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D2C" w:rsidRDefault="00167D2C" w:rsidP="002B59BB">
      <w:pPr>
        <w:spacing w:line="240" w:lineRule="exact"/>
        <w:ind w:right="140"/>
        <w:jc w:val="center"/>
        <w:rPr>
          <w:sz w:val="28"/>
          <w:szCs w:val="28"/>
        </w:rPr>
      </w:pPr>
      <w:bookmarkStart w:id="0" w:name="_GoBack"/>
      <w:bookmarkEnd w:id="0"/>
    </w:p>
    <w:p w:rsidR="00D82BBC" w:rsidRDefault="00D82BBC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D82BBC" w:rsidRPr="009F6E12" w:rsidRDefault="00D82BBC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FB3C61" w:rsidRPr="009F6E12" w:rsidRDefault="00FB3C61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FB3C61" w:rsidRPr="009F6E12" w:rsidRDefault="00FB3C61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FB3C61" w:rsidRPr="009F6E12" w:rsidRDefault="00FB3C61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FB3C61" w:rsidRPr="009F6E12" w:rsidRDefault="00FB3C61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FB3C61" w:rsidRPr="009F6E12" w:rsidRDefault="00FB3C61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FB3C61" w:rsidRPr="009F6E12" w:rsidRDefault="00FB3C61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167D2C" w:rsidRPr="009F6E12" w:rsidRDefault="00167D2C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  <w:r w:rsidRPr="009F6E12">
        <w:rPr>
          <w:sz w:val="28"/>
          <w:szCs w:val="28"/>
        </w:rPr>
        <w:t>ПОЯСНИТЕЛЬНАЯ ЗАПИСКА</w:t>
      </w:r>
    </w:p>
    <w:p w:rsidR="00DE25CE" w:rsidRPr="00DE25CE" w:rsidRDefault="00DE25CE" w:rsidP="00B0771E">
      <w:pPr>
        <w:spacing w:line="240" w:lineRule="exact"/>
        <w:ind w:left="709" w:right="140"/>
        <w:jc w:val="center"/>
        <w:rPr>
          <w:sz w:val="28"/>
          <w:szCs w:val="28"/>
        </w:rPr>
      </w:pPr>
      <w:r w:rsidRPr="00DE25CE">
        <w:rPr>
          <w:sz w:val="28"/>
          <w:szCs w:val="28"/>
        </w:rPr>
        <w:t>к проекту закона Алтайского края</w:t>
      </w:r>
      <w:r w:rsidR="00B0771E">
        <w:rPr>
          <w:sz w:val="28"/>
          <w:szCs w:val="28"/>
        </w:rPr>
        <w:t xml:space="preserve"> </w:t>
      </w:r>
      <w:r w:rsidRPr="00DE25CE">
        <w:rPr>
          <w:sz w:val="28"/>
          <w:szCs w:val="28"/>
        </w:rPr>
        <w:t>«О внесении изменени</w:t>
      </w:r>
      <w:r w:rsidR="00EC5643">
        <w:rPr>
          <w:sz w:val="28"/>
          <w:szCs w:val="28"/>
        </w:rPr>
        <w:t>я</w:t>
      </w:r>
      <w:r w:rsidRPr="00DE25CE">
        <w:rPr>
          <w:sz w:val="28"/>
          <w:szCs w:val="28"/>
        </w:rPr>
        <w:t xml:space="preserve"> в закон Алтайского края</w:t>
      </w:r>
      <w:r w:rsidR="00B0771E">
        <w:rPr>
          <w:sz w:val="28"/>
          <w:szCs w:val="28"/>
        </w:rPr>
        <w:t xml:space="preserve"> </w:t>
      </w:r>
      <w:r w:rsidRPr="00DE25CE">
        <w:rPr>
          <w:sz w:val="28"/>
          <w:szCs w:val="28"/>
        </w:rPr>
        <w:t>«О регулировании отдельных отношений в области оборота земель сельскохозяйственного назначения»</w:t>
      </w:r>
    </w:p>
    <w:p w:rsidR="00C74A62" w:rsidRPr="009F6E12" w:rsidRDefault="00C74A62" w:rsidP="002B59BB">
      <w:pPr>
        <w:spacing w:line="240" w:lineRule="exact"/>
        <w:ind w:right="140"/>
        <w:jc w:val="center"/>
        <w:rPr>
          <w:sz w:val="28"/>
          <w:szCs w:val="28"/>
        </w:rPr>
      </w:pPr>
    </w:p>
    <w:p w:rsidR="009441BF" w:rsidRDefault="009F6E12" w:rsidP="002B59BB">
      <w:pPr>
        <w:autoSpaceDE w:val="0"/>
        <w:autoSpaceDN w:val="0"/>
        <w:adjustRightInd w:val="0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9F6E12">
        <w:rPr>
          <w:rFonts w:eastAsia="Calibri"/>
          <w:sz w:val="28"/>
          <w:szCs w:val="28"/>
          <w:lang w:eastAsia="en-US"/>
        </w:rPr>
        <w:t>Настоящий законопроект подготовлен в целях приведения норм закона Алтайского края от 14.03.2003 № 8-ЗС</w:t>
      </w:r>
      <w:r w:rsidR="00345CBE">
        <w:rPr>
          <w:rFonts w:eastAsia="Calibri"/>
          <w:sz w:val="28"/>
          <w:szCs w:val="28"/>
          <w:lang w:eastAsia="en-US"/>
        </w:rPr>
        <w:t xml:space="preserve"> «О регулировании</w:t>
      </w:r>
      <w:r w:rsidR="00AC7CCC">
        <w:rPr>
          <w:rFonts w:eastAsia="Calibri"/>
          <w:sz w:val="28"/>
          <w:szCs w:val="28"/>
          <w:lang w:eastAsia="en-US"/>
        </w:rPr>
        <w:t xml:space="preserve"> отдельных отношений в области оборота земель сельскохозяйственного назначения»</w:t>
      </w:r>
      <w:r w:rsidR="00345CBE">
        <w:rPr>
          <w:rFonts w:eastAsia="Calibri"/>
          <w:sz w:val="28"/>
          <w:szCs w:val="28"/>
          <w:lang w:eastAsia="en-US"/>
        </w:rPr>
        <w:t xml:space="preserve">  </w:t>
      </w:r>
      <w:r w:rsidRPr="009F6E12">
        <w:rPr>
          <w:rFonts w:eastAsia="Calibri"/>
          <w:sz w:val="28"/>
          <w:szCs w:val="28"/>
          <w:lang w:eastAsia="en-US"/>
        </w:rPr>
        <w:t xml:space="preserve"> в 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 соответстви</w:t>
      </w:r>
      <w:r w:rsidR="00345CBE">
        <w:rPr>
          <w:rFonts w:eastAsia="Calibri"/>
          <w:sz w:val="28"/>
          <w:szCs w:val="28"/>
          <w:lang w:eastAsia="en-US"/>
        </w:rPr>
        <w:t>е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 с Федеральным законом </w:t>
      </w:r>
      <w:r w:rsidR="009441BF">
        <w:rPr>
          <w:rFonts w:eastAsia="Calibri"/>
          <w:sz w:val="28"/>
          <w:szCs w:val="28"/>
          <w:lang w:eastAsia="en-US"/>
        </w:rPr>
        <w:t xml:space="preserve">от 24.07.2002 № 101-ФЗ 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«Об обороте земель сельскохозяйственного назначения» </w:t>
      </w:r>
      <w:r w:rsidR="00B0771E">
        <w:rPr>
          <w:rFonts w:eastAsia="Calibri"/>
          <w:sz w:val="28"/>
          <w:szCs w:val="28"/>
          <w:lang w:eastAsia="en-US"/>
        </w:rPr>
        <w:t>(далее – «Федеральный закон     № 101-ФЗ»)</w:t>
      </w:r>
      <w:r w:rsidR="00B0771E" w:rsidRPr="00E61540">
        <w:rPr>
          <w:rFonts w:eastAsia="Calibri"/>
          <w:sz w:val="28"/>
          <w:szCs w:val="28"/>
          <w:lang w:eastAsia="en-US"/>
        </w:rPr>
        <w:t xml:space="preserve"> </w:t>
      </w:r>
      <w:r w:rsidR="00E61540" w:rsidRPr="00E61540">
        <w:rPr>
          <w:rFonts w:eastAsia="Calibri"/>
          <w:sz w:val="28"/>
          <w:szCs w:val="28"/>
          <w:lang w:eastAsia="en-US"/>
        </w:rPr>
        <w:t>с учетом внесенн</w:t>
      </w:r>
      <w:r w:rsidR="00592155">
        <w:rPr>
          <w:rFonts w:eastAsia="Calibri"/>
          <w:sz w:val="28"/>
          <w:szCs w:val="28"/>
          <w:lang w:eastAsia="en-US"/>
        </w:rPr>
        <w:t>ого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 в него изменени</w:t>
      </w:r>
      <w:r w:rsidR="00592155">
        <w:rPr>
          <w:rFonts w:eastAsia="Calibri"/>
          <w:sz w:val="28"/>
          <w:szCs w:val="28"/>
          <w:lang w:eastAsia="en-US"/>
        </w:rPr>
        <w:t>я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 Федеральным законом </w:t>
      </w:r>
      <w:r w:rsidR="00B0771E">
        <w:rPr>
          <w:rFonts w:eastAsia="Calibri"/>
          <w:sz w:val="28"/>
          <w:szCs w:val="28"/>
          <w:lang w:eastAsia="en-US"/>
        </w:rPr>
        <w:t xml:space="preserve">   </w:t>
      </w:r>
      <w:r w:rsidR="00E61540" w:rsidRPr="00E61540">
        <w:rPr>
          <w:rFonts w:eastAsia="Calibri"/>
          <w:sz w:val="28"/>
          <w:szCs w:val="28"/>
          <w:lang w:eastAsia="en-US"/>
        </w:rPr>
        <w:t>от 05.04.2021 № 79-ФЗ «О внесении изменений в отдельные законодательные акты Российской Федерации», котор</w:t>
      </w:r>
      <w:r w:rsidR="00592155">
        <w:rPr>
          <w:rFonts w:eastAsia="Calibri"/>
          <w:sz w:val="28"/>
          <w:szCs w:val="28"/>
          <w:lang w:eastAsia="en-US"/>
        </w:rPr>
        <w:t>ое вступае</w:t>
      </w:r>
      <w:r w:rsidR="00E61540" w:rsidRPr="00E61540">
        <w:rPr>
          <w:rFonts w:eastAsia="Calibri"/>
          <w:sz w:val="28"/>
          <w:szCs w:val="28"/>
          <w:lang w:eastAsia="en-US"/>
        </w:rPr>
        <w:t>т в силу с 01.09.2021.</w:t>
      </w:r>
    </w:p>
    <w:p w:rsidR="009441BF" w:rsidRPr="009441BF" w:rsidRDefault="007F4F3B" w:rsidP="002B59BB">
      <w:pPr>
        <w:autoSpaceDE w:val="0"/>
        <w:autoSpaceDN w:val="0"/>
        <w:adjustRightInd w:val="0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Внесение изменени</w:t>
      </w:r>
      <w:r w:rsidR="00457536">
        <w:rPr>
          <w:rFonts w:eastAsia="Calibri"/>
          <w:sz w:val="28"/>
          <w:szCs w:val="28"/>
          <w:lang w:eastAsia="en-US"/>
        </w:rPr>
        <w:t>я</w:t>
      </w:r>
      <w:r>
        <w:rPr>
          <w:rFonts w:eastAsia="Calibri"/>
          <w:sz w:val="28"/>
          <w:szCs w:val="28"/>
          <w:lang w:eastAsia="en-US"/>
        </w:rPr>
        <w:t xml:space="preserve"> в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 </w:t>
      </w:r>
      <w:r w:rsidR="00B0771E">
        <w:rPr>
          <w:rFonts w:eastAsia="Calibri"/>
          <w:sz w:val="28"/>
          <w:szCs w:val="28"/>
          <w:lang w:eastAsia="en-US"/>
        </w:rPr>
        <w:t>з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акон Алтайского края № 8-ЗС </w:t>
      </w:r>
      <w:r>
        <w:rPr>
          <w:rFonts w:eastAsia="Calibri"/>
          <w:sz w:val="28"/>
          <w:szCs w:val="28"/>
          <w:lang w:eastAsia="en-US"/>
        </w:rPr>
        <w:t>связан</w:t>
      </w:r>
      <w:r w:rsidR="00592155"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 xml:space="preserve"> с тем</w:t>
      </w:r>
      <w:r w:rsidR="009441BF">
        <w:rPr>
          <w:rFonts w:eastAsia="Calibri"/>
          <w:sz w:val="28"/>
          <w:szCs w:val="28"/>
          <w:lang w:eastAsia="en-US"/>
        </w:rPr>
        <w:t xml:space="preserve">, что в абзаце 2 пункта 1 статьи 1 Федерального закона № 101-ФЗ </w:t>
      </w:r>
      <w:r w:rsidR="00E61540" w:rsidRPr="00E61540">
        <w:rPr>
          <w:rFonts w:eastAsia="Calibri"/>
          <w:sz w:val="28"/>
          <w:szCs w:val="28"/>
          <w:lang w:eastAsia="en-US"/>
        </w:rPr>
        <w:t xml:space="preserve"> </w:t>
      </w:r>
      <w:r w:rsidR="009441BF">
        <w:rPr>
          <w:sz w:val="28"/>
          <w:szCs w:val="28"/>
        </w:rPr>
        <w:t>слова «индивидуального гаражного строительства» заменены словами «строительства гаражей для собственных нужд».</w:t>
      </w:r>
    </w:p>
    <w:p w:rsidR="00345CBE" w:rsidRDefault="009F6E12" w:rsidP="002B59BB">
      <w:pPr>
        <w:tabs>
          <w:tab w:val="left" w:pos="709"/>
        </w:tabs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9F6E12">
        <w:rPr>
          <w:rFonts w:eastAsia="Calibri"/>
          <w:sz w:val="28"/>
          <w:szCs w:val="28"/>
          <w:lang w:eastAsia="en-US"/>
        </w:rPr>
        <w:t>Реализация закона не повлечет дополнительных расходов из краевого бюджета</w:t>
      </w:r>
      <w:r w:rsidR="00345CBE">
        <w:rPr>
          <w:rFonts w:eastAsia="Calibri"/>
          <w:sz w:val="28"/>
          <w:szCs w:val="28"/>
          <w:lang w:eastAsia="en-US"/>
        </w:rPr>
        <w:t>.</w:t>
      </w:r>
    </w:p>
    <w:p w:rsidR="00C74A62" w:rsidRDefault="00C74A62" w:rsidP="002B59BB">
      <w:pPr>
        <w:spacing w:line="340" w:lineRule="exact"/>
        <w:ind w:right="140"/>
        <w:jc w:val="right"/>
        <w:rPr>
          <w:sz w:val="28"/>
          <w:szCs w:val="28"/>
        </w:rPr>
      </w:pPr>
    </w:p>
    <w:p w:rsidR="005B4A3E" w:rsidRDefault="005B4A3E" w:rsidP="002B59BB">
      <w:pPr>
        <w:spacing w:line="340" w:lineRule="exact"/>
        <w:ind w:right="140"/>
        <w:jc w:val="right"/>
        <w:rPr>
          <w:sz w:val="28"/>
          <w:szCs w:val="28"/>
        </w:rPr>
      </w:pPr>
    </w:p>
    <w:p w:rsidR="00B0771E" w:rsidRPr="009F6E12" w:rsidRDefault="00B0771E" w:rsidP="002B59BB">
      <w:pPr>
        <w:spacing w:line="340" w:lineRule="exact"/>
        <w:ind w:right="140"/>
        <w:jc w:val="right"/>
        <w:rPr>
          <w:sz w:val="28"/>
          <w:szCs w:val="28"/>
        </w:rPr>
      </w:pPr>
    </w:p>
    <w:p w:rsidR="00281D4B" w:rsidRPr="009F6E12" w:rsidRDefault="00C74A62" w:rsidP="002B59BB">
      <w:pPr>
        <w:spacing w:line="240" w:lineRule="exact"/>
        <w:ind w:right="140"/>
        <w:jc w:val="right"/>
        <w:rPr>
          <w:sz w:val="28"/>
          <w:szCs w:val="28"/>
        </w:rPr>
      </w:pPr>
      <w:r w:rsidRPr="009F6E12">
        <w:rPr>
          <w:sz w:val="28"/>
          <w:szCs w:val="28"/>
        </w:rPr>
        <w:t>В.П. Томенко</w:t>
      </w:r>
    </w:p>
    <w:sectPr w:rsidR="00281D4B" w:rsidRPr="009F6E12" w:rsidSect="007F4F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567" w:bottom="992" w:left="1843" w:header="856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35B" w:rsidRDefault="00F5235B">
      <w:r>
        <w:separator/>
      </w:r>
    </w:p>
  </w:endnote>
  <w:endnote w:type="continuationSeparator" w:id="0">
    <w:p w:rsidR="00F5235B" w:rsidRDefault="00F52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CAD" w:rsidRDefault="00C60CA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CAD" w:rsidRDefault="00C60CA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CAD" w:rsidRDefault="00C60C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35B" w:rsidRDefault="00F5235B">
      <w:r>
        <w:separator/>
      </w:r>
    </w:p>
  </w:footnote>
  <w:footnote w:type="continuationSeparator" w:id="0">
    <w:p w:rsidR="00F5235B" w:rsidRDefault="00F523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77" w:rsidRDefault="00282277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44</w:t>
    </w:r>
    <w:r>
      <w:rPr>
        <w:rStyle w:val="a9"/>
      </w:rPr>
      <w:fldChar w:fldCharType="end"/>
    </w:r>
  </w:p>
  <w:p w:rsidR="00282277" w:rsidRDefault="00282277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77" w:rsidRDefault="00282277" w:rsidP="00671126">
    <w:pPr>
      <w:pStyle w:val="a3"/>
      <w:tabs>
        <w:tab w:val="clear" w:pos="9355"/>
        <w:tab w:val="right" w:pos="9360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A6FBC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77" w:rsidRDefault="00282277" w:rsidP="00382CBE">
    <w:pPr>
      <w:rPr>
        <w:vanish/>
      </w:rPr>
    </w:pPr>
    <w:r>
      <w:rPr>
        <w:b/>
        <w:i/>
        <w:noProof/>
        <w:vanish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2ABD08D2" wp14:editId="31083BB4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9525" r="3175" b="0"/>
              <wp:wrapNone/>
              <wp:docPr id="2361" name="Полотно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7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9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4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5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7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9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5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5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3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9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3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9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3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205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3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0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3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7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3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5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5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3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9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5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1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3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7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1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1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3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5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406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407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5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7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9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1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3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5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6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7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5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9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4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5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7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9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1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3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6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3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5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7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3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5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7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9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5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7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9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0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3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5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6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21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7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9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3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5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7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5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7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8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9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71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3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4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5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7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9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0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1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5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7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91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3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5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7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9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1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3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5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607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1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3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4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5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7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9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5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6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7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9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1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2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3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6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7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51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3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5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9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1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5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7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9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3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7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75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7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77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9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83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8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5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7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9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1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2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5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6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7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8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9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1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02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03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8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4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3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5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6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7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8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0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1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2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4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5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8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9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0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1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3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5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6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50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2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3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4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5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6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7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8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60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61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2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3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64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67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68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9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70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1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2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3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4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5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6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7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9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0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1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2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3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4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6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8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90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91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2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93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94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5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6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7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8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9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0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1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3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5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6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808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809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0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1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2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3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4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6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8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9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20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1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2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3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4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6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7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8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9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30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1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2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3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4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5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6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8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40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2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3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4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5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8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9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50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1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2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3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4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5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6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7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8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9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0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2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4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5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6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7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8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70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1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4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6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7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8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9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8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1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2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3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4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7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9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90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2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3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4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5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7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8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9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0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901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902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3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04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5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06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07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8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9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0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11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2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3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4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15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6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7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9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1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3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4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5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6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7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8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30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1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2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3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4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5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7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8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9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41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2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3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4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6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8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50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2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4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6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8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60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2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4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5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6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7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8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9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70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1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2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3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74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75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76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7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8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9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80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1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2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4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6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7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9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9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91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3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5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9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0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01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3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5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7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8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1009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1010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11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3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4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6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9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0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2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5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26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8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9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0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1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3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5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7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9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3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5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7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9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5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1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2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81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4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5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6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7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8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9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90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91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3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7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8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9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00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10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2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4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5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6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7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8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9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10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1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2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3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4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5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6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8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9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20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1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2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3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4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5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6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7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8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30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2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3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5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7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9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4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1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3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5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7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9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5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51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3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5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7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9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1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2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4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5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7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8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0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1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2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3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4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5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6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7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9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8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2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3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5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7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8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90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9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2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4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6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8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0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2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4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6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8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1210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1211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3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5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6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7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8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9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1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2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3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4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5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6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7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8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9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0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1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2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3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4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5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6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7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8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9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1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2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3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4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6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8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0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2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4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6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8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0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2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4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6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8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0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1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2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3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4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5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6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7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8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9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0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1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2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4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5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6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7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8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9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0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1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2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3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4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6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7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8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9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0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01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3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5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7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9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11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3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5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7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1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19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2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21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3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5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7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8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30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31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3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4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6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7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9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40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2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3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4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5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6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7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8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9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5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51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2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3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4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6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8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60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6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2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4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6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8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70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7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2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4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6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8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0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81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2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3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4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5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6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8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9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91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2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3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4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6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7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8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99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00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01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2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3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4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6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7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8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1411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1412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4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6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8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0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2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4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6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8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30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3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32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4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6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8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9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0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1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2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3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4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5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6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7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8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9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50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5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2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3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4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56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57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8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9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60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6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2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3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4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5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7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9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7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71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3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5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7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9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8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81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3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5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7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9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9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91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2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3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4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5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6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7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8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9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2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3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4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5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6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7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8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9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10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11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2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3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4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5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7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9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20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2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2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4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6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8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0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2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4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6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8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40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4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42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4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6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7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8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9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51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2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3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4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5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7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8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9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60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1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3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4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5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6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7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9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0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2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3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4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5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7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9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8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81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3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85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8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7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9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9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91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3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5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7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9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0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01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2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3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4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5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6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7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0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11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1612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1613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6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7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8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9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20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21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2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3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5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6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8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9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0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1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3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5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7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9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1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3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5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7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9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3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5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7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9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0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1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2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3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5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6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8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69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1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2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3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4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5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7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8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9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80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1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3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5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6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8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0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2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4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6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8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00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2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4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6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8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10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2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4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5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7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8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20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1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3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4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6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7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9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30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2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3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5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6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8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9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40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41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3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5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7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9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5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51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3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5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7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9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6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61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3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5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7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9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7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71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3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5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7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9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8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81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3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4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5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6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7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8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9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90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91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2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3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6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7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8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9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00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01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2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3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4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5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6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7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808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809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10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11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12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1813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1814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15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16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17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18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19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20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21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22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23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24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25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826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827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828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829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30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31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32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33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34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35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36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837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838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39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40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41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42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43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44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45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846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847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48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49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50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5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52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53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54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855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856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57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58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63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864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865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66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67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68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69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70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71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72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873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74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75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76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7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8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8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90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2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3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4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5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6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7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8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0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3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4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5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7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9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11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2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3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4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5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6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7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8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9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20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21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2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3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4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5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6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7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8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9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30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31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2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3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934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936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937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939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940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3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4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8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50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2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4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5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6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7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8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9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60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61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2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3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4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5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6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70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2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3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9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80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81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2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3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4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5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6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92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993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994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5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6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7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98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99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00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01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2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3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5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6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8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9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1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11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3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2014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2015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2016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2017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2018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2019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2020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2021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2022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2023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2024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2025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2026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2027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2028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2029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2030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2031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203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2033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2034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2035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2036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203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2038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203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2040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204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2042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204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2044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204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2046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204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2048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204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2050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205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2052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205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2054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205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2056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2057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2058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2059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2060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2061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2062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2063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2064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2065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2066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2067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2068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2069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2070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2071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2072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2073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2074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207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2076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2077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2078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2079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208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2081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208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2083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208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2085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208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2087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208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2089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209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2091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209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2093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209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2095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209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2097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209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2099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2100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2101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2102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2103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2104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2105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2106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2107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2108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2109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2110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2111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2112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2113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2114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2115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116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2117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211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2119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2120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2121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2122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212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2124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212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2126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212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2128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212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2130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213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2132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213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2134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213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2136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213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2138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213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2140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214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2142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2143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214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2145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2146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2147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2148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2149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2150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2151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2152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2153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2154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2155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2156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2157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2158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2159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2160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2161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2162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2163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2164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2165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2166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2167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2168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2169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2170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2171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2172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2173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2174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2175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2176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2177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2178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2179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2180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2181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2182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2183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2184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2185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2186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2187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2188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2189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2190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2191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219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2193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219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2195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219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2197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219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2199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220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2201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2202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2203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2204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2205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2206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2207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2208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2209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221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2211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221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2213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2214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2215"/>
                      <wps:cNvCnPr>
                        <a:cxnSpLocks noChangeShapeType="1"/>
                      </wps:cNvCnPr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2216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221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2218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2219"/>
                      <wps:cNvCnPr>
                        <a:cxnSpLocks noChangeShapeType="1"/>
                      </wps:cNvCnPr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2220"/>
                      <wps:cNvCnPr>
                        <a:cxnSpLocks noChangeShapeType="1"/>
                      </wps:cNvCnPr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222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2222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222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2224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2225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222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2227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2228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222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223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2231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223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223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2234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223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223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2237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223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223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224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2241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224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224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2244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224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224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2247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224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224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225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2251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225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225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2254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225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225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2257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225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225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226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2261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226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226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2264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226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226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2267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226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226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227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2271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227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2273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2274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227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2276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2277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227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2279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228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2281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2282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228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2284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228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2286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2287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228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2289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229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2291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2292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229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2294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229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2296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2297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229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2299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230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2301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2302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230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2304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230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2306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2307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230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2309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231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2311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2312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231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2314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231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2316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2317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231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2319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232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2321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2322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232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2324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232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2326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2327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232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2329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23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233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2332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2333"/>
                      <wps:cNvCnPr>
                        <a:cxnSpLocks noChangeShapeType="1"/>
                      </wps:cNvCnPr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2334"/>
                      <wps:cNvCnPr>
                        <a:cxnSpLocks noChangeShapeType="1"/>
                      </wps:cNvCnPr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2335"/>
                      <wps:cNvCnPr>
                        <a:cxnSpLocks noChangeShapeType="1"/>
                      </wps:cNvCnPr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2336"/>
                      <wps:cNvCnPr>
                        <a:cxnSpLocks noChangeShapeType="1"/>
                      </wps:cNvCnPr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2337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2338"/>
                      <wps:cNvCnPr>
                        <a:cxnSpLocks noChangeShapeType="1"/>
                      </wps:cNvCnPr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2339"/>
                      <wps:cNvCnPr>
                        <a:cxnSpLocks noChangeShapeType="1"/>
                      </wps:cNvCnPr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2340"/>
                      <wps:cNvCnPr>
                        <a:cxnSpLocks noChangeShapeType="1"/>
                      </wps:cNvCnPr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2341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2342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2343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2344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2345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2346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2347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2348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2349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2350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2351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2352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2353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2354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2355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235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2357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235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2359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236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2361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C12542" id="Полотно 2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4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5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6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8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9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0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1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2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3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14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15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16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17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18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19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20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21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22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23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24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25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26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27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28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29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30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31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32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33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34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35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36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37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38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39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40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41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42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43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4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45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46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47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48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49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50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51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52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53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5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55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56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57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58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59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60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61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62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3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5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6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67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68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69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0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2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3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4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5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6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7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8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9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80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81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82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83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84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85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86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87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88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89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90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91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92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93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94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95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96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97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98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99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100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101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102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103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104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105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106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107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108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109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110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111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112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113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114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115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116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117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8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9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0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1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122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123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124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25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126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127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128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129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130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131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132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133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134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135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136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137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138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139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140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141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142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143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144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145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146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147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148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149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150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151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152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153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15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155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156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157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158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159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160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161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162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163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16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165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166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167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168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169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170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171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172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3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5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6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177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178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179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80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181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182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183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184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185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186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187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188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189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190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191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192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193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194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195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196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197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198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199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200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201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202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203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204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205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6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207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208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209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210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211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212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213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21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215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216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217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218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219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220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221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222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223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22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225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226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227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228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29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30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1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2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233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234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235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236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237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238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239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240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241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242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243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244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245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246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247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248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249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250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251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252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253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254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255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256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257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258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259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260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261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262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263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264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265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266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267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268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269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270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271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272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273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274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275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276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277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278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279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0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1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282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283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4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5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6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7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288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289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290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291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292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293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294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295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296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297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298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299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300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301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302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303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304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305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306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307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308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309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310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311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312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313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314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315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316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317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318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319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320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321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322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323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32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325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326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327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328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329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330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331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332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333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33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5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6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337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338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39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40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1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2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343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344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345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346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347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348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349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350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351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352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353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354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355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356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357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358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359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360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361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362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363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364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365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366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367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368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369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370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371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372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373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374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375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376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377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378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379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380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381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382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383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384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385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386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387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388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389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0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1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392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393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4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5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6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7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398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399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400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401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402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403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4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405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406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7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8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409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410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411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412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413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414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415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416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417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418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419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420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421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422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423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42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425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426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427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428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429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430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431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432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433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434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435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436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437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438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439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0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441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442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443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4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445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446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447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448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449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0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1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2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3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454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455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456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457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458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459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460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461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462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463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464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465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466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467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468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469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470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471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472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473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474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475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476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477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478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479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480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481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482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483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48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485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486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487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488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489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490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491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492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493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49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495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496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497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498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499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500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501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502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503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5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5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6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7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8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509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510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511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512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513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514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515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516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517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518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519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520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521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522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523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524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525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526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527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528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529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530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531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532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533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53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535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536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537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538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539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540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541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542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543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544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545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546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547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548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549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550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551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552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553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554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555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556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557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558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559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0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1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2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3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564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565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566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567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568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569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570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571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572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573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574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575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576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577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578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579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580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581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582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583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584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585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586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587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588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589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590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591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592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593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59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595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596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597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598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599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600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601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602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603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6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605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606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607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608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609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610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611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2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3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614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615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6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7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8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9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620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621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622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623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624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625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626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627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628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629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630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631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632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633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634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635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636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637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638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639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640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641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642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643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644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645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646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647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648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649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650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651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652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653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65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655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656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657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658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659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660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661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662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663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66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665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666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7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8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669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670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1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2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3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675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676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7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8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79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80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1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2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3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5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6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7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8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89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90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1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2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693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694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695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696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697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698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699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00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01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02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03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04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05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06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07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08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09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10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11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12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13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14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15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16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17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18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19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20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21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22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23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24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25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26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27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28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29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30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31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32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33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connecttype="custom" o:connectlocs="3,5;0,0;3,5;3,5" o:connectangles="0,0,0,0"/>
                </v:shape>
                <v:shape id="Freeform 734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connecttype="custom" o:connectlocs="0,0;0,0;2,5;2,5;0,0" o:connectangles="0,0,0,0,0"/>
                </v:shape>
                <v:shape id="Freeform 735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36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37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38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39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40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41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42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43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44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45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46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47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48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49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50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51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52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53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54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55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56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57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58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59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60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61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62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63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64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65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66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67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68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69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70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71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72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73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74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75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76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77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78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79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connecttype="custom" o:connectlocs="2,5;2,3;0,0;0,5;2,8;2,8;2,5" o:connectangles="0,0,0,0,0,0,0"/>
                </v:shape>
                <v:shape id="Freeform 780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1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2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3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4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5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6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8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9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90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91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92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93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94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95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96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97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98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99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800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801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802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803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804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805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806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807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808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809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810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811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812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813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814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815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816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817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818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819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820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821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822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823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824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825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826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827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828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829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830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831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832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833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834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835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836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837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838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connecttype="custom" o:connectlocs="3,5;0,0;3,3;3,5;3,5" o:connectangles="0,0,0,0,0"/>
                </v:shape>
                <v:rect id="Rectangle 839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840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841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842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843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844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845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846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847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848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849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850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851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852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853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854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855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856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857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858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859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860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861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862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863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864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865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866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867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868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869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870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871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872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873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874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875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876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877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878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879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880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881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882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883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884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885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886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887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888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889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890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891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892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893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894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895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896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897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898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899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900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901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902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903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904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905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906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907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908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909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910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911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912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913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914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915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916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917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918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919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920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1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2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923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924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925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926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927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928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929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930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931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932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933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934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935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936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937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938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939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940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941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942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943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944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945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946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947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948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949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950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951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952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953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954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955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956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957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958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959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960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961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962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963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964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965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966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967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968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969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970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971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972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973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974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975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976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977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978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979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980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981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982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983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984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985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986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987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988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989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990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991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992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993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99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995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996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997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998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999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1000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1001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1002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1003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1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1005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1006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1007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1008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1009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1010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1011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1012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1013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1014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1015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1016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1017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1018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1019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1020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1021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1022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1023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connecttype="custom" o:connectlocs="5,3;5,0;2,0;0,0;0,3;0,3;2,5;5,3;5,3" o:connectangles="0,0,0,0,0,0,0,0,0"/>
                </v:shape>
    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connecttype="custom" o:connectlocs="0,5;3,0;0,5;0,5" o:connectangles="0,0,0,0"/>
                </v:shape>
    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connecttype="custom" o:connectlocs="2,0;2,0;0,5;0,5;2,0" o:connectangles="0,0,0,0,0"/>
                </v:shape>
    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connecttype="custom" o:connectlocs="2,0;0,3;0,5;0,8;0,8;2,5;2,0" o:connectangles="0,0,0,0,0,0,0"/>
                </v:shape>
    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connecttype="custom" o:connectlocs="0,0;2,0;5,2;5,2;2,0;0,0" o:connectangles="0,0,0,0,0,0"/>
                </v:shape>
    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connecttype="custom" o:connectlocs="0,5;3,0;0,3;0,5;0,5" o:connectangles="0,0,0,0,0"/>
                </v:shape>
    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connecttype="custom" o:connectlocs="0,0;0,0;0,5;0,5;0,2;0,0" o:connectangles="0,0,0,0,0,0"/>
                </v:shape>
    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7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2200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2201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2215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2217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2218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2219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2220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connecttype="custom" o:connectlocs="1905,0;1905,0;0,0;0,0;0,0;0,0;0,0;1905,0;1905,0" o:connectangles="0,0,0,0,0,0,0,0,0"/>
              </v:shape>
    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2333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2334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2335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2336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2338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2339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2340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282277" w:rsidRDefault="00282277" w:rsidP="00382CBE">
    <w:pPr>
      <w:rPr>
        <w:vanish/>
      </w:rPr>
    </w:pPr>
  </w:p>
  <w:p w:rsidR="00282277" w:rsidRDefault="00282277" w:rsidP="00382CBE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>
      <w:rPr>
        <w:rFonts w:ascii="Monotype Corsiva" w:hAnsi="Monotype Corsiva"/>
        <w:vanish/>
        <w:color w:val="333399"/>
        <w:sz w:val="52"/>
        <w:szCs w:val="52"/>
      </w:rPr>
      <w:t xml:space="preserve"> </w:t>
    </w:r>
    <w:r>
      <w:rPr>
        <w:rFonts w:ascii="Garamond" w:hAnsi="Garamond"/>
        <w:vanish/>
        <w:sz w:val="44"/>
        <w:szCs w:val="44"/>
      </w:rPr>
      <w:t>Губернатор Алтайского края</w:t>
    </w:r>
  </w:p>
  <w:p w:rsidR="00282277" w:rsidRDefault="00282277" w:rsidP="00382CBE">
    <w:pPr>
      <w:ind w:left="-180"/>
      <w:rPr>
        <w:vanish/>
      </w:rPr>
    </w:pPr>
    <w:r>
      <w:rPr>
        <w:noProof/>
        <w:vanish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E732F2" wp14:editId="779A3D7C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28575" t="31750" r="28575" b="349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2FE50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282277" w:rsidRDefault="00282277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просп. Ленина, д. 59, г. Барнаул, 656035</w:t>
    </w:r>
  </w:p>
  <w:p w:rsidR="00282277" w:rsidRDefault="00282277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телефон: (3852) 36-31-15, факс: (3852) 36-38-63, е-</w:t>
    </w:r>
    <w:r>
      <w:rPr>
        <w:rFonts w:ascii="Garamond" w:hAnsi="Garamond"/>
        <w:vanish/>
        <w:lang w:val="en-US"/>
      </w:rPr>
      <w:t>mail</w:t>
    </w:r>
    <w:r>
      <w:rPr>
        <w:rFonts w:ascii="Garamond" w:hAnsi="Garamond"/>
        <w:vanish/>
      </w:rPr>
      <w:t xml:space="preserve">: </w:t>
    </w:r>
    <w:r>
      <w:rPr>
        <w:rFonts w:ascii="Garamond" w:hAnsi="Garamond"/>
        <w:vanish/>
        <w:lang w:val="en-US"/>
      </w:rPr>
      <w:t>gubernator</w:t>
    </w:r>
    <w:r>
      <w:rPr>
        <w:rFonts w:ascii="Garamond" w:hAnsi="Garamond"/>
        <w:vanish/>
      </w:rPr>
      <w:t>@</w:t>
    </w:r>
    <w:r>
      <w:rPr>
        <w:rFonts w:ascii="Garamond" w:hAnsi="Garamond"/>
        <w:vanish/>
        <w:lang w:val="en-US"/>
      </w:rPr>
      <w:t>alregn</w:t>
    </w:r>
    <w:r>
      <w:rPr>
        <w:rFonts w:ascii="Garamond" w:hAnsi="Garamond"/>
        <w:vanish/>
      </w:rPr>
      <w:t>.</w:t>
    </w:r>
    <w:r>
      <w:rPr>
        <w:rFonts w:ascii="Garamond" w:hAnsi="Garamond"/>
        <w:vanish/>
        <w:lang w:val="en-US"/>
      </w:rPr>
      <w:t>ru</w:t>
    </w:r>
  </w:p>
  <w:p w:rsidR="00282277" w:rsidRDefault="002822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BE2EDF"/>
    <w:multiLevelType w:val="hybridMultilevel"/>
    <w:tmpl w:val="89CCE990"/>
    <w:lvl w:ilvl="0" w:tplc="22B606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8F"/>
    <w:rsid w:val="00001B82"/>
    <w:rsid w:val="00006BFF"/>
    <w:rsid w:val="0002227A"/>
    <w:rsid w:val="00032EB2"/>
    <w:rsid w:val="000445F5"/>
    <w:rsid w:val="00065024"/>
    <w:rsid w:val="0006593E"/>
    <w:rsid w:val="00066C30"/>
    <w:rsid w:val="00072C58"/>
    <w:rsid w:val="00072DA6"/>
    <w:rsid w:val="00075C31"/>
    <w:rsid w:val="000A2A69"/>
    <w:rsid w:val="000A74BC"/>
    <w:rsid w:val="000C44D3"/>
    <w:rsid w:val="000D7D50"/>
    <w:rsid w:val="000E5716"/>
    <w:rsid w:val="000E5807"/>
    <w:rsid w:val="000F0F5A"/>
    <w:rsid w:val="000F3707"/>
    <w:rsid w:val="000F3803"/>
    <w:rsid w:val="00102225"/>
    <w:rsid w:val="00103092"/>
    <w:rsid w:val="00116627"/>
    <w:rsid w:val="001266E6"/>
    <w:rsid w:val="0013784D"/>
    <w:rsid w:val="001504BC"/>
    <w:rsid w:val="00151CC0"/>
    <w:rsid w:val="00152BA9"/>
    <w:rsid w:val="001562B3"/>
    <w:rsid w:val="00165DB4"/>
    <w:rsid w:val="00167D2C"/>
    <w:rsid w:val="001C0C8A"/>
    <w:rsid w:val="001C218F"/>
    <w:rsid w:val="00202CB2"/>
    <w:rsid w:val="00205F25"/>
    <w:rsid w:val="00211A18"/>
    <w:rsid w:val="002148AE"/>
    <w:rsid w:val="00233357"/>
    <w:rsid w:val="002625B4"/>
    <w:rsid w:val="002670AD"/>
    <w:rsid w:val="00281D4B"/>
    <w:rsid w:val="00282277"/>
    <w:rsid w:val="0029658A"/>
    <w:rsid w:val="002B303B"/>
    <w:rsid w:val="002B59BB"/>
    <w:rsid w:val="002B69F8"/>
    <w:rsid w:val="002B7B43"/>
    <w:rsid w:val="002F1EFC"/>
    <w:rsid w:val="0030048E"/>
    <w:rsid w:val="0030314F"/>
    <w:rsid w:val="00306CC1"/>
    <w:rsid w:val="00324AAF"/>
    <w:rsid w:val="00331339"/>
    <w:rsid w:val="003346A4"/>
    <w:rsid w:val="0034196C"/>
    <w:rsid w:val="00345CBE"/>
    <w:rsid w:val="003514D7"/>
    <w:rsid w:val="003733D4"/>
    <w:rsid w:val="00373C5A"/>
    <w:rsid w:val="00380A86"/>
    <w:rsid w:val="003822DD"/>
    <w:rsid w:val="00382CBE"/>
    <w:rsid w:val="00391DDC"/>
    <w:rsid w:val="00391F7E"/>
    <w:rsid w:val="003A5621"/>
    <w:rsid w:val="003C42C9"/>
    <w:rsid w:val="003D47E4"/>
    <w:rsid w:val="003D72CD"/>
    <w:rsid w:val="003D7593"/>
    <w:rsid w:val="003E06AC"/>
    <w:rsid w:val="00423BA7"/>
    <w:rsid w:val="00423C0A"/>
    <w:rsid w:val="00427B1C"/>
    <w:rsid w:val="00457536"/>
    <w:rsid w:val="00466B9C"/>
    <w:rsid w:val="00467155"/>
    <w:rsid w:val="004710B4"/>
    <w:rsid w:val="00476910"/>
    <w:rsid w:val="00476E95"/>
    <w:rsid w:val="004A2FD5"/>
    <w:rsid w:val="004A30C1"/>
    <w:rsid w:val="004D055E"/>
    <w:rsid w:val="004F510F"/>
    <w:rsid w:val="004F6844"/>
    <w:rsid w:val="004F73A6"/>
    <w:rsid w:val="00500A18"/>
    <w:rsid w:val="00503192"/>
    <w:rsid w:val="00504162"/>
    <w:rsid w:val="00522D95"/>
    <w:rsid w:val="00525320"/>
    <w:rsid w:val="005300FF"/>
    <w:rsid w:val="00537CE6"/>
    <w:rsid w:val="00550FB4"/>
    <w:rsid w:val="0055280B"/>
    <w:rsid w:val="005750EE"/>
    <w:rsid w:val="00592155"/>
    <w:rsid w:val="00592987"/>
    <w:rsid w:val="005B45D9"/>
    <w:rsid w:val="005B4A3E"/>
    <w:rsid w:val="005D3071"/>
    <w:rsid w:val="005D470F"/>
    <w:rsid w:val="005E03DE"/>
    <w:rsid w:val="005E1BF3"/>
    <w:rsid w:val="005E4864"/>
    <w:rsid w:val="005E654D"/>
    <w:rsid w:val="005F5D2C"/>
    <w:rsid w:val="00607DC2"/>
    <w:rsid w:val="00610705"/>
    <w:rsid w:val="00611DA6"/>
    <w:rsid w:val="0062117E"/>
    <w:rsid w:val="00623C8C"/>
    <w:rsid w:val="00626853"/>
    <w:rsid w:val="00643A40"/>
    <w:rsid w:val="006464E0"/>
    <w:rsid w:val="00650493"/>
    <w:rsid w:val="00671126"/>
    <w:rsid w:val="006740DF"/>
    <w:rsid w:val="006765AB"/>
    <w:rsid w:val="006907B9"/>
    <w:rsid w:val="006A1745"/>
    <w:rsid w:val="006A4AAA"/>
    <w:rsid w:val="006A51C1"/>
    <w:rsid w:val="006B70DB"/>
    <w:rsid w:val="006C44F0"/>
    <w:rsid w:val="006C55A2"/>
    <w:rsid w:val="006C6CB6"/>
    <w:rsid w:val="006D0739"/>
    <w:rsid w:val="006E5E0E"/>
    <w:rsid w:val="006E5F1F"/>
    <w:rsid w:val="00704199"/>
    <w:rsid w:val="00704E4B"/>
    <w:rsid w:val="007204FB"/>
    <w:rsid w:val="00721BFF"/>
    <w:rsid w:val="00743CBB"/>
    <w:rsid w:val="0076425E"/>
    <w:rsid w:val="007674BB"/>
    <w:rsid w:val="00770662"/>
    <w:rsid w:val="007837D1"/>
    <w:rsid w:val="007B0F56"/>
    <w:rsid w:val="007C1332"/>
    <w:rsid w:val="007D3C35"/>
    <w:rsid w:val="007D736C"/>
    <w:rsid w:val="007E2621"/>
    <w:rsid w:val="007E567A"/>
    <w:rsid w:val="007F2C27"/>
    <w:rsid w:val="007F4F3B"/>
    <w:rsid w:val="007F5790"/>
    <w:rsid w:val="00811CB5"/>
    <w:rsid w:val="008143E0"/>
    <w:rsid w:val="00822980"/>
    <w:rsid w:val="00825F6A"/>
    <w:rsid w:val="00826366"/>
    <w:rsid w:val="008405ED"/>
    <w:rsid w:val="00840BF0"/>
    <w:rsid w:val="00845BF4"/>
    <w:rsid w:val="008573B2"/>
    <w:rsid w:val="008713E0"/>
    <w:rsid w:val="008727D9"/>
    <w:rsid w:val="008A2B92"/>
    <w:rsid w:val="008B095F"/>
    <w:rsid w:val="008E5C1A"/>
    <w:rsid w:val="008F1AA6"/>
    <w:rsid w:val="008F2DFC"/>
    <w:rsid w:val="008F4F34"/>
    <w:rsid w:val="00910949"/>
    <w:rsid w:val="0091156D"/>
    <w:rsid w:val="009169A2"/>
    <w:rsid w:val="009229B5"/>
    <w:rsid w:val="009441BF"/>
    <w:rsid w:val="00950F8C"/>
    <w:rsid w:val="00951E45"/>
    <w:rsid w:val="00953B55"/>
    <w:rsid w:val="009603CA"/>
    <w:rsid w:val="009613D5"/>
    <w:rsid w:val="00961FB6"/>
    <w:rsid w:val="00981859"/>
    <w:rsid w:val="00990C42"/>
    <w:rsid w:val="009A6FBC"/>
    <w:rsid w:val="009C4B15"/>
    <w:rsid w:val="009F6E12"/>
    <w:rsid w:val="00A075B2"/>
    <w:rsid w:val="00A104AE"/>
    <w:rsid w:val="00A1367F"/>
    <w:rsid w:val="00A20696"/>
    <w:rsid w:val="00A251FA"/>
    <w:rsid w:val="00A31516"/>
    <w:rsid w:val="00A32B63"/>
    <w:rsid w:val="00A34E95"/>
    <w:rsid w:val="00A351FE"/>
    <w:rsid w:val="00A40E1C"/>
    <w:rsid w:val="00A800ED"/>
    <w:rsid w:val="00A92285"/>
    <w:rsid w:val="00AB2947"/>
    <w:rsid w:val="00AB7600"/>
    <w:rsid w:val="00AC7CCC"/>
    <w:rsid w:val="00AD2C64"/>
    <w:rsid w:val="00AD4ED1"/>
    <w:rsid w:val="00AF06CB"/>
    <w:rsid w:val="00AF1070"/>
    <w:rsid w:val="00AF58AF"/>
    <w:rsid w:val="00B01917"/>
    <w:rsid w:val="00B0771E"/>
    <w:rsid w:val="00B2256E"/>
    <w:rsid w:val="00B457F8"/>
    <w:rsid w:val="00B54D68"/>
    <w:rsid w:val="00B562DB"/>
    <w:rsid w:val="00B56323"/>
    <w:rsid w:val="00B564CE"/>
    <w:rsid w:val="00B71555"/>
    <w:rsid w:val="00B73298"/>
    <w:rsid w:val="00B76C83"/>
    <w:rsid w:val="00BA1DC4"/>
    <w:rsid w:val="00BA3483"/>
    <w:rsid w:val="00BB17C7"/>
    <w:rsid w:val="00BB69D3"/>
    <w:rsid w:val="00BC5F2B"/>
    <w:rsid w:val="00BE0020"/>
    <w:rsid w:val="00BE5CE1"/>
    <w:rsid w:val="00C01AE0"/>
    <w:rsid w:val="00C0315F"/>
    <w:rsid w:val="00C13F74"/>
    <w:rsid w:val="00C36079"/>
    <w:rsid w:val="00C5013F"/>
    <w:rsid w:val="00C54116"/>
    <w:rsid w:val="00C541EF"/>
    <w:rsid w:val="00C60CAD"/>
    <w:rsid w:val="00C60CC3"/>
    <w:rsid w:val="00C627F5"/>
    <w:rsid w:val="00C67B34"/>
    <w:rsid w:val="00C74A62"/>
    <w:rsid w:val="00C762B8"/>
    <w:rsid w:val="00C81626"/>
    <w:rsid w:val="00C855D5"/>
    <w:rsid w:val="00C914A4"/>
    <w:rsid w:val="00CA0BED"/>
    <w:rsid w:val="00CA33E2"/>
    <w:rsid w:val="00CA56A2"/>
    <w:rsid w:val="00CB0857"/>
    <w:rsid w:val="00CC592A"/>
    <w:rsid w:val="00CC7757"/>
    <w:rsid w:val="00CD600D"/>
    <w:rsid w:val="00CE5D00"/>
    <w:rsid w:val="00CF7E84"/>
    <w:rsid w:val="00D0331B"/>
    <w:rsid w:val="00D0497F"/>
    <w:rsid w:val="00D25790"/>
    <w:rsid w:val="00D30CF9"/>
    <w:rsid w:val="00D43F57"/>
    <w:rsid w:val="00D46256"/>
    <w:rsid w:val="00D46910"/>
    <w:rsid w:val="00D600F1"/>
    <w:rsid w:val="00D66FEC"/>
    <w:rsid w:val="00D718EB"/>
    <w:rsid w:val="00D7712F"/>
    <w:rsid w:val="00D82BBC"/>
    <w:rsid w:val="00DA40B7"/>
    <w:rsid w:val="00DC39A7"/>
    <w:rsid w:val="00DC47B4"/>
    <w:rsid w:val="00DC4F48"/>
    <w:rsid w:val="00DD2CA4"/>
    <w:rsid w:val="00DE25CE"/>
    <w:rsid w:val="00DE4208"/>
    <w:rsid w:val="00DF1384"/>
    <w:rsid w:val="00E02FCC"/>
    <w:rsid w:val="00E03F65"/>
    <w:rsid w:val="00E07BFE"/>
    <w:rsid w:val="00E1772F"/>
    <w:rsid w:val="00E30F59"/>
    <w:rsid w:val="00E36F07"/>
    <w:rsid w:val="00E40B02"/>
    <w:rsid w:val="00E40FCD"/>
    <w:rsid w:val="00E55CB1"/>
    <w:rsid w:val="00E5685B"/>
    <w:rsid w:val="00E61540"/>
    <w:rsid w:val="00E66ECF"/>
    <w:rsid w:val="00E73DEE"/>
    <w:rsid w:val="00E77734"/>
    <w:rsid w:val="00E824D1"/>
    <w:rsid w:val="00E85564"/>
    <w:rsid w:val="00E91A84"/>
    <w:rsid w:val="00EA4056"/>
    <w:rsid w:val="00EA4B49"/>
    <w:rsid w:val="00EA5E51"/>
    <w:rsid w:val="00EB5792"/>
    <w:rsid w:val="00EC2197"/>
    <w:rsid w:val="00EC2857"/>
    <w:rsid w:val="00EC3964"/>
    <w:rsid w:val="00EC50AF"/>
    <w:rsid w:val="00EC5643"/>
    <w:rsid w:val="00EC6F63"/>
    <w:rsid w:val="00ED3BB3"/>
    <w:rsid w:val="00ED7B50"/>
    <w:rsid w:val="00EE2523"/>
    <w:rsid w:val="00EF04EF"/>
    <w:rsid w:val="00EF07B8"/>
    <w:rsid w:val="00F02C26"/>
    <w:rsid w:val="00F2564F"/>
    <w:rsid w:val="00F33547"/>
    <w:rsid w:val="00F37E68"/>
    <w:rsid w:val="00F479C7"/>
    <w:rsid w:val="00F5235B"/>
    <w:rsid w:val="00F6693E"/>
    <w:rsid w:val="00FB1ECF"/>
    <w:rsid w:val="00FB3417"/>
    <w:rsid w:val="00FB3C61"/>
    <w:rsid w:val="00FB42A8"/>
    <w:rsid w:val="00FB6B31"/>
    <w:rsid w:val="00FD4FA2"/>
    <w:rsid w:val="00FD538E"/>
    <w:rsid w:val="00FE0C5F"/>
    <w:rsid w:val="00FE3095"/>
    <w:rsid w:val="00FE5053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3838504B-80DB-4D9E-9DAB-A3ECAAD8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  <w:style w:type="character" w:styleId="ab">
    <w:name w:val="line number"/>
    <w:basedOn w:val="a0"/>
    <w:semiHidden/>
    <w:unhideWhenUsed/>
    <w:rsid w:val="00C60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_&#1041;&#1083;&#1072;&#1085;&#1082;&#1080;\&#1057;&#1090;&#1072;&#1088;&#1099;&#1077;%20&#1073;&#1083;&#1072;&#1085;&#1082;&#1080;\&#1041;&#1083;&#1072;&#1085;&#1082;&#1080;%20&#1043;&#1091;&#1073;&#1077;&#1088;&#1085;&#1072;&#1090;&#1086;&#1088;&#1072;\&#1055;&#1080;&#1089;&#1100;&#1084;&#1086;%20&#1079;&#1072;%20&#1087;&#1086;&#1076;&#1087;&#1080;&#1089;&#1100;&#1102;%20&#1043;&#1091;&#1073;&#1077;&#1088;&#1085;&#1072;&#1090;&#1086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</Template>
  <TotalTime>1</TotalTime>
  <Pages>1</Pages>
  <Words>164</Words>
  <Characters>937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1099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consultantplus://offline/ref=C3C405ED62FAF81C7B3794CF9E2BA3DA72AFBE52E64B3384E3028DA45D85F324g721H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</dc:creator>
  <cp:lastModifiedBy>Евгенова Светлана Владимировна</cp:lastModifiedBy>
  <cp:revision>2</cp:revision>
  <cp:lastPrinted>2021-05-26T08:52:00Z</cp:lastPrinted>
  <dcterms:created xsi:type="dcterms:W3CDTF">2021-05-26T08:59:00Z</dcterms:created>
  <dcterms:modified xsi:type="dcterms:W3CDTF">2021-05-26T08:59:00Z</dcterms:modified>
</cp:coreProperties>
</file>