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CBE" w:rsidRDefault="00382CBE" w:rsidP="00391F7E">
      <w:pPr>
        <w:spacing w:before="240" w:line="240" w:lineRule="exact"/>
        <w:jc w:val="center"/>
        <w:rPr>
          <w:sz w:val="28"/>
          <w:szCs w:val="28"/>
        </w:rPr>
      </w:pPr>
    </w:p>
    <w:p w:rsidR="00ED7B50" w:rsidRDefault="00ED7B50" w:rsidP="00391F7E">
      <w:pPr>
        <w:spacing w:before="240" w:line="240" w:lineRule="exact"/>
        <w:jc w:val="center"/>
        <w:rPr>
          <w:sz w:val="28"/>
          <w:szCs w:val="28"/>
          <w:lang w:val="en-US"/>
        </w:rPr>
      </w:pPr>
    </w:p>
    <w:p w:rsidR="00382CBE" w:rsidRDefault="00382CBE" w:rsidP="00382CBE">
      <w:pPr>
        <w:spacing w:line="240" w:lineRule="exact"/>
        <w:jc w:val="center"/>
        <w:rPr>
          <w:sz w:val="28"/>
          <w:szCs w:val="28"/>
        </w:rPr>
      </w:pPr>
    </w:p>
    <w:p w:rsidR="00ED7B50" w:rsidRDefault="00ED7B50" w:rsidP="00382CBE">
      <w:pPr>
        <w:spacing w:line="240" w:lineRule="exact"/>
        <w:jc w:val="center"/>
        <w:rPr>
          <w:sz w:val="28"/>
          <w:szCs w:val="28"/>
        </w:rPr>
      </w:pPr>
    </w:p>
    <w:p w:rsidR="000F3707" w:rsidRPr="007B0F56" w:rsidRDefault="000F3707" w:rsidP="007B0F56">
      <w:pPr>
        <w:spacing w:line="240" w:lineRule="exact"/>
        <w:jc w:val="center"/>
        <w:rPr>
          <w:sz w:val="28"/>
          <w:szCs w:val="28"/>
        </w:rPr>
      </w:pPr>
    </w:p>
    <w:p w:rsidR="00ED7B50" w:rsidRDefault="00ED7B50" w:rsidP="00ED7B50">
      <w:pPr>
        <w:rPr>
          <w:sz w:val="28"/>
          <w:szCs w:val="28"/>
          <w:lang w:val="en-US"/>
        </w:rPr>
      </w:pPr>
    </w:p>
    <w:p w:rsidR="007B0F56" w:rsidRDefault="007B0F56" w:rsidP="00ED7B50">
      <w:pPr>
        <w:rPr>
          <w:sz w:val="28"/>
          <w:szCs w:val="28"/>
        </w:rPr>
      </w:pPr>
    </w:p>
    <w:p w:rsidR="00FB0B17" w:rsidRDefault="00FB0B17" w:rsidP="00ED7B50">
      <w:pPr>
        <w:rPr>
          <w:sz w:val="28"/>
          <w:szCs w:val="28"/>
        </w:rPr>
      </w:pPr>
    </w:p>
    <w:p w:rsidR="002521E0" w:rsidRDefault="002521E0" w:rsidP="004C27EF">
      <w:pPr>
        <w:spacing w:line="240" w:lineRule="exact"/>
        <w:jc w:val="center"/>
        <w:rPr>
          <w:sz w:val="28"/>
          <w:szCs w:val="28"/>
        </w:rPr>
      </w:pPr>
    </w:p>
    <w:p w:rsidR="002521E0" w:rsidRDefault="002521E0" w:rsidP="004C27EF">
      <w:pPr>
        <w:spacing w:line="240" w:lineRule="exact"/>
        <w:jc w:val="center"/>
        <w:rPr>
          <w:sz w:val="28"/>
          <w:szCs w:val="28"/>
        </w:rPr>
      </w:pPr>
    </w:p>
    <w:p w:rsidR="002521E0" w:rsidRDefault="002521E0" w:rsidP="004C27EF">
      <w:pPr>
        <w:spacing w:line="240" w:lineRule="exact"/>
        <w:jc w:val="center"/>
        <w:rPr>
          <w:sz w:val="28"/>
          <w:szCs w:val="28"/>
        </w:rPr>
      </w:pPr>
    </w:p>
    <w:p w:rsidR="002521E0" w:rsidRDefault="002521E0" w:rsidP="004C27EF">
      <w:pPr>
        <w:spacing w:line="240" w:lineRule="exact"/>
        <w:jc w:val="center"/>
        <w:rPr>
          <w:sz w:val="28"/>
          <w:szCs w:val="28"/>
        </w:rPr>
      </w:pPr>
    </w:p>
    <w:p w:rsidR="00896B1F" w:rsidRDefault="00896B1F" w:rsidP="00F62D4A">
      <w:pPr>
        <w:spacing w:line="240" w:lineRule="exact"/>
        <w:rPr>
          <w:sz w:val="28"/>
          <w:szCs w:val="28"/>
        </w:rPr>
      </w:pPr>
    </w:p>
    <w:p w:rsidR="004C27EF" w:rsidRDefault="00A0726C" w:rsidP="004C27EF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C27EF" w:rsidRPr="00BB3549">
        <w:rPr>
          <w:sz w:val="28"/>
          <w:szCs w:val="28"/>
        </w:rPr>
        <w:t>ПОЯСНИТЕЛЬНАЯ ЗАПИСКА</w:t>
      </w:r>
    </w:p>
    <w:p w:rsidR="004C27EF" w:rsidRDefault="00896B1F" w:rsidP="004C27EF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A0726C">
        <w:rPr>
          <w:sz w:val="28"/>
          <w:szCs w:val="28"/>
        </w:rPr>
        <w:t xml:space="preserve">  </w:t>
      </w:r>
      <w:r w:rsidR="004C27EF" w:rsidRPr="00BB3549">
        <w:rPr>
          <w:sz w:val="28"/>
          <w:szCs w:val="28"/>
        </w:rPr>
        <w:t>к проекту закона Алтайского края</w:t>
      </w:r>
    </w:p>
    <w:p w:rsidR="004C27EF" w:rsidRPr="008143E0" w:rsidRDefault="004C27EF" w:rsidP="004C27EF">
      <w:pPr>
        <w:spacing w:line="240" w:lineRule="exact"/>
        <w:ind w:firstLine="540"/>
        <w:jc w:val="center"/>
        <w:rPr>
          <w:sz w:val="28"/>
          <w:szCs w:val="28"/>
        </w:rPr>
      </w:pPr>
      <w:r w:rsidRPr="00BB3549">
        <w:rPr>
          <w:sz w:val="28"/>
          <w:szCs w:val="28"/>
        </w:rPr>
        <w:t>«</w:t>
      </w:r>
      <w:r w:rsidR="009A6D67" w:rsidRPr="009A6D67">
        <w:rPr>
          <w:sz w:val="28"/>
          <w:szCs w:val="28"/>
        </w:rPr>
        <w:t xml:space="preserve">О внесении изменений в закон Алтайского края </w:t>
      </w:r>
      <w:r w:rsidR="00F71AFB">
        <w:rPr>
          <w:sz w:val="28"/>
          <w:szCs w:val="28"/>
        </w:rPr>
        <w:t xml:space="preserve">                                           </w:t>
      </w:r>
      <w:r w:rsidR="009A6D67" w:rsidRPr="009A6D67">
        <w:rPr>
          <w:sz w:val="28"/>
          <w:szCs w:val="28"/>
        </w:rPr>
        <w:t>«</w:t>
      </w:r>
      <w:r w:rsidR="00F71AFB" w:rsidRPr="007F331D">
        <w:rPr>
          <w:rFonts w:eastAsia="Calibri"/>
          <w:sz w:val="27"/>
          <w:szCs w:val="27"/>
          <w:lang w:eastAsia="en-US"/>
        </w:rPr>
        <w:t>О бесплатном предоставлении в собственность земельных участков</w:t>
      </w:r>
      <w:r w:rsidRPr="00F33547">
        <w:rPr>
          <w:sz w:val="28"/>
          <w:szCs w:val="28"/>
        </w:rPr>
        <w:t>»</w:t>
      </w:r>
    </w:p>
    <w:p w:rsidR="004C27EF" w:rsidRPr="0030314F" w:rsidRDefault="004C27EF" w:rsidP="004C27EF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F71AFB" w:rsidRPr="00C40A29" w:rsidRDefault="004C27EF" w:rsidP="004C27EF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Предлагаемым проектом закона</w:t>
      </w:r>
      <w:r w:rsidRPr="00A477B5">
        <w:rPr>
          <w:rFonts w:eastAsia="Calibri"/>
          <w:sz w:val="28"/>
          <w:szCs w:val="28"/>
          <w:lang w:eastAsia="en-US"/>
        </w:rPr>
        <w:t xml:space="preserve"> Алтайского края вносятся изменения в </w:t>
      </w:r>
      <w:hyperlink r:id="rId7" w:history="1">
        <w:r w:rsidRPr="00A477B5">
          <w:rPr>
            <w:rFonts w:eastAsia="Calibri"/>
            <w:sz w:val="28"/>
            <w:szCs w:val="28"/>
            <w:lang w:eastAsia="en-US"/>
          </w:rPr>
          <w:t>закон</w:t>
        </w:r>
      </w:hyperlink>
      <w:r w:rsidRPr="00A477B5">
        <w:rPr>
          <w:rFonts w:eastAsia="Calibri"/>
          <w:sz w:val="28"/>
          <w:szCs w:val="28"/>
          <w:lang w:eastAsia="en-US"/>
        </w:rPr>
        <w:t xml:space="preserve"> Алтайско</w:t>
      </w:r>
      <w:r>
        <w:rPr>
          <w:rFonts w:eastAsia="Calibri"/>
          <w:sz w:val="28"/>
          <w:szCs w:val="28"/>
          <w:lang w:eastAsia="en-US"/>
        </w:rPr>
        <w:t>го края</w:t>
      </w:r>
      <w:r w:rsidR="00530472">
        <w:rPr>
          <w:rFonts w:eastAsia="Calibri"/>
          <w:sz w:val="28"/>
          <w:szCs w:val="28"/>
          <w:lang w:eastAsia="en-US"/>
        </w:rPr>
        <w:t xml:space="preserve"> </w:t>
      </w:r>
      <w:r w:rsidRPr="00FB14D9">
        <w:rPr>
          <w:rFonts w:eastAsia="Calibri"/>
          <w:sz w:val="28"/>
          <w:szCs w:val="28"/>
          <w:lang w:eastAsia="en-US"/>
        </w:rPr>
        <w:t xml:space="preserve">от </w:t>
      </w:r>
      <w:r w:rsidR="00F71AFB">
        <w:rPr>
          <w:rFonts w:eastAsia="Calibri"/>
          <w:sz w:val="27"/>
          <w:szCs w:val="27"/>
          <w:lang w:eastAsia="en-US"/>
        </w:rPr>
        <w:t>09.11</w:t>
      </w:r>
      <w:r w:rsidR="00877BA2">
        <w:rPr>
          <w:rFonts w:eastAsia="Calibri"/>
          <w:sz w:val="27"/>
          <w:szCs w:val="27"/>
          <w:lang w:eastAsia="en-US"/>
        </w:rPr>
        <w:t>.</w:t>
      </w:r>
      <w:r w:rsidR="00F71AFB" w:rsidRPr="007F331D">
        <w:rPr>
          <w:rFonts w:eastAsia="Calibri"/>
          <w:sz w:val="27"/>
          <w:szCs w:val="27"/>
          <w:lang w:eastAsia="en-US"/>
        </w:rPr>
        <w:t>2015 № 98</w:t>
      </w:r>
      <w:r w:rsidR="00F71AFB">
        <w:rPr>
          <w:rFonts w:eastAsia="Calibri"/>
          <w:sz w:val="27"/>
          <w:szCs w:val="27"/>
          <w:lang w:eastAsia="en-US"/>
        </w:rPr>
        <w:t xml:space="preserve">-ЗС </w:t>
      </w:r>
      <w:r w:rsidR="00F71AFB" w:rsidRPr="007F331D">
        <w:rPr>
          <w:rFonts w:eastAsia="Calibri"/>
          <w:sz w:val="27"/>
          <w:szCs w:val="27"/>
          <w:lang w:eastAsia="en-US"/>
        </w:rPr>
        <w:t xml:space="preserve">«О бесплатном предоставлении в </w:t>
      </w:r>
      <w:r w:rsidR="00F71AFB" w:rsidRPr="00C40A29">
        <w:rPr>
          <w:rFonts w:eastAsia="Calibri"/>
          <w:sz w:val="28"/>
          <w:szCs w:val="28"/>
          <w:lang w:eastAsia="en-US"/>
        </w:rPr>
        <w:t>собственность земельных участков»</w:t>
      </w:r>
      <w:r w:rsidR="00F37F9B">
        <w:rPr>
          <w:rFonts w:eastAsia="Calibri"/>
          <w:sz w:val="28"/>
          <w:szCs w:val="28"/>
          <w:lang w:eastAsia="en-US"/>
        </w:rPr>
        <w:t xml:space="preserve"> (далее –                         </w:t>
      </w:r>
      <w:r w:rsidR="00F62D4A">
        <w:rPr>
          <w:rFonts w:eastAsia="Calibri"/>
          <w:sz w:val="28"/>
          <w:szCs w:val="28"/>
          <w:lang w:eastAsia="en-US"/>
        </w:rPr>
        <w:t>«</w:t>
      </w:r>
      <w:r w:rsidR="00F37F9B">
        <w:rPr>
          <w:rFonts w:eastAsia="Calibri"/>
          <w:sz w:val="28"/>
          <w:szCs w:val="28"/>
          <w:lang w:eastAsia="en-US"/>
        </w:rPr>
        <w:t>закон № 98-ЗС</w:t>
      </w:r>
      <w:r w:rsidR="00F62D4A">
        <w:rPr>
          <w:rFonts w:eastAsia="Calibri"/>
          <w:sz w:val="28"/>
          <w:szCs w:val="28"/>
          <w:lang w:eastAsia="en-US"/>
        </w:rPr>
        <w:t>»</w:t>
      </w:r>
      <w:r w:rsidR="00F37F9B">
        <w:rPr>
          <w:rFonts w:eastAsia="Calibri"/>
          <w:sz w:val="28"/>
          <w:szCs w:val="28"/>
          <w:lang w:eastAsia="en-US"/>
        </w:rPr>
        <w:t>)</w:t>
      </w:r>
      <w:r w:rsidR="00F71AFB" w:rsidRPr="00C40A29">
        <w:rPr>
          <w:rFonts w:eastAsia="Calibri"/>
          <w:sz w:val="28"/>
          <w:szCs w:val="28"/>
          <w:lang w:eastAsia="en-US"/>
        </w:rPr>
        <w:t>.</w:t>
      </w:r>
    </w:p>
    <w:p w:rsidR="00C40A29" w:rsidRDefault="00F37F9B" w:rsidP="00C40A29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>Законопроект</w:t>
      </w:r>
      <w:r w:rsidR="00F71AFB" w:rsidRPr="00A477B5">
        <w:rPr>
          <w:rFonts w:eastAsia="Calibri"/>
          <w:sz w:val="28"/>
          <w:szCs w:val="28"/>
          <w:lang w:eastAsia="en-US"/>
        </w:rPr>
        <w:t xml:space="preserve"> подготовлен </w:t>
      </w:r>
      <w:r w:rsidR="00F71AFB">
        <w:rPr>
          <w:rFonts w:eastAsia="Calibri"/>
          <w:sz w:val="28"/>
          <w:szCs w:val="28"/>
          <w:lang w:eastAsia="en-US"/>
        </w:rPr>
        <w:t xml:space="preserve">на основе анализа </w:t>
      </w:r>
      <w:r w:rsidR="00C40A29">
        <w:rPr>
          <w:rFonts w:eastAsia="Calibri"/>
          <w:sz w:val="28"/>
          <w:szCs w:val="28"/>
          <w:lang w:eastAsia="en-US"/>
        </w:rPr>
        <w:t>правоприменительной практики реализации закона</w:t>
      </w:r>
      <w:r>
        <w:rPr>
          <w:rFonts w:eastAsia="Calibri"/>
          <w:sz w:val="28"/>
          <w:szCs w:val="28"/>
          <w:lang w:eastAsia="en-US"/>
        </w:rPr>
        <w:t xml:space="preserve"> № 98-ЗС</w:t>
      </w:r>
      <w:r w:rsidR="00F71AFB">
        <w:rPr>
          <w:rFonts w:eastAsia="Calibri"/>
          <w:sz w:val="28"/>
          <w:szCs w:val="28"/>
          <w:lang w:eastAsia="en-US"/>
        </w:rPr>
        <w:t xml:space="preserve"> </w:t>
      </w:r>
      <w:r w:rsidR="00C40A29">
        <w:rPr>
          <w:rFonts w:eastAsia="Calibri"/>
          <w:sz w:val="28"/>
          <w:szCs w:val="28"/>
          <w:lang w:eastAsia="en-US"/>
        </w:rPr>
        <w:t>на территории Алтайского края, практики других регио</w:t>
      </w:r>
      <w:r>
        <w:rPr>
          <w:rFonts w:eastAsia="Calibri"/>
          <w:sz w:val="28"/>
          <w:szCs w:val="28"/>
          <w:lang w:eastAsia="en-US"/>
        </w:rPr>
        <w:t xml:space="preserve">нов Российской Федерации и </w:t>
      </w:r>
      <w:r w:rsidR="004709DA">
        <w:rPr>
          <w:rFonts w:eastAsia="Calibri"/>
          <w:sz w:val="28"/>
          <w:szCs w:val="28"/>
          <w:lang w:eastAsia="en-US"/>
        </w:rPr>
        <w:t xml:space="preserve">направлен                          на регулирование </w:t>
      </w:r>
      <w:r w:rsidR="00270E02">
        <w:rPr>
          <w:rFonts w:eastAsia="Calibri"/>
          <w:sz w:val="28"/>
          <w:szCs w:val="28"/>
          <w:lang w:eastAsia="en-US"/>
        </w:rPr>
        <w:t>отношений по  предоставлению</w:t>
      </w:r>
      <w:r w:rsidR="00C40A29">
        <w:rPr>
          <w:rFonts w:eastAsia="Calibri"/>
          <w:sz w:val="28"/>
          <w:szCs w:val="28"/>
          <w:lang w:eastAsia="en-US"/>
        </w:rPr>
        <w:t xml:space="preserve"> </w:t>
      </w:r>
      <w:r w:rsidR="00877BA2">
        <w:rPr>
          <w:rFonts w:eastAsia="Calibri"/>
          <w:sz w:val="28"/>
          <w:szCs w:val="28"/>
          <w:lang w:eastAsia="en-US"/>
        </w:rPr>
        <w:t>гражданам</w:t>
      </w:r>
      <w:r w:rsidR="00C40A29">
        <w:rPr>
          <w:rFonts w:eastAsia="Calibri"/>
          <w:sz w:val="28"/>
          <w:szCs w:val="28"/>
          <w:lang w:eastAsia="en-US"/>
        </w:rPr>
        <w:t xml:space="preserve">, имеющим трех и более детей, в собственность </w:t>
      </w:r>
      <w:r w:rsidR="00877BA2">
        <w:rPr>
          <w:rFonts w:eastAsia="Calibri"/>
          <w:sz w:val="28"/>
          <w:szCs w:val="28"/>
          <w:lang w:eastAsia="en-US"/>
        </w:rPr>
        <w:t>бесплатно</w:t>
      </w:r>
      <w:r w:rsidR="00C40A29">
        <w:rPr>
          <w:rFonts w:eastAsia="Calibri"/>
          <w:sz w:val="28"/>
          <w:szCs w:val="28"/>
          <w:lang w:eastAsia="en-US"/>
        </w:rPr>
        <w:t xml:space="preserve"> земельного участка </w:t>
      </w:r>
      <w:r w:rsidR="00270E02">
        <w:rPr>
          <w:rFonts w:eastAsia="Calibri"/>
          <w:sz w:val="28"/>
          <w:szCs w:val="28"/>
          <w:lang w:eastAsia="en-US"/>
        </w:rPr>
        <w:t xml:space="preserve">            </w:t>
      </w:r>
      <w:r w:rsidR="00C40A29">
        <w:rPr>
          <w:rFonts w:eastAsia="Calibri"/>
          <w:sz w:val="28"/>
          <w:szCs w:val="28"/>
          <w:lang w:eastAsia="en-US"/>
        </w:rPr>
        <w:t xml:space="preserve">для индивидуального жилищного строительства, </w:t>
      </w:r>
      <w:r>
        <w:rPr>
          <w:rFonts w:eastAsia="Calibri"/>
          <w:sz w:val="28"/>
          <w:szCs w:val="28"/>
          <w:lang w:eastAsia="en-US"/>
        </w:rPr>
        <w:t>ведения личного подсобного хозяйства</w:t>
      </w:r>
      <w:r w:rsidR="00C40A29">
        <w:rPr>
          <w:rFonts w:eastAsia="Calibri"/>
          <w:sz w:val="28"/>
          <w:szCs w:val="28"/>
          <w:lang w:eastAsia="en-US"/>
        </w:rPr>
        <w:t xml:space="preserve"> в случае смерти ребенка или детей.</w:t>
      </w:r>
      <w:proofErr w:type="gramEnd"/>
      <w:r w:rsidR="00877BA2">
        <w:rPr>
          <w:rFonts w:eastAsia="Calibri"/>
          <w:sz w:val="28"/>
          <w:szCs w:val="28"/>
          <w:lang w:eastAsia="en-US"/>
        </w:rPr>
        <w:t xml:space="preserve"> Действующая редакция закона не предусматривает сохранения права</w:t>
      </w:r>
      <w:r>
        <w:rPr>
          <w:rFonts w:eastAsia="Calibri"/>
          <w:sz w:val="28"/>
          <w:szCs w:val="28"/>
          <w:lang w:eastAsia="en-US"/>
        </w:rPr>
        <w:t xml:space="preserve"> многодетного</w:t>
      </w:r>
      <w:r w:rsidR="00877BA2">
        <w:rPr>
          <w:rFonts w:eastAsia="Calibri"/>
          <w:sz w:val="28"/>
          <w:szCs w:val="28"/>
          <w:lang w:eastAsia="en-US"/>
        </w:rPr>
        <w:t xml:space="preserve"> гражда</w:t>
      </w:r>
      <w:r w:rsidR="0009021E">
        <w:rPr>
          <w:rFonts w:eastAsia="Calibri"/>
          <w:sz w:val="28"/>
          <w:szCs w:val="28"/>
          <w:lang w:eastAsia="en-US"/>
        </w:rPr>
        <w:t>ни</w:t>
      </w:r>
      <w:r w:rsidR="00877BA2">
        <w:rPr>
          <w:rFonts w:eastAsia="Calibri"/>
          <w:sz w:val="28"/>
          <w:szCs w:val="28"/>
          <w:lang w:eastAsia="en-US"/>
        </w:rPr>
        <w:t>н</w:t>
      </w:r>
      <w:r w:rsidR="003D1199">
        <w:rPr>
          <w:rFonts w:eastAsia="Calibri"/>
          <w:sz w:val="28"/>
          <w:szCs w:val="28"/>
          <w:lang w:eastAsia="en-US"/>
        </w:rPr>
        <w:t>а</w:t>
      </w:r>
      <w:r w:rsidR="00877BA2">
        <w:rPr>
          <w:rFonts w:eastAsia="Calibri"/>
          <w:sz w:val="28"/>
          <w:szCs w:val="28"/>
          <w:lang w:eastAsia="en-US"/>
        </w:rPr>
        <w:t xml:space="preserve"> на бесплатное получение земельного участка</w:t>
      </w:r>
      <w:r w:rsidR="004670BB">
        <w:rPr>
          <w:rFonts w:eastAsia="Calibri"/>
          <w:sz w:val="28"/>
          <w:szCs w:val="28"/>
          <w:lang w:eastAsia="en-US"/>
        </w:rPr>
        <w:t xml:space="preserve"> в таком случае</w:t>
      </w:r>
      <w:r w:rsidR="00877BA2">
        <w:rPr>
          <w:rFonts w:eastAsia="Calibri"/>
          <w:sz w:val="28"/>
          <w:szCs w:val="28"/>
          <w:lang w:eastAsia="en-US"/>
        </w:rPr>
        <w:t xml:space="preserve">.  </w:t>
      </w:r>
    </w:p>
    <w:p w:rsidR="00270E02" w:rsidRDefault="00270E02" w:rsidP="004670B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Вопрос</w:t>
      </w:r>
      <w:r w:rsidR="004670BB" w:rsidRPr="000B4F19">
        <w:rPr>
          <w:rFonts w:eastAsia="Calibri"/>
          <w:sz w:val="28"/>
          <w:szCs w:val="28"/>
          <w:lang w:eastAsia="en-US"/>
        </w:rPr>
        <w:t xml:space="preserve"> социальной поддержки льготных категорий граждан</w:t>
      </w:r>
      <w:r>
        <w:rPr>
          <w:rFonts w:eastAsia="Calibri"/>
          <w:sz w:val="28"/>
          <w:szCs w:val="28"/>
          <w:lang w:eastAsia="en-US"/>
        </w:rPr>
        <w:t xml:space="preserve"> является актуальным. Кроме того, в результате</w:t>
      </w:r>
      <w:r w:rsidR="004670BB">
        <w:rPr>
          <w:rFonts w:eastAsia="Calibri"/>
          <w:sz w:val="28"/>
          <w:szCs w:val="28"/>
          <w:lang w:eastAsia="en-US"/>
        </w:rPr>
        <w:t xml:space="preserve"> инцидента,</w:t>
      </w:r>
      <w:r w:rsidR="004670BB" w:rsidRPr="004670BB">
        <w:rPr>
          <w:rFonts w:eastAsia="Calibri"/>
          <w:sz w:val="28"/>
          <w:szCs w:val="28"/>
          <w:lang w:eastAsia="en-US"/>
        </w:rPr>
        <w:t xml:space="preserve"> </w:t>
      </w:r>
      <w:r w:rsidR="004670BB">
        <w:rPr>
          <w:rFonts w:eastAsia="Calibri"/>
          <w:sz w:val="28"/>
          <w:szCs w:val="28"/>
          <w:lang w:eastAsia="en-US"/>
        </w:rPr>
        <w:t xml:space="preserve">произошедшего 25.10.2019 </w:t>
      </w:r>
      <w:r w:rsidR="00373E9F">
        <w:rPr>
          <w:rFonts w:eastAsia="Calibri"/>
          <w:sz w:val="28"/>
          <w:szCs w:val="28"/>
          <w:lang w:eastAsia="en-US"/>
        </w:rPr>
        <w:t>на территории воинской части</w:t>
      </w:r>
      <w:r>
        <w:rPr>
          <w:rFonts w:eastAsia="Calibri"/>
          <w:sz w:val="28"/>
          <w:szCs w:val="28"/>
          <w:lang w:eastAsia="en-US"/>
        </w:rPr>
        <w:t xml:space="preserve"> в Забайкалье,</w:t>
      </w:r>
      <w:r w:rsidR="00373E9F">
        <w:rPr>
          <w:rFonts w:eastAsia="Calibri"/>
          <w:sz w:val="28"/>
          <w:szCs w:val="28"/>
          <w:lang w:eastAsia="en-US"/>
        </w:rPr>
        <w:t xml:space="preserve"> погиб </w:t>
      </w:r>
      <w:r>
        <w:rPr>
          <w:rFonts w:eastAsia="Calibri"/>
          <w:sz w:val="28"/>
          <w:szCs w:val="28"/>
          <w:lang w:eastAsia="en-US"/>
        </w:rPr>
        <w:t xml:space="preserve">                       </w:t>
      </w:r>
      <w:proofErr w:type="spellStart"/>
      <w:r w:rsidR="00373E9F">
        <w:rPr>
          <w:rFonts w:eastAsia="Calibri"/>
          <w:sz w:val="28"/>
          <w:szCs w:val="28"/>
          <w:lang w:eastAsia="en-US"/>
        </w:rPr>
        <w:t>солдат-</w:t>
      </w:r>
      <w:r w:rsidR="004670BB">
        <w:rPr>
          <w:rFonts w:eastAsia="Calibri"/>
          <w:sz w:val="28"/>
          <w:szCs w:val="28"/>
          <w:lang w:eastAsia="en-US"/>
        </w:rPr>
        <w:t>срочник</w:t>
      </w:r>
      <w:proofErr w:type="spellEnd"/>
      <w:r w:rsidR="004670BB">
        <w:rPr>
          <w:rFonts w:eastAsia="Calibri"/>
          <w:sz w:val="28"/>
          <w:szCs w:val="28"/>
          <w:lang w:eastAsia="en-US"/>
        </w:rPr>
        <w:t xml:space="preserve"> Андреев А.А. и его мать, имевшая трех детей, лишается права на бесплатное предоставление земельного участка</w:t>
      </w:r>
      <w:r>
        <w:rPr>
          <w:rFonts w:eastAsia="Calibri"/>
          <w:sz w:val="28"/>
          <w:szCs w:val="28"/>
          <w:lang w:eastAsia="en-US"/>
        </w:rPr>
        <w:t xml:space="preserve"> в собственность.</w:t>
      </w:r>
      <w:r w:rsidR="00520445">
        <w:rPr>
          <w:rFonts w:eastAsia="Calibri"/>
          <w:sz w:val="28"/>
          <w:szCs w:val="28"/>
          <w:lang w:eastAsia="en-US"/>
        </w:rPr>
        <w:t xml:space="preserve">         </w:t>
      </w:r>
    </w:p>
    <w:p w:rsidR="004670BB" w:rsidRDefault="00270E02" w:rsidP="004670B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 xml:space="preserve">На основании изложенного </w:t>
      </w:r>
      <w:r w:rsidR="004670BB">
        <w:rPr>
          <w:rFonts w:eastAsia="Calibri"/>
          <w:sz w:val="28"/>
          <w:szCs w:val="28"/>
          <w:lang w:eastAsia="en-US"/>
        </w:rPr>
        <w:t xml:space="preserve">предлагается </w:t>
      </w:r>
      <w:r w:rsidR="00F37F9B">
        <w:rPr>
          <w:rFonts w:eastAsia="Calibri"/>
          <w:sz w:val="28"/>
          <w:szCs w:val="28"/>
          <w:lang w:eastAsia="en-US"/>
        </w:rPr>
        <w:t>нормативно</w:t>
      </w:r>
      <w:r w:rsidR="004670BB">
        <w:rPr>
          <w:rFonts w:eastAsia="Calibri"/>
          <w:sz w:val="28"/>
          <w:szCs w:val="28"/>
          <w:lang w:eastAsia="en-US"/>
        </w:rPr>
        <w:t xml:space="preserve"> </w:t>
      </w:r>
      <w:r w:rsidR="00F37F9B">
        <w:rPr>
          <w:rFonts w:eastAsia="Calibri"/>
          <w:sz w:val="28"/>
          <w:szCs w:val="28"/>
          <w:lang w:eastAsia="en-US"/>
        </w:rPr>
        <w:t>предусмотреть</w:t>
      </w:r>
      <w:r w:rsidR="00373E9F">
        <w:rPr>
          <w:rFonts w:eastAsia="Calibri"/>
          <w:sz w:val="28"/>
          <w:szCs w:val="28"/>
          <w:lang w:eastAsia="en-US"/>
        </w:rPr>
        <w:t xml:space="preserve">, что </w:t>
      </w:r>
      <w:r w:rsidR="00373E9F" w:rsidRPr="00F81D7E">
        <w:rPr>
          <w:rFonts w:eastAsia="Calibri"/>
          <w:sz w:val="28"/>
          <w:szCs w:val="28"/>
          <w:lang w:eastAsia="en-US"/>
        </w:rPr>
        <w:t>смерть ребенка (детей),</w:t>
      </w:r>
      <w:r w:rsidR="00C22068" w:rsidRPr="00F81D7E">
        <w:rPr>
          <w:rFonts w:eastAsia="Calibri"/>
          <w:sz w:val="28"/>
          <w:szCs w:val="28"/>
          <w:lang w:eastAsia="en-US"/>
        </w:rPr>
        <w:t xml:space="preserve"> </w:t>
      </w:r>
      <w:r w:rsidR="00373E9F" w:rsidRPr="00F81D7E">
        <w:rPr>
          <w:rFonts w:eastAsia="Calibri"/>
          <w:sz w:val="28"/>
          <w:szCs w:val="28"/>
          <w:lang w:eastAsia="en-US"/>
        </w:rPr>
        <w:t xml:space="preserve">за исключением случаев, когда смерть наступила в результате виновных действий (бездействий) </w:t>
      </w:r>
      <w:r w:rsidR="00F37F9B" w:rsidRPr="00F81D7E">
        <w:rPr>
          <w:rFonts w:eastAsia="Calibri"/>
          <w:sz w:val="28"/>
          <w:szCs w:val="28"/>
          <w:lang w:eastAsia="en-US"/>
        </w:rPr>
        <w:t xml:space="preserve">одного из </w:t>
      </w:r>
      <w:r w:rsidR="00373E9F" w:rsidRPr="00F81D7E">
        <w:rPr>
          <w:rFonts w:eastAsia="Calibri"/>
          <w:sz w:val="28"/>
          <w:szCs w:val="28"/>
          <w:lang w:eastAsia="en-US"/>
        </w:rPr>
        <w:t xml:space="preserve">родителя (родителей), </w:t>
      </w:r>
      <w:r w:rsidR="00520445" w:rsidRPr="00F81D7E">
        <w:rPr>
          <w:rFonts w:eastAsia="Calibri"/>
          <w:sz w:val="28"/>
          <w:szCs w:val="28"/>
          <w:lang w:eastAsia="en-US"/>
        </w:rPr>
        <w:t>усыновителя (усыновителей), не</w:t>
      </w:r>
      <w:r w:rsidR="00373E9F" w:rsidRPr="00F81D7E">
        <w:rPr>
          <w:rFonts w:eastAsia="Calibri"/>
          <w:sz w:val="28"/>
          <w:szCs w:val="28"/>
          <w:lang w:eastAsia="en-US"/>
        </w:rPr>
        <w:t xml:space="preserve"> является основанием для отказа в предоставлении</w:t>
      </w:r>
      <w:r w:rsidR="00F37F9B" w:rsidRPr="00F81D7E">
        <w:rPr>
          <w:rFonts w:eastAsia="Calibri"/>
          <w:sz w:val="28"/>
          <w:szCs w:val="28"/>
          <w:lang w:eastAsia="en-US"/>
        </w:rPr>
        <w:t xml:space="preserve"> в собственность </w:t>
      </w:r>
      <w:r w:rsidR="00373E9F" w:rsidRPr="00F81D7E">
        <w:rPr>
          <w:rFonts w:eastAsia="Calibri"/>
          <w:sz w:val="28"/>
          <w:szCs w:val="28"/>
          <w:lang w:eastAsia="en-US"/>
        </w:rPr>
        <w:t xml:space="preserve"> земельного участка гражданину, состоящему на учете</w:t>
      </w:r>
      <w:r w:rsidR="00F37F9B" w:rsidRPr="00F81D7E">
        <w:rPr>
          <w:rFonts w:eastAsia="Calibri"/>
          <w:sz w:val="28"/>
          <w:szCs w:val="28"/>
          <w:lang w:eastAsia="en-US"/>
        </w:rPr>
        <w:t xml:space="preserve">  </w:t>
      </w:r>
      <w:r w:rsidR="00373E9F" w:rsidRPr="00F81D7E">
        <w:rPr>
          <w:rFonts w:eastAsia="Calibri"/>
          <w:sz w:val="28"/>
          <w:szCs w:val="28"/>
          <w:lang w:eastAsia="en-US"/>
        </w:rPr>
        <w:t>в качестве желающего приобрести земельный участок для индивидуального жилищного строительства или ведения личного подсобного хозяйства, или снятия его</w:t>
      </w:r>
      <w:proofErr w:type="gramEnd"/>
      <w:r w:rsidR="00373E9F" w:rsidRPr="00F81D7E">
        <w:rPr>
          <w:rFonts w:eastAsia="Calibri"/>
          <w:sz w:val="28"/>
          <w:szCs w:val="28"/>
          <w:lang w:eastAsia="en-US"/>
        </w:rPr>
        <w:t xml:space="preserve"> с учета</w:t>
      </w:r>
      <w:r w:rsidR="00CB045C" w:rsidRPr="00F81D7E">
        <w:rPr>
          <w:rFonts w:eastAsia="Calibri"/>
          <w:sz w:val="28"/>
          <w:szCs w:val="28"/>
          <w:lang w:eastAsia="en-US"/>
        </w:rPr>
        <w:t>.</w:t>
      </w:r>
      <w:r w:rsidR="00373E9F">
        <w:rPr>
          <w:rFonts w:eastAsia="Calibri"/>
          <w:sz w:val="28"/>
          <w:szCs w:val="28"/>
          <w:lang w:eastAsia="en-US"/>
        </w:rPr>
        <w:t xml:space="preserve"> </w:t>
      </w:r>
    </w:p>
    <w:p w:rsidR="00C22068" w:rsidRPr="00F81D7E" w:rsidRDefault="00CB045C" w:rsidP="00F62D4A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>Федеральным</w:t>
      </w:r>
      <w:r w:rsidRPr="00CB045C">
        <w:rPr>
          <w:rFonts w:eastAsia="Calibri"/>
          <w:sz w:val="28"/>
          <w:szCs w:val="28"/>
          <w:lang w:eastAsia="en-US"/>
        </w:rPr>
        <w:t xml:space="preserve"> закон</w:t>
      </w:r>
      <w:r w:rsidR="00520445">
        <w:rPr>
          <w:rFonts w:eastAsia="Calibri"/>
          <w:sz w:val="28"/>
          <w:szCs w:val="28"/>
          <w:lang w:eastAsia="en-US"/>
        </w:rPr>
        <w:t xml:space="preserve">ом от 23.06.2014 </w:t>
      </w:r>
      <w:r>
        <w:rPr>
          <w:rFonts w:eastAsia="Calibri"/>
          <w:sz w:val="28"/>
          <w:szCs w:val="28"/>
          <w:lang w:eastAsia="en-US"/>
        </w:rPr>
        <w:t>№ 171-ФЗ «</w:t>
      </w:r>
      <w:r w:rsidRPr="00CB045C">
        <w:rPr>
          <w:rFonts w:eastAsia="Calibri"/>
          <w:sz w:val="28"/>
          <w:szCs w:val="28"/>
          <w:lang w:eastAsia="en-US"/>
        </w:rPr>
        <w:t>О внесении изменений в Земельный кодекс Российской Федерации и отдельные законодате</w:t>
      </w:r>
      <w:r>
        <w:rPr>
          <w:rFonts w:eastAsia="Calibri"/>
          <w:sz w:val="28"/>
          <w:szCs w:val="28"/>
          <w:lang w:eastAsia="en-US"/>
        </w:rPr>
        <w:t xml:space="preserve">льные акты Российской Федерации» </w:t>
      </w:r>
      <w:r w:rsidR="00C22068">
        <w:rPr>
          <w:rFonts w:eastAsia="Calibri"/>
          <w:sz w:val="28"/>
          <w:szCs w:val="28"/>
          <w:lang w:eastAsia="en-US"/>
        </w:rPr>
        <w:t xml:space="preserve">установлено право </w:t>
      </w:r>
      <w:r w:rsidR="00CB7587">
        <w:rPr>
          <w:rFonts w:eastAsia="Calibri"/>
          <w:sz w:val="28"/>
          <w:szCs w:val="28"/>
          <w:lang w:eastAsia="en-US"/>
        </w:rPr>
        <w:t xml:space="preserve"> </w:t>
      </w:r>
      <w:r w:rsidR="00CB7587">
        <w:rPr>
          <w:rFonts w:eastAsia="Calibri"/>
          <w:sz w:val="28"/>
          <w:szCs w:val="28"/>
          <w:lang w:eastAsia="en-US"/>
        </w:rPr>
        <w:lastRenderedPageBreak/>
        <w:t>исполнительных органов</w:t>
      </w:r>
      <w:r w:rsidR="00CB7587" w:rsidRPr="00CB7587">
        <w:rPr>
          <w:rFonts w:eastAsia="Calibri"/>
          <w:sz w:val="28"/>
          <w:szCs w:val="28"/>
          <w:lang w:eastAsia="en-US"/>
        </w:rPr>
        <w:t xml:space="preserve"> г</w:t>
      </w:r>
      <w:r w:rsidR="00CB7587">
        <w:rPr>
          <w:rFonts w:eastAsia="Calibri"/>
          <w:sz w:val="28"/>
          <w:szCs w:val="28"/>
          <w:lang w:eastAsia="en-US"/>
        </w:rPr>
        <w:t>осударственной власти или органов</w:t>
      </w:r>
      <w:r w:rsidR="00CB7587" w:rsidRPr="00CB7587">
        <w:rPr>
          <w:rFonts w:eastAsia="Calibri"/>
          <w:sz w:val="28"/>
          <w:szCs w:val="28"/>
          <w:lang w:eastAsia="en-US"/>
        </w:rPr>
        <w:t xml:space="preserve"> местног</w:t>
      </w:r>
      <w:r w:rsidR="00CB7587">
        <w:rPr>
          <w:rFonts w:eastAsia="Calibri"/>
          <w:sz w:val="28"/>
          <w:szCs w:val="28"/>
          <w:lang w:eastAsia="en-US"/>
        </w:rPr>
        <w:t>о самоуправления, уполномоченных</w:t>
      </w:r>
      <w:r w:rsidR="00CB7587" w:rsidRPr="00CB7587">
        <w:rPr>
          <w:rFonts w:eastAsia="Calibri"/>
          <w:sz w:val="28"/>
          <w:szCs w:val="28"/>
          <w:lang w:eastAsia="en-US"/>
        </w:rPr>
        <w:t xml:space="preserve"> на распоряжение земельными участками, находящимися в государственной или муниципальной собственности,</w:t>
      </w:r>
      <w:r w:rsidR="00270E02">
        <w:rPr>
          <w:rFonts w:eastAsia="Calibri"/>
          <w:sz w:val="28"/>
          <w:szCs w:val="28"/>
          <w:lang w:eastAsia="en-US"/>
        </w:rPr>
        <w:t xml:space="preserve">             </w:t>
      </w:r>
      <w:r w:rsidR="00CB7587">
        <w:rPr>
          <w:rFonts w:eastAsia="Calibri"/>
          <w:sz w:val="28"/>
          <w:szCs w:val="28"/>
          <w:lang w:eastAsia="en-US"/>
        </w:rPr>
        <w:t xml:space="preserve"> </w:t>
      </w:r>
      <w:r w:rsidR="00C22068" w:rsidRPr="00F81D7E">
        <w:rPr>
          <w:rFonts w:eastAsia="Calibri"/>
          <w:sz w:val="28"/>
          <w:szCs w:val="28"/>
          <w:lang w:eastAsia="en-US"/>
        </w:rPr>
        <w:t xml:space="preserve">до 1 января 2020 года </w:t>
      </w:r>
      <w:r w:rsidR="00201385" w:rsidRPr="00F81D7E">
        <w:rPr>
          <w:rFonts w:eastAsia="Calibri"/>
          <w:sz w:val="28"/>
          <w:szCs w:val="28"/>
          <w:lang w:eastAsia="en-US"/>
        </w:rPr>
        <w:t>принимать</w:t>
      </w:r>
      <w:r w:rsidR="00C22068" w:rsidRPr="00F81D7E">
        <w:rPr>
          <w:rFonts w:eastAsia="Calibri"/>
          <w:sz w:val="28"/>
          <w:szCs w:val="28"/>
          <w:lang w:eastAsia="en-US"/>
        </w:rPr>
        <w:t xml:space="preserve"> </w:t>
      </w:r>
      <w:r w:rsidR="00201385" w:rsidRPr="00F81D7E">
        <w:rPr>
          <w:rFonts w:eastAsia="Calibri"/>
          <w:sz w:val="28"/>
          <w:szCs w:val="28"/>
          <w:lang w:eastAsia="en-US"/>
        </w:rPr>
        <w:t xml:space="preserve">решения </w:t>
      </w:r>
      <w:r w:rsidR="00FA14E6" w:rsidRPr="00F81D7E">
        <w:rPr>
          <w:rFonts w:eastAsia="Calibri"/>
          <w:sz w:val="28"/>
          <w:szCs w:val="28"/>
          <w:lang w:eastAsia="en-US"/>
        </w:rPr>
        <w:t>об</w:t>
      </w:r>
      <w:r w:rsidR="00C22068" w:rsidRPr="00F81D7E">
        <w:rPr>
          <w:rFonts w:eastAsia="Calibri"/>
          <w:sz w:val="28"/>
          <w:szCs w:val="28"/>
          <w:lang w:eastAsia="en-US"/>
        </w:rPr>
        <w:t xml:space="preserve"> отказ</w:t>
      </w:r>
      <w:r w:rsidR="00FA14E6" w:rsidRPr="00F81D7E">
        <w:rPr>
          <w:rFonts w:eastAsia="Calibri"/>
          <w:sz w:val="28"/>
          <w:szCs w:val="28"/>
          <w:lang w:eastAsia="en-US"/>
        </w:rPr>
        <w:t>е</w:t>
      </w:r>
      <w:r w:rsidR="00C22068" w:rsidRPr="00F81D7E">
        <w:rPr>
          <w:rFonts w:eastAsia="Calibri"/>
          <w:sz w:val="28"/>
          <w:szCs w:val="28"/>
          <w:lang w:eastAsia="en-US"/>
        </w:rPr>
        <w:t xml:space="preserve"> в утверждении схемы расположения земельного участка или земельных участков на кадастровом</w:t>
      </w:r>
      <w:proofErr w:type="gramEnd"/>
      <w:r w:rsidR="00C22068" w:rsidRPr="00F81D7E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C22068" w:rsidRPr="00F81D7E">
        <w:rPr>
          <w:rFonts w:eastAsia="Calibri"/>
          <w:sz w:val="28"/>
          <w:szCs w:val="28"/>
          <w:lang w:eastAsia="en-US"/>
        </w:rPr>
        <w:t xml:space="preserve">плане территории, в предварительном согласовании предоставления земельного участка, в предоставлении земельного участка без проведения торгов, в проведении аукциона по продаже земельного участка или аукциона на право заключения договора аренды земельного участка, находящегося в государственной или муниципальной собственности, </w:t>
      </w:r>
      <w:r w:rsidR="00FA14E6" w:rsidRPr="00F81D7E">
        <w:rPr>
          <w:rFonts w:eastAsia="Calibri"/>
          <w:sz w:val="28"/>
          <w:szCs w:val="28"/>
          <w:lang w:eastAsia="en-US"/>
        </w:rPr>
        <w:t>по основаниям, предусмотренным законом субъекта Российской Федерации</w:t>
      </w:r>
      <w:r w:rsidR="00145719" w:rsidRPr="00F81D7E">
        <w:rPr>
          <w:rFonts w:eastAsia="Calibri"/>
          <w:sz w:val="28"/>
          <w:szCs w:val="28"/>
          <w:lang w:eastAsia="en-US"/>
        </w:rPr>
        <w:t>,</w:t>
      </w:r>
      <w:r w:rsidR="00FA14E6" w:rsidRPr="00F81D7E">
        <w:rPr>
          <w:rFonts w:eastAsia="Calibri"/>
          <w:sz w:val="28"/>
          <w:szCs w:val="28"/>
          <w:lang w:eastAsia="en-US"/>
        </w:rPr>
        <w:t xml:space="preserve"> </w:t>
      </w:r>
      <w:r w:rsidR="00C22068" w:rsidRPr="00F81D7E">
        <w:rPr>
          <w:rFonts w:eastAsia="Calibri"/>
          <w:sz w:val="28"/>
          <w:szCs w:val="28"/>
          <w:lang w:eastAsia="en-US"/>
        </w:rPr>
        <w:t xml:space="preserve">наряду </w:t>
      </w:r>
      <w:r w:rsidR="00CB7587">
        <w:rPr>
          <w:rFonts w:eastAsia="Calibri"/>
          <w:sz w:val="28"/>
          <w:szCs w:val="28"/>
          <w:lang w:eastAsia="en-US"/>
        </w:rPr>
        <w:t xml:space="preserve"> </w:t>
      </w:r>
      <w:r w:rsidR="00C22068" w:rsidRPr="00F81D7E">
        <w:rPr>
          <w:rFonts w:eastAsia="Calibri"/>
          <w:sz w:val="28"/>
          <w:szCs w:val="28"/>
          <w:lang w:eastAsia="en-US"/>
        </w:rPr>
        <w:t xml:space="preserve">с основаниями для отказа, предусмотренными Земельным </w:t>
      </w:r>
      <w:hyperlink r:id="rId8" w:history="1">
        <w:r w:rsidR="00C22068" w:rsidRPr="00F81D7E">
          <w:rPr>
            <w:rFonts w:eastAsia="Calibri"/>
            <w:sz w:val="28"/>
            <w:szCs w:val="28"/>
            <w:lang w:eastAsia="en-US"/>
          </w:rPr>
          <w:t>кодексом</w:t>
        </w:r>
      </w:hyperlink>
      <w:r w:rsidR="00C22068" w:rsidRPr="00F81D7E">
        <w:rPr>
          <w:rFonts w:eastAsia="Calibri"/>
          <w:sz w:val="28"/>
          <w:szCs w:val="28"/>
          <w:lang w:eastAsia="en-US"/>
        </w:rPr>
        <w:t xml:space="preserve"> Российской Федерации.</w:t>
      </w:r>
      <w:proofErr w:type="gramEnd"/>
    </w:p>
    <w:p w:rsidR="00DE2E76" w:rsidRDefault="00C22068" w:rsidP="00F81D7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По указанной причине </w:t>
      </w:r>
      <w:r w:rsidR="00CB045C">
        <w:rPr>
          <w:rFonts w:eastAsia="Calibri"/>
          <w:sz w:val="28"/>
          <w:szCs w:val="28"/>
          <w:lang w:eastAsia="en-US"/>
        </w:rPr>
        <w:t xml:space="preserve">с </w:t>
      </w:r>
      <w:r w:rsidRPr="00F81D7E">
        <w:rPr>
          <w:rFonts w:eastAsia="Calibri"/>
          <w:sz w:val="28"/>
          <w:szCs w:val="28"/>
          <w:lang w:eastAsia="en-US"/>
        </w:rPr>
        <w:t xml:space="preserve">1 января 2020 года </w:t>
      </w:r>
      <w:r w:rsidR="00CB045C">
        <w:rPr>
          <w:rFonts w:eastAsia="Calibri"/>
          <w:sz w:val="28"/>
          <w:szCs w:val="28"/>
          <w:lang w:eastAsia="en-US"/>
        </w:rPr>
        <w:t>утрачивает силу закон Алтайского края от 22.12.2015 №</w:t>
      </w:r>
      <w:r w:rsidR="00CB045C" w:rsidRPr="00CB045C">
        <w:rPr>
          <w:rFonts w:eastAsia="Calibri"/>
          <w:sz w:val="28"/>
          <w:szCs w:val="28"/>
          <w:lang w:eastAsia="en-US"/>
        </w:rPr>
        <w:t xml:space="preserve"> 123-ЗС </w:t>
      </w:r>
      <w:r w:rsidR="00CB045C">
        <w:rPr>
          <w:rFonts w:eastAsia="Calibri"/>
          <w:sz w:val="28"/>
          <w:szCs w:val="28"/>
          <w:lang w:eastAsia="en-US"/>
        </w:rPr>
        <w:t xml:space="preserve">«О </w:t>
      </w:r>
      <w:r w:rsidR="00CB045C" w:rsidRPr="00CB045C">
        <w:rPr>
          <w:rFonts w:eastAsia="Calibri"/>
          <w:sz w:val="28"/>
          <w:szCs w:val="28"/>
          <w:lang w:eastAsia="en-US"/>
        </w:rPr>
        <w:t>реализации отдельных полномочий по распоряжению земельными участками, находящимися в государственной или муниципальной собственности</w:t>
      </w:r>
      <w:r w:rsidR="00CB045C">
        <w:rPr>
          <w:rFonts w:eastAsia="Calibri"/>
          <w:sz w:val="28"/>
          <w:szCs w:val="28"/>
          <w:lang w:eastAsia="en-US"/>
        </w:rPr>
        <w:t>».</w:t>
      </w:r>
      <w:r w:rsidR="000E04D7">
        <w:rPr>
          <w:rFonts w:eastAsia="Calibri"/>
          <w:sz w:val="28"/>
          <w:szCs w:val="28"/>
          <w:lang w:eastAsia="en-US"/>
        </w:rPr>
        <w:t xml:space="preserve"> </w:t>
      </w:r>
    </w:p>
    <w:p w:rsidR="00A7605F" w:rsidRPr="00F81D7E" w:rsidRDefault="00F62D4A" w:rsidP="00F81D7E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связи с этим</w:t>
      </w:r>
      <w:r w:rsidR="000E04D7" w:rsidRPr="00F81D7E">
        <w:rPr>
          <w:rFonts w:eastAsia="Calibri"/>
          <w:sz w:val="28"/>
          <w:szCs w:val="28"/>
          <w:lang w:eastAsia="en-US"/>
        </w:rPr>
        <w:t xml:space="preserve">, </w:t>
      </w:r>
      <w:r w:rsidR="00F37F9B" w:rsidRPr="00F81D7E">
        <w:rPr>
          <w:rFonts w:eastAsia="Calibri"/>
          <w:sz w:val="28"/>
          <w:szCs w:val="28"/>
          <w:lang w:eastAsia="en-US"/>
        </w:rPr>
        <w:t xml:space="preserve">законопроектом </w:t>
      </w:r>
      <w:r w:rsidR="000E04D7" w:rsidRPr="00F81D7E">
        <w:rPr>
          <w:rFonts w:eastAsia="Calibri"/>
          <w:sz w:val="28"/>
          <w:szCs w:val="28"/>
          <w:lang w:eastAsia="en-US"/>
        </w:rPr>
        <w:t>предлагается</w:t>
      </w:r>
      <w:r w:rsidR="00A7605F" w:rsidRPr="00F81D7E">
        <w:rPr>
          <w:rFonts w:eastAsia="Calibri"/>
          <w:sz w:val="28"/>
          <w:szCs w:val="28"/>
          <w:lang w:eastAsia="en-US"/>
        </w:rPr>
        <w:t xml:space="preserve"> </w:t>
      </w:r>
      <w:r w:rsidR="00F37F9B" w:rsidRPr="00F81D7E">
        <w:rPr>
          <w:rFonts w:eastAsia="Calibri"/>
          <w:sz w:val="28"/>
          <w:szCs w:val="28"/>
          <w:lang w:eastAsia="en-US"/>
        </w:rPr>
        <w:t>предусмотреть</w:t>
      </w:r>
      <w:r w:rsidR="00A7605F" w:rsidRPr="00F81D7E">
        <w:rPr>
          <w:rFonts w:eastAsia="Calibri"/>
          <w:sz w:val="28"/>
          <w:szCs w:val="28"/>
          <w:lang w:eastAsia="en-US"/>
        </w:rPr>
        <w:t>, что проведение работ по включению либо включение земельного участка в перечень земельных участков, предоставляемых для индивидуального жилищного строительства или ведения личного подсобного хозяйства гражданам</w:t>
      </w:r>
      <w:r>
        <w:rPr>
          <w:rFonts w:eastAsia="Calibri"/>
          <w:sz w:val="28"/>
          <w:szCs w:val="28"/>
          <w:lang w:eastAsia="en-US"/>
        </w:rPr>
        <w:t>,</w:t>
      </w:r>
      <w:r w:rsidR="00A7605F" w:rsidRPr="00F81D7E">
        <w:rPr>
          <w:rFonts w:eastAsia="Calibri"/>
          <w:sz w:val="28"/>
          <w:szCs w:val="28"/>
          <w:lang w:eastAsia="en-US"/>
        </w:rPr>
        <w:t xml:space="preserve"> в соответствии с </w:t>
      </w:r>
      <w:hyperlink r:id="rId9" w:history="1">
        <w:r w:rsidR="00A7605F" w:rsidRPr="00F81D7E">
          <w:rPr>
            <w:rFonts w:eastAsia="Calibri"/>
            <w:sz w:val="28"/>
            <w:szCs w:val="28"/>
            <w:lang w:eastAsia="en-US"/>
          </w:rPr>
          <w:t>законом</w:t>
        </w:r>
      </w:hyperlink>
      <w:r w:rsidR="00A7605F" w:rsidRPr="00F81D7E">
        <w:rPr>
          <w:rFonts w:eastAsia="Calibri"/>
          <w:sz w:val="28"/>
          <w:szCs w:val="28"/>
          <w:lang w:eastAsia="en-US"/>
        </w:rPr>
        <w:t xml:space="preserve"> № 98-ЗС</w:t>
      </w:r>
      <w:r>
        <w:rPr>
          <w:rFonts w:eastAsia="Calibri"/>
          <w:sz w:val="28"/>
          <w:szCs w:val="28"/>
          <w:lang w:eastAsia="en-US"/>
        </w:rPr>
        <w:t>,</w:t>
      </w:r>
      <w:r w:rsidR="00270E02">
        <w:rPr>
          <w:rFonts w:eastAsia="Calibri"/>
          <w:sz w:val="28"/>
          <w:szCs w:val="28"/>
          <w:lang w:eastAsia="en-US"/>
        </w:rPr>
        <w:t xml:space="preserve"> </w:t>
      </w:r>
      <w:r w:rsidR="00A7605F" w:rsidRPr="00F81D7E">
        <w:rPr>
          <w:rFonts w:eastAsia="Calibri"/>
          <w:sz w:val="28"/>
          <w:szCs w:val="28"/>
          <w:lang w:eastAsia="en-US"/>
        </w:rPr>
        <w:t>является основанием для отказа в предоставлении земельного участка.</w:t>
      </w:r>
    </w:p>
    <w:p w:rsidR="00530472" w:rsidRDefault="00C4048C" w:rsidP="004C27EF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4048C">
        <w:rPr>
          <w:rFonts w:eastAsia="Calibri"/>
          <w:sz w:val="28"/>
          <w:szCs w:val="28"/>
          <w:lang w:eastAsia="en-US"/>
        </w:rPr>
        <w:t>Реализация закона «</w:t>
      </w:r>
      <w:r w:rsidR="00F37F9B" w:rsidRPr="00F81D7E">
        <w:rPr>
          <w:rFonts w:eastAsia="Calibri"/>
          <w:sz w:val="28"/>
          <w:szCs w:val="28"/>
          <w:lang w:eastAsia="en-US"/>
        </w:rPr>
        <w:t>О внесении изменений в закон Алтайского края                                            «О бесплатном предоставлении в собственность земельных участков</w:t>
      </w:r>
      <w:r w:rsidRPr="00C4048C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                  </w:t>
      </w:r>
      <w:r w:rsidRPr="00C4048C">
        <w:rPr>
          <w:rFonts w:eastAsia="Calibri"/>
          <w:sz w:val="28"/>
          <w:szCs w:val="28"/>
          <w:lang w:eastAsia="en-US"/>
        </w:rPr>
        <w:t>не потребует дополнительного финансирования за счет сре</w:t>
      </w:r>
      <w:proofErr w:type="gramStart"/>
      <w:r w:rsidRPr="00C4048C">
        <w:rPr>
          <w:rFonts w:eastAsia="Calibri"/>
          <w:sz w:val="28"/>
          <w:szCs w:val="28"/>
          <w:lang w:eastAsia="en-US"/>
        </w:rPr>
        <w:t>дств кр</w:t>
      </w:r>
      <w:proofErr w:type="gramEnd"/>
      <w:r w:rsidRPr="00C4048C">
        <w:rPr>
          <w:rFonts w:eastAsia="Calibri"/>
          <w:sz w:val="28"/>
          <w:szCs w:val="28"/>
          <w:lang w:eastAsia="en-US"/>
        </w:rPr>
        <w:t>аевого бюджета.</w:t>
      </w:r>
    </w:p>
    <w:p w:rsidR="004C27EF" w:rsidRPr="00F81D7E" w:rsidRDefault="004C27EF" w:rsidP="004C27EF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4C27EF" w:rsidRPr="00BB3549" w:rsidRDefault="004C27EF" w:rsidP="004C27E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27EF" w:rsidRPr="00BB3549" w:rsidRDefault="004C27EF" w:rsidP="004C27E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B3549"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 xml:space="preserve">                             В.П. </w:t>
      </w:r>
      <w:proofErr w:type="spellStart"/>
      <w:r>
        <w:rPr>
          <w:sz w:val="28"/>
          <w:szCs w:val="28"/>
        </w:rPr>
        <w:t>Томенко</w:t>
      </w:r>
      <w:proofErr w:type="spellEnd"/>
    </w:p>
    <w:p w:rsidR="00822980" w:rsidRDefault="00822980" w:rsidP="004C27EF">
      <w:pPr>
        <w:rPr>
          <w:sz w:val="28"/>
          <w:szCs w:val="28"/>
        </w:rPr>
      </w:pPr>
      <w:bookmarkStart w:id="0" w:name="_GoBack"/>
      <w:bookmarkEnd w:id="0"/>
    </w:p>
    <w:sectPr w:rsidR="00822980" w:rsidSect="00172735">
      <w:headerReference w:type="even" r:id="rId10"/>
      <w:headerReference w:type="default" r:id="rId11"/>
      <w:headerReference w:type="first" r:id="rId12"/>
      <w:pgSz w:w="11906" w:h="16838" w:code="9"/>
      <w:pgMar w:top="851" w:right="851" w:bottom="992" w:left="1814" w:header="856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01E" w:rsidRDefault="00D6001E">
      <w:r>
        <w:separator/>
      </w:r>
    </w:p>
  </w:endnote>
  <w:endnote w:type="continuationSeparator" w:id="0">
    <w:p w:rsidR="00D6001E" w:rsidRDefault="00D600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01E" w:rsidRDefault="00D6001E">
      <w:r>
        <w:separator/>
      </w:r>
    </w:p>
  </w:footnote>
  <w:footnote w:type="continuationSeparator" w:id="0">
    <w:p w:rsidR="00D6001E" w:rsidRDefault="00D600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7D1" w:rsidRDefault="00E0341D" w:rsidP="00066C30">
    <w:pPr>
      <w:pStyle w:val="a3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837D1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837D1">
      <w:rPr>
        <w:rStyle w:val="a9"/>
        <w:noProof/>
      </w:rPr>
      <w:t>44</w:t>
    </w:r>
    <w:r>
      <w:rPr>
        <w:rStyle w:val="a9"/>
      </w:rPr>
      <w:fldChar w:fldCharType="end"/>
    </w:r>
  </w:p>
  <w:p w:rsidR="007837D1" w:rsidRDefault="007837D1" w:rsidP="006D0739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7D1" w:rsidRDefault="00E0341D" w:rsidP="00671126">
    <w:pPr>
      <w:pStyle w:val="a3"/>
      <w:tabs>
        <w:tab w:val="clear" w:pos="9355"/>
        <w:tab w:val="right" w:pos="9360"/>
      </w:tabs>
      <w:jc w:val="right"/>
    </w:pPr>
    <w:r>
      <w:fldChar w:fldCharType="begin"/>
    </w:r>
    <w:r w:rsidR="00233357">
      <w:instrText xml:space="preserve"> PAGE   \* MERGEFORMAT </w:instrText>
    </w:r>
    <w:r>
      <w:fldChar w:fldCharType="separate"/>
    </w:r>
    <w:r w:rsidR="00270E02">
      <w:rPr>
        <w:noProof/>
      </w:rPr>
      <w:t>2</w:t>
    </w:r>
    <w:r>
      <w:rPr>
        <w:noProof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2CBE" w:rsidRDefault="00E0341D" w:rsidP="00382CBE">
    <w:pPr>
      <w:rPr>
        <w:vanish/>
      </w:rPr>
    </w:pPr>
    <w:r w:rsidRPr="00E0341D">
      <w:rPr>
        <w:b/>
        <w:i/>
        <w:noProof/>
        <w:sz w:val="28"/>
      </w:rPr>
      <w:pict>
        <v:group id="Полотно 2" o:spid="_x0000_s3387" editas="canvas" style="position:absolute;margin-left:198pt;margin-top:-27pt;width:62pt;height:63pt;z-index:251658240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408" type="#_x0000_t75" style="position:absolute;width:7874;height:8001;visibility:visible">
            <v:fill o:detectmouseclick="t"/>
            <v:path o:connecttype="none"/>
          </v:shape>
          <v:group id="Group 4" o:spid="_x0000_s4207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<v:shape id="Freeform 5" o:spid="_x0000_s4407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IML8A&#10;AADaAAAADwAAAGRycy9kb3ducmV2LnhtbESPQYvCMBSE78L+h/AWvGm6LohUo7gLBW+LVe+P5tkW&#10;k5duE2vtrzeC4HGYmW+Y1aa3RnTU+tqxgq9pAoK4cLrmUsHxkE0WIHxA1mgck4I7edisP0YrTLW7&#10;8Z66PJQiQtinqKAKoUml9EVFFv3UNcTRO7vWYoiyLaVu8Rbh1shZksylxZrjQoUN/VZUXPKrVUD7&#10;3GTW/6M+z7MBOzP8/J0Gpcaf/XYJIlAf3uFXe6cVfMPzSrw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6QgwvwAAANoAAAAPAAAAAAAAAAAAAAAAAJgCAABkcnMvZG93bnJl&#10;di54bWxQSwUGAAAAAAQABAD1AAAAhAMAAAAA&#10;" path="m33,3l25,,20,,15,,13,3,5,13,,30r20,5l43,38,38,20,33,3xe" fillcolor="#272577" stroked="f">
              <v:path arrowok="t" o:connecttype="custom" o:connectlocs="33,3;25,0;20,0;15,0;13,3;5,13;0,30;20,35;43,38;38,20;33,3" o:connectangles="0,0,0,0,0,0,0,0,0,0,0"/>
            </v:shape>
            <v:shape id="Freeform 6" o:spid="_x0000_s4406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Ab8UA&#10;AADaAAAADwAAAGRycy9kb3ducmV2LnhtbESPT2vCQBTE70K/w/IKvYhuLFJKdCOlIFgo0qYezO2R&#10;feaP2bchu4nRT98tFDwOM/MbZr0ZTSMG6lxlWcFiHoEgzq2uuFBw+NnOXkE4j6yxsUwKruRgkzxM&#10;1hhre+FvGlJfiABhF6OC0vs2ltLlJRl0c9sSB+9kO4M+yK6QusNLgJtGPkfRizRYcVgosaX3kvJz&#10;2hsFx/qWRp+0v8mszvqv6Uc/7Giv1NPj+LYC4Wn09/B/e6cVLOHvSrgB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UBvxQAAANoAAAAPAAAAAAAAAAAAAAAAAJgCAABkcnMv&#10;ZG93bnJldi54bWxQSwUGAAAAAAQABAD1AAAAigMAAAAA&#10;" path="m33,3l25,,20,,15,,13,3,5,13,,30r20,5l43,38,38,20,33,3e" filled="f" strokecolor="#e77817" strokeweight="0">
              <v:path arrowok="t" o:connecttype="custom" o:connectlocs="33,3;25,0;20,0;15,0;13,3;5,13;0,30;20,35;43,38;38,20;33,3" o:connectangles="0,0,0,0,0,0,0,0,0,0,0"/>
            </v:shape>
            <v:shape id="Freeform 7" o:spid="_x0000_s4405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jJ8MA&#10;AADaAAAADwAAAGRycy9kb3ducmV2LnhtbESPT2sCMRTE74V+h/AEbzVrQdHVKLao2EMF/xw8PjfP&#10;3cXNy7KJbvz2TUHwOMzMb5jpPJhK3KlxpWUF/V4CgjizuuRcwfGw+hiBcB5ZY2WZFDzIwXz2/jbF&#10;VNuWd3Tf+1xECLsUFRTe16mULivIoOvZmjh6F9sY9FE2udQNthFuKvmZJENpsOS4UGBN3wVl1/3N&#10;KNguvzhvz5sQfsar9dCVfnvCX6W6nbCYgPAU/Cv8bG+0ggH8X4k3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9jJ8MAAADaAAAADwAAAAAAAAAAAAAAAACYAgAAZHJzL2Rv&#10;d25yZXYueG1sUEsFBgAAAAAEAAQA9QAAAIgDAAAAAA==&#10;" path="m13,5l18,2,23,r5,2l33,5r5,10l43,32,23,37,,40,5,22,13,5xe" fillcolor="#272577" stroked="f">
              <v:path arrowok="t" o:connecttype="custom" o:connectlocs="13,5;18,2;23,0;28,2;33,5;38,15;43,32;23,37;0,40;5,22;13,5" o:connectangles="0,0,0,0,0,0,0,0,0,0,0"/>
            </v:shape>
            <v:shape id="Freeform 8" o:spid="_x0000_s4404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3wsQA&#10;AADaAAAADwAAAGRycy9kb3ducmV2LnhtbESP3WrCQBSE7wt9h+UUvNPdCv40ZiNFFESotNYHOGSP&#10;Sdrs2ZBdk9in7xaEXg4z8w2Trgdbi45aXznW8DxRIIhzZyouNJw/d+MlCB+QDdaOScONPKyzx4cU&#10;E+N6/qDuFAoRIewT1FCG0CRS+rwki37iGuLoXVxrMUTZFtK02Ee4reVUqbm0WHFcKLGhTUn59+lq&#10;NcxejurSH2T+tlh+4c97h2o7PWg9ehpeVyACDeE/fG/vjYY5/F2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598LEAAAA2gAAAA8AAAAAAAAAAAAAAAAAmAIAAGRycy9k&#10;b3ducmV2LnhtbFBLBQYAAAAABAAEAPUAAACJAwAAAAA=&#10;" path="m13,5l18,2,23,r5,2l33,5r5,10l43,32,23,37,,40,5,22,13,5e" filled="f" strokecolor="#e77817" strokeweight="0">
              <v:path arrowok="t" o:connecttype="custom" o:connectlocs="13,5;18,2;23,0;28,2;33,5;38,15;43,32;23,37;0,40;5,22;13,5" o:connectangles="0,0,0,0,0,0,0,0,0,0,0"/>
            </v:shape>
            <v:shape id="Freeform 9" o:spid="_x0000_s440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YMMA&#10;AADaAAAADwAAAGRycy9kb3ducmV2LnhtbESPQWsCMRSE74L/ITyhF9HEIlVXo0jB0lOlaxG8PTbP&#10;3cXNy5Kkuu2vb4SCx2FmvmFWm8424ko+1I41TMYKBHHhTM2lhq/DbjQHESKywcYxafihAJt1v7fC&#10;zLgbf9I1j6VIEA4ZaqhibDMpQ1GRxTB2LXHyzs5bjEn6UhqPtwS3jXxW6kVarDktVNjSa0XFJf+2&#10;GvaKdm+nAx4XH+oyOw/9NP9VU62fBt12CSJSFx/h//a70TCD+5V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GYMMAAADaAAAADwAAAAAAAAAAAAAAAACYAgAAZHJzL2Rv&#10;d25yZXYueG1sUEsFBgAAAAAEAAQA9QAAAIgDAAAAAA==&#10;" path="m50,50l99,,50,50,35,52,20,60,7,69,,84r7,l15,84r7,-2l30,77r7,-5l42,65r5,-8l50,50xe" fillcolor="#f3be00" stroked="f">
              <v:path arrowok="t" o:connecttype="custom" o:connectlocs="50,50;99,0;50,50;50,50;50,50;35,52;20,60;7,69;0,84;7,84;15,84;22,82;30,77;37,72;42,65;47,57;50,50" o:connectangles="0,0,0,0,0,0,0,0,0,0,0,0,0,0,0,0,0"/>
            </v:shape>
            <v:shape id="Freeform 10" o:spid="_x0000_s4402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4Kr8A&#10;AADaAAAADwAAAGRycy9kb3ducmV2LnhtbERPz2uDMBS+D/o/hFfobY3doYgzllUQVg8D3Q47Psyb&#10;ysyLJKm1/31zGOz48f3OT6uZxELOj5YVHPYJCOLO6pF7BV+f1XMKwgdkjZNlUnAnD6di85Rjpu2N&#10;G1ra0IsYwj5DBUMIcyal7wYy6Pd2Jo7cj3UGQ4Sul9rhLYabSb4kyVEaHDk2DDhTOVD3216NgrrB&#10;0pXcpkt9rs7rd335qPqLUrvt+vYKItAa/sV/7netIG6NV+INk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5PgqvwAAANoAAAAPAAAAAAAAAAAAAAAAAJgCAABkcnMvZG93bnJl&#10;di54bWxQSwUGAAAAAAQABAD1AAAAhAMAAAAA&#10;" path="m50,50l99,,50,50,35,52,20,60,7,69,,84r7,l15,84r7,-2l30,77r7,-5l42,65r5,-8l50,50e" filled="f" strokecolor="#e77817" strokeweight="0">
              <v:path arrowok="t" o:connecttype="custom" o:connectlocs="50,50;99,0;50,50;50,50;50,50;35,52;20,60;7,69;0,84;7,84;15,84;22,82;30,77;37,72;42,65;47,57;50,50" o:connectangles="0,0,0,0,0,0,0,0,0,0,0,0,0,0,0,0,0"/>
            </v:shape>
            <v:shape id="Freeform 11" o:spid="_x0000_s4401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KzcEA&#10;AADaAAAADwAAAGRycy9kb3ducmV2LnhtbESPQYvCMBSE78L+h/AW9mZTl1XWahRZFOrRKnh9NG/b&#10;avNSmmirv94IgsdhZr5h5sve1OJKrassKxhFMQji3OqKCwWH/Wb4C8J5ZI21ZVJwIwfLxcdgjom2&#10;He/omvlCBAi7BBWU3jeJlC4vyaCLbEMcvH/bGvRBtoXULXYBbmr5HccTabDisFBiQ38l5efsYhTc&#10;p+ll/LM9ZCd9HOv0uJrIdYdKfX32qxkIT71/h1/tVC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6ys3BAAAA2g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</v:shape>
            <v:shape id="Freeform 12" o:spid="_x0000_s4400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pz8QA&#10;AADbAAAADwAAAGRycy9kb3ducmV2LnhtbESPQWvCQBCF74L/YRmhN90oKCG6ShGECkIxiuBtyE6T&#10;tNnZkN2a+O+dQ6G3Gd6b977Z7AbXqAd1ofZsYD5LQBEX3tZcGrheDtMUVIjIFhvPZOBJAXbb8WiD&#10;mfU9n+mRx1JJCIcMDVQxtpnWoajIYZj5lli0L985jLJ2pbYd9hLuGr1IkpV2WLM0VNjSvqLiJ/91&#10;BvT3k4/pfbFMz3lJ/efpeJnf7sa8TYb3NahIQ/w3/11/WMEXevlFB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6c/EAAAA2wAAAA8AAAAAAAAAAAAAAAAAmAIAAGRycy9k&#10;b3ducmV2LnhtbFBLBQYAAAAABAAEAPUAAACJ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</v:shape>
            <v:shape id="Freeform 13" o:spid="_x0000_s4399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xd8EA&#10;AADbAAAADwAAAGRycy9kb3ducmV2LnhtbERP32vCMBB+F/wfwgm+aVoRGdUoY1g33zYn4uOtuSWl&#10;zaU0mXb//TIY7O0+vp+32Q2uFTfqQ+1ZQT7PQBBXXtdsFJzfy9kDiBCRNbaeScE3Bdhtx6MNFtrf&#10;+Y1up2hECuFQoAIbY1dIGSpLDsPcd8SJ+/S9w5hgb6Tu8Z7CXSsXWbaSDmtODRY7erJUNacvpwAP&#10;r5fG4N6a549DmXfHa+XsUqnpZHhcg4g0xH/xn/tF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sXfBAAAA2wAAAA8AAAAAAAAAAAAAAAAAmAIAAGRycy9kb3du&#10;cmV2LnhtbFBLBQYAAAAABAAEAPUAAACGAwAAAAA=&#10;" path="m40,57l,,40,57xm40,57l50,69r7,15l59,89r-2,8l57,104r-3,8l47,107r-5,-5l37,94,35,87,32,79r,-7l35,64r5,-7xe" fillcolor="#f3be00" stroked="f">
              <v:path arrowok="t" o:connecttype="custom" o:connectlocs="40,57;0,0;40,57;40,57;50,69;57,84;59,89;57,97;57,104;54,112;47,107;42,102;37,94;35,87;32,79;32,72;35,64;40,57" o:connectangles="0,0,0,0,0,0,0,0,0,0,0,0,0,0,0,0,0,0"/>
              <o:lock v:ext="edit" verticies="t"/>
            </v:shape>
            <v:shape id="Freeform 14" o:spid="_x0000_s4398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wqMIA&#10;AADbAAAADwAAAGRycy9kb3ducmV2LnhtbERPTYvCMBC9C/sfwizsRTS1givVKCIIHnYPai97G5qx&#10;KTaT2kRb//1GELzN433Oct3bWtyp9ZVjBZNxAoK4cLriUkF+2o3mIHxA1lg7JgUP8rBefQyWmGnX&#10;8YHux1CKGMI+QwUmhCaT0heGLPqxa4gjd3atxRBhW0rdYhfDbS3TJJlJixXHBoMNbQ0Vl+PNKhia&#10;/OeRbpuw+z78DbvrPp/+XnKlvj77zQJEoD68xS/3Xsf5KTx/i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CowgAAANsAAAAPAAAAAAAAAAAAAAAAAJgCAABkcnMvZG93&#10;bnJldi54bWxQSwUGAAAAAAQABAD1AAAAhwMAAAAA&#10;" path="m40,57l,,40,57xe" filled="f" strokecolor="#e15520" strokeweight="0">
              <v:path arrowok="t" o:connecttype="custom" o:connectlocs="40,57;0,0;40,57" o:connectangles="0,0,0"/>
            </v:shape>
            <v:shape id="Freeform 15" o:spid="_x0000_s4397" style="position:absolute;left:6635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bh8EA&#10;AADbAAAADwAAAGRycy9kb3ducmV2LnhtbERPS2vCQBC+F/wPywi9iG60EiS6ig9aCr1oIp6H7JgE&#10;s7Mxu43pv+8WhN7m43vOatObWnTUusqygukkAkGcW11xoeCcvY8XIJxH1lhbJgU/5GCzHrysMNH2&#10;wSfqUl+IEMIuQQWl900ipctLMugmtiEO3NW2Bn2AbSF1i48Qbmo5i6JYGqw4NJTY0L6k/JZ+GwU4&#10;yrrjV+Vcdj+M4vkuvqCefij1Ouy3SxCeev8vfro/dZj/Bn+/h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24fBAAAA2wAAAA8AAAAAAAAAAAAAAAAAmAIAAGRycy9kb3du&#10;cmV2LnhtbFBLBQYAAAAABAAEAPUAAACGAwAAAAA=&#10;" path="m8,l18,12r7,15l27,32r-2,8l25,47r-3,8l15,50,10,45,5,37,3,30,,22,,15,3,7,8,e" filled="f" strokecolor="#e15520" strokeweight="0">
              <v:path arrowok="t" o:connecttype="custom" o:connectlocs="8,0;18,12;25,27;27,32;25,40;25,47;22,55;15,50;10,45;5,37;3,30;0,22;0,15;3,7;8,0" o:connectangles="0,0,0,0,0,0,0,0,0,0,0,0,0,0,0"/>
            </v:shape>
            <v:shape id="Freeform 16" o:spid="_x0000_s4396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OBsYA&#10;AADbAAAADwAAAGRycy9kb3ducmV2LnhtbESPT2vCQBDF7wW/wzKCt7pRpJToGqQi2kshsfXPbciO&#10;SWh2NmS3SdpP3y0UvM3w3rzfm1UymFp01LrKsoLZNAJBnFtdcaHg/bh7fAbhPLLG2jIp+CYHyXr0&#10;sMJY255T6jJfiBDCLkYFpfdNLKXLSzLoprYhDtrNtgZ9WNtC6hb7EG5qOY+iJ2mw4kAosaGXkvLP&#10;7MsEbp9uTbevP4rT5ed86q/NW9q9KjUZD5slCE+Dv5v/rw861F/A3y9h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bOBsYAAADbAAAADwAAAAAAAAAAAAAAAACYAgAAZHJz&#10;L2Rvd25yZXYueG1sUEsFBgAAAAAEAAQA9QAAAIsDAAAAAA==&#10;" path="m22,62l,,22,62xm22,59l32,74r5,13l40,102r-5,12l30,112r-5,-8l20,99,17,92,15,84r,-10l17,67r5,-8xe" fillcolor="#f3be00" stroked="f">
              <v:path arrowok="t" o:connecttype="custom" o:connectlocs="22,62;0,0;22,62;22,59;32,74;37,87;40,102;35,114;30,112;25,104;20,99;17,92;15,84;15,74;17,67;22,59" o:connectangles="0,0,0,0,0,0,0,0,0,0,0,0,0,0,0,0"/>
              <o:lock v:ext="edit" verticies="t"/>
            </v:shape>
            <v:shape id="Freeform 17" o:spid="_x0000_s4395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5QMIA&#10;AADbAAAADwAAAGRycy9kb3ducmV2LnhtbERP22oCMRB9L/gPYQTfalZRKatRRBC8gLbe+jpspruL&#10;m8maRN3+fVMo9G0O5zqTWWMq8SDnS8sKet0EBHFmdcm5gtNx+foGwgdkjZVlUvBNHmbT1ssEU22f&#10;/EGPQ8hFDGGfooIihDqV0mcFGfRdWxNH7ss6gyFCl0vt8BnDTSX7STKSBkuODQXWtCgoux7uRsF+&#10;47a92/VzzcfLuRzs3uVqtNgr1Wk38zGIQE34F/+5VzrOH8LvL/EAO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nlAwgAAANsAAAAPAAAAAAAAAAAAAAAAAJgCAABkcnMvZG93&#10;bnJldi54bWxQSwUGAAAAAAQABAD1AAAAhwMAAAAA&#10;" path="m22,62l,,22,62xe" filled="f" strokecolor="#e15520" strokeweight="0">
              <v:path arrowok="t" o:connecttype="custom" o:connectlocs="22,62;0,0;22,62" o:connectangles="0,0,0"/>
            </v:shape>
            <v:shape id="Freeform 18" o:spid="_x0000_s4394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J78AA&#10;AADbAAAADwAAAGRycy9kb3ducmV2LnhtbERP24rCMBB9F/yHMIJvmlZEpGsUEURFYfGCsG9DM9uW&#10;bSahiVr/3ggLvs3hXGe2aE0t7tT4yrKCdJiAIM6trrhQcDmvB1MQPiBrrC2Tgid5WMy7nRlm2j74&#10;SPdTKEQMYZ+hgjIEl0np85IM+qF1xJH7tY3BEGFTSN3gI4abWo6SZCINVhwbSnS0Kin/O92Mgus0&#10;+dmlxfi2dSO3rw5WpptvqVS/1y6/QARqw0f8797qOH8C71/i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bJ78AAAADbAAAADwAAAAAAAAAAAAAAAACYAgAAZHJzL2Rvd25y&#10;ZXYueG1sUEsFBgAAAAAEAAQA9QAAAIUDAAAAAA==&#10;" path="m7,l17,15r5,13l25,43,20,55,15,53,10,45,5,40,2,33,,25,,15,2,8,7,xe" filled="f" strokecolor="#e15520" strokeweight="0">
              <v:path arrowok="t" o:connecttype="custom" o:connectlocs="7,0;17,15;22,28;25,43;20,55;15,53;10,45;5,40;2,33;0,25;0,15;2,8;7,0" o:connectangles="0,0,0,0,0,0,0,0,0,0,0,0,0"/>
            </v:shape>
            <v:shape id="Freeform 19" o:spid="_x0000_s4393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O3cAA&#10;AADbAAAADwAAAGRycy9kb3ducmV2LnhtbERPS4vCMBC+L/gfwgje1lQPunaNIoIo3nyhexua2bZs&#10;MylJtNVfbwRhb/PxPWc6b00lbuR8aVnBoJ+AIM6sLjlXcDysPr9A+ICssbJMCu7kYT7rfEwx1bbh&#10;Hd32IRcxhH2KCooQ6lRKnxVk0PdtTRy5X+sMhghdLrXDJoabSg6TZCQNlhwbCqxpWVD2t78aBZOL&#10;fqyH5ZlHjfOnn+q0XdBjq1Sv2y6+QQRqw7/47d7oOH8Mr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O3cAAAADbAAAADwAAAAAAAAAAAAAAAACYAgAAZHJzL2Rvd25y&#10;ZXYueG1sUEsFBgAAAAAEAAQA9QAAAIUDAAAAAA==&#10;" path="m22,63l,,22,63xm22,63l32,75r5,13l40,103r-5,12l30,113r-8,-5l20,100,17,93,15,85r,-7l17,70r5,-7xe" fillcolor="#f3be00" stroked="f">
              <v:path arrowok="t" o:connecttype="custom" o:connectlocs="22,63;0,0;22,63;22,63;32,75;37,88;40,103;35,115;30,113;22,108;20,100;17,93;15,85;15,78;17,70;22,63" o:connectangles="0,0,0,0,0,0,0,0,0,0,0,0,0,0,0,0"/>
              <o:lock v:ext="edit" verticies="t"/>
            </v:shape>
            <v:shape id="Freeform 20" o:spid="_x0000_s4392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2tMUA&#10;AADbAAAADwAAAGRycy9kb3ducmV2LnhtbESPT2vCQBDF74V+h2UKXopulFIkdZUiiErtwX/Y45Cd&#10;JsHsbMiuJvrpnUOhtxnem/d+M5l1rlJXakLp2cBwkIAizrwtOTdw2C/6Y1AhIlusPJOBGwWYTZ+f&#10;Jpha3/KWrruYKwnhkKKBIsY61TpkBTkMA18Ti/brG4dR1ibXtsFWwl2lR0nyrh2WLA0F1jQvKDvv&#10;Ls7AfXluw6v9tpu3E9JytD4Of74qY3ov3ecHqEhd/Df/Xa+s4Aus/CID6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a0xQAAANsAAAAPAAAAAAAAAAAAAAAAAJgCAABkcnMv&#10;ZG93bnJldi54bWxQSwUGAAAAAAQABAD1AAAAigMAAAAA&#10;" path="m22,63l,,22,63xe" filled="f" strokecolor="#e15520" strokeweight="0">
              <v:path arrowok="t" o:connecttype="custom" o:connectlocs="22,63;0,0;22,63" o:connectangles="0,0,0"/>
            </v:shape>
            <v:shape id="Freeform 21" o:spid="_x0000_s4391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YkcIA&#10;AADbAAAADwAAAGRycy9kb3ducmV2LnhtbERPTWvCQBC9C/0PyxR6000KLTZ1FSkN5CaNHuxtmh2T&#10;YHZ2yW6T6K93CwVv83ifs9pMphMD9b61rCBdJCCIK6tbrhUc9vl8CcIHZI2dZVJwIQ+b9cNshZm2&#10;I3/RUIZaxBD2GSpoQnCZlL5qyKBfWEccuZPtDYYI+1rqHscYbjr5nCSv0mDLsaFBRx8NVefy1yhI&#10;Ttf0kH63O/dZ/xxf7LIrXZEr9fQ4bd9BBJrCXfzvLnSc/wZ/v8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BiRwgAAANsAAAAPAAAAAAAAAAAAAAAAAJgCAABkcnMvZG93&#10;bnJldi54bWxQSwUGAAAAAAQABAD1AAAAhwMAAAAA&#10;" path="m7,l17,12r5,13l25,40,20,52,15,50,7,45,5,37,2,30,,22,,15,2,7,7,xe" filled="f" strokecolor="#e15520" strokeweight="0">
              <v:path arrowok="t" o:connecttype="custom" o:connectlocs="7,0;17,12;22,25;25,40;20,52;15,50;7,45;5,37;2,30;0,22;0,15;2,7;7,0" o:connectangles="0,0,0,0,0,0,0,0,0,0,0,0,0"/>
            </v:shape>
            <v:shape id="Freeform 22" o:spid="_x0000_s4390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ov8EA&#10;AADbAAAADwAAAGRycy9kb3ducmV2LnhtbERPS2rDMBDdB3oHMYVuQizXkJ9jJZSW0C4TOwcYrIlt&#10;ao1cSXWcnr5aFLp8vH9xmEwvRnK+s6zgOUlBENdWd9wouFTHxQaED8gae8uk4E4eDvuHWYG5tjc+&#10;01iGRsQQ9jkqaEMYcil93ZJBn9iBOHJX6wyGCF0jtcNbDDe9zNJ0JQ12HBtaHOi1pfqz/DYKfpw7&#10;bjK9NOP2cnpffs2r6r5+U+rpcXrZgQg0hX/xn/tDK8ji+v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vaL/BAAAA2wAAAA8AAAAAAAAAAAAAAAAAmAIAAGRycy9kb3du&#10;cmV2LnhtbFBLBQYAAAAABAAEAPUAAACGAwAAAAA=&#10;" path="m43,57l,,43,57xm43,57l55,70r5,12l63,89r,8l60,104r-2,8l50,107r-5,-5l40,94,38,87,35,79r3,-7l38,65r5,-8xe" fillcolor="#f3be00" stroked="f">
              <v:path arrowok="t" o:connecttype="custom" o:connectlocs="43,57;0,0;43,57;43,57;55,70;60,82;63,89;63,97;60,104;58,112;50,107;45,102;40,94;38,87;35,79;38,72;38,65;43,57" o:connectangles="0,0,0,0,0,0,0,0,0,0,0,0,0,0,0,0,0,0"/>
              <o:lock v:ext="edit" verticies="t"/>
            </v:shape>
            <v:shape id="Freeform 23" o:spid="_x0000_s4389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vcsMA&#10;AADbAAAADwAAAGRycy9kb3ducmV2LnhtbESPQYvCMBSE7wv+h/AEb2tqQZHaVERdkD0Iq4LXZ/Ns&#10;i81L22S1+++NsOBxmJlvmHTZm1rcqXOVZQWTcQSCOLe64kLB6fj1OQfhPLLG2jIp+CMHy2zwkWKi&#10;7YN/6H7whQgQdgkqKL1vEildXpJBN7YNcfCutjPog+wKqTt8BLipZRxFM2mw4rBQYkPrkvLb4dco&#10;iNrZ7WK/27apd9N4e97Q3lz2So2G/WoBwlPv3+H/9k4riCfw+hJ+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kvcsMAAADbAAAADwAAAAAAAAAAAAAAAACYAgAAZHJzL2Rv&#10;d25yZXYueG1sUEsFBgAAAAAEAAQA9QAAAIgDAAAAAA==&#10;" path="m43,57l,,43,57xe" filled="f" strokecolor="#e15520" strokeweight="0">
              <v:path arrowok="t" o:connecttype="custom" o:connectlocs="43,57;0,0;43,57" o:connectangles="0,0,0"/>
            </v:shape>
            <v:shape id="Freeform 24" o:spid="_x0000_s4388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LN8EA&#10;AADbAAAADwAAAGRycy9kb3ducmV2LnhtbESPQYvCMBSE74L/ITzBm6b2IFqNosJCb7LdvXh7Ns+m&#10;2LyUJtbuv98IgsdhZr5htvvBNqKnzteOFSzmCQji0umaKwW/P1+zFQgfkDU2jknBH3nY78ajLWba&#10;Pfmb+iJUIkLYZ6jAhNBmUvrSkEU/dy1x9G6usxii7CqpO3xGuG1kmiRLabHmuGCwpZOh8l48rILz&#10;7WLW5SHoa9Lnp/OxcPfLKldqOhkOGxCBhvAJv9u5VpCm8PoSf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eSzfBAAAA2wAAAA8AAAAAAAAAAAAAAAAAmAIAAGRycy9kb3du&#10;cmV2LnhtbFBLBQYAAAAABAAEAPUAAACGAwAAAAA=&#10;" path="m8,l20,13r5,12l28,32r,8l25,47r-2,8l15,50,10,45,5,37,3,30,,22,3,15,3,8,8,e" filled="f" strokecolor="#e15520" strokeweight="0">
              <v:path arrowok="t" o:connecttype="custom" o:connectlocs="8,0;20,13;25,25;28,32;28,40;25,47;23,55;15,50;10,45;5,37;3,30;0,22;3,15;3,8;8,0" o:connectangles="0,0,0,0,0,0,0,0,0,0,0,0,0,0,0"/>
            </v:shape>
            <v:shape id="Freeform 25" o:spid="_x0000_s4387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pLsIA&#10;AADbAAAADwAAAGRycy9kb3ducmV2LnhtbESPQYvCMBSE74L/ITzBm6YqLFKNIhVFdvdiWzw/mrdt&#10;2ealNFG7/nqzIHgcZuYbZr3tTSNu1LnasoLZNAJBXFhdc6kgzw6TJQjnkTU2lknBHznYboaDNcba&#10;3vlMt9SXIkDYxaig8r6NpXRFRQbd1LbEwfuxnUEfZFdK3eE9wE0j51H0IQ3WHBYqbCmpqPhNr0aB&#10;yZI0mR3LL3u9ZLlOzP7z+7FXajzqdysQnnr/Dr/aJ61gvoD/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ekuwgAAANsAAAAPAAAAAAAAAAAAAAAAAJgCAABkcnMvZG93&#10;bnJldi54bWxQSwUGAAAAAAQABAD1AAAAhwMAAAAA&#10;" path="m37,65l,,37,65xm37,65l50,77r5,13l57,97r,8l55,112r-3,5l45,114r-5,-5l35,102,32,95,30,87r,-7l32,72r5,-7xe" fillcolor="#f3be00" stroked="f">
              <v:path arrowok="t" o:connecttype="custom" o:connectlocs="37,65;0,0;37,65;37,65;50,77;55,90;57,97;57,105;55,112;52,117;45,114;40,109;35,102;32,95;30,87;30,80;32,72;37,65" o:connectangles="0,0,0,0,0,0,0,0,0,0,0,0,0,0,0,0,0,0"/>
              <o:lock v:ext="edit" verticies="t"/>
            </v:shape>
            <v:shape id="Freeform 26" o:spid="_x0000_s4386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/z8MA&#10;AADbAAAADwAAAGRycy9kb3ducmV2LnhtbESPzW7CMBCE75V4B2uRuBUHhFoUMCggFXrpgZ8HWMWL&#10;HYjXIXZJePu6UqUeRzPzjWa57l0tHtSGyrOCyTgDQVx6XbFRcD59vM5BhIissfZMCp4UYL0avCwx&#10;177jAz2O0YgE4ZCjAhtjk0sZSksOw9g3xMm7+NZhTLI1UrfYJbir5TTL3qTDitOCxYa2lsrb8dsp&#10;KC+Hwuj9lb5298Jk3ftmFzdWqdGwLxYgIvXxP/zX/tQKp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A/z8MAAADbAAAADwAAAAAAAAAAAAAAAACYAgAAZHJzL2Rv&#10;d25yZXYueG1sUEsFBgAAAAAEAAQA9QAAAIgDAAAAAA==&#10;" path="m37,65l,,37,65xe" filled="f" strokecolor="#e15520" strokeweight="0">
              <v:path arrowok="t" o:connecttype="custom" o:connectlocs="37,65;0,0;37,65" o:connectangles="0,0,0"/>
            </v:shape>
            <v:shape id="Freeform 27" o:spid="_x0000_s4385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7GMUA&#10;AADbAAAADwAAAGRycy9kb3ducmV2LnhtbESP0WrCQBRE3wv9h+UWfKubKopGN6FVCrWCEPUDLtlr&#10;NjR7N2a3mvbruwXBx2FmzjDLvLeNuFDna8cKXoYJCOLS6ZorBcfD+/MMhA/IGhvHpOCHPOTZ48MS&#10;U+2uXNBlHyoRIexTVGBCaFMpfWnIoh+6ljh6J9dZDFF2ldQdXiPcNnKUJFNpsea4YLCllaHya/9t&#10;FfSHjSnW813Q48n6d/65edueq0KpwVP/ugARqA/38K39oRWMJvD/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jsYxQAAANsAAAAPAAAAAAAAAAAAAAAAAJgCAABkcnMv&#10;ZG93bnJldi54bWxQSwUGAAAAAAQABAD1AAAAigMAAAAA&#10;" path="m7,l20,12r5,13l27,32r,8l25,47r-3,5l15,49,10,44,5,37,2,30,,22,,15,2,7,7,e" filled="f" strokecolor="#e15520" strokeweight="0">
              <v:path arrowok="t" o:connecttype="custom" o:connectlocs="7,0;20,12;25,25;27,32;27,40;25,47;22,52;15,49;10,44;5,37;2,30;0,22;0,15;2,7;7,0" o:connectangles="0,0,0,0,0,0,0,0,0,0,0,0,0,0,0"/>
            </v:shape>
            <v:shape id="Freeform 28" o:spid="_x0000_s4384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+1sIA&#10;AADbAAAADwAAAGRycy9kb3ducmV2LnhtbESPT2sCMRTE7wW/Q3iCt5pVxMrWKOL/Q0HU4vmRvG6W&#10;bl6WTdT12xuh0OMwM79hpvPWVeJGTSg9Kxj0MxDE2puSCwXf5837BESIyAYrz6TgQQHms87bFHPj&#10;73yk2ykWIkE45KjAxljnUgZtyWHo+5o4eT++cRiTbAppGrwnuKvkMMvG0mHJacFiTUtL+vd0dQou&#10;X5vDqqj0ztvRWl/qLX9kJSvV67aLTxCR2vgf/mvvjYLhGF5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X7WwgAAANsAAAAPAAAAAAAAAAAAAAAAAJgCAABkcnMvZG93&#10;bnJldi54bWxQSwUGAAAAAAQABAD1AAAAhwMAAAAA&#10;" path="m35,57l,,35,57xm35,57l47,70r5,15l54,90r,7l54,105r-2,7l44,107r-7,-5l32,97,30,90,27,82r,-10l30,65r5,-8xe" fillcolor="#f3be00" stroked="f">
              <v:path arrowok="t" o:connecttype="custom" o:connectlocs="35,57;0,0;35,57;35,57;47,70;52,85;54,90;54,97;54,105;52,112;44,107;37,102;32,97;30,90;27,82;27,72;30,65;35,57" o:connectangles="0,0,0,0,0,0,0,0,0,0,0,0,0,0,0,0,0,0"/>
              <o:lock v:ext="edit" verticies="t"/>
            </v:shape>
            <v:shape id="Freeform 29" o:spid="_x0000_s4383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e3sUA&#10;AADbAAAADwAAAGRycy9kb3ducmV2LnhtbESPUWsCMRCE3wv9D2ELvpSaaKEtV6OIoAhFRC20j8tl&#10;e3ftZXMkq57/3hQKfRxm5htmMut9q04UUxPYwmhoQBGXwTVcWXg/LB9eQCVBdtgGJgsXSjCb3t5M&#10;sHDhzDs67aVSGcKpQAu1SFdoncqaPKZh6Iiz9xWiR8kyVtpFPGe4b/XYmCftseG8UGNHi5rKn/3R&#10;WxDZfpvN5/FyeHv8MHG0vV+1DVk7uOvnr6CEevkP/7XXzsL4GX6/5B+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7exQAAANsAAAAPAAAAAAAAAAAAAAAAAJgCAABkcnMv&#10;ZG93bnJldi54bWxQSwUGAAAAAAQABAD1AAAAigMAAAAA&#10;" path="m35,57l,,35,57xe" filled="f" strokecolor="#e15520" strokeweight="0">
              <v:path arrowok="t" o:connecttype="custom" o:connectlocs="35,57;0,0;35,57" o:connectangles="0,0,0"/>
            </v:shape>
            <v:shape id="Freeform 30" o:spid="_x0000_s4382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DS8AA&#10;AADbAAAADwAAAGRycy9kb3ducmV2LnhtbERPTYvCMBC9C/sfwgh7kTVVpEg1iqusCF60XTwPzWxb&#10;tpnUJtb6781B8Ph438t1b2rRUesqywom4wgEcW51xYWC3+znaw7CeWSNtWVS8CAH69XHYImJtnc+&#10;U5f6QoQQdgkqKL1vEildXpJBN7YNceD+bGvQB9gWUrd4D+GmltMoiqXBikNDiQ1tS8r/05tRgKOs&#10;Ox0r57LrbhTPvuML6sleqc9hv1mA8NT7t/jlPmgF0zA2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mDS8AAAADbAAAADwAAAAAAAAAAAAAAAACYAgAAZHJzL2Rvd25y&#10;ZXYueG1sUEsFBgAAAAAEAAQA9QAAAIUDAAAAAA==&#10;" path="m8,l20,13r5,15l27,33r,7l27,48r-2,7l17,50,10,45,5,40,3,33,,25,,15,3,8,8,e" filled="f" strokecolor="#e15520" strokeweight="0">
              <v:path arrowok="t" o:connecttype="custom" o:connectlocs="8,0;20,13;25,28;27,33;27,40;27,48;25,55;17,50;10,45;5,40;3,33;0,25;0,15;3,8;8,0" o:connectangles="0,0,0,0,0,0,0,0,0,0,0,0,0,0,0"/>
            </v:shape>
            <v:shape id="Freeform 31" o:spid="_x0000_s4381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u78IA&#10;AADbAAAADwAAAGRycy9kb3ducmV2LnhtbESPQYvCMBSE7wv+h/CEva2JBUWrUUQQPexFt3p+Ns+2&#10;2ryUJmr992ZhYY/DzHzDzJedrcWDWl851jAcKBDEuTMVFxqyn83XBIQPyAZrx6ThRR6Wi97HHFPj&#10;nrynxyEUIkLYp6ihDKFJpfR5SRb9wDXE0bu41mKIsi2kafEZ4baWiVJjabHiuFBiQ+uS8tvhbjXY&#10;QsnvY7YaXZNtfT5Nqkyd6ab1Z79bzUAE6sJ/+K+9MxqSKfx+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4i7vwgAAANsAAAAPAAAAAAAAAAAAAAAAAJgCAABkcnMvZG93&#10;bnJldi54bWxQSwUGAAAAAAQABAD1AAAAhwMAAAAA&#10;" path="m45,55l,,45,55xm45,55l57,68r8,12l65,88r,7l65,103r-3,7l55,105r-8,-5l45,93,40,85,37,78r,-8l40,63r5,-8xe" fillcolor="#f3be00" stroked="f">
              <v:path arrowok="t" o:connecttype="custom" o:connectlocs="45,55;0,0;45,55;45,55;57,68;65,80;65,88;65,95;65,103;62,110;55,105;47,100;45,93;40,85;37,78;37,70;40,63;45,55" o:connectangles="0,0,0,0,0,0,0,0,0,0,0,0,0,0,0,0,0,0"/>
              <o:lock v:ext="edit" verticies="t"/>
            </v:shape>
            <v:shape id="Freeform 32" o:spid="_x0000_s4380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nEr8A&#10;AADbAAAADwAAAGRycy9kb3ducmV2LnhtbERPy6rCMBDdC/5DGMGdplYQqUYRQbwLQXyguBuasa02&#10;k9Lk1vr3ZiG4PJz3fNmaUjRUu8KygtEwAkGcWl1wpuB82gymIJxH1lhaJgVvcrBcdDtzTLR98YGa&#10;o89ECGGXoILc+yqR0qU5GXRDWxEH7m5rgz7AOpO6xlcIN6WMo2giDRYcGnKsaJ1T+jz+GwV8O2zL&#10;a7O5Pt7VfsfyfInHp1ipfq9dzUB4av1P/HX/aQXjsD58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gWcSvwAAANsAAAAPAAAAAAAAAAAAAAAAAJgCAABkcnMvZG93bnJl&#10;di54bWxQSwUGAAAAAAQABAD1AAAAhAMAAAAA&#10;" path="m45,55l,,45,55xe" filled="f" strokecolor="#e15520" strokeweight="0">
              <v:path arrowok="t" o:connecttype="custom" o:connectlocs="45,55;0,0;45,55" o:connectangles="0,0,0"/>
            </v:shape>
            <v:shape id="Freeform 33" o:spid="_x0000_s4379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DncIA&#10;AADbAAAADwAAAGRycy9kb3ducmV2LnhtbESPQYvCMBSE7wv7H8Jb8LamKoh2jaKC0Jts9dLb2+bZ&#10;FJuX0sRa/71ZEDwOM/MNs9oMthE9db52rGAyTkAQl07XXCk4nw7fCxA+IGtsHJOCB3nYrD8/Vphq&#10;d+df6vNQiQhhn6ICE0KbSulLQxb92LXE0bu4zmKIsquk7vAe4baR0ySZS4s1xwWDLe0Nldf8ZhUc&#10;L4VZltug/5I+2x93ubsWi0yp0dew/QERaAjv8KudaQWzCfx/i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UOdwgAAANsAAAAPAAAAAAAAAAAAAAAAAJgCAABkcnMvZG93&#10;bnJldi54bWxQSwUGAAAAAAQABAD1AAAAhwMAAAAA&#10;" path="m8,l20,13r8,12l28,33r,7l28,48r-3,7l18,50,10,45,8,38,3,30,,23,,15,3,8,8,e" filled="f" strokecolor="#e15520" strokeweight="0">
              <v:path arrowok="t" o:connecttype="custom" o:connectlocs="8,0;20,13;28,25;28,33;28,40;28,48;25,55;18,50;10,45;8,38;3,30;0,23;0,15;3,8;8,0" o:connectangles="0,0,0,0,0,0,0,0,0,0,0,0,0,0,0"/>
            </v:shape>
            <v:shape id="Freeform 34" o:spid="_x0000_s4378" style="position:absolute;left:6444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SNsUA&#10;AADbAAAADwAAAGRycy9kb3ducmV2LnhtbESPQWuDQBSE74H+h+UVcgl1jaWlWNcQAsEcekkaCL09&#10;3Fe1um/F3aj599lCocdhZr5hss1sOjHS4BrLCtZRDIK4tLrhSsH5c//0BsJ5ZI2dZVJwIweb/GGR&#10;YartxEcaT74SAcIuRQW1930qpStrMugi2xMH79sOBn2QQyX1gFOAm04mcfwqDTYcFmrsaVdT2Z6u&#10;RkGRvBQ/H/tLu4q5On8Vu4tcHwullo/z9h2Ep9n/h//aB63gOYHfL+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I2xQAAANsAAAAPAAAAAAAAAAAAAAAAAJgCAABkcnMv&#10;ZG93bnJldi54bWxQSwUGAAAAAAQABAD1AAAAigMAAAAA&#10;" path="m52,55l,,52,55xm52,55l67,67,77,80r2,7l79,95r,7l79,107r-7,-2l64,100,57,92,54,85,49,77r,-7l49,62r3,-7xe" fillcolor="#f3be00" stroked="f">
              <v:path arrowok="t" o:connecttype="custom" o:connectlocs="52,55;0,0;52,55;52,55;67,67;77,80;79,87;79,95;79,102;79,107;72,105;64,100;57,92;54,85;49,77;49,70;49,62;52,55" o:connectangles="0,0,0,0,0,0,0,0,0,0,0,0,0,0,0,0,0,0"/>
              <o:lock v:ext="edit" verticies="t"/>
            </v:shape>
            <v:shape id="Freeform 35" o:spid="_x0000_s4377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wosIA&#10;AADbAAAADwAAAGRycy9kb3ducmV2LnhtbESPwYrCQBBE78L+w9ALe9OJClmJjiKCIKwHNX5Ak2mT&#10;YKYnZno1/v2OIOyxqKpX1GLVu0bdqQu1ZwPjUQKKuPC25tLAOd8OZ6CCIFtsPJOBJwVYLT8GC8ys&#10;f/CR7icpVYRwyNBAJdJmWoeiIodh5Fvi6F1851Ci7EptO3xEuGv0JElS7bDmuFBhS5uKiuvp1xm4&#10;yW0zXu++2+M+zZ9pzclBfq7GfH326zkooV7+w+/2zhqYTuH1Jf4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/CiwgAAANsAAAAPAAAAAAAAAAAAAAAAAJgCAABkcnMvZG93&#10;bnJldi54bWxQSwUGAAAAAAQABAD1AAAAhwMAAAAA&#10;" path="m52,55l,,52,55xe" filled="f" strokecolor="#e15520" strokeweight="0">
              <v:path arrowok="t" o:connecttype="custom" o:connectlocs="52,55;0,0;52,55" o:connectangles="0,0,0"/>
            </v:shape>
            <v:shape id="Freeform 36" o:spid="_x0000_s4376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dXL4A&#10;AADbAAAADwAAAGRycy9kb3ducmV2LnhtbESPzQrCMBCE74LvEFbwpqk/iFSjqCAIevHnAZZm0xab&#10;TWmi1rc3guBxmJlvmOW6tZV4UuNLxwpGwwQEceZ0ybmC23U/mIPwAVlj5ZgUvMnDetXtLDHV7sVn&#10;el5CLiKEfYoKihDqVEqfFWTRD11NHD3jGoshyiaXusFXhNtKjpNkJi2WHBcKrGlXUHa/PGyktHeT&#10;zw/jKW6PV3finTFGGqX6vXazABGoDf/wr33QCiZT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LHVy+AAAA2wAAAA8AAAAAAAAAAAAAAAAAmAIAAGRycy9kb3ducmV2&#10;LnhtbFBLBQYAAAAABAAEAPUAAACDAwAAAAA=&#10;" path="m3,l18,12,28,25r2,7l30,40r,7l30,52,23,50,15,45,8,37,5,30,,22,,15,,7,3,e" filled="f" strokecolor="#e15520" strokeweight="0">
              <v:path arrowok="t" o:connecttype="custom" o:connectlocs="3,0;18,12;28,25;30,32;30,40;30,47;30,52;23,50;15,45;8,37;5,30;0,22;0,15;0,7;3,0" o:connectangles="0,0,0,0,0,0,0,0,0,0,0,0,0,0,0"/>
            </v:shape>
            <v:shape id="Freeform 37" o:spid="_x0000_s4375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9YsQA&#10;AADbAAAADwAAAGRycy9kb3ducmV2LnhtbESPQWvCQBSE74L/YXlCb7qpoVaiq6gYKPSkLQ3eHtnX&#10;JJh9G7Jrkv77riB4HGbmG2a9HUwtOmpdZVnB6ywCQZxbXXGh4PsrnS5BOI+ssbZMCv7IwXYzHq0x&#10;0bbnE3VnX4gAYZeggtL7JpHS5SUZdDPbEAfv17YGfZBtIXWLfYCbWs6jaCENVhwWSmzoUFJ+Pd+M&#10;gjS7mth87vaXo65+6uyYLd8pU+plMuxWIDwN/hl+tD+0gvgN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PWLEAAAA2wAAAA8AAAAAAAAAAAAAAAAAmAIAAGRycy9k&#10;b3ducmV2LnhtbFBLBQYAAAAABAAEAPUAAACJAwAAAAA=&#10;" path="m,2l15,,30,2r12,8l55,20r-8,2l42,22r-7,l25,20,17,17,10,15,5,10,,2xe" fillcolor="#f3be00" stroked="f">
              <v:path arrowok="t" o:connecttype="custom" o:connectlocs="0,2;15,0;30,2;42,10;55,20;47,22;42,22;35,22;25,20;17,17;10,15;5,10;0,2" o:connectangles="0,0,0,0,0,0,0,0,0,0,0,0,0"/>
            </v:shape>
            <v:shape id="Freeform 38" o:spid="_x0000_s4374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I4MIA&#10;AADbAAAADwAAAGRycy9kb3ducmV2LnhtbESPQWsCMRSE74X+h/AKvdWkFq2sRqlC0ataUG+PzXN3&#10;cfOyJOlu+u8bodDjMDPfMItVsq3oyYfGsYbXkQJBXDrTcKXh6/j5MgMRIrLB1jFp+KEAq+XjwwIL&#10;4wbeU3+IlcgQDgVqqGPsCilDWZPFMHIdcfauzluMWfpKGo9DhttWjpWaSosN54UaO9rUVN4O31aD&#10;mnSXE543yg/v223idZr1k73Wz0/pYw4iUor/4b/2zmh4m8L9S/4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UjgwgAAANsAAAAPAAAAAAAAAAAAAAAAAJgCAABkcnMvZG93&#10;bnJldi54bWxQSwUGAAAAAAQABAD1AAAAhwMAAAAA&#10;" path="m,2l15,,30,2r12,8l55,20r-8,2l42,22r-7,l25,20,17,17,10,15,5,10,,2e" filled="f" strokecolor="#e15520" strokeweight="0">
              <v:path arrowok="t" o:connecttype="custom" o:connectlocs="0,2;15,0;30,2;42,10;55,20;47,22;42,22;35,22;25,20;17,17;10,15;5,10;0,2" o:connectangles="0,0,0,0,0,0,0,0,0,0,0,0,0"/>
            </v:shape>
            <v:shape id="Freeform 39" o:spid="_x0000_s4373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IQcYA&#10;AADbAAAADwAAAGRycy9kb3ducmV2LnhtbESPQUvDQBSE74L/YXmCN7uxaippt6UUqgUL1dZCj6/Z&#10;1ySYfRt21yT117sFweMwM98wk1lvatGS85VlBfeDBARxbnXFhYLP3fLuGYQPyBpry6TgTB5m0+ur&#10;CWbadvxB7TYUIkLYZ6igDKHJpPR5SQb9wDbE0TtZZzBE6QqpHXYRbmo5TJJUGqw4LpTY0KKk/Gv7&#10;bRQ87U+v65/u8a137eHY0cak7+mLUrc3/XwMIlAf/sN/7ZVW8DCCy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IQcYAAADbAAAADwAAAAAAAAAAAAAAAACYAgAAZHJz&#10;L2Rvd25yZXYueG1sUEsFBgAAAAAEAAQA9QAAAIsDAAAAAA==&#10;" path="m60,35r17,l90,40r15,8l114,58r-4,2l102,60,95,58,87,55,80,53,72,48,65,43,60,35xm60,38l,,60,38xe" fillcolor="#f3be00" stroked="f">
              <v:path arrowok="t" o:connecttype="custom" o:connectlocs="60,35;77,35;90,40;105,48;114,58;110,60;102,60;95,58;87,55;80,53;72,48;65,43;60,35;60,38;0,0;60,38" o:connectangles="0,0,0,0,0,0,0,0,0,0,0,0,0,0,0,0"/>
              <o:lock v:ext="edit" verticies="t"/>
            </v:shape>
            <v:shape id="Freeform 40" o:spid="_x0000_s4372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DKMIA&#10;AADbAAAADwAAAGRycy9kb3ducmV2LnhtbERP3WrCMBS+H/gO4Qi700QH6qpRijgcXihaH+CsObbd&#10;mpOuybS+vbkQdvnx/S9Wna3FlVpfOdYwGioQxLkzFRcaztnHYAbCB2SDtWPScCcPq2XvZYGJcTc+&#10;0vUUChFD2CeooQyhSaT0eUkW/dA1xJG7uNZiiLAtpGnxFsNtLcdKTaTFimNDiQ2tS8p/Tn9Ww/s2&#10;PUy/zpvse7/eqf3vVk3SbKP1a79L5yACdeFf/HR/Gg1vcWz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cMowgAAANsAAAAPAAAAAAAAAAAAAAAAAJgCAABkcnMvZG93&#10;bnJldi54bWxQSwUGAAAAAAQABAD1AAAAhwMAAAAA&#10;" path="m,l17,,30,5r15,8l54,23r-4,2l42,25,35,23,27,20,20,18,12,13,5,8,,xe" filled="f" strokecolor="#e15520" strokeweight="0">
              <v:path arrowok="t" o:connecttype="custom" o:connectlocs="0,0;17,0;30,5;45,13;54,23;50,25;42,25;35,23;27,20;20,18;12,13;5,8;0,0" o:connectangles="0,0,0,0,0,0,0,0,0,0,0,0,0"/>
            </v:shape>
            <v:shape id="Freeform 41" o:spid="_x0000_s4371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3yAsQA&#10;AADbAAAADwAAAGRycy9kb3ducmV2LnhtbESPQWsCMRSE74X+h/AK3jRbBWlXo1hF0Z7UKl4fm+dm&#10;cfOybuK6/vumIPQ4zMw3zHja2lI0VPvCsYL3XgKCOHO64FzB4WfZ/QDhA7LG0jEpeJCH6eT1ZYyp&#10;dnfeUbMPuYgQ9ikqMCFUqZQ+M2TR91xFHL2zqy2GKOtc6hrvEW5L2U+SobRYcFwwWNHcUHbZ36yC&#10;/rYYHlbXxUaeVuVxYa7nr9l3o1TnrZ2NQARqw3/42V5rBYNP+PsSf4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8gLEAAAA2wAAAA8AAAAAAAAAAAAAAAAAmAIAAGRycy9k&#10;b3ducmV2LnhtbFBLBQYAAAAABAAEAPUAAACJAwAAAAA=&#10;" path="m60,38l,,60,38e" filled="f" strokecolor="#e15520" strokeweight="0">
              <v:path arrowok="t" o:connecttype="custom" o:connectlocs="60,38;0,0;60,38" o:connectangles="0,0,0"/>
            </v:shape>
            <v:shape id="Freeform 42" o:spid="_x0000_s4370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ML8EA&#10;AADbAAAADwAAAGRycy9kb3ducmV2LnhtbERPzUrDQBC+C77DMoIXsRurBIndliIognpI9QGG7JiN&#10;ZmfD7timPr1zEDx+fP+rzRxHs6dchsQOrhYVGOIu+YF7B+9vD5e3YIogexwTk4MjFdisT09W2Ph0&#10;4Jb2O+mNhnBp0EEQmRprSxcoYlmkiVi5j5QjisLcW5/xoOFxtMuqqm3EgbUh4ET3gbqv3XfUkja0&#10;4/Fz+/j8ev1zkWVZt/JSO3d+Nm/vwAjN8i/+cz95Bz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DC/BAAAA2wAAAA8AAAAAAAAAAAAAAAAAmAIAAGRycy9kb3du&#10;cmV2LnhtbFBLBQYAAAAABAAEAPUAAACGAwAAAAA=&#10;" path="m,5l14,,29,2r13,8l54,17r-7,3l39,22r-7,l24,20,17,17,9,15,5,10,,5xe" fillcolor="#f3be00" stroked="f">
              <v:path arrowok="t" o:connecttype="custom" o:connectlocs="0,5;14,0;29,2;42,10;54,17;47,20;39,22;32,22;24,20;17,17;9,15;5,10;0,5" o:connectangles="0,0,0,0,0,0,0,0,0,0,0,0,0"/>
            </v:shape>
            <v:shape id="Freeform 43" o:spid="_x0000_s4369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az8MA&#10;AADbAAAADwAAAGRycy9kb3ducmV2LnhtbESPQWvCQBSE70L/w/IK3nSTYCWkrlKKLfaotYfeHtln&#10;Etx9G7KrJv56VxA8DjPzDbNY9daIM3W+cawgnSYgiEunG64U7H+/JjkIH5A1GsekYCAPq+XLaIGF&#10;dhfe0nkXKhEh7AtUUIfQFlL6siaLfupa4ugdXGcxRNlVUnd4iXBrZJYkc2mx4bhQY0ufNZXH3ckq&#10;yP1w3V//3r5Tzn62/8PaZMEapcav/cc7iEB9eIYf7Y1WMEv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4az8MAAADbAAAADwAAAAAAAAAAAAAAAACYAgAAZHJzL2Rv&#10;d25yZXYueG1sUEsFBgAAAAAEAAQA9QAAAIgDAAAAAA==&#10;" path="m,5l14,,29,2r13,8l54,17r-7,3l39,22r-7,l24,20,17,17,9,15,5,10,,5xe" filled="f" strokecolor="#e15520" strokeweight="0">
              <v:path arrowok="t" o:connecttype="custom" o:connectlocs="0,5;14,0;29,2;42,10;54,17;47,20;39,22;32,22;24,20;17,17;9,15;5,10;0,5" o:connectangles="0,0,0,0,0,0,0,0,0,0,0,0,0"/>
            </v:shape>
            <v:shape id="Freeform 44" o:spid="_x0000_s4368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V1MQA&#10;AADbAAAADwAAAGRycy9kb3ducmV2LnhtbESPQWsCMRSE7wX/Q3gFL0WzipR1axSVCuKtVovHx+a5&#10;Wbp5WTapG/+9KRR6HGbmG2axirYRN+p87VjBZJyBIC6drrlScPrcjXIQPiBrbByTgjt5WC0HTwss&#10;tOv5g27HUIkEYV+gAhNCW0jpS0MW/di1xMm7us5iSLKrpO6wT3DbyGmWvUqLNacFgy1tDZXfxx+r&#10;YHPotTlf6nl+yd9f7lcf86+4UWr4HNdvIALF8B/+a++1gtkU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FdTEAAAA2wAAAA8AAAAAAAAAAAAAAAAAmAIAAGRycy9k&#10;b3ducmV2LnhtbFBLBQYAAAAABAAEAPUAAACJAwAAAAA=&#10;" path="m63,32l,,63,32xe" fillcolor="#f3be00" stroked="f">
              <v:path arrowok="t" o:connecttype="custom" o:connectlocs="63,32;0,0;63,32" o:connectangles="0,0,0"/>
            </v:shape>
            <v:shape id="Freeform 45" o:spid="_x0000_s4367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QpsMA&#10;AADbAAAADwAAAGRycy9kb3ducmV2LnhtbESP3YrCMBSE7xd8h3AEb0RTf5HaVGRV2KsVfx7g0Bzb&#10;YnNSmqytPr1ZWNjLYWa+YZJNZyrxoMaVlhVMxhEI4szqknMF18thtALhPLLGyjIpeJKDTdr7SDDW&#10;tuUTPc4+FwHCLkYFhfd1LKXLCjLoxrYmDt7NNgZ9kE0udYNtgJtKTqNoKQ2WHBYKrOmzoOx+/jEK&#10;js95OayH29f+Wy7a1cK7bGecUoN+t12D8NT5//Bf+0srmM/g90v4AT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5QpsMAAADbAAAADwAAAAAAAAAAAAAAAACYAgAAZHJzL2Rv&#10;d25yZXYueG1sUEsFBgAAAAAEAAQA9QAAAIgDAAAAAA==&#10;" path="m63,32l,,63,32xe" filled="f" strokecolor="#e15520" strokeweight="0">
              <v:path arrowok="t" o:connecttype="custom" o:connectlocs="63,32;0,0;63,32" o:connectangles="0,0,0"/>
            </v:shape>
            <v:shape id="Freeform 46" o:spid="_x0000_s4366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K/sIA&#10;AADbAAAADwAAAGRycy9kb3ducmV2LnhtbESPQYvCMBSE7wv+h/AEb2uq1EWqUUSQ9bJgVfD6aJ5t&#10;sXkpSbat/94sCHscZuYbZr0dTCM6cr62rGA2TUAQF1bXXCq4Xg6fSxA+IGtsLJOCJ3nYbkYfa8y0&#10;7Tmn7hxKESHsM1RQhdBmUvqiIoN+alvi6N2tMxiidKXUDvsIN42cJ8mXNFhzXKiwpX1FxeP8axTk&#10;kq+HRf9tu3xW/Czuy9MtdaVSk/GwW4EINIT/8Lt91ArS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Mr+wgAAANsAAAAPAAAAAAAAAAAAAAAAAJgCAABkcnMvZG93&#10;bnJldi54bWxQSwUGAAAAAAQABAD1AAAAhwMAAAAA&#10;" path="m,3l15,,30,,42,8r13,7l47,18r-7,2l33,20r-8,l18,18,10,13,5,10,,3xe" fillcolor="#f3be00" stroked="f">
              <v:path arrowok="t" o:connecttype="custom" o:connectlocs="0,3;15,0;30,0;42,8;55,15;47,18;40,20;33,20;25,20;18,18;10,13;5,10;0,3" o:connectangles="0,0,0,0,0,0,0,0,0,0,0,0,0"/>
            </v:shape>
            <v:shape id="Freeform 47" o:spid="_x0000_s4365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72MQA&#10;AADbAAAADwAAAGRycy9kb3ducmV2LnhtbESPQWvCQBSE70L/w/IK3nTT0GqJrqG0VMxJjAWvL9nX&#10;JDT7dsmuGv99t1DwOMzMN8w6H00vLjT4zrKCp3kCgri2uuNGwdfxc/YKwgdkjb1lUnAjD/nmYbLG&#10;TNsrH+hShkZECPsMFbQhuExKX7dk0M+tI47etx0MhiiHRuoBrxFuepkmyUIa7DgutOjovaX6pzwb&#10;Bfsjngr3cZZVJQu/dfvlWKSVUtPH8W0FItAY7uH/9k4reH6B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u9jEAAAA2wAAAA8AAAAAAAAAAAAAAAAAmAIAAGRycy9k&#10;b3ducmV2LnhtbFBLBQYAAAAABAAEAPUAAACJAwAAAAA=&#10;" path="m,3l15,,30,,42,8r13,7l47,18r-7,2l33,20r-8,l18,18,10,13,5,10,,3xe" filled="f" strokecolor="#e15520" strokeweight="0">
              <v:path arrowok="t" o:connecttype="custom" o:connectlocs="0,3;15,0;30,0;42,8;55,15;47,18;40,20;33,20;25,20;18,18;10,13;5,10;0,3" o:connectangles="0,0,0,0,0,0,0,0,0,0,0,0,0"/>
            </v:shape>
            <v:shape id="Freeform 48" o:spid="_x0000_s4364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C7cYA&#10;AADbAAAADwAAAGRycy9kb3ducmV2LnhtbESPQWvCQBSE74X+h+UJvdWNxVqbuooUCwFzMS2Ct0f2&#10;mUSzb9PdVdN/7wpCj8PMfMPMFr1pxZmcbywrGA0TEMSl1Q1XCn6+v56nIHxA1thaJgV/5GExf3yY&#10;YarthTd0LkIlIoR9igrqELpUSl/WZNAPbUccvb11BkOUrpLa4SXCTStfkmQiDTYcF2rs6LOm8lic&#10;jAK/y0/9ervKfpev+biZ5of31dtBqadBv/wAEagP/+F7O9MKxh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OC7cYAAADbAAAADwAAAAAAAAAAAAAAAACYAgAAZHJz&#10;L2Rvd25yZXYueG1sUEsFBgAAAAAEAAQA9QAAAIsDAAAAAA==&#10;" path="m62,25l,,62,25xe" fillcolor="#f3be00" stroked="f">
              <v:path arrowok="t" o:connecttype="custom" o:connectlocs="62,25;0,0;62,25" o:connectangles="0,0,0"/>
            </v:shape>
            <v:shape id="Freeform 49" o:spid="_x0000_s4363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ZLMQA&#10;AADbAAAADwAAAGRycy9kb3ducmV2LnhtbESPX2vCMBTF3wd+h3CFvQxNlTlH11RU6PR1VQZ7uzTX&#10;ttjc1CbT7NsvwmCPh/Pnx8lWwXTiSoNrLSuYTRMQxJXVLdcKjodi8grCeWSNnWVS8EMOVvnoIcNU&#10;2xt/0LX0tYgj7FJU0Hjfp1K6qiGDbmp74uid7GDQRznUUg94i+Omk/MkeZEGW46EBnvaNlSdy28T&#10;Iaf3y0Lvi6/F02b3mVyKTVj3QanHcVi/gfAU/H/4r73XCp6XcP8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2SzEAAAA2wAAAA8AAAAAAAAAAAAAAAAAmAIAAGRycy9k&#10;b3ducmV2LnhtbFBLBQYAAAAABAAEAPUAAACJAwAAAAA=&#10;" path="m62,25l,,62,25xe" filled="f" strokecolor="#e15520" strokeweight="0">
              <v:path arrowok="t" o:connecttype="custom" o:connectlocs="62,25;0,0;62,25" o:connectangles="0,0,0"/>
            </v:shape>
            <v:shape id="Freeform 50" o:spid="_x0000_s4362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KHrwA&#10;AADbAAAADwAAAGRycy9kb3ducmV2LnhtbERPSwrCMBDdC94hjOBOU+uHUo0igujGha0HGJqxLTaT&#10;0kSttzcLweXj/Te73jTiRZ2rLSuYTSMQxIXVNZcKbvlxkoBwHlljY5kUfMjBbjscbDDV9s1XemW+&#10;FCGEXYoKKu/bVEpXVGTQTW1LHLi77Qz6ALtS6g7fIdw0Mo6ilTRYc2iosKVDRcUjexoFSRJfzrcl&#10;zh3HfTTLT4e7lJlS41G/X4Pw1Pu/+Oc+awWLMDZ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YEoevAAAANsAAAAPAAAAAAAAAAAAAAAAAJgCAABkcnMvZG93bnJldi54&#10;bWxQSwUGAAAAAAQABAD1AAAAgQMAAAAA&#10;" path="m,2l17,,30,,45,5r12,7l50,15r-5,2l37,17r-10,l20,17,12,12,5,10,,2xe" fillcolor="#f3be00" stroked="f">
              <v:path arrowok="t" o:connecttype="custom" o:connectlocs="0,2;17,0;30,0;45,5;57,12;50,15;45,17;37,17;27,17;20,17;12,12;5,10;0,2" o:connectangles="0,0,0,0,0,0,0,0,0,0,0,0,0"/>
            </v:shape>
            <v:shape id="Freeform 51" o:spid="_x0000_s4361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8MsIA&#10;AADbAAAADwAAAGRycy9kb3ducmV2LnhtbESPQYvCMBCF7wv+hzCCtzV1V8RWo8iC4EXFKngdm7Et&#10;NpPSZG3115uFBY+PN+978+bLzlTiTo0rLSsYDSMQxJnVJecKTsf15xSE88gaK8uk4EEOlovexxwT&#10;bVs+0D31uQgQdgkqKLyvEyldVpBBN7Q1cfCutjHog2xyqRtsA9xU8iuKJtJgyaGhwJp+Cspu6a8J&#10;b5w33/utY6zatb14tPFzl8ZKDfrdagbCU+ffx//pjVYwjuFvSwC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HwywgAAANsAAAAPAAAAAAAAAAAAAAAAAJgCAABkcnMvZG93&#10;bnJldi54bWxQSwUGAAAAAAQABAD1AAAAhwMAAAAA&#10;" path="m,2l17,,30,,45,5r12,7l50,15r-5,2l37,17r-10,l20,17,12,12,5,10,,2e" filled="f" strokecolor="#e15520" strokeweight="0">
              <v:path arrowok="t" o:connecttype="custom" o:connectlocs="0,2;17,0;30,0;45,5;57,12;50,15;45,17;37,17;27,17;20,17;12,12;5,10;0,2" o:connectangles="0,0,0,0,0,0,0,0,0,0,0,0,0"/>
            </v:shape>
            <v:shape id="Freeform 52" o:spid="_x0000_s4360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gUcEA&#10;AADbAAAADwAAAGRycy9kb3ducmV2LnhtbERPTWsCMRC9C/0PYYRepCYKlbI1iiiiohZqe+hxuplu&#10;lm4mS5Lq9t+bg+Dx8b6n88414kwh1p41jIYKBHHpTc2Vhs+P9dMLiJiQDTaeScM/RZjPHnpTLIy/&#10;8DudT6kSOYRjgRpsSm0hZSwtOYxD3xJn7scHhynDUEkT8JLDXSPHSk2kw5pzg8WWlpbK39Of07A7&#10;hgFb/63Uinfm7bDfdpv4pfVjv1u8gkjUpbv45t4aDc95ff6Sf4C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oFHBAAAA2wAAAA8AAAAAAAAAAAAAAAAAmAIAAGRycy9kb3du&#10;cmV2LnhtbFBLBQYAAAAABAAEAPUAAACGAwAAAAA=&#10;" path="m65,28l,,65,28xe" fillcolor="#f3be00" stroked="f">
              <v:path arrowok="t" o:connecttype="custom" o:connectlocs="65,28;0,0;65,28" o:connectangles="0,0,0"/>
            </v:shape>
            <v:shape id="Freeform 53" o:spid="_x0000_s4359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J5MIA&#10;AADbAAAADwAAAGRycy9kb3ducmV2LnhtbESPQWsCMRSE7wX/Q3hCbzW7C5ayGqUoosd268HjY/NM&#10;lm5elk1c479vCoUeh5n5hllvk+vFRGPoPCsoFwUI4tbrjo2C89fh5Q1EiMgae8+k4EEBtpvZ0xpr&#10;7e/8SVMTjcgQDjUqsDEOtZShteQwLPxAnL2rHx3GLEcj9Yj3DHe9rIriVTrsOC9YHGhnqf1ubk5B&#10;d0nXy60pe1vQ2aTdsfrAvVPqeZ7eVyAipfgf/muftIJlCb9f8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YnkwgAAANsAAAAPAAAAAAAAAAAAAAAAAJgCAABkcnMvZG93&#10;bnJldi54bWxQSwUGAAAAAAQABAD1AAAAhwMAAAAA&#10;" path="m65,28l,,65,28xe" filled="f" strokecolor="#e15520" strokeweight="0">
              <v:path arrowok="t" o:connecttype="custom" o:connectlocs="65,28;0,0;65,28" o:connectangles="0,0,0"/>
            </v:shape>
            <v:shape id="Freeform 54" o:spid="_x0000_s435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wYMUA&#10;AADbAAAADwAAAGRycy9kb3ducmV2LnhtbESPQWsCMRSE74L/IbyCN80asOrWKFIoehHbbQ/29rp5&#10;3V26eVmSqFt/fVMo9DjMzDfMatPbVlzIh8axhukkA0FcOtNwpeHt9Wm8ABEissHWMWn4pgCb9XCw&#10;wty4K7/QpYiVSBAOOWqoY+xyKUNZk8UwcR1x8j6dtxiT9JU0Hq8JblupsuxeWmw4LdTY0WNN5Vdx&#10;thpO6tg5/67mhVp+HJ4X091tTqz16K7fPoCI1Mf/8F97bzTMFP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vBgxQAAANsAAAAPAAAAAAAAAAAAAAAAAJgCAABkcnMv&#10;ZG93bnJldi54bWxQSwUGAAAAAAQABAD1AAAAigMAAAAA&#10;" path="m,5l14,,29,,42,5r12,7l49,17r-7,l34,20r-7,l19,17,12,15,5,10,,5xe" fillcolor="#f3be00" stroked="f">
              <v:path arrowok="t" o:connecttype="custom" o:connectlocs="0,5;14,0;29,0;42,5;54,12;49,17;42,17;34,20;27,20;19,17;12,15;5,10;0,5" o:connectangles="0,0,0,0,0,0,0,0,0,0,0,0,0"/>
            </v:shape>
            <v:shape id="Freeform 55" o:spid="_x0000_s4357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zW8YA&#10;AADbAAAADwAAAGRycy9kb3ducmV2LnhtbESPX0vDQBDE3wW/w7GCL6W92KKU2GspFUV8kDb987zk&#10;1iSa2wt32zb99p5Q8HGYmd8ws0XvWnWiEBvPBh5GGSji0tuGKwO77etwCioKssXWMxm4UITF/PZm&#10;hrn1Z97QqZBKJQjHHA3UIl2udSxrchhHviNO3pcPDiXJUGkb8JzgrtXjLHvSDhtOCzV2tKqp/CmO&#10;zsAmDA7fS4n7l+P443Pwtlo3QdbG3N/1y2dQQr38h6/td2vgcQJ/X9IP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lzW8YAAADbAAAADwAAAAAAAAAAAAAAAACYAgAAZHJz&#10;L2Rvd25yZXYueG1sUEsFBgAAAAAEAAQA9QAAAIsDAAAAAA==&#10;" path="m,5l14,,29,,42,5r12,7l49,17r-7,l34,20r-7,l19,17,12,15,5,10,,5e" filled="f" strokecolor="#e15520" strokeweight="0">
              <v:path arrowok="t" o:connecttype="custom" o:connectlocs="0,5;14,0;29,0;42,5;54,12;49,17;42,17;34,20;27,20;19,17;12,15;5,10;0,5" o:connectangles="0,0,0,0,0,0,0,0,0,0,0,0,0"/>
            </v:shape>
            <v:shape id="Freeform 56" o:spid="_x0000_s4356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LFsIA&#10;AADbAAAADwAAAGRycy9kb3ducmV2LnhtbESPQWvCQBSE74L/YXmCN91YrEh0FbFISkHBKJ4f2Wc2&#10;JPs2ZFdN/323UOhxmJlvmPW2t414Uucrxwpm0wQEceF0xaWC6+UwWYLwAVlj45gUfJOH7WY4WGOq&#10;3YvP9MxDKSKEfYoKTAhtKqUvDFn0U9cSR+/uOoshyq6UusNXhNtGviXJQlqsOC4YbGlvqKjzh1WQ&#10;ny7+fryd68LU9uujxSwzx0yp8ajfrUAE6sN/+K/9qRW8z+H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gsWwgAAANsAAAAPAAAAAAAAAAAAAAAAAJgCAABkcnMvZG93&#10;bnJldi54bWxQSwUGAAAAAAQABAD1AAAAhwMAAAAA&#10;" path="m68,25l,,68,25xe" fillcolor="#f3be00" stroked="f">
              <v:path arrowok="t" o:connecttype="custom" o:connectlocs="68,25;0,0;68,25" o:connectangles="0,0,0"/>
            </v:shape>
            <v:shape id="Freeform 57" o:spid="_x0000_s4355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KwsQA&#10;AADbAAAADwAAAGRycy9kb3ducmV2LnhtbESPW2sCMRSE3wv+h3CEvhTNKlhlNYotCH1r63p5PWzO&#10;XnBzsiTR3f77RhB8HGbmG2a16U0jbuR8bVnBZJyAIM6trrlUcMh2owUIH5A1NpZJwR952KwHLytM&#10;te34l277UIoIYZ+igiqENpXS5xUZ9GPbEkevsM5giNKVUjvsItw0cpok79JgzXGhwpY+K8ov+6tR&#10;oLPThy924Thxh3P2Nj8WXfvzrdTrsN8uQQTqwzP8aH9pBbMZ3L/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2ysLEAAAA2wAAAA8AAAAAAAAAAAAAAAAAmAIAAGRycy9k&#10;b3ducmV2LnhtbFBLBQYAAAAABAAEAPUAAACJAwAAAAA=&#10;" path="m68,25l,,68,25xe" filled="f" strokecolor="#e15520" strokeweight="0">
              <v:path arrowok="t" o:connecttype="custom" o:connectlocs="68,25;0,0;68,25" o:connectangles="0,0,0"/>
            </v:shape>
            <v:shape id="Freeform 58" o:spid="_x0000_s4354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kXsUA&#10;AADbAAAADwAAAGRycy9kb3ducmV2LnhtbESP3WrCQBSE7wu+w3IKvaub+ldJXUMQAhWKUttCL4/Z&#10;0yQkezZkV5O+vSsIXg4z8w2zSgbTiDN1rrKs4GUcgSDOra64UPD9lT0vQTiPrLGxTAr+yUGyHj2s&#10;MNa25086H3whAoRdjApK79tYSpeXZNCNbUscvD/bGfRBdoXUHfYBbho5iaKFNFhxWCixpU1JeX04&#10;GQWv6Ox+V3/Mltn2OD32v6cfTHdKPT0O6RsIT4O/h2/td61gvoDrl/AD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CRexQAAANsAAAAPAAAAAAAAAAAAAAAAAJgCAABkcnMv&#10;ZG93bnJldi54bWxQSwUGAAAAAAQABAD1AAAAigMAAAAA&#10;" path="m,8l7,3,15,r7,l30,r7,3l44,8r5,5l57,20r-5,3l44,25r-7,l30,23,20,20,12,18,5,13,,8xe" fillcolor="#f3be00" stroked="f">
              <v:path arrowok="t" o:connecttype="custom" o:connectlocs="0,8;7,3;15,0;22,0;30,0;37,3;44,8;49,13;57,20;52,23;44,25;37,25;30,23;20,20;12,18;5,13;0,8" o:connectangles="0,0,0,0,0,0,0,0,0,0,0,0,0,0,0,0,0"/>
            </v:shape>
            <v:shape id="Freeform 59" o:spid="_x0000_s4353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8P8IA&#10;AADbAAAADwAAAGRycy9kb3ducmV2LnhtbESPQWvCQBSE7wX/w/IEb3XXglVSVymWQnopaIvn1+wz&#10;Cc17G7LbJP77riB4HGbmG2azG7lRPXWh9mJhMTegSArvaiktfH+9P65BhYjisPFCFi4UYLedPGww&#10;c36QA/XHWKoEkZChhSrGNtM6FBUxhrlvSZJ39h1jTLIrtetwSHBu9JMxz5qxlrRQYUv7iorf4x9b&#10;6E17YP5gyn9Ob/Xl0+jhnGtrZ9Px9QVUpDHew7d27iwsV3D9kn6A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zw/wgAAANsAAAAPAAAAAAAAAAAAAAAAAJgCAABkcnMvZG93&#10;bnJldi54bWxQSwUGAAAAAAQABAD1AAAAhwMAAAAA&#10;" path="m,8l7,3,15,r7,l30,r7,3l44,8r5,5l57,20r-5,3l44,25r-7,l30,23,20,20,12,18,5,13,,8xe" filled="f" strokecolor="#e15520" strokeweight="0">
              <v:path arrowok="t" o:connecttype="custom" o:connectlocs="0,8;7,3;15,0;22,0;30,0;37,3;44,8;49,13;57,20;52,23;44,25;37,25;30,23;20,20;12,18;5,13;0,8" o:connectangles="0,0,0,0,0,0,0,0,0,0,0,0,0,0,0,0,0"/>
            </v:shape>
            <v:shape id="Freeform 60" o:spid="_x0000_s4352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F58EA&#10;AADbAAAADwAAAGRycy9kb3ducmV2LnhtbERPTYvCMBC9C/6HMII3TRUU6ZqWVVB0wcNWDx6HZmy7&#10;20xqE2v995uDsMfH+16nvalFR62rLCuYTSMQxLnVFRcKLufdZAXCeWSNtWVS8CIHaTIcrDHW9snf&#10;1GW+ECGEXYwKSu+bWEqXl2TQTW1DHLibbQ36ANtC6hafIdzUch5FS2mw4tBQYkPbkvLf7GEUuP3x&#10;53Y/nPPrzn6tTtlmvlh2e6XGo/7zA4Sn3v+L3+6DVrAIY8OX8AN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xefBAAAA2wAAAA8AAAAAAAAAAAAAAAAAmAIAAGRycy9kb3du&#10;cmV2LnhtbFBLBQYAAAAABAAEAPUAAACGAwAAAAA=&#10;" path="m67,33l,,67,33xe" fillcolor="#f3be00" stroked="f">
              <v:path arrowok="t" o:connecttype="custom" o:connectlocs="67,33;0,0;67,33" o:connectangles="0,0,0"/>
            </v:shape>
            <v:shape id="Freeform 61" o:spid="_x0000_s4351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riMUA&#10;AADbAAAADwAAAGRycy9kb3ducmV2LnhtbESPQWvCQBSE7wX/w/IK3nSjYm2jq4giSA+ljYWS2yP7&#10;TEKzb8PumqT/vlsQehxm5htmsxtMIzpyvrasYDZNQBAXVtdcKvi8nCbPIHxA1thYJgU/5GG3HT1s&#10;MNW25w/qslCKCGGfooIqhDaV0hcVGfRT2xJH72qdwRClK6V22Ee4aeQ8SZ6kwZrjQoUtHSoqvrOb&#10;UZD7r8XCHbvWvr7lc+oP+ftqlis1fhz2axCBhvAfvrfPWsHyBf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CuIxQAAANsAAAAPAAAAAAAAAAAAAAAAAJgCAABkcnMv&#10;ZG93bnJldi54bWxQSwUGAAAAAAQABAD1AAAAigMAAAAA&#10;" path="m67,33l,,67,33xe" filled="f" strokecolor="#e15520" strokeweight="0">
              <v:path arrowok="t" o:connecttype="custom" o:connectlocs="67,33;0,0;67,33" o:connectangles="0,0,0"/>
            </v:shape>
            <v:shape id="Freeform 62" o:spid="_x0000_s4350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wr8A&#10;AADbAAAADwAAAGRycy9kb3ducmV2LnhtbERPPW/CMBDdkfofrKvUjTgQgVCKQQhEy0hJu1/ja5IS&#10;nyPbTcK/xwNSx6f3vd6OphU9Od9YVjBLUhDEpdUNVwo+i+N0BcIHZI2tZVJwIw/bzdNkjbm2A39Q&#10;fwmViCHsc1RQh9DlUvqyJoM+sR1x5H6sMxgidJXUDocYblo5T9OlNNhwbKixo31N5fXyZxQUzXmv&#10;D2/85Y/fv64v37MrLzKlXp7H3SuIQGP4Fz/cJ61gGdfHL/E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DPCvwAAANsAAAAPAAAAAAAAAAAAAAAAAJgCAABkcnMvZG93bnJl&#10;di54bWxQSwUGAAAAAAQABAD1AAAAhAMAAAAA&#10;" path="m57,40l,,57,40r15,3l87,48r14,7l111,68r-7,2l96,70,89,68,82,65,74,63,67,55,62,50,57,40xe" fillcolor="#f3be00" stroked="f">
              <v:path arrowok="t" o:connecttype="custom" o:connectlocs="57,40;0,0;57,40;57,40;57,40;72,43;87,48;101,55;111,68;104,70;96,70;89,68;82,65;74,63;67,55;62,50;57,40" o:connectangles="0,0,0,0,0,0,0,0,0,0,0,0,0,0,0,0,0"/>
            </v:shape>
            <v:shape id="Freeform 63" o:spid="_x0000_s4349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V5sMA&#10;AADbAAAADwAAAGRycy9kb3ducmV2LnhtbESPQWsCMRSE7wX/Q3iCt5q1WCmrUbQieFGsevD42Dw3&#10;i5uXJYnu9t83BcHjMDPfMLNFZ2vxIB8qxwpGwwwEceF0xaWC82nz/gUiRGSNtWNS8EsBFvPe2wxz&#10;7Vr+occxliJBOOSowMTY5FKGwpDFMHQNcfKuzluMSfpSao9tgttafmTZRFqsOC0YbOjbUHE73q2C&#10;9rA/Z4Z29Xrs1/6zjOPTandRatDvllMQkbr4Cj/bW61gMoL/L+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MV5sMAAADbAAAADwAAAAAAAAAAAAAAAACYAgAAZHJzL2Rv&#10;d25yZXYueG1sUEsFBgAAAAAEAAQA9QAAAIgDAAAAAA==&#10;" path="m57,40l,,57,40r15,3l87,48r14,7l111,68r-7,2l96,70,89,68,82,65,74,63,67,55,62,50,57,40e" filled="f" strokecolor="#e15520" strokeweight="0">
              <v:path arrowok="t" o:connecttype="custom" o:connectlocs="57,40;0,0;57,40;57,40;57,40;72,43;87,48;101,55;111,68;104,70;96,70;89,68;82,65;74,63;67,55;62,50;57,40" o:connectangles="0,0,0,0,0,0,0,0,0,0,0,0,0,0,0,0,0"/>
            </v:shape>
            <v:shape id="Freeform 64" o:spid="_x0000_s434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hXMEA&#10;AADbAAAADwAAAGRycy9kb3ducmV2LnhtbESPzYrCQBCE78K+w9ALXmSdbA4i0VHEXcGb+PMATabz&#10;42Z6YqZX49s7guCxqKqvqPmyd426Uhdqzwa+xwko4tzbmksDp+PmawoqCLLFxjMZuFOA5eJjMMfM&#10;+hvv6XqQUkUIhwwNVCJtpnXIK3IYxr4ljl7hO4cSZVdq2+Etwl2j0ySZaIc1x4UKW1pXlP8d/p2B&#10;3/SC/aU4jySVsPmh824fvDZm+NmvZqCEenmHX+2tNTBJ4fkl/gC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IVzBAAAA2wAAAA8AAAAAAAAAAAAAAAAAmAIAAGRycy9kb3du&#10;cmV2LnhtbFBLBQYAAAAABAAEAPUAAACGAwAAAAA=&#10;" path="m60,35l,,60,35r15,l90,40r12,10l115,60r-8,3l100,63r-8,l82,60,75,55,67,50,63,43,60,35xe" fillcolor="#f3be00" stroked="f">
              <v:path arrowok="t" o:connecttype="custom" o:connectlocs="60,35;0,0;60,35;60,35;60,35;75,35;90,40;102,50;115,60;107,63;100,63;92,63;82,60;75,55;67,50;63,43;60,35" o:connectangles="0,0,0,0,0,0,0,0,0,0,0,0,0,0,0,0,0"/>
            </v:shape>
            <v:shape id="Freeform 65" o:spid="_x0000_s4347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BQsUA&#10;AADbAAAADwAAAGRycy9kb3ducmV2LnhtbESPQWvCQBSE74X+h+UJ3ppNKohEVwmC0ooiplWvr9nX&#10;JDT7Ns2uGv99t1DocZiZb5jZojeNuFLnassKkigGQVxYXXOp4P1t9TQB4TyyxsYyKbiTg8X88WGG&#10;qbY3PtA196UIEHYpKqi8b1MpXVGRQRfZljh4n7Yz6IPsSqk7vAW4aeRzHI+lwZrDQoUtLSsqvvKL&#10;UVDsNvvv08d2zXlyJNyeL/fslZQaDvpsCsJT7//Df+0XrWA8gt8v4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YFCxQAAANsAAAAPAAAAAAAAAAAAAAAAAJgCAABkcnMv&#10;ZG93bnJldi54bWxQSwUGAAAAAAQABAD1AAAAigMAAAAA&#10;" path="m60,35l,,60,35r15,l90,40r12,10l115,60r-8,3l100,63r-8,l82,60,75,55,67,50,63,43,60,35e" filled="f" strokecolor="#e15520" strokeweight="0">
              <v:path arrowok="t" o:connecttype="custom" o:connectlocs="60,35;0,0;60,35;60,35;60,35;75,35;90,40;102,50;115,60;107,63;100,63;92,63;82,60;75,55;67,50;63,43;60,35" o:connectangles="0,0,0,0,0,0,0,0,0,0,0,0,0,0,0,0,0"/>
            </v:shape>
            <v:shape id="Freeform 66" o:spid="_x0000_s4346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6f8IA&#10;AADbAAAADwAAAGRycy9kb3ducmV2LnhtbESPT4vCMBTE78J+h/AW9qapsopUo7hbC3pb/+H12Tzb&#10;YvNSmqj125sFweMw85thpvPWVOJGjSstK+j3IhDEmdUl5wr2u7Q7BuE8ssbKMil4kIP57KMzxVjb&#10;O2/otvW5CCXsYlRQeF/HUrqsIIOuZ2vi4J1tY9AH2eRSN3gP5aaSgygaSYMlh4UCa/otKLtsr0bB&#10;6DzMMd2f1n/LNEmOB79OftxQqa/PdjEB4an17/CLXunAfcP/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Xp/wgAAANsAAAAPAAAAAAAAAAAAAAAAAJgCAABkcnMvZG93&#10;bnJldi54bWxQSwUGAAAAAAQABAD1AAAAhwMAAAAA&#10;" path="m60,32l,,60,32xe" fillcolor="#f3be00" stroked="f">
              <v:path arrowok="t" o:connecttype="custom" o:connectlocs="60,32;0,0;60,32" o:connectangles="0,0,0"/>
            </v:shape>
            <v:shape id="Freeform 67" o:spid="_x0000_s4345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uKMEA&#10;AADbAAAADwAAAGRycy9kb3ducmV2LnhtbESP0YrCMBRE3xf8h3CFfVtTFyrSNYroCr4t1v2AS3Jt&#10;q81NSWJb/36zIPg4zMwZZrUZbSt68qFxrGA+y0AQa2carhT8ng8fSxAhIhtsHZOCBwXYrCdvKyyM&#10;G/hEfRkrkSAcClRQx9gVUgZdk8Uwcx1x8i7OW4xJ+koaj0OC21Z+ZtlCWmw4LdTY0a4mfSvvVsHV&#10;d3k+6P13fjvtQ7Blrw/yR6n36bj9AhFpjK/ws300ChY5/H9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Z7ijBAAAA2wAAAA8AAAAAAAAAAAAAAAAAmAIAAGRycy9kb3du&#10;cmV2LnhtbFBLBQYAAAAABAAEAPUAAACGAwAAAAA=&#10;" path="m60,32l,,60,32xe" filled="f" strokecolor="#e15520" strokeweight="0">
              <v:path arrowok="t" o:connecttype="custom" o:connectlocs="60,32;0,0;60,32" o:connectangles="0,0,0"/>
            </v:shape>
            <v:shape id="Freeform 68" o:spid="_x0000_s4344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wysYA&#10;AADbAAAADwAAAGRycy9kb3ducmV2LnhtbESPQWvCQBSE74L/YXmCN7NRaKipq6hYaempmkN7e2Rf&#10;k2D2bcyuSeqv7xYKPQ4z8w2z2gymFh21rrKsYB7FIIhzqysuFGTn59kjCOeRNdaWScE3Odisx6MV&#10;ptr2/E7dyRciQNilqKD0vkmldHlJBl1kG+LgfdnWoA+yLaRusQ9wU8tFHCfSYMVhocSG9iXll9PN&#10;KFju9vNr9nHM78PrQd6Pb81h9/mg1HQybJ9AeBr8f/iv/aIVJAn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wysYAAADbAAAADwAAAAAAAAAAAAAAAACYAgAAZHJz&#10;L2Rvd25yZXYueG1sUEsFBgAAAAAEAAQA9QAAAIsDAAAAAA==&#10;" path="m39,55l,,39,55xm39,55l49,65r8,13l57,85r,5l57,97r-3,8l47,100,39,95,37,90,32,83r,-8l32,68r2,-8l39,55xe" fillcolor="#f3be00" stroked="f">
              <v:path arrowok="t" o:connecttype="custom" o:connectlocs="39,55;0,0;39,55;39,55;49,65;57,78;57,85;57,90;57,97;54,105;47,100;39,95;37,90;32,83;32,75;32,68;34,60;39,55" o:connectangles="0,0,0,0,0,0,0,0,0,0,0,0,0,0,0,0,0,0"/>
              <o:lock v:ext="edit" verticies="t"/>
            </v:shape>
            <v:shape id="Freeform 69" o:spid="_x0000_s4343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ZocMA&#10;AADbAAAADwAAAGRycy9kb3ducmV2LnhtbESPT4vCMBTE78J+h/CEvciaqqBLNcoiCAsL/u3F26N5&#10;tsXmpSRZW7+9EQSPw8z8hlmsOlOLGzlfWVYwGiYgiHOrKy4UZKfN1zcIH5A11pZJwZ08rJYfvQWm&#10;2rZ8oNsxFCJC2KeooAyhSaX0eUkG/dA2xNG7WGcwROkKqR22EW5qOU6SqTRYcVwosaF1Sfn1+G8U&#10;HC6kq2zt9qdm/Dfhc7sbbLOdUp/97mcOIlAX3uFX+1crmM7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RZocMAAADbAAAADwAAAAAAAAAAAAAAAACYAgAAZHJzL2Rv&#10;d25yZXYueG1sUEsFBgAAAAAEAAQA9QAAAIgDAAAAAA==&#10;" path="m39,55l,,39,55xe" filled="f" strokecolor="#e15520" strokeweight="0">
              <v:path arrowok="t" o:connecttype="custom" o:connectlocs="39,55;0,0;39,55" o:connectangles="0,0,0"/>
            </v:shape>
            <v:shape id="Freeform 70" o:spid="_x0000_s4342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zccEA&#10;AADbAAAADwAAAGRycy9kb3ducmV2LnhtbERPPW/CMBDdK/EfrEPqBnY7AEpxIoqgQjAU0na/xtc4&#10;Ij5HsQvh3+OhUsen970sBteKC/Wh8azhaapAEFfeNFxr+PzYThYgQkQ22HomDTcKUOSjhyVmxl/5&#10;RJcy1iKFcMhQg42xy6QMlSWHYeo74sT9+N5hTLCvpenxmsJdK5+VmkmHDacGix2tLVXn8tdpOG/2&#10;Vm3r9zf72ilJBzc/rr6+tX4cD6sXEJGG+C/+c++Mhlkam76kHy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UM3HBAAAA2wAAAA8AAAAAAAAAAAAAAAAAmAIAAGRycy9kb3du&#10;cmV2LnhtbFBLBQYAAAAABAAEAPUAAACGAwAAAAA=&#10;" path="m7,l17,10r8,13l25,30r,5l25,42r-3,8l15,45,7,40,5,35,,28,,20,,13,2,5,7,e" filled="f" strokecolor="#e15520" strokeweight="0">
              <v:path arrowok="t" o:connecttype="custom" o:connectlocs="7,0;17,10;25,23;25,30;25,35;25,42;22,50;15,45;7,40;5,35;0,28;0,20;0,13;2,5;7,0" o:connectangles="0,0,0,0,0,0,0,0,0,0,0,0,0,0,0"/>
            </v:shape>
            <v:shape id="Freeform 71" o:spid="_x0000_s4341" style="position:absolute;left:6665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1d8MA&#10;AADbAAAADwAAAGRycy9kb3ducmV2LnhtbESPT4vCMBTE7wt+h/AEb5pWULQai4gLy17Ef3h9NM+2&#10;tnkpTdSun94sLOxxmJnfMMu0M7V4UOtKywriUQSCOLO65FzB6fg5nIFwHlljbZkU/JCDdNX7WGKi&#10;7ZP39Dj4XAQIuwQVFN43iZQuK8igG9mGOHhX2xr0Qba51C0+A9zUchxFU2mw5LBQYEObgrLqcDcK&#10;tpM7xttK16/T2H3Trosv+e2s1KDfrRcgPHX+P/zX/tIKpn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1d8MAAADbAAAADwAAAAAAAAAAAAAAAACYAgAAZHJzL2Rv&#10;d25yZXYueG1sUEsFBgAAAAAEAAQA9QAAAIgDAAAAAA==&#10;" path="m20,57l,,20,57xm20,57l32,67r5,12l37,94r-2,13l27,102,22,97,20,92,15,84r,-7l15,69r2,-7l20,57xe" fillcolor="#f3be00" stroked="f">
              <v:path arrowok="t" o:connecttype="custom" o:connectlocs="20,57;0,0;20,57;20,57;32,67;37,79;37,94;35,107;27,102;22,97;20,92;15,84;15,77;15,69;17,62;20,57" o:connectangles="0,0,0,0,0,0,0,0,0,0,0,0,0,0,0,0"/>
              <o:lock v:ext="edit" verticies="t"/>
            </v:shape>
            <v:shape id="Freeform 72" o:spid="_x0000_s4340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j/sEA&#10;AADbAAAADwAAAGRycy9kb3ducmV2LnhtbERPy4rCMBTdC/5DuII7TUewM3aMIj5AEAasI26vzZ22&#10;THNTm6j1781CcHk47+m8NZW4UeNKywo+hhEI4szqknMFv4fN4AuE88gaK8uk4EEO5rNuZ4qJtnfe&#10;0y31uQgh7BJUUHhfJ1K6rCCDbmhr4sD92cagD7DJpW7wHsJNJUdRFEuDJYeGAmtaFpT9p1ej4Hgx&#10;6WS12hzMaRyP/eNnt+b4rFS/1y6+QXhq/Vv8cm+1gs+wPnw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s4/7BAAAA2wAAAA8AAAAAAAAAAAAAAAAAmAIAAGRycy9kb3du&#10;cmV2LnhtbFBLBQYAAAAABAAEAPUAAACGAwAAAAA=&#10;" path="m20,57l,,20,57xe" filled="f" strokecolor="#e15520" strokeweight="0">
              <v:path arrowok="t" o:connecttype="custom" o:connectlocs="20,57;0,0;20,57" o:connectangles="0,0,0"/>
            </v:shape>
            <v:shape id="Freeform 73" o:spid="_x0000_s4339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aUsQA&#10;AADbAAAADwAAAGRycy9kb3ducmV2LnhtbESPT2sCMRTE7wW/Q3iCt5pVsNqtUUpB9KLi3/Mjed3d&#10;unlZN3HdfnsjFHocZuY3zHTe2lI0VPvCsYJBPwFBrJ0pOFNwPCxeJyB8QDZYOiYFv+RhPuu8TDE1&#10;7s47avYhExHCPkUFeQhVKqXXOVn0fVcRR+/b1RZDlHUmTY33CLelHCbJm7RYcFzIsaKvnPRlf7MK&#10;JtvLKGwavdxcr++n9c/pvNPyrFSv235+gAjUhv/wX3tlFIwH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WlLEAAAA2wAAAA8AAAAAAAAAAAAAAAAAmAIAAGRycy9k&#10;b3ducmV2LnhtbFBLBQYAAAAABAAEAPUAAACJAwAAAAA=&#10;" path="m5,l17,10r5,12l22,37,20,50,12,45,7,40,5,35,,27,,20,,12,2,5,5,e" filled="f" strokecolor="#e15520" strokeweight="0">
              <v:path arrowok="t" o:connecttype="custom" o:connectlocs="5,0;17,10;22,22;22,37;20,50;12,45;7,40;5,35;0,27;0,20;0,12;2,5;5,0" o:connectangles="0,0,0,0,0,0,0,0,0,0,0,0,0"/>
            </v:shape>
            <v:shape id="Freeform 74" o:spid="_x0000_s4338" style="position:absolute;left:6687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IG8MA&#10;AADbAAAADwAAAGRycy9kb3ducmV2LnhtbESPzWrCQBSF90LfYbgFdzqpVFNSRylCwUU2RlPo7pK5&#10;zYRm7oTMaOLbO4Lg8nB+Ps56O9pWXKj3jWMFb/MEBHHldMO1gtPxe/YBwgdkja1jUnAlD9vNy2SN&#10;mXYDH+hShFrEEfYZKjAhdJmUvjJk0c9dRxy9P9dbDFH2tdQ9DnHctnKRJCtpseFIMNjRzlD1X5xt&#10;5A6ulCZNlnmb7u3vT5m74j1Xavo6fn2CCDSGZ/jR3msF6QLuX+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IG8MAAADbAAAADwAAAAAAAAAAAAAAAACYAgAAZHJzL2Rv&#10;d25yZXYueG1sUEsFBgAAAAAEAAQA9QAAAIgDAAAAAA==&#10;" path="m23,57l,,23,57xm23,57l35,70r5,12l40,95r-2,12l30,105,25,97,23,92,18,85r,-8l18,70r2,-5l23,57xe" fillcolor="#f3be00" stroked="f">
              <v:path arrowok="t" o:connecttype="custom" o:connectlocs="23,57;0,0;23,57;23,57;35,70;40,82;40,95;38,107;30,105;25,97;23,92;18,85;18,77;18,70;20,65;23,57" o:connectangles="0,0,0,0,0,0,0,0,0,0,0,0,0,0,0,0"/>
              <o:lock v:ext="edit" verticies="t"/>
            </v:shape>
            <v:shape id="Freeform 75" o:spid="_x0000_s4337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XScIA&#10;AADbAAAADwAAAGRycy9kb3ducmV2LnhtbESP0WoCMRRE3wv+Q7iFvtWkCrWsRhFhQcE+uPoBt5vr&#10;ZjG5WTZR179vhEIfh5k5wyxWg3fiRn1sA2v4GCsQxHUwLTcaTsfy/QtETMgGXWDS8KAIq+XoZYGF&#10;CXc+0K1KjcgQjgVqsCl1hZSxtuQxjkNHnL1z6D2mLPtGmh7vGe6dnCj1KT22nBcsdrSxVF+qq9fg&#10;Jmq3P0T/ra62rEx8uM3sp9T67XVYz0EkGtJ/+K+9NRpmU3h+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ZdJwgAAANsAAAAPAAAAAAAAAAAAAAAAAJgCAABkcnMvZG93&#10;bnJldi54bWxQSwUGAAAAAAQABAD1AAAAhwMAAAAA&#10;" path="m23,57l,,23,57xe" filled="f" strokecolor="#e15520" strokeweight="0">
              <v:path arrowok="t" o:connecttype="custom" o:connectlocs="23,57;0,0;23,57" o:connectangles="0,0,0"/>
            </v:shape>
            <v:shape id="Freeform 76" o:spid="_x0000_s4336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5ysUA&#10;AADbAAAADwAAAGRycy9kb3ducmV2LnhtbESPQWvCQBSE74X+h+UVequblmo1ukoRRC9VTNXzY/eZ&#10;pGbfxuwa03/fLQgeh5n5hpnMOluJlhpfOlbw2ktAEGtnSs4V7L4XL0MQPiAbrByTgl/yMJs+Pkww&#10;Ne7KW2qzkIsIYZ+igiKEOpXS64Is+p6riaN3dI3FEGWTS9PgNcJtJd+SZCAtlhwXCqxpXpA+ZRer&#10;YLg59cO61cv1+Tzaf/3sD1stD0o9P3WfYxCBunAP39oro+DjHf6/x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vnKxQAAANsAAAAPAAAAAAAAAAAAAAAAAJgCAABkcnMv&#10;ZG93bnJldi54bWxQSwUGAAAAAAQABAD1AAAAigMAAAAA&#10;" path="m5,l17,13r5,12l22,38,20,50,12,48,7,40,5,35,,28,,20,,13,2,8,5,e" filled="f" strokecolor="#e15520" strokeweight="0">
              <v:path arrowok="t" o:connecttype="custom" o:connectlocs="5,0;17,13;22,25;22,38;20,50;12,48;7,40;5,35;0,28;0,20;0,13;2,8;5,0" o:connectangles="0,0,0,0,0,0,0,0,0,0,0,0,0"/>
            </v:shape>
            <v:shape id="Freeform 77" o:spid="_x0000_s4335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NK8EA&#10;AADbAAAADwAAAGRycy9kb3ducmV2LnhtbESPzarCMBSE94LvEI7gTlMFf6hGEUG4iBu1ostDc2yL&#10;zUlpcmt9eyMILoeZ+YZZrltTioZqV1hWMBpGIIhTqwvOFCTn3WAOwnlkjaVlUvAiB+tVt7PEWNsn&#10;H6k5+UwECLsYFeTeV7GULs3JoBvaijh4d1sb9EHWmdQ1PgPclHIcRVNpsOCwkGNF25zSx+nfKLj4&#10;8y5JbmPX8PWwSTQd9sdHqlS/124WIDy1/hf+tv+0gtkE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zSvBAAAA2wAAAA8AAAAAAAAAAAAAAAAAmAIAAGRycy9kb3du&#10;cmV2LnhtbFBLBQYAAAAABAAEAPUAAACGAwAAAAA=&#10;" path="m43,52l,,43,52xm43,52l55,65r5,12l63,85r,5l60,97r-2,5l50,100,45,95,40,87,38,82,35,75r,-8l38,60r5,-8xe" fillcolor="#f3be00" stroked="f">
              <v:path arrowok="t" o:connecttype="custom" o:connectlocs="43,52;0,0;43,52;43,52;55,65;60,77;63,85;63,90;60,97;58,102;50,100;45,95;40,87;38,82;35,75;35,67;38,60;43,52" o:connectangles="0,0,0,0,0,0,0,0,0,0,0,0,0,0,0,0,0,0"/>
              <o:lock v:ext="edit" verticies="t"/>
            </v:shape>
            <v:shape id="Freeform 78" o:spid="_x0000_s4334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P5sYA&#10;AADbAAAADwAAAGRycy9kb3ducmV2LnhtbESPQWvCQBSE74X+h+UVequbeFAb3QQRrVK8mLRIb4/s&#10;a5I2+zZkV43/visIPQ4z8w2zyAbTijP1rrGsIB5FIIhLqxuuFHwUm5cZCOeRNbaWScGVHGTp48MC&#10;E20vfKBz7isRIOwSVFB73yVSurImg25kO+LgfdveoA+yr6Tu8RLgppXjKJpIgw2HhRo7WtVU/uYn&#10;o2D983X6XO7yeP9e2KMs4+3ba7xV6vlpWM5BeBr8f/je3mkF0wn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4P5sYAAADbAAAADwAAAAAAAAAAAAAAAACYAgAAZHJz&#10;L2Rvd25yZXYueG1sUEsFBgAAAAAEAAQA9QAAAIsDAAAAAA==&#10;" path="m43,52l,,43,52xe" filled="f" strokecolor="#e15520" strokeweight="0">
              <v:path arrowok="t" o:connecttype="custom" o:connectlocs="43,52;0,0;43,52" o:connectangles="0,0,0"/>
            </v:shape>
            <v:shape id="Freeform 79" o:spid="_x0000_s4333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l1MEA&#10;AADbAAAADwAAAGRycy9kb3ducmV2LnhtbESPT4vCMBTE74LfITzBi2iqqJVqFFkQVi/iv/ujebbF&#10;5KU0Wa3ffiMs7HGYmd8wq01rjXhS4yvHCsajBARx7nTFhYLrZTdcgPABWaNxTAre5GGz7nZWmGn3&#10;4hM9z6EQEcI+QwVlCHUmpc9LsuhHriaO3t01FkOUTSF1g68It0ZOkmQuLVYcF0qs6auk/HH+sQpM&#10;eJt0MJvgcbufH2+Hqb3jzCrV77XbJYhAbfgP/7W/tYI0hc+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g5dTBAAAA2wAAAA8AAAAAAAAAAAAAAAAAmAIAAGRycy9kb3du&#10;cmV2LnhtbFBLBQYAAAAABAAEAPUAAACGAwAAAAA=&#10;" path="m8,l20,13r5,12l28,33r,5l25,45r-2,5l15,48,10,43,5,35,3,30,,23,,15,3,8,8,e" filled="f" strokecolor="#e15520" strokeweight="0">
              <v:path arrowok="t" o:connecttype="custom" o:connectlocs="8,0;20,13;25,25;28,33;28,38;25,45;23,50;15,48;10,43;5,35;3,30;0,23;0,15;3,8;8,0" o:connectangles="0,0,0,0,0,0,0,0,0,0,0,0,0,0,0"/>
            </v:shape>
            <v:shape id="Freeform 80" o:spid="_x0000_s4332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pNMEA&#10;AADbAAAADwAAAGRycy9kb3ducmV2LnhtbERPTUsDMRC9C/6HMII3m61glW3TIoJSkFKNHtrbsJlu&#10;lu5MliS2679vDoLHx/terEbu1Yli6oIYmE4qUCRNcJ20Br6/Xu+eQKWM4rAPQgZ+KcFqeX21wNqF&#10;s3zSyeZWlRBJNRrwOQ+11qnxxJgmYSAp3CFExlxgbLWLeC7h3Ov7qpppxk5Kg8eBXjw1R/vDBsap&#10;2A2n7cHH9zdrebf/WPODMbc34/McVKYx/4v/3Gtn4LGMLV/KD9D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6TTBAAAA2wAAAA8AAAAAAAAAAAAAAAAAmAIAAGRycy9kb3du&#10;cmV2LnhtbFBLBQYAAAAABAAEAPUAAACGAwAAAAA=&#10;" path="m37,60l,,37,60xm37,60l50,73r5,10l57,90r,8l55,103r-3,7l45,105r-5,-5l35,95,32,88,30,80r,-7l32,65r5,-5xe" fillcolor="#f3be00" stroked="f">
              <v:path arrowok="t" o:connecttype="custom" o:connectlocs="37,60;0,0;37,60;37,60;50,73;55,83;57,90;57,98;55,103;52,110;45,105;40,100;35,95;32,88;30,80;30,73;32,65;37,60" o:connectangles="0,0,0,0,0,0,0,0,0,0,0,0,0,0,0,0,0,0"/>
              <o:lock v:ext="edit" verticies="t"/>
            </v:shape>
            <v:shape id="Freeform 81" o:spid="_x0000_s4331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uacMA&#10;AADbAAAADwAAAGRycy9kb3ducmV2LnhtbESPQYvCMBSE7wv+h/AEb2uqB12rUVR2RQ8rWOvB26N5&#10;tsXmpTRR6783wsIeh5n5hpktWlOJOzWutKxg0I9AEGdWl5wrSI8/n18gnEfWWFkmBU9ysJh3PmYY&#10;a/vgA90Tn4sAYRejgsL7OpbSZQUZdH1bEwfvYhuDPsgml7rBR4CbSg6jaCQNlhwWCqxpXVB2TW5G&#10;gR6d0uTqzmu0zzx13zuz+t1vlOp12+UUhKfW/4f/2lutYDyB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uacMAAADbAAAADwAAAAAAAAAAAAAAAACYAgAAZHJzL2Rv&#10;d25yZXYueG1sUEsFBgAAAAAEAAQA9QAAAIgDAAAAAA==&#10;" path="m37,60l,,37,60xe" filled="f" strokecolor="#e15520" strokeweight="0">
              <v:path arrowok="t" o:connecttype="custom" o:connectlocs="37,60;0,0;37,60" o:connectangles="0,0,0"/>
            </v:shape>
            <v:shape id="Freeform 82" o:spid="_x0000_s4330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zaMIA&#10;AADbAAAADwAAAGRycy9kb3ducmV2LnhtbERPu27CMBTdK/EP1kXq1jh0oDTEQVApUqtOQKuul/jm&#10;AfF1FDsh5evxUKnj0Xmnm8m0YqTeNZYVLKIYBHFhdcOVgq9j/rQC4TyyxtYyKfglB5ts9pBiou2V&#10;9zQefCVCCLsEFdTed4mUrqjJoItsRxy40vYGfYB9JXWP1xBuWvkcx0tpsOHQUGNHbzUVl8NgFJz4&#10;Zbf83OPP5fz6YXf5d3nbDqNSj/NpuwbhafL/4j/3u1awCuvDl/A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PNowgAAANsAAAAPAAAAAAAAAAAAAAAAAJgCAABkcnMvZG93&#10;bnJldi54bWxQSwUGAAAAAAQABAD1AAAAhwMAAAAA&#10;" path="m7,l20,13r5,10l27,30r,8l25,43r-3,7l15,45,10,40,5,35,2,28,,20,,13,2,5,7,e" filled="f" strokecolor="#e15520" strokeweight="0">
              <v:path arrowok="t" o:connecttype="custom" o:connectlocs="7,0;20,13;25,23;27,30;27,38;25,43;22,50;15,45;10,40;5,35;2,28;0,20;0,13;2,5;7,0" o:connectangles="0,0,0,0,0,0,0,0,0,0,0,0,0,0,0"/>
            </v:shape>
            <v:shape id="Freeform 83" o:spid="_x0000_s4329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7EcIA&#10;AADbAAAADwAAAGRycy9kb3ducmV2LnhtbESPQYvCMBSE78L+h/AWvGnqIqLVKCKsCqKgu3h+NG+b&#10;ss1LaWJb/70RBI/DzHzDLFadLUVDtS8cKxgNExDEmdMF5wp+f74HUxA+IGssHZOCO3lYLT96C0y1&#10;a/lMzSXkIkLYp6jAhFClUvrMkEU/dBVx9P5cbTFEWedS19hGuC3lV5JMpMWC44LBijaGsv/LzSqw&#10;xba6XWcb05yOuGsPu3acTdZK9T+79RxEoC68w6/2XiuYju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zsRwgAAANsAAAAPAAAAAAAAAAAAAAAAAJgCAABkcnMvZG93&#10;bnJldi54bWxQSwUGAAAAAAQABAD1AAAAhwMAAAAA&#10;" path="m34,52l,,34,52xm34,52l47,65r5,12l54,82r,8l52,97r-3,5l44,100,37,95,32,87,29,82,27,75r,-8l29,60r5,-8xe" fillcolor="#f3be00" stroked="f">
              <v:path arrowok="t" o:connecttype="custom" o:connectlocs="34,52;0,0;34,52;34,52;47,65;52,77;54,82;54,90;52,97;49,102;44,100;37,95;32,87;29,82;27,75;27,67;29,60;34,52" o:connectangles="0,0,0,0,0,0,0,0,0,0,0,0,0,0,0,0,0,0"/>
              <o:lock v:ext="edit" verticies="t"/>
            </v:shape>
            <v:shape id="Freeform 84" o:spid="_x0000_s4328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9DMQA&#10;AADbAAAADwAAAGRycy9kb3ducmV2LnhtbESPQWvCQBSE74X+h+UVvJS60UOR1DWIRRDixWjp9ZF9&#10;JjHZt+nuGtN/3y0IHoeZ+YZZZqPpxEDON5YVzKYJCOLS6oYrBafj9m0BwgdkjZ1lUvBLHrLV89MS&#10;U21vfKChCJWIEPYpKqhD6FMpfVmTQT+1PXH0ztYZDFG6SmqHtwg3nZwnybs02HBcqLGnTU1lW1yN&#10;govM95VpDl+De20/i+En/z66XKnJy7j+ABFoDI/wvb3TChZz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vQzEAAAA2wAAAA8AAAAAAAAAAAAAAAAAmAIAAGRycy9k&#10;b3ducmV2LnhtbFBLBQYAAAAABAAEAPUAAACJAwAAAAA=&#10;" path="m34,52l,,34,52xe" filled="f" strokecolor="#e15520" strokeweight="0">
              <v:path arrowok="t" o:connecttype="custom" o:connectlocs="34,52;0,0;34,52" o:connectangles="0,0,0"/>
            </v:shape>
            <v:shape id="Freeform 85" o:spid="_x0000_s4327" style="position:absolute;left:6573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tH8QA&#10;AADbAAAADwAAAGRycy9kb3ducmV2LnhtbESPT4vCMBTE74LfITzBm6a7gn+qUXRBUDzp7uL12Tzb&#10;rs1LaWKtfnojCHscZuY3zGzRmELUVLncsoKPfgSCOLE651TBz/e6NwbhPLLGwjIpuJODxbzdmmGs&#10;7Y33VB98KgKEXYwKMu/LWEqXZGTQ9W1JHLyzrQz6IKtU6gpvAW4K+RlFQ2kw57CQYUlfGSWXw9Uo&#10;OPFoNdzt8Xj5m2ztav17fiyvtVLdTrOcgvDU+P/wu73RCsY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bR/EAAAA2wAAAA8AAAAAAAAAAAAAAAAAmAIAAGRycy9k&#10;b3ducmV2LnhtbFBLBQYAAAAABAAEAPUAAACJAwAAAAA=&#10;" path="m7,l20,13r5,12l27,30r,8l25,45r-3,5l17,48,10,43,5,35,2,30,,23,,15,2,8,7,e" filled="f" strokecolor="#e15520" strokeweight="0">
              <v:path arrowok="t" o:connecttype="custom" o:connectlocs="7,0;20,13;25,25;27,30;27,38;25,45;22,50;17,48;10,43;5,35;2,30;0,23;0,15;2,8;7,0" o:connectangles="0,0,0,0,0,0,0,0,0,0,0,0,0,0,0"/>
            </v:shape>
            <v:shape id="Freeform 86" o:spid="_x0000_s4326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zCMQA&#10;AADbAAAADwAAAGRycy9kb3ducmV2LnhtbESPQWsCMRSE74X+h/CE3mpW0SKrUaS6oGAP2qVeH5vX&#10;TejmZdlE3f57Uyh4HGbmG2ax6l0jrtQF61nBaJiBIK68tlwrKD+L1xmIEJE1Np5JwS8FWC2fnxaY&#10;a3/jI11PsRYJwiFHBSbGNpcyVIYchqFviZP37TuHMcmulrrDW4K7Ro6z7E06tJwWDLb0bqj6OV2c&#10;gqktDutta7Ld+aMvms2ltF/7UqmXQb+eg4jUx0f4v73TCmYT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8wjEAAAA2wAAAA8AAAAAAAAAAAAAAAAAmAIAAGRycy9k&#10;b3ducmV2LnhtbFBLBQYAAAAABAAEAPUAAACJAwAAAAA=&#10;" path="m45,53l,,45,53xm45,53l57,63r5,12l64,83r,5l62,95r-2,8l55,98,47,93,42,88,40,80,37,73r,-8l40,60r5,-7xe" fillcolor="#f3be00" stroked="f">
              <v:path arrowok="t" o:connecttype="custom" o:connectlocs="45,53;0,0;45,53;45,53;57,63;62,75;64,83;64,88;62,95;60,103;55,98;47,93;42,88;40,80;37,73;37,65;40,60;45,53" o:connectangles="0,0,0,0,0,0,0,0,0,0,0,0,0,0,0,0,0,0"/>
              <o:lock v:ext="edit" verticies="t"/>
            </v:shape>
            <v:shape id="Freeform 87" o:spid="_x0000_s4325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risUA&#10;AADbAAAADwAAAGRycy9kb3ducmV2LnhtbESPQWvCQBSE74X+h+UVeim6qaBIzCqlYNOLtkbJ+ZF9&#10;JrHZtyG7jdFf7wqFHoeZ+YZJVoNpRE+dqy0reB1HIIgLq2suFRz269EchPPIGhvLpOBCDlbLx4cE&#10;Y23PvKM+86UIEHYxKqi8b2MpXVGRQTe2LXHwjrYz6IPsSqk7PAe4aeQkimbSYM1hocKW3isqfrJf&#10;o8DNrtNsn+JpvX1JP76/NpO8pVyp56fhbQHC0+D/w3/tT61gPoX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uuKxQAAANsAAAAPAAAAAAAAAAAAAAAAAJgCAABkcnMv&#10;ZG93bnJldi54bWxQSwUGAAAAAAQABAD1AAAAigMAAAAA&#10;" path="m45,53l,,45,53xe" filled="f" strokecolor="#e15520" strokeweight="0">
              <v:path arrowok="t" o:connecttype="custom" o:connectlocs="45,53;0,0;45,53" o:connectangles="0,0,0"/>
            </v:shape>
            <v:shape id="Freeform 88" o:spid="_x0000_s4324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Oh8UA&#10;AADbAAAADwAAAGRycy9kb3ducmV2LnhtbESPQWvCQBSE7wX/w/IK3nTTHlKNrkEFodJTbKXX1+wz&#10;icm+Ddk1SfvruwWhx2FmvmHW6Wga0VPnKssKnuYRCOLc6ooLBR/vh9kChPPIGhvLpOCbHKSbycMa&#10;E20Hzqg/+UIECLsEFZTet4mULi/JoJvbljh4F9sZ9EF2hdQdDgFuGvkcRbE0WHFYKLGlfUl5fboZ&#10;BV/8sovfMvysr8uj3R3Ol5/trVdq+jhuVyA8jf4/fG+/agWLG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c6HxQAAANsAAAAPAAAAAAAAAAAAAAAAAJgCAABkcnMv&#10;ZG93bnJldi54bWxQSwUGAAAAAAQABAD1AAAAigMAAAAA&#10;" path="m8,l20,10r5,12l27,30r,5l25,42r-2,8l18,45,10,40,5,35,3,27,,20,,12,3,7,8,e" filled="f" strokecolor="#e15520" strokeweight="0">
              <v:path arrowok="t" o:connecttype="custom" o:connectlocs="8,0;20,10;25,22;27,30;27,35;25,42;23,50;18,45;10,40;5,35;3,27;0,20;0,12;3,7;8,0" o:connectangles="0,0,0,0,0,0,0,0,0,0,0,0,0,0,0"/>
            </v:shape>
            <v:shape id="Freeform 89" o:spid="_x0000_s4323" style="position:absolute;left:6461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7tsIA&#10;AADbAAAADwAAAGRycy9kb3ducmV2LnhtbESPzWrDMBCE74G+g9hCb7GcElrjRjahIRBML038AIu1&#10;8U+llbGU2H37qlDocZiZb5hduVgj7jT53rGCTZKCIG6c7rlVUF+O6wyED8gajWNS8E0eyuJhtcNc&#10;u5k/6X4OrYgQ9jkq6EIYcyl905FFn7iROHpXN1kMUU6t1BPOEW6NfE7TF2mx57jQ4UjvHTVf55tV&#10;8GH0YTAHM3BTV4PhytF165R6elz2byACLeE//Nc+aQXZK/x+iT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Hu2wgAAANsAAAAPAAAAAAAAAAAAAAAAAJgCAABkcnMvZG93&#10;bnJldi54bWxQSwUGAAAAAAQABAD1AAAAhwMAAAAA&#10;" path="m55,50l,,55,50xm55,50l70,60r7,12l82,80r,5l82,92r,5l72,95,67,90,60,85,55,77,52,70r,-8l52,55r3,-5xe" fillcolor="#f3be00" stroked="f">
              <v:path arrowok="t" o:connecttype="custom" o:connectlocs="55,50;0,0;55,50;55,50;70,60;77,72;82,80;82,85;82,92;82,97;72,95;67,90;60,85;55,77;52,70;52,62;52,55;55,50" o:connectangles="0,0,0,0,0,0,0,0,0,0,0,0,0,0,0,0,0,0"/>
              <o:lock v:ext="edit" verticies="t"/>
            </v:shape>
            <v:shape id="Freeform 90" o:spid="_x0000_s4322" style="position:absolute;left:6461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m278A&#10;AADbAAAADwAAAGRycy9kb3ducmV2LnhtbERPTWvCQBC9F/wPywi91Y09lBBdRUXFkxBTischOybB&#10;7GzITpP033cPhR4f73u9nVyrBupD49nAcpGAIi69bbgy8Fmc3lJQQZAttp7JwA8F2G5mL2vMrB85&#10;p+EmlYohHDI0UIt0mdahrMlhWPiOOHIP3zuUCPtK2x7HGO5a/Z4kH9phw7Ghxo4ONZXP27czUI7X&#10;dDreC/lyiIMv8lyu570xr/NptwIlNMm/+M99sQbSODZ+iT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6bbvwAAANsAAAAPAAAAAAAAAAAAAAAAAJgCAABkcnMvZG93bnJl&#10;di54bWxQSwUGAAAAAAQABAD1AAAAhAMAAAAA&#10;" path="m55,50l,,55,50xe" filled="f" strokecolor="#e15520" strokeweight="0">
              <v:path arrowok="t" o:connecttype="custom" o:connectlocs="55,50;0,0;55,50" o:connectangles="0,0,0"/>
            </v:shape>
            <v:shape id="Freeform 91" o:spid="_x0000_s4321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XKsQA&#10;AADbAAAADwAAAGRycy9kb3ducmV2LnhtbESPT4vCMBTE7wt+h/AEL6Kpe/BPNUpRFjwJ6qJ4ezTP&#10;tti81CRq/fabhYU9DjPzG2axak0tnuR8ZVnBaJiAIM6trrhQ8H38GkxB+ICssbZMCt7kYbXsfCww&#10;1fbFe3oeQiEihH2KCsoQmlRKn5dk0A9tQxy9q3UGQ5SukNrhK8JNLT+TZCwNVhwXSmxoXVJ+OzyM&#10;guN+MxlP7v5+yvo+61/cbnTWD6V63TabgwjUhv/wX3urFUxn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lyrEAAAA2wAAAA8AAAAAAAAAAAAAAAAAmAIAAGRycy9k&#10;b3ducmV2LnhtbFBLBQYAAAAABAAEAPUAAACJAwAAAAA=&#10;" path="m3,l18,10r7,12l30,30r,5l30,42r,5l20,45,15,40,8,35,3,27,,20,,12,,5,3,e" filled="f" strokecolor="#e15520" strokeweight="0">
              <v:path arrowok="t" o:connecttype="custom" o:connectlocs="3,0;18,10;25,22;30,30;30,35;30,42;30,47;20,45;15,40;8,35;3,27;0,20;0,12;0,5;3,0" o:connectangles="0,0,0,0,0,0,0,0,0,0,0,0,0,0,0"/>
            </v:shape>
            <v:shape id="Freeform 92" o:spid="_x0000_s4320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gaMEA&#10;AADbAAAADwAAAGRycy9kb3ducmV2LnhtbERPzUrDQBC+C77DMoIXsRsrBI3dliIognpI9QGG7JiN&#10;ZmfD7timPr1zEDx+fP+rzRxHs6dchsQOrhYVGOIu+YF7B+9vD5c3YIogexwTk4MjFdisT09W2Ph0&#10;4Jb2O+mNhnBp0EEQmRprSxcoYlmkiVi5j5QjisLcW5/xoOFxtMuqqm3EgbUh4ET3gbqv3XfUkja0&#10;4/Fz+/j8ev1zkWVZt/JSO3d+Nm/vwAjN8i/+cz95B7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IGjBAAAA2wAAAA8AAAAAAAAAAAAAAAAAmAIAAGRycy9kb3du&#10;cmV2LnhtbFBLBQYAAAAABAAEAPUAAACGAwAAAAA=&#10;" path="m,2l15,,30,2r12,8l54,20,40,22,25,20,17,17,10,12,5,7,,2xe" fillcolor="#f3be00" stroked="f">
              <v:path arrowok="t" o:connecttype="custom" o:connectlocs="0,2;15,0;30,2;42,10;54,20;40,22;25,20;17,17;10,12;5,7;0,2" o:connectangles="0,0,0,0,0,0,0,0,0,0,0"/>
            </v:shape>
            <v:shape id="Freeform 93" o:spid="_x0000_s4319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oD8MA&#10;AADbAAAADwAAAGRycy9kb3ducmV2LnhtbESPQWvCQBSE7wX/w/IEb3WTIlJTVxFB8CRqPdjbI/ua&#10;Dc2+F7Nbjf31XaHQ4zAz3zDzZe8bdaUu1MIG8nEGirgUW3Nl4PS+eX4FFSKyxUaYDNwpwHIxeJpj&#10;YeXGB7oeY6UShEOBBlyMbaF1KB15DGNpiZP3KZ3HmGRXadvhLcF9o1+ybKo91pwWHLa0dlR+Hb+9&#10;gYOsfyb9R5m78+VCu/1E2morxoyG/eoNVKQ+/of/2ltrYJbD40v6A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oD8MAAADbAAAADwAAAAAAAAAAAAAAAACYAgAAZHJzL2Rv&#10;d25yZXYueG1sUEsFBgAAAAAEAAQA9QAAAIgDAAAAAA==&#10;" path="m,2l15,,30,2r12,8l54,20,40,22,25,20,17,17,10,12,5,7,,2e" filled="f" strokecolor="#e15520" strokeweight="0">
              <v:path arrowok="t" o:connecttype="custom" o:connectlocs="0,2;15,0;30,2;42,10;54,20;40,22;25,20;17,17;10,12;5,7;0,2" o:connectangles="0,0,0,0,0,0,0,0,0,0,0"/>
            </v:shape>
            <v:shape id="Freeform 94" o:spid="_x0000_s4318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zAcYA&#10;AADbAAAADwAAAGRycy9kb3ducmV2LnhtbESPQWvCQBSE7wX/w/IKvZT6ooXSRlcRW6EHoSRKwdsj&#10;+8yGZt+G7Krx33cLBY/DzHzDzJeDa9WZ+9B40TAZZ6BYKm8aqTXsd5unV1AhkhhqvbCGKwdYLkZ3&#10;c8qNv0jB5zLWKkEk5KTBxtjliKGy7CiMfceSvKPvHcUk+xpNT5cEdy1Os+wFHTWSFix1vLZc/ZQn&#10;p+EbN3ssds/2iIdie/r6uD6+b0utH+6H1QxU5CHewv/tT6PhbQp/X9IPw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zAcYAAADbAAAADwAAAAAAAAAAAAAAAACYAgAAZHJz&#10;L2Rvd25yZXYueG1sUEsFBgAAAAAEAAQA9QAAAIsDAAAAAA==&#10;" path="m60,35l75,32r15,5l104,42r10,10l102,55,87,52,80,50,72,45,65,40,60,35xm60,35l,,60,35xe" fillcolor="#f3be00" stroked="f">
              <v:path arrowok="t" o:connecttype="custom" o:connectlocs="60,35;75,32;90,37;104,42;114,52;102,55;87,52;80,50;72,45;65,40;60,35;60,35;0,0;60,35" o:connectangles="0,0,0,0,0,0,0,0,0,0,0,0,0,0"/>
              <o:lock v:ext="edit" verticies="t"/>
            </v:shape>
            <v:shape id="Freeform 95" o:spid="_x0000_s4317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+hMYA&#10;AADbAAAADwAAAGRycy9kb3ducmV2LnhtbESPQWvCQBSE74X+h+UJXoputCA1zUaKKBQKhaYePD6z&#10;r0kw+zburib667uFgsdhZr5hstVgWnEh5xvLCmbTBARxaXXDlYLd93byAsIHZI2tZVJwJQ+r/PEh&#10;w1Tbnr/oUoRKRAj7FBXUIXSplL6syaCf2o44ej/WGQxRukpqh32Em1bOk2QhDTYcF2rsaF1TeSzO&#10;RsH+c73YHK4np/un28dte9oUpHdKjUfD2yuIQEO4h//b71rB8hn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W+hMYAAADbAAAADwAAAAAAAAAAAAAAAACYAgAAZHJz&#10;L2Rvd25yZXYueG1sUEsFBgAAAAAEAAQA9QAAAIsDAAAAAA==&#10;" path="m,3l15,,30,5r14,5l54,20,42,23,27,20,20,18,12,13,5,8,,3e" filled="f" strokecolor="#e15520" strokeweight="0">
              <v:path arrowok="t" o:connecttype="custom" o:connectlocs="0,3;15,0;30,5;44,10;54,20;42,23;27,20;20,18;12,13;5,8;0,3" o:connectangles="0,0,0,0,0,0,0,0,0,0,0"/>
            </v:shape>
            <v:shape id="Freeform 96" o:spid="_x0000_s4316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FHsUA&#10;AADbAAAADwAAAGRycy9kb3ducmV2LnhtbESPQWvCQBSE74L/YXlCL6VuTNOgMRuRQqD1YNG290f2&#10;mQSzb0N2q+m/7woFj8PMfMPkm9F04kKDay0rWMwjEMSV1S3XCr4+y6clCOeRNXaWScEvOdgU00mO&#10;mbZXPtDl6GsRIOwyVNB432dSuqohg25ue+Lgnexg0Ac51FIPeA1w08k4ilJpsOWw0GBPrw1V5+OP&#10;UbCropePdOnK/WN6GOP35+Q7LhOlHmbjdg3C0+jv4f/2m1awSuD2JfwA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wUexQAAANsAAAAPAAAAAAAAAAAAAAAAAJgCAABkcnMv&#10;ZG93bnJldi54bWxQSwUGAAAAAAQABAD1AAAAigMAAAAA&#10;" path="m60,35l,,60,35e" filled="f" strokecolor="#e15520" strokeweight="0">
              <v:path arrowok="t" o:connecttype="custom" o:connectlocs="60,35;0,0;60,35" o:connectangles="0,0,0"/>
            </v:shape>
            <v:shape id="Freeform 97" o:spid="_x0000_s4315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DIsIA&#10;AADbAAAADwAAAGRycy9kb3ducmV2LnhtbESPQWvCQBSE7wX/w/KE3upGMUWjq4gg9lIwKnh9ZJ9J&#10;MPs27K5J+u+7BaHHYWa+YdbbwTSiI+drywqmkwQEcWF1zaWC6+XwsQDhA7LGxjIp+CEP283obY2Z&#10;tj3n1J1DKSKEfYYKqhDaTEpfVGTQT2xLHL27dQZDlK6U2mEf4aaRsyT5lAZrjgsVtrSvqHicn0ZB&#10;Lvl6SPuj7fJp8Z3eF6fb3JVKvY+H3QpEoCH8h1/tL61gmc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EMiwgAAANsAAAAPAAAAAAAAAAAAAAAAAJgCAABkcnMvZG93&#10;bnJldi54bWxQSwUGAAAAAAQABAD1AAAAhwMAAAAA&#10;" path="m,3l17,,32,3,45,8,55,18,42,20r-15,l20,18,12,13,7,10,,3xe" fillcolor="#f3be00" stroked="f">
              <v:path arrowok="t" o:connecttype="custom" o:connectlocs="0,3;17,0;32,3;45,8;55,18;42,20;27,20;20,18;12,13;7,10;0,3" o:connectangles="0,0,0,0,0,0,0,0,0,0,0"/>
            </v:shape>
            <v:shape id="Freeform 98" o:spid="_x0000_s4314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IosQA&#10;AADbAAAADwAAAGRycy9kb3ducmV2LnhtbESPQWsCMRSE74X+h/CE3mrWUqy7GkUKQg9FWhXx+Eze&#10;bhY3L8sm1fXfN4LgcZiZb5jZoneNOFMXas8KRsMMBLH2puZKwW67ep2ACBHZYOOZFFwpwGL+/DTD&#10;wvgL/9J5EyuRIBwKVGBjbAspg7bkMAx9S5y80ncOY5JdJU2HlwR3jXzLsrF0WHNasNjSpyV92vw5&#10;BXq3Hy3z/bdd/5TbUh9W+cf70Sj1MuiXUxCR+vgI39tfRkE+htuX9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iKLEAAAA2wAAAA8AAAAAAAAAAAAAAAAAmAIAAGRycy9k&#10;b3ducmV2LnhtbFBLBQYAAAAABAAEAPUAAACJAwAAAAA=&#10;" path="m,3l17,,32,3,45,8,55,18,42,20r-15,l20,18,12,13,7,10,,3e" filled="f" strokecolor="#e15520" strokeweight="0">
              <v:path arrowok="t" o:connecttype="custom" o:connectlocs="0,3;17,0;32,3;45,8;55,18;42,20;27,20;20,18;12,13;7,10;0,3" o:connectangles="0,0,0,0,0,0,0,0,0,0,0"/>
            </v:shape>
            <v:shape id="Freeform 99" o:spid="_x0000_s431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OYMMA&#10;AADbAAAADwAAAGRycy9kb3ducmV2LnhtbESPQWvCQBSE70L/w/KEXkQ37UFrzCoiCKXQg2mL10f2&#10;mQ3ZfRuyW5P++64geBxm5hum2I3Oiiv1ofGs4GWRgSCuvG64VvD9dZy/gQgRWaP1TAr+KMBu+zQp&#10;MNd+4BNdy1iLBOGQowITY5dLGSpDDsPCd8TJu/jeYUyyr6XucUhwZ+Vrli2lw4bTgsGODoaqtvx1&#10;Cspmhh/l52D3eBxtewg/5jxYpZ6n434DItIYH+F7+10rWK/g9iX9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tOYMMAAADbAAAADwAAAAAAAAAAAAAAAACYAgAAZHJzL2Rv&#10;d25yZXYueG1sUEsFBgAAAAAEAAQA9QAAAIgDAAAAAA==&#10;" path="m60,28l,,60,28xe" fillcolor="#f3be00" stroked="f">
              <v:path arrowok="t" o:connecttype="custom" o:connectlocs="60,28;0,0;60,28" o:connectangles="0,0,0"/>
            </v:shape>
            <v:shape id="Freeform 100" o:spid="_x0000_s4312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V8cIA&#10;AADbAAAADwAAAGRycy9kb3ducmV2LnhtbERPTWvCMBi+D/wP4R3sNtPtUGZnFBWEscOGH+C8vTSv&#10;TTV5U5rYdv/eHASPD8/3dD44KzpqQ+1Zwds4A0Fcel1zpWC/W79+gAgRWaP1TAr+KcB8NnqaYqF9&#10;zxvqtrESKYRDgQpMjE0hZSgNOQxj3xAn7uRbhzHBtpK6xT6FOyvfsyyXDmtODQYbWhkqL9urU5Bf&#10;z9/58vz7Rxer17Y/bI4/nVHq5XlYfIKINMSH+O7+0gomaWz6kn6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lXxwgAAANsAAAAPAAAAAAAAAAAAAAAAAJgCAABkcnMvZG93&#10;bnJldi54bWxQSwUGAAAAAAQABAD1AAAAhwMAAAAA&#10;" path="m60,28l,,60,28xe" filled="f" strokecolor="#e15520" strokeweight="0">
              <v:path arrowok="t" o:connecttype="custom" o:connectlocs="60,28;0,0;60,28" o:connectangles="0,0,0"/>
            </v:shape>
            <v:shape id="Freeform 101" o:spid="_x0000_s4311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eaMIA&#10;AADbAAAADwAAAGRycy9kb3ducmV2LnhtbESPwW7CMBBE70j9B2sr9QZOe4ggYBBUqsqBC4QPWOIl&#10;CcTr1HZJ4OsxEhLH0cy80cwWvWnEhZyvLSv4HCUgiAuray4V7POf4RiED8gaG8uk4EoeFvO3wQwz&#10;bTve0mUXShEh7DNUUIXQZlL6oiKDfmRb4ugdrTMYonSl1A67CDeN/EqSVBqsOS5U2NJ3RcV5928U&#10;lGm+0eYPbbf9deltvcrTgzwp9fHeL6cgAvXhFX6211rBZAK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B5owgAAANsAAAAPAAAAAAAAAAAAAAAAAJgCAABkcnMvZG93&#10;bnJldi54bWxQSwUGAAAAAAQABAD1AAAAhwMAAAAA&#10;" path="m,2l15,,30,,42,5r10,7l40,17r-15,l17,15,10,12,5,7,,2xe" fillcolor="#f3be00" stroked="f">
              <v:path arrowok="t" o:connecttype="custom" o:connectlocs="0,2;15,0;30,0;42,5;52,12;40,17;25,17;17,15;10,12;5,7;0,2" o:connectangles="0,0,0,0,0,0,0,0,0,0,0"/>
            </v:shape>
            <v:shape id="Freeform 102" o:spid="_x0000_s4310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g2cMA&#10;AADcAAAADwAAAGRycy9kb3ducmV2LnhtbESPQWvDMAyF74X9B6PBbq2TDdotqxtGobBrutGziLU4&#10;bSyH2GnSfz8dCr1JvKf3Pm3L2XfqSkNsAxvIVxko4jrYlhsDvz+H5TuomJAtdoHJwI0ilLunxRYL&#10;Gyau6HpMjZIQjgUacCn1hdaxduQxrkJPLNpfGDwmWYdG2wEnCfedfs2ytfbYsjQ47GnvqL4cR2/g&#10;XE0f42H0a11Xzf7tlm/cKW2MeXmevz5BJZrTw3y//raCnwm+PCMT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g2cMAAADcAAAADwAAAAAAAAAAAAAAAACYAgAAZHJzL2Rv&#10;d25yZXYueG1sUEsFBgAAAAAEAAQA9QAAAIgDAAAAAA==&#10;" path="m,2l15,,30,,42,5r10,7l40,17r-15,l17,15,10,12,5,7,,2e" filled="f" strokecolor="#e15520" strokeweight="0">
              <v:path arrowok="t" o:connecttype="custom" o:connectlocs="0,2;15,0;30,0;42,5;52,12;40,17;25,17;17,15;10,12;5,7;0,2" o:connectangles="0,0,0,0,0,0,0,0,0,0,0"/>
            </v:shape>
            <v:shape id="Freeform 103" o:spid="_x0000_s4309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9cMA&#10;AADcAAAADwAAAGRycy9kb3ducmV2LnhtbERPTWvCQBC9F/wPywi9NRuF1ppmIyIIUnqoVu9jdpqN&#10;ZmdDdhtTf323IHibx/ucfDHYRvTU+dqxgkmSgiAuna65UrD/Wj+9gvABWWPjmBT8kodFMXrIMdPu&#10;wlvqd6ESMYR9hgpMCG0mpS8NWfSJa4kj9+06iyHCrpK6w0sMt42cpumLtFhzbDDY0spQed79WAX9&#10;6jDrj1fz8f78OW221TWcNu1cqcfxsHwDEWgId/HNvdFxfjqB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L09cMAAADcAAAADwAAAAAAAAAAAAAAAACYAgAAZHJzL2Rv&#10;d25yZXYueG1sUEsFBgAAAAAEAAQA9QAAAIgDAAAAAA==&#10;" path="m62,22l,,62,22xe" fillcolor="#f3be00" stroked="f">
              <v:path arrowok="t" o:connecttype="custom" o:connectlocs="62,22;0,0;62,22" o:connectangles="0,0,0"/>
            </v:shape>
            <v:shape id="Freeform 104" o:spid="_x0000_s4308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Fq8IA&#10;AADcAAAADwAAAGRycy9kb3ducmV2LnhtbERP3WrCMBS+F/YO4Qy800RFka6pyIZjA29W9wCH5phW&#10;m5PSZLbb0y8DYXfn4/s9+W50rbhRHxrPGhZzBYK48qZhq+HzdJhtQYSIbLD1TBq+KcCueJjkmBk/&#10;8AfdymhFCuGQoYY6xi6TMlQ1OQxz3xEn7ux7hzHB3krT45DCXSuXSm2kw4ZTQ40dPddUXcsvp8GZ&#10;lV0fKmdf2vNmeP05vl8atdZ6+jjun0BEGuO/+O5+M2m+WsL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MWrwgAAANwAAAAPAAAAAAAAAAAAAAAAAJgCAABkcnMvZG93&#10;bnJldi54bWxQSwUGAAAAAAQABAD1AAAAhwMAAAAA&#10;" path="m62,22l,,62,22xe" filled="f" strokecolor="#e15520" strokeweight="0">
              <v:path arrowok="t" o:connecttype="custom" o:connectlocs="62,22;0,0;62,22" o:connectangles="0,0,0"/>
            </v:shape>
            <v:shape id="Freeform 105" o:spid="_x0000_s4307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It78A&#10;AADcAAAADwAAAGRycy9kb3ducmV2LnhtbERPS4vCMBC+C/6HMIIX0URFXbpGkYLg1cfB49DMtmWb&#10;SW1irf76zYLgbT6+56y3na1ES40vHWuYThQI4syZknMNl/N+/AXCB2SDlWPS8CQP202/t8bEuAcf&#10;qT2FXMQQ9glqKEKoEyl9VpBFP3E1ceR+XGMxRNjk0jT4iOG2kjOlltJiybGhwJrSgrLf091quKbp&#10;pVQ3wuPItDRfLmT+WrVaDwfd7htEoC58xG/3wcT5ag7/z8QL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0i3vwAAANwAAAAPAAAAAAAAAAAAAAAAAJgCAABkcnMvZG93bnJl&#10;di54bWxQSwUGAAAAAAQABAD1AAAAhAMAAAAA&#10;" path="m,5l15,,30,,44,5r13,8l42,18r-15,l20,15,12,13,5,10,,5xe" fillcolor="#f3be00" stroked="f">
              <v:path arrowok="t" o:connecttype="custom" o:connectlocs="0,5;15,0;30,0;44,5;57,13;42,18;27,18;20,15;12,13;5,10;0,5" o:connectangles="0,0,0,0,0,0,0,0,0,0,0"/>
            </v:shape>
            <v:shape id="Freeform 106" o:spid="_x0000_s4306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1YMMA&#10;AADcAAAADwAAAGRycy9kb3ducmV2LnhtbERPTWvCQBC9F/wPywi9SN1t0BKiq4jQUKEHa714G7Jj&#10;EszOJtltTP99t1DobR7vc9bb0TZioN7XjjU8zxUI4sKZmksN58/XpxSED8gGG8ek4Zs8bDeThzVm&#10;xt35g4ZTKEUMYZ+hhiqENpPSFxVZ9HPXEkfu6nqLIcK+lKbHewy3jUyUepEWa44NFba0r6i4nb6s&#10;BpwllybtcPlOMpf5oVPpcXbW+nE67lYgAo3hX/znfjNxvlr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e1YMMAAADcAAAADwAAAAAAAAAAAAAAAACYAgAAZHJzL2Rv&#10;d25yZXYueG1sUEsFBgAAAAAEAAQA9QAAAIgDAAAAAA==&#10;" path="m,5l15,,30,,44,5r13,8l42,18r-15,l20,15,12,13,5,10,,5e" filled="f" strokecolor="#e15520" strokeweight="0">
              <v:path arrowok="t" o:connecttype="custom" o:connectlocs="0,5;15,0;30,0;44,5;57,13;42,18;27,18;20,15;12,13;5,10;0,5" o:connectangles="0,0,0,0,0,0,0,0,0,0,0"/>
            </v:shape>
            <v:shape id="Freeform 107" o:spid="_x0000_s4305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ohcQA&#10;AADcAAAADwAAAGRycy9kb3ducmV2LnhtbERPTWvCQBC9F/oflhG81U2kkRLdiFgsHurB2Iu3ITsm&#10;0exs2F017a/vFgre5vE+Z7EcTCdu5HxrWUE6SUAQV1a3XCv4Omxe3kD4gKyxs0wKvsnDsnh+WmCu&#10;7Z33dCtDLWII+xwVNCH0uZS+asign9ieOHIn6wyGCF0ttcN7DDednCbJTBpsOTY02NO6oepSXo2C&#10;V3nIftblddBZlX7uPnbvR7c6KzUeDas5iEBDeIj/3Vsd5ycZ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qIXEAAAA3AAAAA8AAAAAAAAAAAAAAAAAmAIAAGRycy9k&#10;b3ducmV2LnhtbFBLBQYAAAAABAAEAPUAAACJAwAAAAA=&#10;" path="m65,25l,,65,25xe" fillcolor="#f3be00" stroked="f">
              <v:path arrowok="t" o:connecttype="custom" o:connectlocs="65,25;0,0;65,25" o:connectangles="0,0,0"/>
            </v:shape>
            <v:shape id="Freeform 108" o:spid="_x0000_s4304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vVcIA&#10;AADcAAAADwAAAGRycy9kb3ducmV2LnhtbERPTU8CMRC9m/gfmjHhJl09ELJQiBJNvBADcsDbZDts&#10;q9vpZjtA9ddbEhJv8/I+Z77MoVMnGpKPbOBhXIEibqL13BrYfbzeT0ElQbbYRSYDP5Rgubi9mWNt&#10;45k3dNpKq0oIpxoNOJG+1jo1jgKmceyJC3eIQ0ApcGi1HfBcwkOnH6tqogN6Lg0Oe1o5ar63x2BA&#10;vP307uUYv35ltcPDe17vn7Mxo7v8NAMllOVffHW/2TK/msDlmX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G9VwgAAANwAAAAPAAAAAAAAAAAAAAAAAJgCAABkcnMvZG93&#10;bnJldi54bWxQSwUGAAAAAAQABAD1AAAAhwMAAAAA&#10;" path="m65,25l,,65,25xe" filled="f" strokecolor="#e15520" strokeweight="0">
              <v:path arrowok="t" o:connecttype="custom" o:connectlocs="65,25;0,0;65,25" o:connectangles="0,0,0"/>
            </v:shape>
            <v:shape id="Freeform 109" o:spid="_x0000_s430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0bsEA&#10;AADcAAAADwAAAGRycy9kb3ducmV2LnhtbERPzWrCQBC+F3yHZYTe6m5SWkN0DSIUc+nB6AMM2TEJ&#10;ZmdDdmvi23cLBW/z8f3OtphtL+40+s6xhmSlQBDXznTcaLicv94yED4gG+wdk4YHeSh2i5ct5sZN&#10;fKJ7FRoRQ9jnqKENYcil9HVLFv3KDcSRu7rRYohwbKQZcYrhtpepUp/SYsexocWBDi3Vt+rHasiy&#10;9Lu8fOC753RWyfl4uEpZaf26nPcbEIHm8BT/u0sT56s1/D0TL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dG7BAAAA3AAAAA8AAAAAAAAAAAAAAAAAmAIAAGRycy9kb3du&#10;cmV2LnhtbFBLBQYAAAAABAAEAPUAAACGAwAAAAA=&#10;" path="m,5l17,,32,,45,5r12,7l45,17r-15,l20,17,12,15,7,10,,5xe" fillcolor="#f3be00" stroked="f">
              <v:path arrowok="t" o:connecttype="custom" o:connectlocs="0,5;17,0;32,0;45,5;57,12;45,17;30,17;20,17;12,15;7,10;0,5" o:connectangles="0,0,0,0,0,0,0,0,0,0,0"/>
            </v:shape>
            <v:shape id="Freeform 110" o:spid="_x0000_s4302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3ycQA&#10;AADcAAAADwAAAGRycy9kb3ducmV2LnhtbESPQWvCQBCF74X+h2UK3uqmFUoT3YRSELzY0ih4HbNj&#10;EszOhuxqUn+9cyj0No9535s3q2JynbrSEFrPBl7mCSjiytuWawP73fr5HVSIyBY7z2TglwIU+ePD&#10;CjPrR/6haxlrJSEcMjTQxNhnWoeqIYdh7nti2Z384DCKHGptBxwl3HX6NUnetMOW5UKDPX02VJ3L&#10;i5Mah83iexsYu3HtjxF9evsqU2NmT9PHElSkKf6b/+iNFS6RtvKMTK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N8nEAAAA3AAAAA8AAAAAAAAAAAAAAAAAmAIAAGRycy9k&#10;b3ducmV2LnhtbFBLBQYAAAAABAAEAPUAAACJAwAAAAA=&#10;" path="m,5l17,,32,,45,5r12,7l45,17r-15,l20,17,12,15,7,10,,5e" filled="f" strokecolor="#e15520" strokeweight="0">
              <v:path arrowok="t" o:connecttype="custom" o:connectlocs="0,5;17,0;32,0;45,5;57,12;45,17;30,17;20,17;12,15;7,10;0,5" o:connectangles="0,0,0,0,0,0,0,0,0,0,0"/>
            </v:shape>
            <v:shape id="Freeform 111" o:spid="_x0000_s4301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TysMA&#10;AADcAAAADwAAAGRycy9kb3ducmV2LnhtbERPTWvCQBC9F/wPywi91Y0eShtdpSiiF5VEUXobstMk&#10;NDsbdleN/fVuQfA2j/c5k1lnGnEh52vLCoaDBARxYXXNpYLDfvn2AcIHZI2NZVJwIw+zae9lgqm2&#10;V87okodSxBD2KSqoQmhTKX1RkUE/sC1x5H6sMxgidKXUDq8x3DRylCTv0mDNsaHCluYVFb/52SjA&#10;1fdxsdr+OXfa7LJ8Hm64z3KlXvvd1xhEoC48xQ/3Wsf5ySf8Px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TysMAAADcAAAADwAAAAAAAAAAAAAAAACYAgAAZHJzL2Rv&#10;d25yZXYueG1sUEsFBgAAAAAEAAQA9QAAAIgDAAAAAA==&#10;" path="m67,23l,,67,23xe" fillcolor="#f3be00" stroked="f">
              <v:path arrowok="t" o:connecttype="custom" o:connectlocs="67,23;0,0;67,23" o:connectangles="0,0,0"/>
            </v:shape>
            <v:shape id="Freeform 112" o:spid="_x0000_s4300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nacUA&#10;AADcAAAADwAAAGRycy9kb3ducmV2LnhtbESPT2/CMAzF75P4DpGRdhspO0xbISD+jGmnSeu4cLMa&#10;0xYSpzQBOj49PkzazdZ7fu/n6bz3Tl2oi01gA+NRBoq4DLbhysD2Z/P0CiomZIsuMBn4pQjz2eBh&#10;irkNV/6mS5EqJSEcczRQp9TmWseyJo9xFFpi0fah85hk7SptO7xKuHf6OctetMeGpaHGllY1lcfi&#10;7A0s9fvWvVWn29eHPdjeHYrdOq2MeRz2iwmoRH36N/9df1rBHwu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2dpxQAAANwAAAAPAAAAAAAAAAAAAAAAAJgCAABkcnMv&#10;ZG93bnJldi54bWxQSwUGAAAAAAQABAD1AAAAigMAAAAA&#10;" path="m67,23l,,67,23xe" filled="f" strokecolor="#e15520" strokeweight="0">
              <v:path arrowok="t" o:connecttype="custom" o:connectlocs="67,23;0,0;67,23" o:connectangles="0,0,0"/>
            </v:shape>
            <v:shape id="Freeform 113" o:spid="_x0000_s4299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2sAA&#10;AADcAAAADwAAAGRycy9kb3ducmV2LnhtbERPTYvCMBC9L+x/CLPgZdG0gotW07IrCl6titehGdti&#10;MylN1OqvN4Kwt3m8z1lkvWnElTpXW1YQjyIQxIXVNZcK9rv1cArCeWSNjWVScCcHWfr5scBE2xtv&#10;6Zr7UoQQdgkqqLxvEyldUZFBN7ItceBOtjPoA+xKqTu8hXDTyHEU/UiDNYeGCltaVlSc84tRcGkm&#10;+crO2oLN32M9PR6W3w+qlRp89b9zEJ56/y9+uzc6zI9jeD0TL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JJ2sAAAADcAAAADwAAAAAAAAAAAAAAAACYAgAAZHJzL2Rvd25y&#10;ZXYueG1sUEsFBgAAAAAEAAQA9QAAAIUDAAAAAA==&#10;" path="m,7l7,2,15,r7,l29,r8,2l42,7r7,5l57,17,44,22r-17,l19,20,12,15,5,12,,7xe" fillcolor="#f3be00" stroked="f">
              <v:path arrowok="t" o:connecttype="custom" o:connectlocs="0,7;7,2;15,0;22,0;29,0;37,2;42,7;49,12;57,17;44,22;27,22;19,20;12,15;5,12;0,7" o:connectangles="0,0,0,0,0,0,0,0,0,0,0,0,0,0,0"/>
            </v:shape>
            <v:shape id="Freeform 114" o:spid="_x0000_s4298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bksAA&#10;AADcAAAADwAAAGRycy9kb3ducmV2LnhtbERPzYrCMBC+L/gOYQQvi6YqiFSjiFhQT1p9gKEZ22oz&#10;qU3U+vZGWNjbfHy/M1+2phJPalxpWcFwEIEgzqwuOVdwPiX9KQjnkTVWlknBmxwsF52fOcbavvhI&#10;z9TnIoSwi1FB4X0dS+myggy6ga2JA3exjUEfYJNL3eArhJtKjqJoIg2WHBoKrGldUHZLH0bBdZIk&#10;+1b/Hjf3stqsL7txfSBWqtdtVzMQnlr/L/5zb3WYPxzB95lwgV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ebksAAAADcAAAADwAAAAAAAAAAAAAAAACYAgAAZHJzL2Rvd25y&#10;ZXYueG1sUEsFBgAAAAAEAAQA9QAAAIUDAAAAAA==&#10;" path="m,7l7,2,15,r7,l29,r8,2l42,7r7,5l57,17,44,22r-17,l19,20,12,15,5,12,,7e" filled="f" strokecolor="#e15520" strokeweight="0">
              <v:path arrowok="t" o:connecttype="custom" o:connectlocs="0,7;7,2;15,0;22,0;29,0;37,2;42,7;49,12;57,17;44,22;27,22;19,20;12,15;5,12;0,7" o:connectangles="0,0,0,0,0,0,0,0,0,0,0,0,0,0,0"/>
            </v:shape>
            <v:shape id="Freeform 115" o:spid="_x0000_s4297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vocAA&#10;AADcAAAADwAAAGRycy9kb3ducmV2LnhtbERPzYrCMBC+C75DGMGbpq6yaDWKiIJ4ELb6AEMzNqXN&#10;pDRZ292nNwsL3ubj+53Nrre1eFLrS8cKZtMEBHHudMmFgvvtNFmC8AFZY+2YFPyQh912ONhgql3H&#10;X/TMQiFiCPsUFZgQmlRKnxuy6KeuIY7cw7UWQ4RtIXWLXQy3tfxIkk9pseTYYLChg6G8yr6tgt+u&#10;9wsrqcZsf1ldK3PMl1gpNR71+zWIQH14i//dZx3nz+b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vocAAAADcAAAADwAAAAAAAAAAAAAAAACYAgAAZHJzL2Rvd25y&#10;ZXYueG1sUEsFBgAAAAAEAAQA9QAAAIUDAAAAAA==&#10;" path="m70,30l,,70,30xe" fillcolor="#f3be00" stroked="f">
              <v:path arrowok="t" o:connecttype="custom" o:connectlocs="70,30;0,0;70,30" o:connectangles="0,0,0"/>
            </v:shape>
            <v:shape id="Freeform 116" o:spid="_x0000_s4296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tRsIA&#10;AADcAAAADwAAAGRycy9kb3ducmV2LnhtbERPzYrCMBC+C75DmAUvi6ZdRNxqFC0oe1BB1wcYmrGp&#10;20xKk9Xu2xthwdt8fL8zX3a2FjdqfeVYQTpKQBAXTldcKjh/b4ZTED4ga6wdk4I/8rBc9HtzzLS7&#10;85Fup1CKGMI+QwUmhCaT0heGLPqRa4gjd3GtxRBhW0rd4j2G21p+JMlEWqw4NhhsKDdU/Jx+rYJr&#10;yNNPt76u95t3Y3f2MNnuc1Rq8NatZiACdeEl/nd/6Tg/HcPz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G1GwgAAANwAAAAPAAAAAAAAAAAAAAAAAJgCAABkcnMvZG93&#10;bnJldi54bWxQSwUGAAAAAAQABAD1AAAAhwMAAAAA&#10;" path="m70,30l,,70,30xe" filled="f" strokecolor="#e15520" strokeweight="0">
              <v:path arrowok="t" o:connecttype="custom" o:connectlocs="70,30;0,0;70,30" o:connectangles="0,0,0"/>
            </v:shape>
            <v:shape id="Freeform 117" o:spid="_x0000_s4295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h8IA&#10;AADcAAAADwAAAGRycy9kb3ducmV2LnhtbERPTYvCMBC9C/sfwix401TRRatRRBCEXRBbxevQjG2x&#10;mZQm2u7+eiMseJvH+5zlujOVeFDjSssKRsMIBHFmdcm5glO6G8xAOI+ssbJMCn7JwXr10VtirG3L&#10;R3okPhchhF2MCgrv61hKlxVk0A1tTRy4q20M+gCbXOoG2xBuKjmOoi9psOTQUGBN24KyW3I3CtJ7&#10;8jePvs/nSXf5MbY9zvfpQSvV/+w2CxCeOv8W/7v3OswfTe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4OHwgAAANwAAAAPAAAAAAAAAAAAAAAAAJgCAABkcnMvZG93&#10;bnJldi54bWxQSwUGAAAAAAQABAD1AAAAhwMAAAAA&#10;" path="m58,37l,,58,37r14,l87,42r15,8l112,62r-7,l97,62r-7,l82,60,72,55,68,50,60,45,58,37xe" fillcolor="#f3be00" stroked="f">
              <v:path arrowok="t" o:connecttype="custom" o:connectlocs="58,37;0,0;58,37;58,37;58,37;72,37;87,42;102,50;112,62;105,62;97,62;90,62;82,60;72,55;68,50;60,45;58,37" o:connectangles="0,0,0,0,0,0,0,0,0,0,0,0,0,0,0,0,0"/>
            </v:shape>
            <v:shape id="Freeform 118" o:spid="_x0000_s4294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YE8AA&#10;AADcAAAADwAAAGRycy9kb3ducmV2LnhtbERP3WrCMBS+F3yHcITdaepAmdUoImwIHcKqD3Bojk21&#10;OSlJZuvbL4PB7s7H93s2u8G24kE+NI4VzGcZCOLK6YZrBZfz+/QNRIjIGlvHpOBJAXbb8WiDuXY9&#10;f9GjjLVIIRxyVGBi7HIpQ2XIYpi5jjhxV+ctxgR9LbXHPoXbVr5m2VJabDg1GOzoYKi6l99WQVkW&#10;xugPd1o9sbgtPmuPp75Q6mUy7NcgIg3xX/znPuo0f76E32fS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1YE8AAAADcAAAADwAAAAAAAAAAAAAAAACYAgAAZHJzL2Rvd25y&#10;ZXYueG1sUEsFBgAAAAAEAAQA9QAAAIUDAAAAAA==&#10;" path="m58,37l,,58,37r14,l87,42r15,8l112,62r-7,l97,62r-7,l82,60,72,55,68,50,60,45,58,37e" filled="f" strokecolor="#e15520" strokeweight="0">
              <v:path arrowok="t" o:connecttype="custom" o:connectlocs="58,37;0,0;58,37;58,37;58,37;72,37;87,42;102,50;112,62;105,62;97,62;90,62;82,60;72,55;68,50;60,45;58,37" o:connectangles="0,0,0,0,0,0,0,0,0,0,0,0,0,0,0,0,0"/>
            </v:shape>
            <v:shape id="Freeform 119" o:spid="_x0000_s429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/lsIA&#10;AADcAAAADwAAAGRycy9kb3ducmV2LnhtbERP22rCQBB9F/oPyxR8M5uo2JK6Sil4h1Kvz0N2mgSz&#10;syG7avr3XUHwbQ7nOuNpaypxpcaVlhUkUQyCOLO65FzBYT/rvYNwHlljZZkU/JGD6eSlM8ZU2xtv&#10;6brzuQgh7FJUUHhfp1K6rCCDLrI1ceB+bWPQB9jkUjd4C+Gmkv04HkmDJYeGAmv6Kig77y5GwXa4&#10;/i5Xyea4mP8MV8ij03mwPynVfW0/P0B4av1T/HAvdZifvMH9mXCB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j+WwgAAANwAAAAPAAAAAAAAAAAAAAAAAJgCAABkcnMvZG93&#10;bnJldi54bWxQSwUGAAAAAAQABAD1AAAAhwMAAAAA&#10;" path="m57,32l,,57,32r18,3l90,40r12,7l115,57r-8,3l100,60r-10,l82,55,75,52,67,47,62,40,57,32xe" fillcolor="#f3be00" stroked="f">
              <v:path arrowok="t" o:connecttype="custom" o:connectlocs="57,32;0,0;57,32;57,32;57,32;75,35;90,40;102,47;115,57;107,60;100,60;90,60;82,55;75,52;67,47;62,40;57,32" o:connectangles="0,0,0,0,0,0,0,0,0,0,0,0,0,0,0,0,0"/>
            </v:shape>
            <v:shape id="Freeform 120" o:spid="_x0000_s4292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ypsYA&#10;AADcAAAADwAAAGRycy9kb3ducmV2LnhtbESPQWvCQBCF74X+h2UKvdVNPASbukopFGpz0KrQ6zQ7&#10;JqG7syG7avz3zkHwNsN789438+XonTrRELvABvJJBoq4DrbjxsB+9/kyAxUTskUXmAxcKMJy8fgw&#10;x9KGM//QaZsaJSEcSzTQptSXWse6JY9xEnpi0Q5h8JhkHRptBzxLuHd6mmWF9tixNLTY00dL9f/2&#10;6A38fRfVa3XJN/636p3bHYr1alUY8/w0vr+BSjSmu/l2/WUFPxda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HypsYAAADcAAAADwAAAAAAAAAAAAAAAACYAgAAZHJz&#10;L2Rvd25yZXYueG1sUEsFBgAAAAAEAAQA9QAAAIsDAAAAAA==&#10;" path="m57,32l,,57,32r18,3l90,40r12,7l115,57r-8,3l100,60r-10,l82,55,75,52,67,47,62,40,57,32e" filled="f" strokecolor="#e15520" strokeweight="0">
              <v:path arrowok="t" o:connecttype="custom" o:connectlocs="57,32;0,0;57,32;57,32;57,32;75,35;90,40;102,47;115,57;107,60;100,60;90,60;82,55;75,52;67,47;62,40;57,32" o:connectangles="0,0,0,0,0,0,0,0,0,0,0,0,0,0,0,0,0"/>
            </v:shape>
            <v:shape id="Freeform 121" o:spid="_x0000_s4291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We8IA&#10;AADcAAAADwAAAGRycy9kb3ducmV2LnhtbESPQW/CMAyF75P4D5GRdhtpJoRGISBgQuI6BnerMW2h&#10;caImpd1+/TIJiZut9/y+5+V6sI24UxtqxxrUJANBXDhTc6nh9L1/+wARIrLBxjFp+KEA69XoZYm5&#10;cT1/0f0YS5FCOOSooYrR51KGoiKLYeI8cdIurrUY09qW0rTYp3DbyPcsm0mLNSdChZ52FRW3Y2cT&#10;V3bd7yy6qeo/d4drvT0r75XWr+NhswARaYhP8+P6YFJ9NYf/Z9IE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pZ7wgAAANwAAAAPAAAAAAAAAAAAAAAAAJgCAABkcnMvZG93&#10;bnJldi54bWxQSwUGAAAAAAQABAD1AAAAhwMAAAAA&#10;" path="m60,30l,,60,30xe" fillcolor="#f3be00" stroked="f">
              <v:path arrowok="t" o:connecttype="custom" o:connectlocs="60,30;0,0;60,30" o:connectangles="0,0,0"/>
            </v:shape>
            <v:shape id="Freeform 122" o:spid="_x0000_s4290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qMUA&#10;AADcAAAADwAAAGRycy9kb3ducmV2LnhtbESPQW/CMAyF75P2HyJP2m2kcJi2QkAwCYnDmBgDcTWN&#10;aSsSpzQByr/HB6TdbL3n9z6PJp136kJtrAMb6PcyUMRFsDWXBjZ/87cPUDEhW3SBycCNIkzGz08j&#10;zG248i9d1qlUEsIxRwNVSk2udSwq8hh7oSEW7RBaj0nWttS2xauEe6cHWfauPdYsDRU29FVRcVyf&#10;vYHPxXy7O81O3/3uJ3OrsF/OXJ2MeX3ppkNQibr0b35cL6zgDwRfnpEJ9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umoxQAAANwAAAAPAAAAAAAAAAAAAAAAAJgCAABkcnMv&#10;ZG93bnJldi54bWxQSwUGAAAAAAQABAD1AAAAigMAAAAA&#10;" path="m60,30l,,60,30xe" filled="f" strokecolor="#e15520" strokeweight="0">
              <v:path arrowok="t" o:connecttype="custom" o:connectlocs="60,30;0,0;60,30" o:connectangles="0,0,0"/>
            </v:shape>
            <v:shape id="Freeform 123" o:spid="_x0000_s4289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uWcEA&#10;AADcAAAADwAAAGRycy9kb3ducmV2LnhtbERPS4vCMBC+L+x/CLOwtzWtB5FqlCIUdG++8DrbzLbF&#10;ZlKS2Hb31xtB8DYf33OW69G0oifnG8sK0kkCgri0uuFKwelYfM1B+ICssbVMCv7Iw3r1/rbETNuB&#10;99QfQiViCPsMFdQhdJmUvqzJoJ/Yjjhyv9YZDBG6SmqHQww3rZwmyUwabDg21NjRpqbyergZBflx&#10;7sgP1/9zdys2u5+++L7kqVKfH2O+ABFoDC/x073Vcf40hccz8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LlnBAAAA3AAAAA8AAAAAAAAAAAAAAAAAmAIAAGRycy9kb3du&#10;cmV2LnhtbFBLBQYAAAAABAAEAPUAAACGAwAAAAA=&#10;" path="m47,43l,,47,43xm47,43l62,53r8,10l72,68r,7l72,83r,5l65,88,57,83,52,78,47,73,45,65r,-7l45,50r2,-7xe" fillcolor="#f3be00" stroked="f">
              <v:path arrowok="t" o:connecttype="custom" o:connectlocs="47,43;0,0;47,43;47,43;62,53;70,63;72,68;72,75;72,83;72,88;65,88;57,83;52,78;47,73;45,65;45,58;45,50;47,43" o:connectangles="0,0,0,0,0,0,0,0,0,0,0,0,0,0,0,0,0,0"/>
              <o:lock v:ext="edit" verticies="t"/>
            </v:shape>
            <v:shape id="Freeform 124" o:spid="_x0000_s4288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5epsQA&#10;AADcAAAADwAAAGRycy9kb3ducmV2LnhtbERPTWvCQBC9C/0PyxR6Ed00iEh0lVIsVPFSI4i3ITtm&#10;U7OzIbvV6K93C4K3ebzPmS06W4sztb5yrOB9mIAgLpyuuFSwy78GExA+IGusHZOCK3lYzF96M8y0&#10;u/APnbehFDGEfYYKTAhNJqUvDFn0Q9cQR+7oWoshwraUusVLDLe1TJNkLC1WHBsMNvRpqDht/6yC&#10;1X6U822975+W5ndXJKPNbXnYKPX22n1MQQTqwlP8cH/rOD9N4f+Ze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XqbEAAAA3AAAAA8AAAAAAAAAAAAAAAAAmAIAAGRycy9k&#10;b3ducmV2LnhtbFBLBQYAAAAABAAEAPUAAACJAwAAAAA=&#10;" path="m47,43l,,47,43xe" filled="f" strokecolor="#e15520" strokeweight="0">
              <v:path arrowok="t" o:connecttype="custom" o:connectlocs="47,43;0,0;47,43" o:connectangles="0,0,0"/>
            </v:shape>
            <v:shape id="Freeform 125" o:spid="_x0000_s4287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tHMIA&#10;AADcAAAADwAAAGRycy9kb3ducmV2LnhtbERPTWvCQBC9C/6HZYTe6sYEiqauwagtiifTQq9DdkyC&#10;2dmQXTXtr+8WCt7m8T5nmQ2mFTfqXWNZwWwagSAurW64UvD58fY8B+E8ssbWMin4JgfZajxaYqrt&#10;nU90K3wlQgi7FBXU3neplK6syaCb2o44cGfbG/QB9pXUPd5DuGllHEUv0mDDoaHGjjY1lZfiahR8&#10;Hd1PmeeHeIfbJF5o4v17kSj1NBnWryA8Df4h/nfvdZ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20cwgAAANwAAAAPAAAAAAAAAAAAAAAAAJgCAABkcnMvZG93&#10;bnJldi54bWxQSwUGAAAAAAQABAD1AAAAhwMAAAAA&#10;" path="m2,l17,10r8,10l27,25r,7l27,40r,5l20,45,12,40,7,35,2,30,,22,,15,,7,2,e" filled="f" strokecolor="#e15520" strokeweight="0">
              <v:path arrowok="t" o:connecttype="custom" o:connectlocs="2,0;17,10;25,20;27,25;27,32;27,40;27,45;20,45;12,40;7,35;2,30;0,22;0,15;0,7;2,0" o:connectangles="0,0,0,0,0,0,0,0,0,0,0,0,0,0,0"/>
            </v:shape>
            <v:shape id="Freeform 126" o:spid="_x0000_s4286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qB8YA&#10;AADcAAAADwAAAGRycy9kb3ducmV2LnhtbESPQWvCQBCF7wX/wzJCb3XTNFqbugaxiJ6EplrobchO&#10;k2B2NmS3Jv57VxB6m+G9ed+bRTaYRpypc7VlBc+TCARxYXXNpYLD1+ZpDsJ5ZI2NZVJwIQfZcvSw&#10;wFTbnj/pnPtShBB2KSqovG9TKV1RkUE3sS1x0H5tZ9CHtSul7rAP4aaRcRTNpMGaA6HCltYVFaf8&#10;zwTI9Cd/S/aFn5Uf89dVe2R++d4q9TgeVu8gPA3+33y/3ulQP07g9kyY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0qB8YAAADcAAAADwAAAAAAAAAAAAAAAACYAgAAZHJz&#10;L2Rvd25yZXYueG1sUEsFBgAAAAAEAAQA9QAAAIsDAAAAAA==&#10;" path="m32,50l,,32,50xm30,50r12,7l52,70r3,12l52,95,47,92,40,90,35,85,32,77,28,72r,-7l28,57r2,-7xe" fillcolor="#f3be00" stroked="f">
              <v:path arrowok="t" o:connecttype="custom" o:connectlocs="32,50;0,0;32,50;30,50;42,57;52,70;55,82;52,95;47,92;40,90;35,85;32,77;28,72;28,65;28,57;30,50" o:connectangles="0,0,0,0,0,0,0,0,0,0,0,0,0,0,0,0"/>
              <o:lock v:ext="edit" verticies="t"/>
            </v:shape>
            <v:shape id="Freeform 127" o:spid="_x0000_s4285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NVcIA&#10;AADcAAAADwAAAGRycy9kb3ducmV2LnhtbERPTWvCQBC9C/0PyxR6040RpUZXqYJQxUvS6nnITrPB&#10;7GzIrhr/vVso9DaP9znLdW8bcaPO144VjEcJCOLS6ZorBd9fu+E7CB+QNTaOScGDPKxXL4MlZtrd&#10;OadbESoRQ9hnqMCE0GZS+tKQRT9yLXHkflxnMUTYVVJ3eI/htpFpksykxZpjg8GWtobKS3G1Ci75&#10;ad9uJsfD3s1255AeDc7HuVJvr/3HAkSgPvyL/9yfOs5Pp/D7TL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c1VwgAAANwAAAAPAAAAAAAAAAAAAAAAAJgCAABkcnMvZG93&#10;bnJldi54bWxQSwUGAAAAAAQABAD1AAAAhwMAAAAA&#10;" path="m32,50l,,32,50xe" filled="f" strokecolor="#e15520" strokeweight="0">
              <v:path arrowok="t" o:connecttype="custom" o:connectlocs="32,50;0,0;32,50" o:connectangles="0,0,0"/>
            </v:shape>
            <v:shape id="Freeform 128" o:spid="_x0000_s4284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OhMIA&#10;AADcAAAADwAAAGRycy9kb3ducmV2LnhtbERPTWvCQBC9C/0Pywi96cYEpEY3oWmrWHpqLPQ6ZMck&#10;NDsbsluN/vpuQfA2j/c5m3w0nTjR4FrLChbzCARxZXXLtYKvw3b2BMJ5ZI2dZVJwIQd59jDZYKrt&#10;mT/pVPpahBB2KSpovO9TKV3VkEE3tz1x4I52MOgDHGqpBzyHcNPJOIqW0mDLoaHBnl4aqn7KX6Pg&#10;+8Ndq6J4j9/wNYlXmni/KxOlHqfj8xqEp9HfxTf3Xof58RL+nw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M6EwgAAANwAAAAPAAAAAAAAAAAAAAAAAJgCAABkcnMvZG93&#10;bnJldi54bWxQSwUGAAAAAAQABAD1AAAAhwMAAAAA&#10;" path="m2,l14,7,24,20r3,12l24,45,19,42,12,40,7,35,4,27,,22,,15,,7,2,e" filled="f" strokecolor="#e15520" strokeweight="0">
              <v:path arrowok="t" o:connecttype="custom" o:connectlocs="2,0;14,7;24,20;27,32;24,45;19,42;12,40;7,35;4,27;0,22;0,15;0,7;2,0" o:connectangles="0,0,0,0,0,0,0,0,0,0,0,0,0"/>
            </v:shape>
            <v:shape id="Freeform 129" o:spid="_x0000_s4283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oFMEA&#10;AADcAAAADwAAAGRycy9kb3ducmV2LnhtbERPS2rDMBDdF3IHMYXuGqletIkTxZiQ0uxK4xxgsKaW&#10;qTUykuI4t48Khe7m8b6zrWY3iIlC7D1reFkqEMStNz13Gs7N+/MKREzIBgfPpOFGEard4mGLpfFX&#10;/qLplDqRQziWqMGmNJZSxtaSw7j0I3Hmvn1wmDIMnTQBrzncDbJQ6lU67Dk3WBxpb6n9OV2chqZu&#10;3KFYha5W53VTf360Vt2i1k+Pc70BkWhO/+I/99Hk+cUb/D6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aBTBAAAA3AAAAA8AAAAAAAAAAAAAAAAAmAIAAGRycy9kb3du&#10;cmV2LnhtbFBLBQYAAAAABAAEAPUAAACGAwAAAAA=&#10;" path="m30,50l,,30,50xm30,50l42,60r8,10l55,82,52,97,45,95,40,90,35,85,30,80,27,72r,-7l27,57r3,-7xe" fillcolor="#f3be00" stroked="f">
              <v:path arrowok="t" o:connecttype="custom" o:connectlocs="30,50;0,0;30,50;30,50;42,60;50,70;55,82;52,97;45,95;40,90;35,85;30,80;27,72;27,65;27,57;30,50" o:connectangles="0,0,0,0,0,0,0,0,0,0,0,0,0,0,0,0"/>
              <o:lock v:ext="edit" verticies="t"/>
            </v:shape>
            <v:shape id="Freeform 130" o:spid="_x0000_s4282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3tcgA&#10;AADcAAAADwAAAGRycy9kb3ducmV2LnhtbESPS0sDQRCE70L+w9ABL2JmDRLCmkkIGkXIgzwEc2x2&#10;OjtLdnqWnTFZ/fX2QfDWTVVXfT2Zdb5WF2pjFdjAwyADRVwEW3Fp4OPwej8GFROyxTowGfimCLNp&#10;72aCuQ1X3tFln0olIRxzNOBSanKtY+HIYxyEhli0U2g9JlnbUtsWrxLuaz3MspH2WLE0OGzo2VFx&#10;3n95A3p55+jzcX3kn7ftYfVCi+WmWhhz2+/mT6ASdenf/Hf9bgV/KLTyjE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7e1yAAAANwAAAAPAAAAAAAAAAAAAAAAAJgCAABk&#10;cnMvZG93bnJldi54bWxQSwUGAAAAAAQABAD1AAAAjQMAAAAA&#10;" path="m30,50l,,30,50xe" filled="f" strokecolor="#e15520" strokeweight="0">
              <v:path arrowok="t" o:connecttype="custom" o:connectlocs="30,50;0,0;30,50" o:connectangles="0,0,0"/>
            </v:shape>
            <v:shape id="Freeform 131" o:spid="_x0000_s4281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FhsAA&#10;AADcAAAADwAAAGRycy9kb3ducmV2LnhtbERPPWvDMBDdC/0P4grdGjmBGteJEoKhpGudDBkP6Wqb&#10;WCdjqZb976NCIds93uftDrPtxUSj7xwrWK8yEMTamY4bBZfz51sBwgdkg71jUrCQh8P++WmHpXGR&#10;v2mqQyNSCPsSFbQhDKWUXrdk0a/cQJy4HzdaDAmOjTQjxhRue7nJslxa7Dg1tDhQ1ZK+1b9WwamL&#10;umiq6n1x/nzNdB4LO0elXl/m4xZEoDk8xP/uL5Pmbz7g75l0gd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9FhsAAAADcAAAADwAAAAAAAAAAAAAAAACYAgAAZHJzL2Rvd25y&#10;ZXYueG1sUEsFBgAAAAAEAAQA9QAAAIUDAAAAAA==&#10;" path="m3,l15,10r8,10l28,32,25,47,18,45,13,40,8,35,3,30,,22,,15,,7,3,xe" filled="f" strokecolor="#e15520" strokeweight="0">
              <v:path arrowok="t" o:connecttype="custom" o:connectlocs="3,0;15,10;23,20;28,32;25,47;18,45;13,40;8,35;3,30;0,22;0,15;0,7;3,0" o:connectangles="0,0,0,0,0,0,0,0,0,0,0,0,0"/>
            </v:shape>
            <v:shape id="Freeform 132" o:spid="_x0000_s4280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FRcUA&#10;AADcAAAADwAAAGRycy9kb3ducmV2LnhtbESPQWvCQBCF74X+h2UK3urGCFKiq5SKVLzVKuhtyI5J&#10;MDub7q4x7a/vHAq9zfDevPfNYjW4VvUUYuPZwGScgSIuvW24MnD43Dy/gIoJ2WLrmQx8U4TV8vFh&#10;gYX1d/6gfp8qJSEcCzRQp9QVWseyJodx7Dti0S4+OEyyhkrbgHcJd63Os2ymHTYsDTV29FZTed3f&#10;nIFNnp933TRfx3Asv9zk9PPez9bGjJ6G1zmoREP6N/9db63gT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IVFxQAAANwAAAAPAAAAAAAAAAAAAAAAAJgCAABkcnMv&#10;ZG93bnJldi54bWxQSwUGAAAAAAQABAD1AAAAigMAAAAA&#10;" path="m50,40l,,50,40xm50,40l62,50,72,60r3,5l75,72r,5l72,85,65,82,60,80,55,75,50,70,47,62,45,55r2,-8l50,40xe" fillcolor="#f3be00" stroked="f">
              <v:path arrowok="t" o:connecttype="custom" o:connectlocs="50,40;0,0;50,40;50,40;62,50;72,60;75,65;75,72;75,77;72,85;65,82;60,80;55,75;50,70;47,62;45,55;47,47;50,40" o:connectangles="0,0,0,0,0,0,0,0,0,0,0,0,0,0,0,0,0,0"/>
              <o:lock v:ext="edit" verticies="t"/>
            </v:shape>
            <v:shape id="Freeform 133" o:spid="_x0000_s4279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Gw8MA&#10;AADcAAAADwAAAGRycy9kb3ducmV2LnhtbERP32vCMBB+H+x/CDfwZaypymR0RhkDQfFpVtnr0dyS&#10;0uZSmqxW/3ojDPZ2H9/PW65H14qB+lB7VjDNchDEldc1GwXHcvPyBiJEZI2tZ1JwoQDr1ePDEgvt&#10;z/xFwyEakUI4FKjAxtgVUobKksOQ+Y44cT++dxgT7I3UPZ5TuGvlLM8X0mHNqcFiR5+Wqubw6xTM&#10;tnZnhu+xMc98rU/N63Ufy1KpydP48Q4i0hj/xX/urU7z51O4P5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aGw8MAAADcAAAADwAAAAAAAAAAAAAAAACYAgAAZHJzL2Rv&#10;d25yZXYueG1sUEsFBgAAAAAEAAQA9QAAAIgDAAAAAA==&#10;" path="m50,40l,,50,40xe" filled="f" strokecolor="#e15520" strokeweight="0">
              <v:path arrowok="t" o:connecttype="custom" o:connectlocs="50,40;0,0;50,40" o:connectangles="0,0,0"/>
            </v:shape>
            <v:shape id="Freeform 134" o:spid="_x0000_s4278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VtcEA&#10;AADcAAAADwAAAGRycy9kb3ducmV2LnhtbERPS4vCMBC+C/sfwix403QtFKlGEWFBlkVYHwdvQzM2&#10;1WZSmljrv98Igrf5+J4zX/a2Fh21vnKs4GucgCAunK64VHDYf4+mIHxA1lg7JgUP8rBcfAzmmGt3&#10;5z/qdqEUMYR9jgpMCE0upS8MWfRj1xBH7uxaiyHCtpS6xXsMt7WcJEkmLVYcGww2tDZUXHc3qyA9&#10;pz/6dLSZz/aJ6x6XXzJbr9Tws1/NQATqw1v8cm90nJ9O4P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FbXBAAAA3AAAAA8AAAAAAAAAAAAAAAAAmAIAAGRycy9kb3du&#10;cmV2LnhtbFBLBQYAAAAABAAEAPUAAACGAwAAAAA=&#10;" path="m5,l17,10,27,20r3,5l30,32r,5l27,45,20,42,15,40,10,35,5,30,2,22,,15,2,7,5,e" filled="f" strokecolor="#e15520" strokeweight="0">
              <v:path arrowok="t" o:connecttype="custom" o:connectlocs="5,0;17,10;27,20;30,25;30,32;30,37;27,45;20,42;15,40;10,35;5,30;2,22;0,15;2,7;5,0" o:connectangles="0,0,0,0,0,0,0,0,0,0,0,0,0,0,0"/>
            </v:shape>
            <v:shape id="Freeform 135" o:spid="_x0000_s4277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xicMA&#10;AADcAAAADwAAAGRycy9kb3ducmV2LnhtbERPTWsCMRC9C/6HMII3TaxUZGtcXKG1By9dhfY4bMbd&#10;pZvJkqS67a9vCgVv83ifs8kH24kr+dA61rCYKxDElTMt1xrOp+fZGkSIyAY7x6ThmwLk2/Fog5lx&#10;N36jaxlrkUI4ZKihibHPpAxVQxbD3PXEibs4bzEm6GtpPN5SuO3kg1IrabHl1NBgT/uGqs/yy2rY&#10;q8vjS3kwx1UsfvxRfRRKvQ9aTyfD7glEpCHexf/uV5PmL5f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5xicMAAADcAAAADwAAAAAAAAAAAAAAAACYAgAAZHJzL2Rv&#10;d25yZXYueG1sUEsFBgAAAAAEAAQA9QAAAIgDAAAAAA==&#10;" path="m45,50l,,45,50xm45,50r14,8l67,68r2,7l69,80r,8l69,95,62,93,55,88,50,85,45,78,42,73r,-8l42,58r3,-8xe" fillcolor="#f3be00" stroked="f">
              <v:path arrowok="t" o:connecttype="custom" o:connectlocs="45,50;0,0;45,50;45,50;59,58;67,68;69,75;69,80;69,88;69,95;62,93;55,88;50,85;45,78;42,73;42,65;42,58;45,50" o:connectangles="0,0,0,0,0,0,0,0,0,0,0,0,0,0,0,0,0,0"/>
              <o:lock v:ext="edit" verticies="t"/>
            </v:shape>
            <v:shape id="Freeform 136" o:spid="_x0000_s4276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ujsMA&#10;AADcAAAADwAAAGRycy9kb3ducmV2LnhtbERPTWvCQBC9F/wPywheim6qRSS6igoFD60SFbwO2TEb&#10;zc6G7BrTf98tFHqbx/ucxaqzlWip8aVjBW+jBARx7nTJhYLz6WM4A+EDssbKMSn4Jg+rZe9lgal2&#10;T86oPYZCxBD2KSowIdSplD43ZNGPXE0cuatrLIYIm0LqBp8x3FZynCRTabHk2GCwpq2h/H58WAWt&#10;O5wy+5Xtb8nFbD4nm9fZbbtXatDv1nMQgbrwL/5z73ScP3mH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ujsMAAADcAAAADwAAAAAAAAAAAAAAAACYAgAAZHJzL2Rv&#10;d25yZXYueG1sUEsFBgAAAAAEAAQA9QAAAIgDAAAAAA==&#10;" path="m45,50l,,45,50xe" filled="f" strokecolor="#e15520" strokeweight="0">
              <v:path arrowok="t" o:connecttype="custom" o:connectlocs="45,50;0,0;45,50" o:connectangles="0,0,0"/>
            </v:shape>
            <v:shape id="Freeform 137" o:spid="_x0000_s4275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GLsMA&#10;AADcAAAADwAAAGRycy9kb3ducmV2LnhtbERPTWvCQBC9C/6HZYTe6qYJShtdpWlVFE9NC70O2TEJ&#10;zc6G7BrT/npXKHibx/uc5Xowjeipc7VlBU/TCARxYXXNpYKvz+3jMwjnkTU2lknBLzlYr8ajJaba&#10;XviD+tyXIoSwS1FB5X2bSumKigy6qW2JA3eynUEfYFdK3eElhJtGxlE0lwZrDg0VtvRWUfGTn42C&#10;76P7K7LsEG/wPYlfNPF+lydKPUyG1wUIT4O/i//dex3mJzO4PR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GLsMAAADcAAAADwAAAAAAAAAAAAAAAACYAgAAZHJzL2Rv&#10;d25yZXYueG1sUEsFBgAAAAAEAAQA9QAAAIgDAAAAAA==&#10;" path="m3,l17,8r8,10l27,25r,5l27,38r,7l20,43,13,38,8,35,3,28,,23,,15,,8,3,e" filled="f" strokecolor="#e15520" strokeweight="0">
              <v:path arrowok="t" o:connecttype="custom" o:connectlocs="3,0;17,8;25,18;27,25;27,30;27,38;27,45;20,43;13,38;8,35;3,28;0,23;0,15;0,8;3,0" o:connectangles="0,0,0,0,0,0,0,0,0,0,0,0,0,0,0"/>
            </v:shape>
            <v:shape id="Freeform 138" o:spid="_x0000_s4274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ZkcMA&#10;AADcAAAADwAAAGRycy9kb3ducmV2LnhtbERPPWvDMBDdC/0P4gpdSizXAae4UUIoFArO0thLt4t1&#10;tU2sk5HU2Pn3USDQ7R7v89bb2QziTM73lhW8JikI4sbqnlsFdfW5eAPhA7LGwTIpuJCH7ebxYY2F&#10;thN/0/kQWhFD2BeooAthLKT0TUcGfWJH4sj9WmcwROhaqR1OMdwMMkvTXBrsOTZ0ONJHR83p8GcU&#10;OFP+lDrbHV/2fW5PVV7WXq6Uen6ad+8gAs3hX3x3f+k4f5nD7Z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ZkcMAAADcAAAADwAAAAAAAAAAAAAAAACYAgAAZHJzL2Rv&#10;d25yZXYueG1sUEsFBgAAAAAEAAQA9QAAAIgDAAAAAA==&#10;" path="m42,45l,,42,45xm42,45r13,7l65,62r2,5l67,75r,7l67,90,60,87,52,82,47,80,42,72,40,67,37,60r,-8l42,45xe" fillcolor="#f3be00" stroked="f">
              <v:path arrowok="t" o:connecttype="custom" o:connectlocs="42,45;0,0;42,45;42,45;55,52;65,62;67,67;67,75;67,82;67,90;60,87;52,82;47,80;42,72;40,67;37,60;37,52;42,45" o:connectangles="0,0,0,0,0,0,0,0,0,0,0,0,0,0,0,0,0,0"/>
              <o:lock v:ext="edit" verticies="t"/>
            </v:shape>
            <v:shape id="Freeform 139" o:spid="_x0000_s4273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dz8QA&#10;AADcAAAADwAAAGRycy9kb3ducmV2LnhtbERP22oCMRB9L/QfwhR8Ec1W8bY1itoKgn2olw8YNuPu&#10;4mayJKmufn0jCH2bw7nOdN6YSlzI+dKygvduAoI4s7rkXMHxsO6MQfiArLGyTApu5GE+e32ZYqrt&#10;lXd02YdcxBD2KSooQqhTKX1WkEHftTVx5E7WGQwRulxqh9cYbirZS5KhNFhybCiwplVB2Xn/axSc&#10;ffte/nxuloPJ14Huq8p916etUq23ZvEBIlAT/sVP90bH+f0RPJ6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Xc/EAAAA3AAAAA8AAAAAAAAAAAAAAAAAmAIAAGRycy9k&#10;b3ducmV2LnhtbFBLBQYAAAAABAAEAPUAAACJAwAAAAA=&#10;" path="m42,45l,,42,45xe" filled="f" strokecolor="#e15520" strokeweight="0">
              <v:path arrowok="t" o:connecttype="custom" o:connectlocs="42,45;0,0;42,45" o:connectangles="0,0,0"/>
            </v:shape>
            <v:shape id="Freeform 140" o:spid="_x0000_s4272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iX8UA&#10;AADcAAAADwAAAGRycy9kb3ducmV2LnhtbESPT2vDMAzF74N+B6NCb6vTBULJ6pZSKIxRBuufw24i&#10;VuNssRxiL02//XQY9Cbxnt77abUZfasG6mMT2MBinoEiroJtuDZwPu2fl6BiQrbYBiYDd4qwWU+e&#10;VljacONPGo6pVhLCsUQDLqWu1DpWjjzGeeiIRbuG3mOSta+17fEm4b7VL1lWaI8NS4PDjnaOqp/j&#10;rzeQX/N3+3XxRSxOWRju3wdyH9GY2XTcvoJKNKaH+f/6zQp+Lr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iJfxQAAANwAAAAPAAAAAAAAAAAAAAAAAJgCAABkcnMv&#10;ZG93bnJldi54bWxQSwUGAAAAAAQABAD1AAAAigMAAAAA&#10;" path="m5,l18,7,28,17r2,5l30,30r,7l30,45,23,42,15,37,10,35,5,27,3,22,,15,,7,5,e" filled="f" strokecolor="#e15520" strokeweight="0">
              <v:path arrowok="t" o:connecttype="custom" o:connectlocs="5,0;18,7;28,17;30,22;30,30;30,37;30,45;23,42;15,37;10,35;5,27;3,22;0,15;0,7;5,0" o:connectangles="0,0,0,0,0,0,0,0,0,0,0,0,0,0,0"/>
            </v:shape>
            <v:shape id="Freeform 141" o:spid="_x0000_s4271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/8sAA&#10;AADcAAAADwAAAGRycy9kb3ducmV2LnhtbERPTWvCQBC9C/0PyxR6000tiE3dBFGEXhSi7X3ITjeh&#10;2dk0O2r6791Cwds83uesytF36kJDbAMbeJ5loIjrYFt2Bj5Ou+kSVBRki11gMvBLEcriYbLC3IYr&#10;V3Q5ilMphGOOBhqRPtc61g15jLPQEyfuKwweJcHBaTvgNYX7Ts+zbKE9tpwaGuxp01D9fTx7A1sn&#10;Tve2clzJ52HrtNvzz9qYp8dx/QZKaJS7+N/9btP8l1f4eyZdo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1/8sAAAADcAAAADwAAAAAAAAAAAAAAAACYAgAAZHJzL2Rvd25y&#10;ZXYueG1sUEsFBgAAAAAEAAQA9QAAAIUDAAAAAA==&#10;" path="m52,40l,,52,40xm52,37l65,47,75,57r2,5l77,70r,5l77,82r-7,l62,77,57,72,52,67,50,60,47,55r3,-8l52,37xe" fillcolor="#f3be00" stroked="f">
              <v:path arrowok="t" o:connecttype="custom" o:connectlocs="52,40;0,0;52,40;52,37;65,47;75,57;77,62;77,70;77,75;77,82;70,82;62,77;57,72;52,67;50,60;47,55;50,47;52,37" o:connectangles="0,0,0,0,0,0,0,0,0,0,0,0,0,0,0,0,0,0"/>
              <o:lock v:ext="edit" verticies="t"/>
            </v:shape>
            <v:shape id="Freeform 142" o:spid="_x0000_s4270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xucYA&#10;AADcAAAADwAAAGRycy9kb3ducmV2LnhtbESPQUvDQBCF74L/YRnBm91YrS2x2yKK4M02idDjmB2T&#10;kOxsyG7T9N93DkJvM7w3732z3k6uUyMNofFs4HGWgCIuvW24MlDknw8rUCEiW+w8k4EzBdhubm/W&#10;mFp/4j2NWayUhHBI0UAdY59qHcqaHIaZ74lF+/ODwyjrUGk74EnCXafnSfKiHTYsDTX29F5T2WZH&#10;Z+BnOR7cbnn8bt1C/86zIm+Lpw9j7u+mt1dQkaZ4Nf9ff1nBfxZ8eUYm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pxucYAAADcAAAADwAAAAAAAAAAAAAAAACYAgAAZHJz&#10;L2Rvd25yZXYueG1sUEsFBgAAAAAEAAQA9QAAAIsDAAAAAA==&#10;" path="m52,40l,,52,40xe" filled="f" strokecolor="#e15520" strokeweight="0">
              <v:path arrowok="t" o:connecttype="custom" o:connectlocs="52,40;0,0;52,40" o:connectangles="0,0,0"/>
            </v:shape>
            <v:shape id="Freeform 143" o:spid="_x0000_s4269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4v8EA&#10;AADcAAAADwAAAGRycy9kb3ducmV2LnhtbERPS4vCMBC+C/6HMMLeNHWVItUoIiwsiwi+Dt6GZmyq&#10;zaQ02Vr/vREW9jYf33MWq85WoqXGl44VjEcJCOLc6ZILBafj13AGwgdkjZVjUvAkD6tlv7fATLsH&#10;76k9hELEEPYZKjAh1JmUPjdk0Y9cTRy5q2sshgibQuoGHzHcVvIzSVJpseTYYLCmjaH8fvi1CibX&#10;yY++nG3q02Pi2udtS2bnlfoYdOs5iEBd+Bf/ub91nD8dw/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O+L/BAAAA3AAAAA8AAAAAAAAAAAAAAAAAmAIAAGRycy9kb3du&#10;cmV2LnhtbFBLBQYAAAAABAAEAPUAAACGAwAAAAA=&#10;" path="m5,l18,10,28,20r2,5l30,33r,5l30,45r-7,l15,40,10,35,5,30,3,23,,18,3,10,5,e" filled="f" strokecolor="#e15520" strokeweight="0">
              <v:path arrowok="t" o:connecttype="custom" o:connectlocs="5,0;18,10;28,20;30,25;30,33;30,38;30,45;23,45;15,40;10,35;5,30;3,23;0,18;3,10;5,0" o:connectangles="0,0,0,0,0,0,0,0,0,0,0,0,0,0,0"/>
            </v:shape>
            <v:shape id="Freeform 144" o:spid="_x0000_s4268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zMMA&#10;AADcAAAADwAAAGRycy9kb3ducmV2LnhtbERPTWvCQBC9C/0Pywi96cbYikRXKYJgKVhMPehtzI5J&#10;MDsbdldN/31XEHqbx/uc+bIzjbiR87VlBaNhAoK4sLrmUsH+Zz2YgvABWWNjmRT8kofl4qU3x0zb&#10;O+/olodSxBD2GSqoQmgzKX1RkUE/tC1x5M7WGQwRulJqh/cYbhqZJslEGqw5NlTY0qqi4pJfjYLD&#10;13qXX20+Ppar70nabD+Tk3tX6rXffcxABOrCv/jp3ug4/y2F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zMMAAADcAAAADwAAAAAAAAAAAAAAAACYAgAAZHJzL2Rv&#10;d25yZXYueG1sUEsFBgAAAAAEAAQA9QAAAIgDAAAAAA==&#10;" path="m62,35l,,62,35xm62,35r15,8l90,53r2,5l94,63r3,7l97,75r-10,l80,73,72,68,67,63,62,55,60,50r,-7l62,35xe" fillcolor="#f3be00" stroked="f">
              <v:path arrowok="t" o:connecttype="custom" o:connectlocs="62,35;0,0;62,35;62,35;77,43;90,53;92,58;94,63;97,70;97,75;87,75;80,73;72,68;67,63;62,55;60,50;60,43;62,35" o:connectangles="0,0,0,0,0,0,0,0,0,0,0,0,0,0,0,0,0,0"/>
              <o:lock v:ext="edit" verticies="t"/>
            </v:shape>
            <v:shape id="Freeform 145" o:spid="_x0000_s4267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0T8EA&#10;AADcAAAADwAAAGRycy9kb3ducmV2LnhtbERP24rCMBB9X/Afwgj7tqa6IlqNIkJFEBa8ID4OzdgW&#10;m0ltYq1/bxYE3+ZwrjNbtKYUDdWusKyg34tAEKdWF5wpOB6SnzEI55E1lpZJwZMcLOadrxnG2j54&#10;R83eZyKEsItRQe59FUvp0pwMup6tiAN3sbVBH2CdSV3jI4SbUg6iaCQNFhwacqxolVN63d+NguF5&#10;ic12PEkTI7Pkb7C+6ZMfKfXdbZdTEJ5a/xG/3Rsd5g9/4f+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RNE/BAAAA3AAAAA8AAAAAAAAAAAAAAAAAmAIAAGRycy9kb3du&#10;cmV2LnhtbFBLBQYAAAAABAAEAPUAAACGAwAAAAA=&#10;" path="m62,35l,,62,35xe" filled="f" strokecolor="#e15520" strokeweight="0">
              <v:path arrowok="t" o:connecttype="custom" o:connectlocs="62,35;0,0;62,35" o:connectangles="0,0,0"/>
            </v:shape>
            <v:shape id="Freeform 146" o:spid="_x0000_s4266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JHMMA&#10;AADcAAAADwAAAGRycy9kb3ducmV2LnhtbERP22oCMRB9L/QfwhR8q1lFvGyNUgRBrWC9fMC4GXfT&#10;bibLJurWrzeC0Lc5nOuMp40txYVqbxwr6LQTEMSZ04ZzBYf9/H0IwgdkjaVjUvBHHqaT15cxptpd&#10;eUuXXchFDGGfooIihCqV0mcFWfRtVxFH7uRqiyHCOpe6xmsMt6XsJklfWjQcGwqsaFZQ9rs7WwWb&#10;289yaTbfw6/OIKz16nS8jcxRqdZb8/kBIlAT/sVP90LH+b0ePJ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hJHMMAAADcAAAADwAAAAAAAAAAAAAAAACYAgAAZHJzL2Rv&#10;d25yZXYueG1sUEsFBgAAAAAEAAQA9QAAAIgDAAAAAA==&#10;" path="m2,l17,8,30,18r2,5l34,28r3,7l37,40r-10,l20,38,12,33,7,28,2,20,,15,,8,2,e" filled="f" strokecolor="#e15520" strokeweight="0">
              <v:path arrowok="t" o:connecttype="custom" o:connectlocs="2,0;17,8;30,18;32,23;34,28;37,35;37,40;27,40;20,38;12,33;7,28;2,20;0,15;0,8;2,0" o:connectangles="0,0,0,0,0,0,0,0,0,0,0,0,0,0,0"/>
            </v:shape>
            <v:shape id="Freeform 147" o:spid="_x0000_s4265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mO8EA&#10;AADcAAAADwAAAGRycy9kb3ducmV2LnhtbERPTWsCMRC9C/0PYQreNFuxYrdG0aIi7MlYPI+b6Wbp&#10;ZrJsUl3/fVMoeJvH+5zFqneNuFIXas8KXsYZCOLSm5orBZ+n3WgOIkRkg41nUnCnAKvl02CBufE3&#10;PtJVx0qkEA45KrAxtrmUobTkMIx9S5y4L985jAl2lTQd3lK4a+Qky2bSYc2pwWJLH5bKb/3jFGy0&#10;Lnx2Kc7FfifftlttN+XBKjV87tfvICL18SH+dx9Mmj99hb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JjvBAAAA3AAAAA8AAAAAAAAAAAAAAAAAmAIAAGRycy9kb3du&#10;cmV2LnhtbFBLBQYAAAAABAAEAPUAAACGAwAAAAA=&#10;" path="m,7l14,,29,,42,2r12,8l42,15,27,17,19,15,12,12,4,10,,7xe" fillcolor="#f3be00" stroked="f">
              <v:path arrowok="t" o:connecttype="custom" o:connectlocs="0,7;14,0;29,0;42,2;54,10;42,15;27,17;19,15;12,12;4,10;0,7" o:connectangles="0,0,0,0,0,0,0,0,0,0,0"/>
            </v:shape>
            <v:shape id="Freeform 148" o:spid="_x0000_s4264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GNsMA&#10;AADcAAAADwAAAGRycy9kb3ducmV2LnhtbERPWWsCMRB+F/wPYQp902wPD7ZmxVYKxb54Qh+HzeyB&#10;m8mSpLr11xtB6Nt8fOfM5p1pxImcry0reBomIIhzq2suFex3n4MpCB+QNTaWScEfeZhn/d4MU23P&#10;vKHTNpQihrBPUUEVQptK6fOKDPqhbYkjV1hnMEToSqkdnmO4aeRzkoylwZpjQ4UtfVSUH7e/RsGx&#10;/rHvtlgvy9Xk+zByXf6yvEyVenzoFm8gAnXhX3x3f+k4/3UMt2fiB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GNsMAAADcAAAADwAAAAAAAAAAAAAAAACYAgAAZHJzL2Rv&#10;d25yZXYueG1sUEsFBgAAAAAEAAQA9QAAAIgDAAAAAA==&#10;" path="m,7l14,,29,,42,2r12,8l42,15,27,17,19,15,12,12,4,10,,7e" filled="f" strokecolor="#e15520" strokeweight="0">
              <v:path arrowok="t" o:connecttype="custom" o:connectlocs="0,7;14,0;29,0;42,2;54,10;42,15;27,17;19,15;12,12;4,10;0,7" o:connectangles="0,0,0,0,0,0,0,0,0,0,0"/>
            </v:shape>
            <v:shape id="Freeform 149" o:spid="_x0000_s4263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YmMEA&#10;AADcAAAADwAAAGRycy9kb3ducmV2LnhtbERPTYvCMBC9C/sfwgh7EU13EVerUZZF0ZusevA4NGNT&#10;bSaliVr99UYQvM3jfc5k1thSXKj2hWMFX70EBHHmdMG5gt120R2C8AFZY+mYFNzIw2z60Zpgqt2V&#10;/+myCbmIIexTVGBCqFIpfWbIou+5ijhyB1dbDBHWudQ1XmO4LeV3kgykxYJjg8GK/gxlp83ZKlh1&#10;kr0peGlotFusKzm/u+3oqNRnu/kdgwjUhLf45V7pOL//A8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WJjBAAAA3AAAAA8AAAAAAAAAAAAAAAAAmAIAAGRycy9kb3du&#10;cmV2LnhtbFBLBQYAAAAABAAEAPUAAACGAwAAAAA=&#10;" path="m62,20l79,15r15,l107,17r15,8l109,30r-17,l84,30,77,27,69,25,62,20xm62,20l,,62,20xe" fillcolor="#f3be00" stroked="f">
              <v:path arrowok="t" o:connecttype="custom" o:connectlocs="62,20;79,15;94,15;107,17;122,25;109,30;92,30;84,30;77,27;69,25;62,20;62,20;0,0;62,20" o:connectangles="0,0,0,0,0,0,0,0,0,0,0,0,0,0"/>
              <o:lock v:ext="edit" verticies="t"/>
            </v:shape>
            <v:shape id="Freeform 150" o:spid="_x0000_s4262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6wsUA&#10;AADcAAAADwAAAGRycy9kb3ducmV2LnhtbESPQWvCQBCF7wX/wzKCt7pRJJHUVUQR7MVSLZ6H7DRJ&#10;zc7G7Krpv3cOhd5meG/e+2ax6l2j7tSF2rOByTgBRVx4W3Np4Ou0e52DChHZYuOZDPxSgNVy8LLA&#10;3PoHf9L9GEslIRxyNFDF2OZah6Iih2HsW2LRvn3nMMraldp2+JBw1+hpkqTaYc3SUGFLm4qKy/Hm&#10;DGyv6Tlk7830sCvTbHbenLKP7MeY0bBfv4GK1Md/89/13gr+TGjlGZlA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brCxQAAANwAAAAPAAAAAAAAAAAAAAAAAJgCAABkcnMv&#10;ZG93bnJldi54bWxQSwUGAAAAAAQABAD1AAAAigMAAAAA&#10;" path="m,5l17,,32,,45,2r15,8l47,15r-17,l22,15,15,12,7,10,,5e" filled="f" strokecolor="#e15520" strokeweight="0">
              <v:path arrowok="t" o:connecttype="custom" o:connectlocs="0,5;17,0;32,0;45,2;60,10;47,15;30,15;22,15;15,12;7,10;0,5" o:connectangles="0,0,0,0,0,0,0,0,0,0,0"/>
            </v:shape>
            <v:shape id="Freeform 151" o:spid="_x0000_s4261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6kL8A&#10;AADcAAAADwAAAGRycy9kb3ducmV2LnhtbERPS4vCMBC+L/gfwgje1rSLilajiFjx6gPPYzO2xWZS&#10;kqzWf28WFrzNx/ecxaozjXiQ87VlBekwAUFcWF1zqeB8yr+nIHxA1thYJgUv8rBa9r4WmGn75AM9&#10;jqEUMYR9hgqqENpMSl9UZNAPbUscuZt1BkOErpTa4TOGm0b+JMlEGqw5NlTY0qai4n78NQryaTib&#10;3XZ08enBjVNb5te9zJUa9Lv1HESgLnzE/+69jvNHM/h7Jl4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ATqQvwAAANwAAAAPAAAAAAAAAAAAAAAAAJgCAABkcnMvZG93bnJl&#10;di54bWxQSwUGAAAAAAQABAD1AAAAhAMAAAAA&#10;" path="m62,20l,,62,20e" filled="f" strokecolor="#e15520" strokeweight="0">
              <v:path arrowok="t" o:connecttype="custom" o:connectlocs="62,20;0,0;62,20" o:connectangles="0,0,0"/>
            </v:shape>
            <v:shape id="Freeform 152" o:spid="_x0000_s4260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N18UA&#10;AADcAAAADwAAAGRycy9kb3ducmV2LnhtbESPT2vCQBDF7wW/wzKCl6IbpVWbukopCF4K9R9ep9lp&#10;NpidDdmNpt++cyj0NsN7895vVpve1+pGbawCG5hOMlDERbAVlwZOx+14CSomZIt1YDLwQxE268HD&#10;CnMb7ryn2yGVSkI45mjApdTkWsfCkcc4CQ2xaN+h9ZhkbUttW7xLuK/1LMvm2mPF0uCwoXdHxfXQ&#10;eQP2K2I26z6fPmrvXnixe+zOFzJmNOzfXkEl6tO/+e96ZwX/Wf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Q3XxQAAANwAAAAPAAAAAAAAAAAAAAAAAJgCAABkcnMv&#10;ZG93bnJldi54bWxQSwUGAAAAAAQABAD1AAAAigMAAAAA&#10;" path="m,8l15,3,30,,42,3,55,8,45,15,28,18r-8,l13,15,5,13,,8xe" fillcolor="#f3be00" stroked="f">
              <v:path arrowok="t" o:connecttype="custom" o:connectlocs="0,8;15,3;30,0;42,3;55,8;45,15;28,18;20,18;13,15;5,13;0,8" o:connectangles="0,0,0,0,0,0,0,0,0,0,0"/>
            </v:shape>
            <v:shape id="Freeform 153" o:spid="_x0000_s4259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lz8EA&#10;AADcAAAADwAAAGRycy9kb3ducmV2LnhtbERPTWsCMRC9F/ofwhR6q1kLW2Q1SinY2qNW0OO4GTeL&#10;m8mapBr99Y0g9DaP9zmTWbKdOJEPrWMFw0EBgrh2uuVGwfpn/jICESKyxs4xKbhQgNn08WGClXZn&#10;XtJpFRuRQzhUqMDE2FdShtqQxTBwPXHm9s5bjBn6RmqP5xxuO/laFG/SYsu5wWBPH4bqw+rXKvAp&#10;fW6+dGnCcdf6cBl9L7bXUqnnp/Q+BhEpxX/x3b3QeX45hNsz+QI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Jc/BAAAA3AAAAA8AAAAAAAAAAAAAAAAAmAIAAGRycy9kb3du&#10;cmV2LnhtbFBLBQYAAAAABAAEAPUAAACGAwAAAAA=&#10;" path="m,8l15,3,30,,42,3,55,8,45,15,28,18r-8,l13,15,5,13,,8e" filled="f" strokecolor="#e15520" strokeweight="0">
              <v:path arrowok="t" o:connecttype="custom" o:connectlocs="0,8;15,3;30,0;42,3;55,8;45,15;28,18;20,18;13,15;5,13;0,8" o:connectangles="0,0,0,0,0,0,0,0,0,0,0"/>
            </v:shape>
            <v:shape id="Freeform 154" o:spid="_x0000_s425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yp8QA&#10;AADcAAAADwAAAGRycy9kb3ducmV2LnhtbERPS2vCQBC+F/oflin0VjcRWmp0lSAo0p58Id6G7JhE&#10;s7Mxuybx33eFgrf5+J4zmfWmEi01rrSsIB5EIIgzq0vOFey2i49vEM4ja6wsk4I7OZhNX18mmGjb&#10;8Zrajc9FCGGXoILC+zqR0mUFGXQDWxMH7mQbgz7AJpe6wS6Em0oOo+hLGiw5NBRY07yg7LK5GQWH&#10;xbW8nY9pf4oP++X15/e+G+3nSr2/9ekYhKfeP8X/7pUO8z+H8Hg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cqfEAAAA3AAAAA8AAAAAAAAAAAAAAAAAmAIAAGRycy9k&#10;b3ducmV2LnhtbFBLBQYAAAAABAAEAPUAAACJAwAAAAA=&#10;" path="m64,13l,,64,13xe" fillcolor="#f3be00" stroked="f">
              <v:path arrowok="t" o:connecttype="custom" o:connectlocs="64,13;0,0;64,13" o:connectangles="0,0,0"/>
            </v:shape>
            <v:shape id="Freeform 155" o:spid="_x0000_s4257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OVMEA&#10;AADcAAAADwAAAGRycy9kb3ducmV2LnhtbERPTWsCMRC9F/ofwhS81axaS90aRSyCPartwduwGZOl&#10;m8m6SeP23zeC4G0e73Pmy941IlEXas8KRsMCBHHldc1Gwddh8/wGIkRkjY1nUvBHAZaLx4c5ltpf&#10;eEdpH43IIRxKVGBjbEspQ2XJYRj6ljhzJ985jBl2RuoOLzncNXJcFK/SYc25wWJLa0vVz/7XKag9&#10;mk3aHl8+P2bf51Nvm2TSSKnBU796BxGpj3fxzb3Vef50Atdn8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EDlTBAAAA3AAAAA8AAAAAAAAAAAAAAAAAmAIAAGRycy9kb3du&#10;cmV2LnhtbFBLBQYAAAAABAAEAPUAAACGAwAAAAA=&#10;" path="m64,13l,,64,13xe" filled="f" strokecolor="#e15520" strokeweight="0">
              <v:path arrowok="t" o:connecttype="custom" o:connectlocs="64,13;0,0;64,13" o:connectangles="0,0,0"/>
            </v:shape>
            <v:shape id="Freeform 156" o:spid="_x0000_s4256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kvcMA&#10;AADcAAAADwAAAGRycy9kb3ducmV2LnhtbERPTU8CMRC9m/AfmiHhJi0GRRcKIYoROAF64TbZDtvF&#10;7XSzrbvrv7cmJt7m5X3OYtW7SrTUhNKzhslYgSDOvSm50PDx/nr7CCJEZIOVZ9LwTQFWy8HNAjPj&#10;Oz5Se4qFSCEcMtRgY6wzKUNuyWEY+5o4cRffOIwJNoU0DXYp3FXyTqkH6bDk1GCxpmdL+efpy2m4&#10;7O162x52ZtO92M3selZvT73SejTs13MQkfr4L/5zb02afz+F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kvcMAAADcAAAADwAAAAAAAAAAAAAAAACYAgAAZHJzL2Rv&#10;d25yZXYueG1sUEsFBgAAAAAEAAQA9QAAAIgDAAAAAA==&#10;" path="m,7l15,2,28,,43,,55,7,43,12,28,17r-8,l13,15,5,12,,7xe" fillcolor="#f3be00" stroked="f">
              <v:path arrowok="t" o:connecttype="custom" o:connectlocs="0,7;15,2;28,0;43,0;55,7;43,12;28,17;20,17;13,15;5,12;0,7" o:connectangles="0,0,0,0,0,0,0,0,0,0,0"/>
            </v:shape>
            <v:shape id="Freeform 157" o:spid="_x0000_s4255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oIsIA&#10;AADcAAAADwAAAGRycy9kb3ducmV2LnhtbERPTWvCQBC9F/wPywi91Y3SWJu6ii0qXmMF8TZkxySa&#10;nU13txr/vSsUepvH+5zpvDONuJDztWUFw0ECgriwuuZSwe579TIB4QOyxsYyKbiRh/ms9zTFTNsr&#10;53TZhlLEEPYZKqhCaDMpfVGRQT+wLXHkjtYZDBG6UmqH1xhuGjlKkrE0WHNsqLClr4qK8/bXKNgc&#10;94fP92X6WrqcfPfztj6N85FSz/1u8QEiUBf+xX/ujY7z0xQ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SgiwgAAANwAAAAPAAAAAAAAAAAAAAAAAJgCAABkcnMvZG93&#10;bnJldi54bWxQSwUGAAAAAAQABAD1AAAAhwMAAAAA&#10;" path="m,7l15,2,28,,43,,55,7,43,12,28,17r-8,l13,15,5,12,,7e" filled="f" strokecolor="#e15520" strokeweight="0">
              <v:path arrowok="t" o:connecttype="custom" o:connectlocs="0,7;15,2;28,0;43,0;55,7;43,12;28,17;20,17;13,15;5,12;0,7" o:connectangles="0,0,0,0,0,0,0,0,0,0,0"/>
            </v:shape>
            <v:shape id="Freeform 158" o:spid="_x0000_s4254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Bt8EA&#10;AADcAAAADwAAAGRycy9kb3ducmV2LnhtbERPS2sCMRC+C/6HMEJvmlVRZGsUESweXS0Ub9PN7KPd&#10;TJYkXbf/3giCt/n4nrPe9qYRHTlfW1YwnSQgiHOray4VfF4O4xUIH5A1NpZJwT952G6GgzWm2t44&#10;o+4cShFD2KeooAqhTaX0eUUG/cS2xJErrDMYInSl1A5vMdw0cpYkS2mw5thQYUv7ivLf859RkF26&#10;rG6up6/kozi5w08xx+8FK/U26nfvIAL14SV+uo86zl8s4fF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swbfBAAAA3AAAAA8AAAAAAAAAAAAAAAAAmAIAAGRycy9kb3du&#10;cmV2LnhtbFBLBQYAAAAABAAEAPUAAACGAwAAAAA=&#10;" path="m64,7l,,64,7xe" fillcolor="#f3be00" stroked="f">
              <v:path arrowok="t" o:connecttype="custom" o:connectlocs="64,7;0,0;64,7" o:connectangles="0,0,0"/>
            </v:shape>
            <v:shape id="Freeform 159" o:spid="_x0000_s4253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3KEMQA&#10;AADcAAAADwAAAGRycy9kb3ducmV2LnhtbERPTWvCQBC9C/0PyxR6EbNR0JbUVaooeKnEVGiPQ3aa&#10;LM3OhuxWY3+9Kwi9zeN9znzZ20acqPPGsYJxkoIgLp02XCk4fmxHLyB8QNbYOCYFF/KwXDwM5php&#10;d+YDnYpQiRjCPkMFdQhtJqUva7LoE9cSR+7bdRZDhF0ldYfnGG4bOUnTmbRoODbU2NK6pvKn+LUK&#10;CmP+TPo+PEzy/Rfn+efKb0yv1NNj//YKIlAf/sV3907H+dNn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NyhDEAAAA3AAAAA8AAAAAAAAAAAAAAAAAmAIAAGRycy9k&#10;b3ducmV2LnhtbFBLBQYAAAAABAAEAPUAAACJAwAAAAA=&#10;" path="m64,7l,,64,7xe" filled="f" strokecolor="#e15520" strokeweight="0">
              <v:path arrowok="t" o:connecttype="custom" o:connectlocs="64,7;0,0;64,7" o:connectangles="0,0,0"/>
            </v:shape>
            <v:shape id="Freeform 160" o:spid="_x0000_s4252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PAcEA&#10;AADcAAAADwAAAGRycy9kb3ducmV2LnhtbESPwarCQAxF94L/MER4O51a8VGqo4ggunHxqh8QOrEt&#10;djKlM2r9e7N44C7h3tx7st4OrlVP6kPj2cB8loAiLr1tuDJwvRymGagQkS22nsnAmwJsN+PRGnPr&#10;X/xHzyJWSkI45GigjrHLtQ5lTQ7DzHfEot187zDK2lfa9viScNfqNEl+tcOGpaHGjvY1lffi4Qxk&#10;WXo+XZe4CJwOyfxy3N+0Loz5mQy7FahIQ/ya/69PVvCXQivPyAR6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zwHBAAAA3AAAAA8AAAAAAAAAAAAAAAAAmAIAAGRycy9kb3du&#10;cmV2LnhtbFBLBQYAAAAABAAEAPUAAACGAwAAAAA=&#10;" path="m,10l14,2,29,,42,,57,5,44,12,29,17r-7,l12,15,5,12,,10xe" fillcolor="#f3be00" stroked="f">
              <v:path arrowok="t" o:connecttype="custom" o:connectlocs="0,10;14,2;29,0;42,0;57,5;44,12;29,17;22,17;12,15;5,12;0,10" o:connectangles="0,0,0,0,0,0,0,0,0,0,0"/>
            </v:shape>
            <v:shape id="Freeform 161" o:spid="_x0000_s4251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9T8MA&#10;AADcAAAADwAAAGRycy9kb3ducmV2LnhtbESPQYvCMBCF7wv+hzCCtzV1F8VWo8iC4EXFKngdm7Et&#10;NpPSZG3115uFBW8zvPe9eTNfdqYSd2pcaVnBaBiBIM6sLjlXcDquP6cgnEfWWFkmBQ9ysFz0PuaY&#10;aNvyge6pz0UIYZeggsL7OpHSZQUZdENbEwftahuDPqxNLnWDbQg3lfyKook0WHK4UGBNPwVlt/TX&#10;hBrnzfd+6xirdm0vHm383KWxUoN+t5qB8NT5t/mf3ujAjWP4eyZM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9T8MAAADcAAAADwAAAAAAAAAAAAAAAACYAgAAZHJzL2Rv&#10;d25yZXYueG1sUEsFBgAAAAAEAAQA9QAAAIgDAAAAAA==&#10;" path="m,10l14,2,29,,42,,57,5,44,12,29,17r-7,l12,15,5,12,,10e" filled="f" strokecolor="#e15520" strokeweight="0">
              <v:path arrowok="t" o:connecttype="custom" o:connectlocs="0,10;14,2;29,0;42,0;57,5;44,12;29,17;22,17;12,15;5,12;0,10" o:connectangles="0,0,0,0,0,0,0,0,0,0,0"/>
            </v:shape>
            <v:shape id="Freeform 162" o:spid="_x0000_s4250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jQcgA&#10;AADcAAAADwAAAGRycy9kb3ducmV2LnhtbESPW2vCQBCF3wv+h2WEvtWNBaVNXUXaCgUvUHsB34bs&#10;mMRmZ9PsaqK/3nko9G2Gc+acbyazzlXqRE0oPRsYDhJQxJm3JecGPj8Wdw+gQkS2WHkmA2cKMJv2&#10;biaYWt/yO522MVcSwiFFA0WMdap1yApyGAa+JhZt7xuHUdYm17bBVsJdpe+TZKwdliwNBdb0XFD2&#10;sz06A9/hF89fr5fdcLnarzejw0tsHw/G3Pa7+ROoSF38N/9dv1nBHwu+PCMT6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uNByAAAANwAAAAPAAAAAAAAAAAAAAAAAJgCAABk&#10;cnMvZG93bnJldi54bWxQSwUGAAAAAAQABAD1AAAAjQMAAAAA&#10;" path="m70,8l,,70,8xe" fillcolor="#f3be00" stroked="f">
              <v:path arrowok="t" o:connecttype="custom" o:connectlocs="70,8;0,0;70,8" o:connectangles="0,0,0"/>
            </v:shape>
            <v:shape id="Freeform 163" o:spid="_x0000_s4249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jj8IA&#10;AADcAAAADwAAAGRycy9kb3ducmV2LnhtbERPTW+CQBC9m/gfNmPSmy56EKQsxtjYtMeiptcJOwKR&#10;nUV2C/Tfd5s06W1e3udk+8m0YqDeNZYVrFcRCOLS6oYrBZfzaZmAcB5ZY2uZFHyTg30+n2WYajvy&#10;Bw2Fr0QIYZeigtr7LpXSlTUZdCvbEQfuZnuDPsC+krrHMYSbVm6iaCsNNhwaauzoWFN5L76Mgmt8&#10;+iy7ZFfFyfXFyd3j9f2xMUo9LabDMwhPk/8X/7nfdJi/XcPvM+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2OPwgAAANwAAAAPAAAAAAAAAAAAAAAAAJgCAABkcnMvZG93&#10;bnJldi54bWxQSwUGAAAAAAQABAD1AAAAhwMAAAAA&#10;" path="m70,8l,,70,8xe" filled="f" strokecolor="#e15520" strokeweight="0">
              <v:path arrowok="t" o:connecttype="custom" o:connectlocs="70,8;0,0;70,8" o:connectangles="0,0,0"/>
            </v:shape>
            <v:shape id="Freeform 164" o:spid="_x0000_s424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yVr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b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AyVr0AAADcAAAADwAAAAAAAAAAAAAAAACYAgAAZHJzL2Rvd25yZXYu&#10;eG1sUEsFBgAAAAAEAAQA9QAAAIIDAAAAAA==&#10;" path="m,10l15,2,30,,42,,57,5,45,12,30,17r-7,l13,17,5,15,,10xe" fillcolor="#f3be00" stroked="f">
              <v:path arrowok="t" o:connecttype="custom" o:connectlocs="0,10;15,2;30,0;42,0;57,5;45,12;30,17;23,17;13,17;5,15;0,10" o:connectangles="0,0,0,0,0,0,0,0,0,0,0"/>
            </v:shape>
            <v:shape id="Freeform 165" o:spid="_x0000_s4247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AGMMA&#10;AADcAAAADwAAAGRycy9kb3ducmV2LnhtbESPQYvCMBCF78L+hzALe9N0FUSrschCwcsqVmGvs83Y&#10;FptJaaKt/nojCN5meO9782aZ9KYWV2pdZVnB9ygCQZxbXXGh4HhIhzMQziNrrC2Tghs5SFYfgyXG&#10;2na8p2vmCxFC2MWooPS+iaV0eUkG3cg2xEE72dagD2tbSN1iF8JNLcdRNJUGKw4XSmzop6T8nF1M&#10;qPG3mex+HWPdpfbfo53ft9lcqa/Pfr0A4an3b/OL3ujATSfwfCZM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5AGMMAAADcAAAADwAAAAAAAAAAAAAAAACYAgAAZHJzL2Rv&#10;d25yZXYueG1sUEsFBgAAAAAEAAQA9QAAAIgDAAAAAA==&#10;" path="m,10l15,2,30,,42,,57,5,45,12,30,17r-7,l13,17,5,15,,10e" filled="f" strokecolor="#e15520" strokeweight="0">
              <v:path arrowok="t" o:connecttype="custom" o:connectlocs="0,10;15,2;30,0;42,0;57,5;45,12;30,17;23,17;13,17;5,15;0,10" o:connectangles="0,0,0,0,0,0,0,0,0,0,0"/>
            </v:shape>
            <v:shape id="Freeform 166" o:spid="_x0000_s4246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l/sEA&#10;AADcAAAADwAAAGRycy9kb3ducmV2LnhtbERPS4vCMBC+C/6HMII3TXd9ULpG0UVB8OTjsrfZZmyL&#10;zaQkqdZ/b4SFvc3H95zFqjO1uJPzlWUFH+MEBHFudcWFgst5N0pB+ICssbZMCp7kYbXs9xaYafvg&#10;I91PoRAxhH2GCsoQmkxKn5dk0I9tQxy5q3UGQ4SukNrhI4abWn4myVwarDg2lNjQd0n57dQaBdc2&#10;ncw2k8PPccvuptPZr2yLg1LDQbf+AhGoC//iP/dex/nzKbyf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35f7BAAAA3AAAAA8AAAAAAAAAAAAAAAAAmAIAAGRycy9kb3du&#10;cmV2LnhtbFBLBQYAAAAABAAEAPUAAACGAwAAAAA=&#10;" path="m69,5l,,69,5xe" fillcolor="#f3be00" stroked="f">
              <v:path arrowok="t" o:connecttype="custom" o:connectlocs="69,5;0,0;69,5" o:connectangles="0,0,0"/>
            </v:shape>
            <v:shape id="Freeform 167" o:spid="_x0000_s4245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OPMIA&#10;AADcAAAADwAAAGRycy9kb3ducmV2LnhtbERP22rCQBB9L/gPywi+NRsLhiR1FVGEgNKi6QcM2WkS&#10;mp0N2a2Jfn23UOjbHM511tvJdOJGg2stK1hGMQjiyuqWawUf5fE5BeE8ssbOMim4k4PtZva0xlzb&#10;kS90u/pahBB2OSpovO9zKV3VkEEX2Z44cJ92MOgDHGqpBxxDuOnkSxwn0mDLoaHBnvYNVV/Xb6Mg&#10;fddp1p8myrLz443OdjyUxajUYj7tXkF4mvy/+M9d6DA/WcHvM+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k48wgAAANwAAAAPAAAAAAAAAAAAAAAAAJgCAABkcnMvZG93&#10;bnJldi54bWxQSwUGAAAAAAQABAD1AAAAhwMAAAAA&#10;" path="m69,5l,,69,5xe" filled="f" strokecolor="#e15520" strokeweight="0">
              <v:path arrowok="t" o:connecttype="custom" o:connectlocs="69,5;0,0;69,5" o:connectangles="0,0,0"/>
            </v:shape>
            <v:shape id="Freeform 168" o:spid="_x0000_s4244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Oi8IA&#10;AADcAAAADwAAAGRycy9kb3ducmV2LnhtbERPS2sCMRC+F/wPYYTeatYeFt0apRWK9bLg49DjuBk3&#10;i5vJsolr/PdGKPQ2H99zFqtoWzFQ7xvHCqaTDARx5XTDtYLj4fttBsIHZI2tY1JwJw+r5ehlgYV2&#10;N97RsA+1SCHsC1RgQugKKX1lyKKfuI44cWfXWwwJ9rXUPd5SuG3le5bl0mLDqcFgR2tD1WV/tQrK&#10;c1X+fsWT3DZ2ZoZyvtvM26jU6zh+foAIFMO/+M/9o9P8PIfn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c6LwgAAANwAAAAPAAAAAAAAAAAAAAAAAJgCAABkcnMvZG93&#10;bnJldi54bWxQSwUGAAAAAAQABAD1AAAAhwMAAAAA&#10;" path="m,13l5,8,12,3,20,r7,l35,r7,3l50,5r7,5l47,18,30,20r-8,l15,20,5,18,,13xe" fillcolor="#f3be00" stroked="f">
              <v:path arrowok="t" o:connecttype="custom" o:connectlocs="0,13;5,8;12,3;20,0;27,0;35,0;42,3;50,5;57,10;47,18;30,20;22,20;15,20;5,18;0,13" o:connectangles="0,0,0,0,0,0,0,0,0,0,0,0,0,0,0"/>
            </v:shape>
            <v:shape id="Freeform 169" o:spid="_x0000_s4243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nF8IA&#10;AADcAAAADwAAAGRycy9kb3ducmV2LnhtbERPTWvCQBC9F/wPywi96UYFq9FVWsHa6ilR72N2TKLZ&#10;2ZDdavrvu4LQ2zze58yXranEjRpXWlYw6EcgiDOrS84VHPbr3gSE88gaK8uk4JccLBedlznG2t45&#10;oVvqcxFC2MWooPC+jqV0WUEGXd/WxIE728agD7DJpW7wHsJNJYdRNJYGSw4NBda0Kii7pj9Gwff0&#10;eNnWUu7TzWiTZx/Jafu5Oyn12m3fZyA8tf5f/HR/6TB//AaP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6cXwgAAANwAAAAPAAAAAAAAAAAAAAAAAJgCAABkcnMvZG93&#10;bnJldi54bWxQSwUGAAAAAAQABAD1AAAAhwMAAAAA&#10;" path="m,13l5,8,12,3,20,r7,l35,r7,3l50,5r7,5l47,18,30,20r-8,l15,20,5,18,,13e" filled="f" strokecolor="#e15520" strokeweight="0">
              <v:path arrowok="t" o:connecttype="custom" o:connectlocs="0,13;5,8;12,3;20,0;27,0;35,0;42,3;50,5;57,10;47,18;30,20;22,20;15,20;5,18;0,13" o:connectangles="0,0,0,0,0,0,0,0,0,0,0,0,0,0,0"/>
            </v:shape>
            <v:shape id="Freeform 170" o:spid="_x0000_s4242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d2cYA&#10;AADcAAAADwAAAGRycy9kb3ducmV2LnhtbESPzWrDMBCE74W+g9hCLqWRkxZTnCghpBj6c2qSB9ha&#10;G8vEWhlJjd237x4Kve0yszPfrreT79WVYuoCG1jMC1DETbAdtwZOx/rhGVTKyBb7wGTghxJsN7c3&#10;a6xsGPmTrofcKgnhVKEBl/NQaZ0aRx7TPAzEop1D9Jhlja22EUcJ971eFkWpPXYsDQ4H2jtqLodv&#10;b6B+PI5P91/nevf+chr6NxdHX34YM7ubditQmab8b/67frWC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gd2cYAAADcAAAADwAAAAAAAAAAAAAAAACYAgAAZHJz&#10;L2Rvd25yZXYueG1sUEsFBgAAAAAEAAQA9QAAAIsDAAAAAA==&#10;" path="m72,13l,,72,13xe" fillcolor="#f3be00" stroked="f">
              <v:path arrowok="t" o:connecttype="custom" o:connectlocs="72,13;0,0;72,13" o:connectangles="0,0,0"/>
            </v:shape>
            <v:shape id="Freeform 171" o:spid="_x0000_s4241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zv8MA&#10;AADcAAAADwAAAGRycy9kb3ducmV2LnhtbERPTWvCQBC9C/0PyxS8iG6sKJq6ii0Uqhcx6n3MTpPU&#10;7GzIrjH+e1cQvM3jfc582ZpSNFS7wrKC4SACQZxaXXCm4LD/6U9BOI+ssbRMCm7kYLl468wx1vbK&#10;O2oSn4kQwi5GBbn3VSylS3My6Aa2Ig7cn60N+gDrTOoaryHclPIjiibSYMGhIceKvnNKz8nFKJiu&#10;/Gj4tT6dk9G46fU2R/mfpVuluu/t6hOEp9a/xE/3rw7zJz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azv8MAAADcAAAADwAAAAAAAAAAAAAAAACYAgAAZHJzL2Rv&#10;d25yZXYueG1sUEsFBgAAAAAEAAQA9QAAAIgDAAAAAA==&#10;" path="m72,13l,,72,13xe" filled="f" strokecolor="#e15520" strokeweight="0">
              <v:path arrowok="t" o:connecttype="custom" o:connectlocs="72,13;0,0;72,13" o:connectangles="0,0,0"/>
            </v:shape>
            <v:shape id="Freeform 172" o:spid="_x0000_s4240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zJsQA&#10;AADcAAAADwAAAGRycy9kb3ducmV2LnhtbESPT2vDMAzF74N+B6NBb6uzQruS1i0lUNipsO4fu4lY&#10;jUNjOdhekn376TDYTeI9vffT7jD5Tg0UUxvYwOOiAEVcB9tyY+Dt9fSwAZUyssUuMBn4oQSH/exu&#10;h6UNI7/QcMmNkhBOJRpwOfel1ql25DEtQk8s2jVEj1nW2GgbcZRw3+llUay1x5alwWFPlaP6dvn2&#10;BtYxOa4252O1Og+f+PUx3t6XozHz++m4BZVpyv/mv+tnK/hPgi/PyAR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sybEAAAA3AAAAA8AAAAAAAAAAAAAAAAAmAIAAGRycy9k&#10;b3ducmV2LnhtbFBLBQYAAAAABAAEAPUAAACJAwAAAAA=&#10;" path="m65,22l,,65,22,80,20r15,l109,25r13,7l117,35r-8,2l100,40,92,37r-7,l75,32,70,27,65,22xe" fillcolor="#f3be00" stroked="f">
              <v:path arrowok="t" o:connecttype="custom" o:connectlocs="65,22;0,0;65,22;65,22;65,22;80,20;95,20;109,25;122,32;117,35;109,37;100,40;92,37;85,37;75,32;70,27;65,22" o:connectangles="0,0,0,0,0,0,0,0,0,0,0,0,0,0,0,0,0"/>
            </v:shape>
            <v:shape id="Freeform 173" o:spid="_x0000_s4239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5pMAA&#10;AADcAAAADwAAAGRycy9kb3ducmV2LnhtbERPyW7CMBC9I/EP1iD1Bg4cWFIMKggqLhxYPmAUTxOr&#10;8diKTQj9+hoJids8vXWW687WoqUmGMcKxqMMBHHhtOFSwfWyH85BhIissXZMCh4UYL3q95aYa3fn&#10;E7XnWIoUwiFHBVWMPpcyFBVZDCPniRP34xqLMcGmlLrBewq3tZxk2VRaNJwaKvS0raj4Pd+sgqPE&#10;+Fey2bTfD7ddBNoZ769KfQy6r08Qkbr4Fr/cB53mz8bwfCZ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i5pMAAAADcAAAADwAAAAAAAAAAAAAAAACYAgAAZHJzL2Rvd25y&#10;ZXYueG1sUEsFBgAAAAAEAAQA9QAAAIUDAAAAAA==&#10;" path="m65,22l,,65,22,80,20r15,l109,25r13,7l117,35r-8,2l100,40,92,37r-7,l75,32,70,27,65,22e" filled="f" strokecolor="#e15520" strokeweight="0">
              <v:path arrowok="t" o:connecttype="custom" o:connectlocs="65,22;0,0;65,22;65,22;65,22;80,20;95,20;109,25;122,32;117,35;109,37;100,40;92,37;85,37;75,32;70,27;65,22" o:connectangles="0,0,0,0,0,0,0,0,0,0,0,0,0,0,0,0,0"/>
            </v:shape>
            <v:shape id="Freeform 174" o:spid="_x0000_s423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WOsMA&#10;AADcAAAADwAAAGRycy9kb3ducmV2LnhtbERP22rCQBB9F/oPyxR8Ed1UwWh0lVIpKBRpox8wZMck&#10;mp1Ns1sT/94VCr7N4Vxnue5MJa7UuNKygrdRBII4s7rkXMHx8DmcgXAeWWNlmRTcyMF69dJbYqJt&#10;yz90TX0uQgi7BBUU3teJlC4ryKAb2Zo4cCfbGPQBNrnUDbYh3FRyHEVTabDk0FBgTR8FZZf0zyiY&#10;78+373I72LWTL47TQzzd/BpUqv/avS9AeOr8U/zv3uowPx7D4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TWOsMAAADcAAAADwAAAAAAAAAAAAAAAACYAgAAZHJzL2Rv&#10;d25yZXYueG1sUEsFBgAAAAAEAAQA9QAAAIgDAAAAAA==&#10;" path="m63,20l,,63,20,77,15r15,3l107,23r15,7l115,33r-8,2l97,35r-7,l82,33,75,30,68,25,63,20xe" fillcolor="#f3be00" stroked="f">
              <v:path arrowok="t" o:connecttype="custom" o:connectlocs="63,20;0,0;63,20;63,20;63,20;77,15;92,18;107,23;122,30;115,33;107,35;97,35;90,35;82,33;75,30;68,25;63,20" o:connectangles="0,0,0,0,0,0,0,0,0,0,0,0,0,0,0,0,0"/>
            </v:shape>
            <v:shape id="Freeform 175" o:spid="_x0000_s4237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X7sQA&#10;AADcAAAADwAAAGRycy9kb3ducmV2LnhtbERPTWvCQBC9F/oflil4qxsrtDG6SgkVBAultqDHMTtm&#10;Q7OzITtq+u+7hUJv83ifs1gNvlUX6mMT2MBknIEiroJtuDbw+bG+z0FFQbbYBiYD3xRhtby9WWBh&#10;w5Xf6bKTWqUQjgUacCJdoXWsHHmM49ARJ+4Ueo+SYF9r2+M1hftWP2TZo/bYcGpw2FHpqPranb2B&#10;wyyfTeX1pRTX7t/KfLvWx+PEmNHd8DwHJTTIv/jPvbFp/tMUfp9JF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F+7EAAAA3AAAAA8AAAAAAAAAAAAAAAAAmAIAAGRycy9k&#10;b3ducmV2LnhtbFBLBQYAAAAABAAEAPUAAACJAwAAAAA=&#10;" path="m63,20l,,63,20,77,15r15,3l107,23r15,7l115,33r-8,2l97,35r-7,l82,33,75,30,68,25,63,20e" filled="f" strokecolor="#e15520" strokeweight="0">
              <v:path arrowok="t" o:connecttype="custom" o:connectlocs="63,20;0,0;63,20;63,20;63,20;77,15;92,18;107,23;122,30;115,33;107,35;97,35;90,35;82,33;75,30;68,25;63,20" o:connectangles="0,0,0,0,0,0,0,0,0,0,0,0,0,0,0,0,0"/>
            </v:shape>
            <v:shape id="Freeform 176" o:spid="_x0000_s4236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pJcMA&#10;AADcAAAADwAAAGRycy9kb3ducmV2LnhtbERPTWvCQBC9F/wPyxR6q5tIqSW6SrWE5qaxxfOQHZNo&#10;djbNbpP477uC0Ns83ucs16NpRE+dqy0riKcRCOLC6ppLBd9f6fMbCOeRNTaWScGVHKxXk4clJtoO&#10;nFN/8KUIIewSVFB53yZSuqIig25qW+LAnWxn0AfYlVJ3OIRw08hZFL1KgzWHhgpb2lZUXA6/RkEW&#10;F/nmp8HrZ67P6TGfDx+7416pp8fxfQHC0+j/xXd3psP8+Qvc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OpJcMAAADcAAAADwAAAAAAAAAAAAAAAACYAgAAZHJzL2Rv&#10;d25yZXYueG1sUEsFBgAAAAAEAAQA9QAAAIgDAAAAAA==&#10;" path="m65,15l,,65,15xe" fillcolor="#f3be00" stroked="f">
              <v:path arrowok="t" o:connecttype="custom" o:connectlocs="65,15;0,0;65,15" o:connectangles="0,0,0"/>
            </v:shape>
            <v:shape id="Freeform 177" o:spid="_x0000_s4235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ug8EA&#10;AADcAAAADwAAAGRycy9kb3ducmV2LnhtbERPyWrDMBC9F/IPYgK91XICXeJECaFgaHIxddz7YE1s&#10;E2lkLNV2/z4qFHqbx1tnd5itESMNvnOsYJWkIIhrpztuFFSX/OkNhA/IGo1jUvBDHg77xcMOM+0m&#10;/qSxDI2IIewzVNCG0GdS+roliz5xPXHkrm6wGCIcGqkHnGK4NXKdpi/SYsexocWe3luqb+W3VdA1&#10;Zqr8uShOhVyfv/JK15PZKPW4nI9bEIHm8C/+c3/oOP/1GX6fiR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7oPBAAAA3AAAAA8AAAAAAAAAAAAAAAAAmAIAAGRycy9kb3du&#10;cmV2LnhtbFBLBQYAAAAABAAEAPUAAACGAwAAAAA=&#10;" path="m65,15l,,65,15xe" filled="f" strokecolor="#e15520" strokeweight="0">
              <v:path arrowok="t" o:connecttype="custom" o:connectlocs="65,15;0,0;65,15" o:connectangles="0,0,0"/>
            </v:shape>
            <v:shape id="Freeform 178" o:spid="_x0000_s4234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ZMMIA&#10;AADcAAAADwAAAGRycy9kb3ducmV2LnhtbERPPWvDMBDdA/0P4grZYjkd0uBGMSZgaLs1ach6sa62&#10;sXUykmI7/fVVodDtHu/zdvlsejGS861lBeskBUFcWd1yreDzVK62IHxA1thbJgV38pDvHxY7zLSd&#10;+IPGY6hFDGGfoYImhCGT0lcNGfSJHYgj92WdwRChq6V2OMVw08unNN1Igy3HhgYHOjRUdcebUVCc&#10;to781H2fh1t5eLuO5fulWCu1fJyLFxCB5vAv/nO/6jj/eQO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5kwwgAAANwAAAAPAAAAAAAAAAAAAAAAAJgCAABkcnMvZG93&#10;bnJldi54bWxQSwUGAAAAAAQABAD1AAAAhwMAAAAA&#10;" path="m47,43l,,47,43xm47,43r15,7l69,63r3,5l72,75r,5l69,88,62,85,57,83,52,78,47,73,44,65,42,58r2,-8l47,43xe" fillcolor="#f3be00" stroked="f">
              <v:path arrowok="t" o:connecttype="custom" o:connectlocs="47,43;0,0;47,43;47,43;62,50;69,63;72,68;72,75;72,80;69,88;62,85;57,83;52,78;47,73;44,65;42,58;44,50;47,43" o:connectangles="0,0,0,0,0,0,0,0,0,0,0,0,0,0,0,0,0,0"/>
              <o:lock v:ext="edit" verticies="t"/>
            </v:shape>
            <v:shape id="Freeform 179" o:spid="_x0000_s4233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SI8QA&#10;AADcAAAADwAAAGRycy9kb3ducmV2LnhtbERPS2sCMRC+F/ofwhS8FM1axC2rUYpYUPHiA8TbsBk3&#10;WzeTZRN19dc3BaG3+fieM562thJXanzpWEG/l4Agzp0uuVCw3313P0H4gKyxckwK7uRhOnl9GWOm&#10;3Y03dN2GQsQQ9hkqMCHUmZQ+N2TR91xNHLmTayyGCJtC6gZvMdxW8iNJhtJiybHBYE0zQ/l5e7EK&#10;lofBjh+rw/t5bn72eTJYP+bHtVKdt/ZrBCJQG/7FT/dCx/lpCn/PxAv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0iPEAAAA3AAAAA8AAAAAAAAAAAAAAAAAmAIAAGRycy9k&#10;b3ducmV2LnhtbFBLBQYAAAAABAAEAPUAAACJAwAAAAA=&#10;" path="m47,43l,,47,43xe" filled="f" strokecolor="#e15520" strokeweight="0">
              <v:path arrowok="t" o:connecttype="custom" o:connectlocs="47,43;0,0;47,43" o:connectangles="0,0,0"/>
            </v:shape>
            <v:shape id="Freeform 180" o:spid="_x0000_s4232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bn8UA&#10;AADcAAAADwAAAGRycy9kb3ducmV2LnhtbESPT2vCQBDF7wW/wzJCb3VjhVRSVxFBKFKE+ufQ25Ad&#10;s2mzsyG7xvjtnUOhtxnem/d+s1gNvlE9dbEObGA6yUARl8HWXBk4Hbcvc1AxIVtsApOBO0VYLUdP&#10;CyxsuPEX9YdUKQnhWKABl1JbaB1LRx7jJLTEol1C5zHJ2lXadniTcN/o1yzLtceapcFhSxtH5e/h&#10;6g3MLrOd/T77PObHLPT3n09y+2jM83hYv4NKNKR/89/1hxX8N6GV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JufxQAAANwAAAAPAAAAAAAAAAAAAAAAAJgCAABkcnMv&#10;ZG93bnJldi54bWxQSwUGAAAAAAQABAD1AAAAigMAAAAA&#10;" path="m5,l20,7r7,13l30,25r,7l30,37r-3,8l20,42,15,40,10,35,5,30,2,22,,15,2,7,5,e" filled="f" strokecolor="#e15520" strokeweight="0">
              <v:path arrowok="t" o:connecttype="custom" o:connectlocs="5,0;20,7;27,20;30,25;30,32;30,37;27,45;20,42;15,40;10,35;5,30;2,22;0,15;2,7;5,0" o:connectangles="0,0,0,0,0,0,0,0,0,0,0,0,0,0,0"/>
            </v:shape>
            <v:shape id="Freeform 181" o:spid="_x0000_s4231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8CcUA&#10;AADcAAAADwAAAGRycy9kb3ducmV2LnhtbESPwW7CMBBE70j9B2sr9QZOeoCSYlBTNVLKDdoPWMXb&#10;JBCv09gFh6/HSJW47Wpm582uNsF04kSDay0rSGcJCOLK6pZrBd9fxfQFhPPIGjvLpGAkB5v1w2SF&#10;mbZn3tFp72sRQ9hlqKDxvs+kdFVDBt3M9sRR+7GDQR/XoZZ6wHMMN518TpK5NNhyJDTY03tD1XH/&#10;ZyI3lOmnTnl52I6/l2Ke5+HjslPq6TG8vYLwFPzd/H9d6lh/sYTbM3EC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bwJxQAAANwAAAAPAAAAAAAAAAAAAAAAAJgCAABkcnMv&#10;ZG93bnJldi54bWxQSwUGAAAAAAQABAD1AAAAigMAAAAA&#10;" path="m30,53l,,30,53xm30,50l42,60r7,10l54,82,52,97,44,95,39,90,35,85,30,80,27,73r,-8l27,58r3,-8xe" fillcolor="#f3be00" stroked="f">
              <v:path arrowok="t" o:connecttype="custom" o:connectlocs="30,53;0,0;30,53;30,50;42,60;49,70;54,82;52,97;44,95;39,90;35,85;30,80;27,73;27,65;27,58;30,50" o:connectangles="0,0,0,0,0,0,0,0,0,0,0,0,0,0,0,0"/>
              <o:lock v:ext="edit" verticies="t"/>
            </v:shape>
            <v:shape id="Freeform 182" o:spid="_x0000_s4230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bDsQA&#10;AADcAAAADwAAAGRycy9kb3ducmV2LnhtbESPQWvCQBCF7wX/wzIFb3VjDyLRVaRUEDyIUcHjsDtN&#10;gtnZmN2a+O+dQ6G3Gd6b975ZrgffqAd1sQ5sYDrJQBHb4GouDZxP2485qJiQHTaBycCTIqxXo7cl&#10;5i70fKRHkUolIRxzNFCl1OZaR1uRxzgJLbFoP6HzmGTtSu067CXcN/ozy2baY83SUGFLXxXZW/Hr&#10;DWwbe71s9sV9lu36Wz/9PtQ2aWPG78NmASrRkP7Nf9c7J/hzwZdnZAK9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Gw7EAAAA3AAAAA8AAAAAAAAAAAAAAAAAmAIAAGRycy9k&#10;b3ducmV2LnhtbFBLBQYAAAAABAAEAPUAAACJAwAAAAA=&#10;" path="m30,53l,,30,53xe" filled="f" strokecolor="#e15520" strokeweight="0">
              <v:path arrowok="t" o:connecttype="custom" o:connectlocs="30,53;0,0;30,53" o:connectangles="0,0,0"/>
            </v:shape>
            <v:shape id="Freeform 183" o:spid="_x0000_s4229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yGcQA&#10;AADcAAAADwAAAGRycy9kb3ducmV2LnhtbERPS2sCMRC+F/wPYYTeNLs9iKxGkYKyPfTQ7UO9DZvZ&#10;h91MliTV1V/fFITe5uN7znI9mE6cyfnWsoJ0moAgLq1uuVbw8b6dzEH4gKyxs0wKruRhvRo9LDHT&#10;9sJvdC5CLWII+wwVNCH0mZS+bMign9qeOHKVdQZDhK6W2uElhptOPiXJTBpsOTY02NNzQ+V38WMU&#10;8Is79cXx87bLq5nZfx0q371WSj2Oh80CRKAh/Ivv7lzH+f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chnEAAAA3AAAAA8AAAAAAAAAAAAAAAAAmAIAAGRycy9k&#10;b3ducmV2LnhtbFBLBQYAAAAABAAEAPUAAACJAwAAAAA=&#10;" path="m3,l15,10r7,10l27,32,25,47,17,45,12,40,8,35,3,30,,23,,15,,8,3,e" filled="f" strokecolor="#e15520" strokeweight="0">
              <v:path arrowok="t" o:connecttype="custom" o:connectlocs="3,0;15,10;22,20;27,32;25,47;17,45;12,40;8,35;3,30;0,23;0,15;0,8;3,0" o:connectangles="0,0,0,0,0,0,0,0,0,0,0,0,0"/>
            </v:shape>
            <v:shape id="Freeform 184" o:spid="_x0000_s4228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bAsQA&#10;AADcAAAADwAAAGRycy9kb3ducmV2LnhtbESPzWrDMBCE74W8g9hCb41cU4rjRAmJSWjpKUlLzou1&#10;sUyslbHkn759VSjktsvMzje72ky2EQN1vnas4GWegCAuna65UvD9dXjOQPiArLFxTAp+yMNmPXtY&#10;Ya7dyCcazqESMYR9jgpMCG0upS8NWfRz1xJH7eo6iyGuXSV1h2MMt41Mk+RNWqw5Egy2VBgqb+fe&#10;Ru7wvs2KZt/vjp82M5dk8cpWK/X0OG2XIAJN4W7+v/7QsX6Wwt8zc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WwLEAAAA3AAAAA8AAAAAAAAAAAAAAAAAmAIAAGRycy9k&#10;b3ducmV2LnhtbFBLBQYAAAAABAAEAPUAAACJAwAAAAA=&#10;" path="m32,50l,,32,50xm32,50r13,9l52,69r3,13l55,94,47,92,42,89,37,84,32,77,30,72,27,64r3,-7l32,50xe" fillcolor="#f3be00" stroked="f">
              <v:path arrowok="t" o:connecttype="custom" o:connectlocs="32,50;0,0;32,50;32,50;45,59;52,69;55,82;55,94;47,92;42,89;37,84;32,77;30,72;27,64;30,57;32,50" o:connectangles="0,0,0,0,0,0,0,0,0,0,0,0,0,0,0,0"/>
              <o:lock v:ext="edit" verticies="t"/>
            </v:shape>
            <v:shape id="Freeform 185" o:spid="_x0000_s4227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vgMEA&#10;AADcAAAADwAAAGRycy9kb3ducmV2LnhtbERPTYvCMBC9C/sfwizsTVMVxK1G2RWEVby0rp6HZmyK&#10;zaQ0Ueu/N4LgbR7vc+bLztbiSq2vHCsYDhIQxIXTFZcK/vfr/hSED8gaa8ek4E4elouP3hxT7W6c&#10;0TUPpYgh7FNUYEJoUil9YciiH7iGOHIn11oMEbal1C3eYrit5ShJJtJixbHBYEMrQ8U5v1gF5+yw&#10;aX7Hu+3GTdbHMNoZ/B5mSn19dj8zEIG68Ba/3H86zp+O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ar4DBAAAA3AAAAA8AAAAAAAAAAAAAAAAAmAIAAGRycy9kb3du&#10;cmV2LnhtbFBLBQYAAAAABAAEAPUAAACGAwAAAAA=&#10;" path="m32,50l,,32,50xe" filled="f" strokecolor="#e15520" strokeweight="0">
              <v:path arrowok="t" o:connecttype="custom" o:connectlocs="32,50;0,0;32,50" o:connectangles="0,0,0"/>
            </v:shape>
            <v:shape id="Freeform 186" o:spid="_x0000_s4226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+PFcMA&#10;AADcAAAADwAAAGRycy9kb3ducmV2LnhtbERPS2vCQBC+F/wPywi91Y0ixaauIqIhPfSgFaG3ITtN&#10;QrOzYXfN4993C4K3+fies94OphEdOV9bVjCfJSCIC6trLhVcvo4vKxA+IGtsLJOCkTxsN5OnNaba&#10;9nyi7hxKEUPYp6igCqFNpfRFRQb9zLbEkfuxzmCI0JVSO+xjuGnkIklepcGaY0OFLe0rKn7PN6Mg&#10;+3777OXhmnkdTnunbx/56FulnqfD7h1EoCE8xHd3ruP81RL+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+PFcMAAADcAAAADwAAAAAAAAAAAAAAAACYAgAAZHJzL2Rv&#10;d25yZXYueG1sUEsFBgAAAAAEAAQA9QAAAIgDAAAAAA==&#10;" path="m5,l18,9r7,10l28,32r,12l20,42,15,39,10,34,5,27,3,22,,14,3,7,5,xe" filled="f" strokecolor="#e15520" strokeweight="0">
              <v:path arrowok="t" o:connecttype="custom" o:connectlocs="5,0;18,9;25,19;28,32;28,44;20,42;15,39;10,34;5,27;3,22;0,14;3,7;5,0" o:connectangles="0,0,0,0,0,0,0,0,0,0,0,0,0"/>
            </v:shape>
            <v:shape id="Freeform 187" o:spid="_x0000_s4225" style="position:absolute;left:644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7wcEA&#10;AADcAAAADwAAAGRycy9kb3ducmV2LnhtbERPS4vCMBC+C/6HMII3TVfR1WoU8cXiza7eh2a27W4z&#10;KU3U6q/fCIK3+fieM182phRXql1hWcFHPwJBnFpdcKbg9L3rTUA4j6yxtEwK7uRguWi35hhre+Mj&#10;XROfiRDCLkYFufdVLKVLczLo+rYiDtyPrQ36AOtM6hpvIdyUchBFY2mw4NCQY0XrnNK/5GIUyI39&#10;zH636Wi9308Pfnsebh7ESnU7zWoGwlPj3+KX+0uH+ZMRP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qe8HBAAAA3AAAAA8AAAAAAAAAAAAAAAAAmAIAAGRycy9kb3du&#10;cmV2LnhtbFBLBQYAAAAABAAEAPUAAACGAwAAAAA=&#10;" path="m49,43l,,49,43xm49,43r13,7l72,63r,5l74,73r,7l72,88,64,85,57,83,52,78,49,70,44,65r,-7l44,50r5,-7xe" fillcolor="#f3be00" stroked="f">
              <v:path arrowok="t" o:connecttype="custom" o:connectlocs="49,43;0,0;49,43;49,43;62,50;72,63;72,68;74,73;74,80;72,88;64,85;57,83;52,78;49,70;44,65;44,58;44,50;49,43" o:connectangles="0,0,0,0,0,0,0,0,0,0,0,0,0,0,0,0,0,0"/>
              <o:lock v:ext="edit" verticies="t"/>
            </v:shape>
            <v:shape id="Freeform 188" o:spid="_x0000_s4224" style="position:absolute;left:6449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gScIA&#10;AADcAAAADwAAAGRycy9kb3ducmV2LnhtbERPS4vCMBC+C/sfwix401QPIl1jEUER1osPtHsbmrEP&#10;m0lpsrb++82C4G0+vucskt7U4kGtKy0rmIwjEMSZ1SXnCs6nzWgOwnlkjbVlUvAkB8nyY7DAWNuO&#10;D/Q4+lyEEHYxKii8b2IpXVaQQTe2DXHgbrY16ANsc6lb7EK4qeU0imbSYMmhocCG1gVl9+OvUVBn&#10;5Xd6SOW2q6prs5+mlyf+XJQafvarLxCeev8Wv9w7HebPZ/D/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2BJwgAAANwAAAAPAAAAAAAAAAAAAAAAAJgCAABkcnMvZG93&#10;bnJldi54bWxQSwUGAAAAAAQABAD1AAAAhwMAAAAA&#10;" path="m49,43l,,49,43xe" filled="f" strokecolor="#e15520" strokeweight="0">
              <v:path arrowok="t" o:connecttype="custom" o:connectlocs="49,43;0,0;49,43" o:connectangles="0,0,0"/>
            </v:shape>
            <v:shape id="Freeform 189" o:spid="_x0000_s4223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/ysIA&#10;AADcAAAADwAAAGRycy9kb3ducmV2LnhtbERPyWrDMBC9F/IPYgK9NXJqcIMTxYRAoZRSaJZDboM1&#10;sZxYI2OpXv6+KhR6m8dbZ1OMthE9db52rGC5SEAQl07XXCk4HV+fViB8QNbYOCYFE3kotrOHDeba&#10;DfxF/SFUIoawz1GBCaHNpfSlIYt+4VriyF1dZzFE2FVSdzjEcNvI5yTJpMWaY4PBlvaGyvvh2ypI&#10;r+m7vpxt5rNj4vrp9kHm0yv1OB93axCBxvAv/nO/6Th/9QK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n/KwgAAANwAAAAPAAAAAAAAAAAAAAAAAJgCAABkcnMvZG93&#10;bnJldi54bWxQSwUGAAAAAAQABAD1AAAAhwMAAAAA&#10;" path="m5,l18,7,28,20r,5l30,30r,7l28,45,20,42,13,40,8,35,5,27,,22,,15,,7,5,e" filled="f" strokecolor="#e15520" strokeweight="0">
              <v:path arrowok="t" o:connecttype="custom" o:connectlocs="5,0;18,7;28,20;28,25;30,30;30,37;28,45;20,42;13,40;8,35;5,27;0,22;0,15;0,7;5,0" o:connectangles="0,0,0,0,0,0,0,0,0,0,0,0,0,0,0"/>
            </v:shape>
            <v:shape id="Freeform 190" o:spid="_x0000_s4222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rEMUA&#10;AADcAAAADwAAAGRycy9kb3ducmV2LnhtbESPQWvCQBCF7wX/wzIFL0U3GiiauooWChXpobGX3obs&#10;NAlmZ5fsqvHfdw6Ctxnem/e+WW0G16kL9bH1bGA2zUARV962XBv4OX5MFqBiQrbYeSYDN4qwWY+e&#10;VlhYf+VvupSpVhLCsUADTUqh0DpWDTmMUx+IRfvzvcMka19r2+NVwl2n51n2qh22LA0NBnpvqDqV&#10;Z2fgl2/nfR7sl7Yv4bQsOT/uDrkx4+dh+wYq0ZAe5vv1pxX8h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msQxQAAANwAAAAPAAAAAAAAAAAAAAAAAJgCAABkcnMv&#10;ZG93bnJldi54bWxQSwUGAAAAAAQABAD1AAAAigMAAAAA&#10;" path="m47,48l,,47,48xm47,48l60,58r9,10l72,73r,7l72,88r-3,5l62,93,57,88,50,83,47,78,45,70,42,63r3,-8l47,48xe" fillcolor="#f3be00" stroked="f">
              <v:path arrowok="t" o:connecttype="custom" o:connectlocs="47,48;0,0;47,48;47,48;60,58;69,68;72,73;72,80;72,88;69,93;62,93;57,88;50,83;47,78;45,70;42,63;45,55;47,48" o:connectangles="0,0,0,0,0,0,0,0,0,0,0,0,0,0,0,0,0,0"/>
              <o:lock v:ext="edit" verticies="t"/>
            </v:shape>
            <v:shape id="Freeform 191" o:spid="_x0000_s4221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ve8MA&#10;AADcAAAADwAAAGRycy9kb3ducmV2LnhtbERPTWsCMRC9C/6HMIK3mlWkTbdGUUHw0EttkT0Om+lm&#10;7WaybOK67a9vCgVv83ifs9oMrhE9daH2rGE+y0AQl97UXGn4eD88KBAhIhtsPJOGbwqwWY9HK8yN&#10;v/Eb9adYiRTCIUcNNsY2lzKUlhyGmW+JE/fpO4cxwa6SpsNbCneNXGTZo3RYc2qw2NLeUvl1ujoN&#10;ytLPbtmci2NxWZ7V00UV/avSejoZti8gIg3xLv53H02ar57h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Qve8MAAADcAAAADwAAAAAAAAAAAAAAAACYAgAAZHJzL2Rv&#10;d25yZXYueG1sUEsFBgAAAAAEAAQA9QAAAIgDAAAAAA==&#10;" path="m47,48l,,47,48xe" filled="f" strokecolor="#e15520" strokeweight="0">
              <v:path arrowok="t" o:connecttype="custom" o:connectlocs="47,48;0,0;47,48" o:connectangles="0,0,0"/>
            </v:shape>
            <v:shape id="Freeform 192" o:spid="_x0000_s4220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xY8UA&#10;AADcAAAADwAAAGRycy9kb3ducmV2LnhtbESPT2vCQBDF7wW/wzJCb3VjhVBTVxFBKFKE+ufQ25Ad&#10;s2mzsyG7xvjtnUOhtxnem/d+s1gNvlE9dbEObGA6yUARl8HWXBk4Hbcvb6BiQrbYBCYDd4qwWo6e&#10;FljYcOMv6g+pUhLCsUADLqW20DqWjjzGSWiJRbuEzmOStau07fAm4b7Rr1mWa481S4PDljaOyt/D&#10;1RuYXWY7+332ecyPWejvP5/k9tGY5/GwfgeVaEj/5r/rDyv4c8GX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nFjxQAAANwAAAAPAAAAAAAAAAAAAAAAAJgCAABkcnMv&#10;ZG93bnJldi54bWxQSwUGAAAAAAQABAD1AAAAigMAAAAA&#10;" path="m5,l18,10r9,10l30,25r,7l30,40r-3,5l20,45,15,40,8,35,5,30,3,22,,15,3,7,5,e" filled="f" strokecolor="#e15520" strokeweight="0">
              <v:path arrowok="t" o:connecttype="custom" o:connectlocs="5,0;18,10;27,20;30,25;30,32;30,40;27,45;20,45;15,40;8,35;5,30;3,22;0,15;3,7;5,0" o:connectangles="0,0,0,0,0,0,0,0,0,0,0,0,0,0,0"/>
            </v:shape>
            <v:shape id="Freeform 193" o:spid="_x0000_s4219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BGcIA&#10;AADcAAAADwAAAGRycy9kb3ducmV2LnhtbERPTYvCMBC9C/sfwgh707SyiFajSGFhlz2IVfQ6NGNb&#10;bCaliW399xtB8DaP9znr7WBq0VHrKssK4mkEgji3uuJCwen4PVmAcB5ZY22ZFDzIwXbzMVpjom3P&#10;B+oyX4gQwi5BBaX3TSKly0sy6Ka2IQ7c1bYGfYBtIXWLfQg3tZxF0VwarDg0lNhQWlJ+y+5GQZrt&#10;frs8q677+PKV9o/jOV38nZX6HA+7FQhPg3+LX+4fHeYvY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4EZwgAAANwAAAAPAAAAAAAAAAAAAAAAAJgCAABkcnMvZG93&#10;bnJldi54bWxQSwUGAAAAAAQABAD1AAAAhwMAAAAA&#10;" path="m42,45l,,42,45xm42,42l57,52r8,10l67,67r3,8l70,80r-3,7l60,85,55,82,47,77,42,72,40,65r,-5l40,50r2,-8xe" fillcolor="#f3be00" stroked="f">
              <v:path arrowok="t" o:connecttype="custom" o:connectlocs="42,45;0,0;42,45;42,42;57,52;65,62;67,67;70,75;70,80;67,87;60,85;55,82;47,77;42,72;40,65;40,60;40,50;42,42" o:connectangles="0,0,0,0,0,0,0,0,0,0,0,0,0,0,0,0,0,0"/>
              <o:lock v:ext="edit" verticies="t"/>
            </v:shape>
            <v:shape id="Freeform 194" o:spid="_x0000_s4218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bcIA&#10;AADcAAAADwAAAGRycy9kb3ducmV2LnhtbERP24rCMBB9F/Yfwiz4sqypgrJWo3gFQR921Q8YmrEt&#10;NpOSRK1+vREWfJvDuc542phKXMn50rKCbicBQZxZXXKu4HhYf/+A8AFZY2WZFNzJw3Ty0Rpjqu2N&#10;/+i6D7mIIexTVFCEUKdS+qwgg75ja+LInawzGCJ0udQObzHcVLKXJANpsOTYUGBNi4Ky8/5iFJz9&#10;16P8XW7m/eHqQI9F5Xb1aatU+7OZjUAEasJb/O/e6Dh/2IPXM/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6FtwgAAANwAAAAPAAAAAAAAAAAAAAAAAJgCAABkcnMvZG93&#10;bnJldi54bWxQSwUGAAAAAAQABAD1AAAAhwMAAAAA&#10;" path="m42,45l,,42,45xe" filled="f" strokecolor="#e15520" strokeweight="0">
              <v:path arrowok="t" o:connecttype="custom" o:connectlocs="42,45;0,0;42,45" o:connectangles="0,0,0"/>
            </v:shape>
            <v:shape id="Freeform 195" o:spid="_x0000_s4217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vFMIA&#10;AADcAAAADwAAAGRycy9kb3ducmV2LnhtbERPTWvCQBC9F/oflin0Vjc1EGp0FSkIpYig0YO3ITtm&#10;o9nZkN3G+O9dQehtHu9zZovBNqKnzteOFXyOEhDEpdM1Vwr2xerjC4QPyBobx6TgRh4W89eXGeba&#10;XXlL/S5UIoawz1GBCaHNpfSlIYt+5FriyJ1cZzFE2FVSd3iN4baR4yTJpMWaY4PBlr4NlZfdn1WQ&#10;ntJffTzYzGdF4vrbeU1m45V6fxuWUxCBhvAvfrp/dJw/SeH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O8UwgAAANwAAAAPAAAAAAAAAAAAAAAAAJgCAABkcnMvZG93&#10;bnJldi54bWxQSwUGAAAAAAQABAD1AAAAhwMAAAAA&#10;" path="m2,l17,10r8,10l27,25r3,8l30,38r-3,7l20,43,15,40,7,35,2,30,,23,,18,,8,2,e" filled="f" strokecolor="#e15520" strokeweight="0">
              <v:path arrowok="t" o:connecttype="custom" o:connectlocs="2,0;17,10;25,20;27,25;30,33;30,38;27,45;20,43;15,40;7,35;2,30;0,23;0,18;0,8;2,0" o:connectangles="0,0,0,0,0,0,0,0,0,0,0,0,0,0,0"/>
            </v:shape>
            <v:shape id="Freeform 196" o:spid="_x0000_s4216" style="position:absolute;left:6352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WqcMA&#10;AADcAAAADwAAAGRycy9kb3ducmV2LnhtbERPS4vCMBC+C/6HMIIX0dRlEa1GWQRxUTz4Ar2NzdgW&#10;m0lpotZ/v1kQvM3H95zJrDaFeFDlcssK+r0IBHFidc6pgsN+0R2CcB5ZY2GZFLzIwWzabEww1vbJ&#10;W3rsfCpCCLsYFWTel7GULsnIoOvZkjhwV1sZ9AFWqdQVPkO4KeRXFA2kwZxDQ4YlzTNKbru7UTC6&#10;Lk+XU8dv+/v5cnG+0GpzXK+UarfqnzEIT7X/iN/uXx3mj77h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3WqcMAAADcAAAADwAAAAAAAAAAAAAAAACYAgAAZHJzL2Rv&#10;d25yZXYueG1sUEsFBgAAAAAEAAQA9QAAAIgDAAAAAA==&#10;" path="m52,40l,,52,40xm52,40r12,8l74,60r3,5l77,70r,8l77,85,69,83,62,80,57,75,52,70,50,63,47,55r,-7l52,40xe" fillcolor="#f3be00" stroked="f">
              <v:path arrowok="t" o:connecttype="custom" o:connectlocs="52,40;0,0;52,40;52,40;64,48;74,60;77,65;77,70;77,78;77,85;69,83;62,80;57,75;52,70;50,63;47,55;47,48;52,40" o:connectangles="0,0,0,0,0,0,0,0,0,0,0,0,0,0,0,0,0,0"/>
              <o:lock v:ext="edit" verticies="t"/>
            </v:shape>
            <v:shape id="Freeform 197" o:spid="_x0000_s4215" style="position:absolute;left:6352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+ZsIA&#10;AADcAAAADwAAAGRycy9kb3ducmV2LnhtbERPS2vCQBC+F/oflil4q5sqvlJXKRXBmzVG8DjNTpOQ&#10;7GzIrjH+e7cgeJuP7znLdW9q0VHrSssKPoYRCOLM6pJzBelx+z4H4TyyxtoyKbiRg/Xq9WWJsbZX&#10;PlCX+FyEEHYxKii8b2IpXVaQQTe0DXHg/mxr0AfY5lK3eA3hppajKJpKgyWHhgIb+i4oq5KLUXCa&#10;dWfzM7vsKzORv6MkPVbpeKPU4K3/+gThqfdP8cO902H+YgL/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f5mwgAAANwAAAAPAAAAAAAAAAAAAAAAAJgCAABkcnMvZG93&#10;bnJldi54bWxQSwUGAAAAAAQABAD1AAAAhwMAAAAA&#10;" path="m52,40l,,52,40xe" filled="f" strokecolor="#e15520" strokeweight="0">
              <v:path arrowok="t" o:connecttype="custom" o:connectlocs="52,40;0,0;52,40" o:connectangles="0,0,0"/>
            </v:shape>
            <v:shape id="Freeform 198" o:spid="_x0000_s4214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MjMEA&#10;AADcAAAADwAAAGRycy9kb3ducmV2LnhtbERPTYvCMBC9L/gfwgje1lSFsluNIoIgIgvqevA2NGNT&#10;bSalibX+e7Mg7G0e73Nmi85WoqXGl44VjIYJCOLc6ZILBb/H9ecXCB+QNVaOScGTPCzmvY8ZZto9&#10;eE/tIRQihrDPUIEJoc6k9Lkhi37oauLIXVxjMUTYFFI3+IjhtpLjJEmlxZJjg8GaVoby2+FuFUwu&#10;k60+n2zq02Pi2ud1R+bHKzXod8spiEBd+Be/3Rsd53+n8Pd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HTIzBAAAA3AAAAA8AAAAAAAAAAAAAAAAAmAIAAGRycy9kb3du&#10;cmV2LnhtbFBLBQYAAAAABAAEAPUAAACGAwAAAAA=&#10;" path="m5,l17,8,27,20r3,5l30,30r,8l30,45,22,43,15,40,10,35,5,30,3,23,,15,,8,5,e" filled="f" strokecolor="#e15520" strokeweight="0">
              <v:path arrowok="t" o:connecttype="custom" o:connectlocs="5,0;17,8;27,20;30,25;30,30;30,38;30,45;22,43;15,40;10,35;5,30;3,23;0,15;0,8;5,0" o:connectangles="0,0,0,0,0,0,0,0,0,0,0,0,0,0,0"/>
            </v:shape>
            <v:shape id="Freeform 199" o:spid="_x0000_s4213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NfsIA&#10;AADcAAAADwAAAGRycy9kb3ducmV2LnhtbERP24rCMBB9F/Yfwizsm03dBV2rUURWFNEHLx8w24xt&#10;sZmUJGr9eyMIvs3hXGc8bU0truR8ZVlBL0lBEOdWV1woOB4W3V8QPiBrrC2Tgjt5mE4+OmPMtL3x&#10;jq77UIgYwj5DBWUITSalz0sy6BPbEEfuZJ3BEKErpHZ4i+Gmlt9p2pcGK44NJTY0Lyk/7y9GwY/5&#10;D7tDc1pt8r5bD5d/W30+bpX6+mxnIxCB2vAWv9wrHecPB/B8Jl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Q1+wgAAANwAAAAPAAAAAAAAAAAAAAAAAJgCAABkcnMvZG93&#10;bnJldi54bWxQSwUGAAAAAAQABAD1AAAAhwMAAAAA&#10;" path="m62,37l,,62,37xm62,37r15,8l89,52r3,8l94,65r,5l94,77r-7,l79,72,72,70,67,62,62,57,59,50r,-5l62,37xe" fillcolor="#f3be00" stroked="f">
              <v:path arrowok="t" o:connecttype="custom" o:connectlocs="62,37;0,0;62,37;62,37;77,45;89,52;92,60;94,65;94,70;94,77;87,77;79,72;72,70;67,62;62,57;59,50;59,45;62,37" o:connectangles="0,0,0,0,0,0,0,0,0,0,0,0,0,0,0,0,0,0"/>
              <o:lock v:ext="edit" verticies="t"/>
            </v:shape>
            <v:shape id="Freeform 200" o:spid="_x0000_s4212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CKccA&#10;AADcAAAADwAAAGRycy9kb3ducmV2LnhtbESPQU/CQBCF7yb+h82YeIMtEqBUFmJMNBADStX70B3a&#10;xu5s012h/nvmQOJtJu/Ne98sVr1r1Im6UHs2MBomoIgLb2suDXx9vgxSUCEiW2w8k4E/CrBa3t4s&#10;MLP+zHs65bFUEsIhQwNVjG2mdSgqchiGviUW7eg7h1HWrtS2w7OEu0Y/JMlUO6xZGips6bmi4if/&#10;dQbePnaTZJa+58ft5JB+T1/HcbMeG3N/1z89gorUx3/z9XptBX8u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TQinHAAAA3AAAAA8AAAAAAAAAAAAAAAAAmAIAAGRy&#10;cy9kb3ducmV2LnhtbFBLBQYAAAAABAAEAPUAAACMAwAAAAA=&#10;" path="m62,37l,,62,37xe" filled="f" strokecolor="#e15520" strokeweight="0">
              <v:path arrowok="t" o:connecttype="custom" o:connectlocs="62,37;0,0;62,37" o:connectangles="0,0,0"/>
            </v:shape>
            <v:shape id="Freeform 201" o:spid="_x0000_s4211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cssEA&#10;AADcAAAADwAAAGRycy9kb3ducmV2LnhtbERPy6rCMBDdC/5DGMGdproQrUZRUREELz4Ql2MztsVm&#10;Upqo9e9vLlxwN4fznMmsNoV4UeVyywp63QgEcWJ1zqmC82ndGYJwHlljYZkUfMjBbNpsTDDW9s0H&#10;eh19KkIIuxgVZN6XsZQuycig69qSOHB3Wxn0AVap1BW+Q7gpZD+KBtJgzqEhw5KWGSWP49MouP5E&#10;+43p3XaXyw7z1X6L10WKSrVb9XwMwlPtv+J/91aH+aMR/D0TLp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unLLBAAAA3AAAAA8AAAAAAAAAAAAAAAAAmAIAAGRycy9kb3du&#10;cmV2LnhtbFBLBQYAAAAABAAEAPUAAACGAwAAAAA=&#10;" path="m3,l18,8r12,7l33,23r2,5l35,33r,7l28,40,20,35,13,33,8,25,3,20,,13,,8,3,e" filled="f" strokecolor="#e15520" strokeweight="0">
              <v:path arrowok="t" o:connecttype="custom" o:connectlocs="3,0;18,8;30,15;33,23;35,28;35,33;35,40;28,40;20,35;13,33;8,25;3,20;0,13;0,8;3,0" o:connectangles="0,0,0,0,0,0,0,0,0,0,0,0,0,0,0"/>
            </v:shape>
            <v:shape id="Freeform 202" o:spid="_x0000_s4210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7t8UA&#10;AADcAAAADwAAAGRycy9kb3ducmV2LnhtbESPzWrDMBCE74G+g9hCb4ncQENwo4QSKJRADY1DS2+L&#10;tbFMrJWx5L8+fRUI5DjMzDfMZjfaWvTU+sqxgudFAoK4cLriUsEpf5+vQfiArLF2TAom8rDbPsw2&#10;mGo38Bf1x1CKCGGfogITQpNK6QtDFv3CNcTRO7vWYoiyLaVucYhwW8tlkqykxYrjgsGG9oaKy7Gz&#10;CrLfPf148zmdmvVLlwz5X/Z9yJV6ehzfXkEEGsM9fGt/aAWRCN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zu3xQAAANwAAAAPAAAAAAAAAAAAAAAAAJgCAABkcnMv&#10;ZG93bnJldi54bWxQSwUGAAAAAAQABAD1AAAAigMAAAAA&#10;" path="m,5l14,,29,,44,2,57,7,44,15r-15,l22,15,14,12,7,10,,5xe" fillcolor="#f3be00" stroked="f">
              <v:path arrowok="t" o:connecttype="custom" o:connectlocs="0,5;14,0;29,0;44,2;57,7;44,15;29,15;22,15;14,12;7,10;0,5" o:connectangles="0,0,0,0,0,0,0,0,0,0,0"/>
            </v:shape>
            <v:shape id="Freeform 203" o:spid="_x0000_s4209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SbMQA&#10;AADcAAAADwAAAGRycy9kb3ducmV2LnhtbESPXWvCMBSG7wf+h3CE3c20MsaoRhE/QNjFtq7s+tgc&#10;m2JzUpKo9d8vA8HLl/fj4Z0vB9uJC/nQOlaQTzIQxLXTLTcKqp/dyzuIEJE1do5JwY0CLBejpzkW&#10;2l35my5lbEQa4VCgAhNjX0gZakMWw8T1xMk7Om8xJukbqT1e07jt5DTL3qTFlhPBYE9rQ/WpPNvE&#10;LV/Xu+3nYL5MfjtI/7v92FSVUs/jYTUDEWmIj/C9vdcKplkO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0mzEAAAA3AAAAA8AAAAAAAAAAAAAAAAAmAIAAGRycy9k&#10;b3ducmV2LnhtbFBLBQYAAAAABAAEAPUAAACJAwAAAAA=&#10;" path="m,5l14,,29,,44,2,57,7,44,15r-15,l22,15,14,12,7,10,,5e" filled="f" strokecolor="#e15520" strokeweight="0">
              <v:path arrowok="t" o:connecttype="custom" o:connectlocs="0,5;14,0;29,0;44,2;57,7;44,15;29,15;22,15;14,12;7,10;0,5" o:connectangles="0,0,0,0,0,0,0,0,0,0,0"/>
            </v:shape>
            <v:shape id="Freeform 204" o:spid="_x0000_s4208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vMQA&#10;AADcAAAADwAAAGRycy9kb3ducmV2LnhtbESPQWsCMRSE74L/ITzBi2jiHoquZpdSKnorVQ8eH5vX&#10;zbabl2UTddtf3xQKHoeZ+YbZloNrxY360HjWsFwoEMSVNw3XGs6n3XwFIkRkg61n0vBNAcpiPNpi&#10;bvyd3+l2jLVIEA45arAxdrmUobLkMCx8R5y8D987jEn2tTQ93hPctTJT6kk6bDgtWOzoxVL1dbw6&#10;DYeZutiG95bW591bJ19//Gn9qfV0MjxvQEQa4iP83z4YDZnK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GI7zEAAAA3AAAAA8AAAAAAAAAAAAAAAAAmAIAAGRycy9k&#10;b3ducmV2LnhtbFBLBQYAAAAABAAEAPUAAACJAwAAAAA=&#10;" path="m64,20l79,15r15,l109,17r13,8l109,30r-15,l87,30,77,27,72,22,64,20xm64,20l,,64,20xe" fillcolor="#f3be00" stroked="f">
              <v:path arrowok="t" o:connecttype="custom" o:connectlocs="64,20;79,15;94,15;109,17;122,25;109,30;94,30;87,30;77,27;72,22;64,20;64,20;0,0;64,20" o:connectangles="0,0,0,0,0,0,0,0,0,0,0,0,0,0"/>
              <o:lock v:ext="edit" verticies="t"/>
            </v:shape>
          </v:group>
          <v:group id="Group 205" o:spid="_x0000_s4006" style="position:absolute;left:3752;top:825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<v:shape id="Freeform 206" o:spid="_x0000_s4206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LUMQA&#10;AADcAAAADwAAAGRycy9kb3ducmV2LnhtbESPQWvCQBSE7wX/w/KEXopulFYluooIhZ4Eo+j1JftM&#10;gtm3YXdj0n/fLRR6HGbmG2azG0wjnuR8bVnBbJqAIC6srrlUcDl/TlYgfEDW2FgmBd/kYbcdvWww&#10;1bbnEz2zUIoIYZ+igiqENpXSFxUZ9FPbEkfvbp3BEKUrpXbYR7hp5DxJFtJgzXGhwpYOFRWPrDMK&#10;stPj2tX94dY4d8zx2C37t49cqdfxsF+DCDSE//Bf+0srmCf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y1DEAAAA3AAAAA8AAAAAAAAAAAAAAAAAmAIAAGRycy9k&#10;b3ducmV2LnhtbFBLBQYAAAAABAAEAPUAAACJAwAAAAA=&#10;" path="m,5l15,,30,,45,2r13,8l45,15r-15,l23,15,13,12,8,7,,5e" filled="f" strokecolor="#e15520" strokeweight="0">
              <v:path arrowok="t" o:connecttype="custom" o:connectlocs="0,5;15,0;30,0;45,2;58,10;45,15;30,15;23,15;13,12;8,7;0,5" o:connectangles="0,0,0,0,0,0,0,0,0,0,0"/>
            </v:shape>
            <v:shape id="Freeform 207" o:spid="_x0000_s4205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9gMMA&#10;AADcAAAADwAAAGRycy9kb3ducmV2LnhtbESPQWvCQBSE70L/w/IKvenGSKVGV5GAbdGTqd4f2WcS&#10;zb4N2dWk/94VBI/DzHzDLFa9qcWNWldZVjAeRSCIc6srLhQc/jbDLxDOI2usLZOCf3KwWr4NFpho&#10;2/GebpkvRICwS1BB6X2TSOnykgy6kW2Ig3eyrUEfZFtI3WIX4KaWcRRNpcGKw0KJDaUl5ZfsahSc&#10;SdebeOcm39vqJ5vsjrO0S7VSH+/9eg7CU+9f4Wf7VyuIo094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R9gMMAAADcAAAADwAAAAAAAAAAAAAAAACYAgAAZHJzL2Rv&#10;d25yZXYueG1sUEsFBgAAAAAEAAQA9QAAAIgDAAAAAA==&#10;" path="m64,20l,,64,20e" filled="f" strokecolor="#e15520" strokeweight="0">
              <v:path arrowok="t" o:connecttype="custom" o:connectlocs="64,20;0,0;64,20" o:connectangles="0,0,0"/>
            </v:shape>
            <v:shape id="Freeform 208" o:spid="_x0000_s4204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0g8IA&#10;AADcAAAADwAAAGRycy9kb3ducmV2LnhtbESPT4vCMBTE7wt+h/AEb2uih+JWo4goevUP6vHRPNti&#10;81KSqPXbm4WFPQ4z8xtmtuhsI57kQ+1Yw2ioQBAXztRcajgdN98TECEiG2wck4Y3BVjMe18zzI17&#10;8Z6eh1iKBOGQo4YqxjaXMhQVWQxD1xIn7+a8xZikL6Xx+Epw28ixUpm0WHNaqLClVUXF/fCwGs6Z&#10;fzcm/ExOt61aP3bLy/Fas9aDfrecgojUxf/wX3tnNIxVBr9n0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nSDwgAAANwAAAAPAAAAAAAAAAAAAAAAAJgCAABkcnMvZG93&#10;bnJldi54bWxQSwUGAAAAAAQABAD1AAAAhwMAAAAA&#10;" path="m,8l15,,30,,42,,54,8,42,13,27,15r-7,l12,15,5,10,,8xe" fillcolor="#f3be00" stroked="f">
              <v:path arrowok="t" o:connecttype="custom" o:connectlocs="0,8;15,0;30,0;42,0;54,8;42,13;27,15;20,15;12,15;5,10;0,8" o:connectangles="0,0,0,0,0,0,0,0,0,0,0"/>
            </v:shape>
            <v:shape id="Freeform 209" o:spid="_x0000_s4203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aZ8UA&#10;AADcAAAADwAAAGRycy9kb3ducmV2LnhtbESPQWvCQBSE74X+h+UVvNXd2lJLdBMk1lJ6Mxbx+Mg+&#10;k9Ds25BdTfz3XUHwOMzMN8wyG20rztT7xrGGl6kCQVw603Cl4Xe3ef4A4QOywdYxabiQhyx9fFhi&#10;YtzAWzoXoRIRwj5BDXUIXSKlL2uy6KeuI47e0fUWQ5R9JU2PQ4TbVs6UepcWG44LNXaU11T+FSer&#10;IXfrw1v+OR++htd9cVG++Vm3udaTp3G1ABFoDPfwrf1tNMzUHK5n4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FpnxQAAANwAAAAPAAAAAAAAAAAAAAAAAJgCAABkcnMv&#10;ZG93bnJldi54bWxQSwUGAAAAAAQABAD1AAAAigMAAAAA&#10;" path="m,8l15,,30,,42,,54,8,42,13,27,15r-7,l12,15,5,10,,8e" filled="f" strokecolor="#e15520" strokeweight="0">
              <v:path arrowok="t" o:connecttype="custom" o:connectlocs="0,8;15,0;30,0;42,0;54,8;42,13;27,15;20,15;12,15;5,10;0,8" o:connectangles="0,0,0,0,0,0,0,0,0,0,0"/>
            </v:shape>
            <v:shape id="Freeform 210" o:spid="_x0000_s4202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IHcEA&#10;AADcAAAADwAAAGRycy9kb3ducmV2LnhtbERPTYvCMBC9C/sfwgjeNNXDKl3TUgRRFvbQKsjehmZs&#10;i82k20St++vNQfD4eN/rdDCtuFHvGssK5rMIBHFpdcOVguNhO12BcB5ZY2uZFDzIQZp8jNYYa3vn&#10;nG6Fr0QIYRejgtr7LpbSlTUZdDPbEQfubHuDPsC+krrHewg3rVxE0ac02HBoqLGjTU3lpbgaBX+c&#10;5aes+t9968H8umy5wfynUGoyHrIvEJ4G/xa/3HutYBG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CB3BAAAA3AAAAA8AAAAAAAAAAAAAAAAAmAIAAGRycy9kb3du&#10;cmV2LnhtbFBLBQYAAAAABAAEAPUAAACGAwAAAAA=&#10;" path="m65,13l,,65,13xe" fillcolor="#f3be00" stroked="f">
              <v:path arrowok="t" o:connecttype="custom" o:connectlocs="65,13;0,0;65,13" o:connectangles="0,0,0"/>
            </v:shape>
            <v:shape id="Freeform 211" o:spid="_x0000_s4201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otsQA&#10;AADcAAAADwAAAGRycy9kb3ducmV2LnhtbESPQWvCQBSE74X+h+UVeqsbA7Vr6ioiCBZ6MYrnR/Y1&#10;G82+Ddk1pv++Kwg9DjPzDbNYja4VA/Wh8axhOslAEFfeNFxrOB62bwpEiMgGW8+k4ZcCrJbPTwss&#10;jL/xnoYy1iJBOBSowcbYFVKGypLDMPEdcfJ+fO8wJtnX0vR4S3DXyjzLZtJhw2nBYkcbS9WlvDoN&#10;21Odn6/qe75TQ2nVh3o/nQ9fWr++jOtPEJHG+B9+tHdGQ57N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6LbEAAAA3AAAAA8AAAAAAAAAAAAAAAAAmAIAAGRycy9k&#10;b3ducmV2LnhtbFBLBQYAAAAABAAEAPUAAACJAwAAAAA=&#10;" path="m65,13l,,65,13xe" filled="f" strokecolor="#e15520" strokeweight="0">
              <v:path arrowok="t" o:connecttype="custom" o:connectlocs="65,13;0,0;65,13" o:connectangles="0,0,0"/>
            </v:shape>
            <v:shape id="Freeform 212" o:spid="_x0000_s4200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LacMA&#10;AADcAAAADwAAAGRycy9kb3ducmV2LnhtbERPPW/CMBDdkfgP1iF1A4cMLUoxUUGtGrUTgaFsR3xJ&#10;rMbnKHZJ+Pf1UKnj0/ve5pPtxI0GbxwrWK8SEMSV04YbBefT23IDwgdkjZ1jUnAnD/luPttipt3I&#10;R7qVoRExhH2GCtoQ+kxKX7Vk0a9cTxy52g0WQ4RDI/WAYwy3nUyT5FFaNBwbWuzp0FL1Xf5YBU+p&#10;ORcf7929vpbms7i8jvy1H5V6WEwvzyACTeFf/OcutIJ0H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LacMAAADcAAAADwAAAAAAAAAAAAAAAACYAgAAZHJzL2Rv&#10;d25yZXYueG1sUEsFBgAAAAAEAAQA9QAAAIgDAAAAAA==&#10;" path="m,7l15,,30,,45,,58,5,45,12,30,15r-7,l13,15,8,12,,7xe" fillcolor="#f3be00" stroked="f">
              <v:path arrowok="t" o:connecttype="custom" o:connectlocs="0,7;15,0;30,0;45,0;58,5;45,12;30,15;23,15;13,15;8,12;0,7" o:connectangles="0,0,0,0,0,0,0,0,0,0,0"/>
            </v:shape>
            <v:shape id="Freeform 213" o:spid="_x0000_s4199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+FcQA&#10;AADcAAAADwAAAGRycy9kb3ducmV2LnhtbESPQWvCQBSE70L/w/IKXqRuImhLdBURBE+CsbTXZ/aZ&#10;BLNvw+7GpP++Kwgeh5n5hlltBtOIOzlfW1aQThMQxIXVNZcKvs/7jy8QPiBrbCyTgj/ysFm/jVaY&#10;advzie55KEWEsM9QQRVCm0npi4oM+qltiaN3tc5giNKVUjvsI9w0cpYkC2mw5rhQYUu7iopb3hkF&#10;+en209X97rdx7njBY/fZT+YXpcbvw3YJItAQXuFn+6AVzNIUH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/hXEAAAA3AAAAA8AAAAAAAAAAAAAAAAAmAIAAGRycy9k&#10;b3ducmV2LnhtbFBLBQYAAAAABAAEAPUAAACJAwAAAAA=&#10;" path="m,7l15,,30,,45,,58,5,45,12,30,15r-7,l13,15,8,12,,7e" filled="f" strokecolor="#e15520" strokeweight="0">
              <v:path arrowok="t" o:connecttype="custom" o:connectlocs="0,7;15,0;30,0;45,0;58,5;45,12;30,15;23,15;13,15;8,12;0,7" o:connectangles="0,0,0,0,0,0,0,0,0,0,0"/>
            </v:shape>
            <v:shape id="Freeform 214" o:spid="_x0000_s419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nmcQA&#10;AADcAAAADwAAAGRycy9kb3ducmV2LnhtbESPQYvCMBSE78L+h/AW9qapPSxSjSLCLrrrQdse9PZo&#10;nm2xeSlN1PrvjSB4HGbmG2a26E0jrtS52rKC8SgCQVxYXXOpIM9+hhMQziNrbCyTgjs5WMw/BjNM&#10;tL3xnq6pL0WAsEtQQeV9m0jpiooMupFtiYN3sp1BH2RXSt3hLcBNI+Mo+pYGaw4LFba0qqg4pxej&#10;YEeHPzxnm8Okv8TbY9rkq//fXKmvz345BeGp9+/wq73WCuJ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Z5nEAAAA3AAAAA8AAAAAAAAAAAAAAAAAmAIAAGRycy9k&#10;b3ducmV2LnhtbFBLBQYAAAAABAAEAPUAAACJAwAAAAA=&#10;" path="m62,7l,,62,7xe" fillcolor="#f3be00" stroked="f">
              <v:path arrowok="t" o:connecttype="custom" o:connectlocs="62,7;0,0;62,7" o:connectangles="0,0,0"/>
            </v:shape>
            <v:shape id="Freeform 215" o:spid="_x0000_s4197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BCMYA&#10;AADcAAAADwAAAGRycy9kb3ducmV2LnhtbESPzWsCMRTE74L/Q3gFbzWrUpGtcdGlCz0J9ePg7bF5&#10;3Y9uXpYk1a1/fVMoeBxm5jfMOhtMJ67kfGNZwWyagCAurW64UnA6Fs8rED4ga+wsk4If8pBtxqM1&#10;ptre+IOuh1CJCGGfooI6hD6V0pc1GfRT2xNH79M6gyFKV0nt8BbhppPzJFlKgw3HhRp7ymsqvw7f&#10;RsFyL/Ncn5titx3c5e2luLdGtkpNnobtK4hAQ3iE/9vvWsF8toC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NBCMYAAADcAAAADwAAAAAAAAAAAAAAAACYAgAAZHJz&#10;L2Rvd25yZXYueG1sUEsFBgAAAAAEAAQA9QAAAIsDAAAAAA==&#10;" path="m62,7l,,62,7xe" filled="f" strokecolor="#e15520" strokeweight="0">
              <v:path arrowok="t" o:connecttype="custom" o:connectlocs="62,7;0,0;62,7" o:connectangles="0,0,0"/>
            </v:shape>
            <v:shape id="Freeform 216" o:spid="_x0000_s4196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YsIA&#10;AADcAAAADwAAAGRycy9kb3ducmV2LnhtbESPS6vCMBSE94L/IRzBjWiqXh9Uo0hBcOtj4fLQHNti&#10;c1KbWOv99TeCcJfDzHzDrLetKUVDtSssKxiPIhDEqdUFZwou5/1wCcJ5ZI2lZVLwJgfbTbezxljb&#10;Fx+pOflMBAi7GBXk3lexlC7NyaAb2Yo4eDdbG/RB1pnUNb4C3JRyEkVzabDgsJBjRUlO6f30NAqu&#10;SXIpogfhcaAbms5nMvtdNEr1e+1uBcJT6//D3/ZBK5iMf+Bz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idiwgAAANwAAAAPAAAAAAAAAAAAAAAAAJgCAABkcnMvZG93&#10;bnJldi54bWxQSwUGAAAAAAQABAD1AAAAhwMAAAAA&#10;" path="m,13l15,5,29,,44,3,57,8,47,15,29,18r-7,l15,18,7,15,,13xe" fillcolor="#f3be00" stroked="f">
              <v:path arrowok="t" o:connecttype="custom" o:connectlocs="0,13;15,5;29,0;44,3;57,8;47,15;29,18;22,18;15,18;7,15;0,13" o:connectangles="0,0,0,0,0,0,0,0,0,0,0"/>
            </v:shape>
            <v:shape id="Freeform 217" o:spid="_x0000_s4195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nWsMA&#10;AADcAAAADwAAAGRycy9kb3ducmV2LnhtbESPQYvCMBSE74L/ITzBi2hqQSnVKCIoCh521Yu3R/Ns&#10;i81LbaLWf2+EhT0OM/MNM1+2phJPalxpWcF4FIEgzqwuOVdwPm2GCQjnkTVWlknBmxwsF93OHFNt&#10;X/xLz6PPRYCwS1FB4X2dSumyggy6ka2Jg3e1jUEfZJNL3eArwE0l4yiaSoMlh4UCa1oXlN2OD6MA&#10;B/GlSu44OZDcyu3+HiU/g7NS/V67moHw1Pr/8F97pxXE4w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fnWsMAAADcAAAADwAAAAAAAAAAAAAAAACYAgAAZHJzL2Rv&#10;d25yZXYueG1sUEsFBgAAAAAEAAQA9QAAAIgDAAAAAA==&#10;" path="m,13l15,5,29,,44,3,57,8,47,15,29,18r-7,l15,18,7,15,,13e" filled="f" strokecolor="#e15520" strokeweight="0">
              <v:path arrowok="t" o:connecttype="custom" o:connectlocs="0,13;15,5;29,0;44,3;57,8;47,15;29,18;22,18;15,18;7,15;0,13" o:connectangles="0,0,0,0,0,0,0,0,0,0,0"/>
            </v:shape>
            <v:shape id="Freeform 218" o:spid="_x0000_s4194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BLcUA&#10;AADcAAAADwAAAGRycy9kb3ducmV2LnhtbESP0WrCQBRE34X+w3ILvumuoQZNXUUKreKDGNsPuGRv&#10;k2D2bprdavx7VxB8HGbmDLNY9bYRZ+p87VjDZKxAEBfO1Fxq+Pn+HM1A+IBssHFMGq7kYbV8GSww&#10;M+7COZ2PoRQRwj5DDVUIbSalLyqy6MeuJY7er+sshii7UpoOLxFuG5kolUqLNceFClv6qKg4Hf+t&#10;hnk/x+a6Oe2+kvWbVIc8Vfvpn9bD1379DiJQH57hR3trNCS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AEtxQAAANwAAAAPAAAAAAAAAAAAAAAAAJgCAABkcnMv&#10;ZG93bnJldi54bWxQSwUGAAAAAAQABAD1AAAAigMAAAAA&#10;" path="m69,8l,,69,8xe" fillcolor="#f3be00" stroked="f">
              <v:path arrowok="t" o:connecttype="custom" o:connectlocs="69,8;0,0;69,8" o:connectangles="0,0,0"/>
            </v:shape>
            <v:shape id="Freeform 219" o:spid="_x0000_s4193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+ssUA&#10;AADcAAAADwAAAGRycy9kb3ducmV2LnhtbESPwWrDMBBE74X8g9hCLiWRHWgd3CimFAI59OI0JtfF&#10;2lqm1sqxFNv5+6pQ6HGYmTfMrphtJ0YafOtYQbpOQBDXTrfcKDh/HlZbED4ga+wck4I7eSj2i4cd&#10;5tpNXNJ4Co2IEPY5KjAh9LmUvjZk0a9dTxy9LzdYDFEOjdQDThFuO7lJkhdpseW4YLCnd0P19+lm&#10;FczH58x1T8SXqqzsdZxM+7EtlVo+zm+vIALN4T/81z5qBZs0g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36yxQAAANwAAAAPAAAAAAAAAAAAAAAAAJgCAABkcnMv&#10;ZG93bnJldi54bWxQSwUGAAAAAAQABAD1AAAAigMAAAAA&#10;" path="m69,8l,,69,8xe" filled="f" strokecolor="#e15520" strokeweight="0">
              <v:path arrowok="t" o:connecttype="custom" o:connectlocs="69,8;0,0;69,8" o:connectangles="0,0,0"/>
            </v:shape>
            <v:shape id="Freeform 220" o:spid="_x0000_s4192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HxL8A&#10;AADcAAAADwAAAGRycy9kb3ducmV2LnhtbERPTYvCMBC9L/gfwgje1lQPsluNoqIi9LRRPI/N2BSb&#10;SWmi1n+/OSzs8fG+F6veNeJJXag9K5iMMxDEpTc1VwrOp/3nF4gQkQ02nknBmwKsloOPBebGv/iH&#10;njpWIoVwyFGBjbHNpQylJYdh7FvixN185zAm2FXSdPhK4a6R0yybSYc1pwaLLW0tlXf9cAo2Whc+&#10;uxaX4rCX37udtpvyaJUaDfv1HESkPv6L/9xHo2A6SWvTmXQE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gsfEvwAAANwAAAAPAAAAAAAAAAAAAAAAAJgCAABkcnMvZG93bnJl&#10;di54bWxQSwUGAAAAAAQABAD1AAAAhAMAAAAA&#10;" path="m,10l15,2,27,,42,,54,5r-9,7l30,15,20,17,12,15r-7,l,10xe" fillcolor="#f3be00" stroked="f">
              <v:path arrowok="t" o:connecttype="custom" o:connectlocs="0,10;15,2;27,0;42,0;54,5;45,12;30,15;20,17;12,15;5,15;0,10" o:connectangles="0,0,0,0,0,0,0,0,0,0,0"/>
            </v:shape>
            <v:shape id="Freeform 221" o:spid="_x0000_s4191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cJcYA&#10;AADcAAAADwAAAGRycy9kb3ducmV2LnhtbESPW2sCMRSE3wv+h3AE32pWRaurUbwglPpSL4U+HjbH&#10;3cXNyZJEXfvrG6HQx2FmvmFmi8ZU4kbOl5YV9LoJCOLM6pJzBafj9nUMwgdkjZVlUvAgD4t562WG&#10;qbZ33tPtEHIRIexTVFCEUKdS+qwgg75ra+Lona0zGKJ0udQO7xFuKtlPkpE0WHJcKLCmdUHZ5XA1&#10;Ci7lt13Z8+cm/3jbfQ1dkw02P2OlOu1mOQURqAn/4b/2u1bQ703geS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VcJcYAAADcAAAADwAAAAAAAAAAAAAAAACYAgAAZHJz&#10;L2Rvd25yZXYueG1sUEsFBgAAAAAEAAQA9QAAAIsDAAAAAA==&#10;" path="m,10l15,2,27,,42,,54,5r-9,7l30,15,20,17,12,15r-7,l,10e" filled="f" strokecolor="#e15520" strokeweight="0">
              <v:path arrowok="t" o:connecttype="custom" o:connectlocs="0,10;15,2;27,0;42,0;54,5;45,12;30,15;20,17;12,15;5,15;0,10" o:connectangles="0,0,0,0,0,0,0,0,0,0,0"/>
            </v:shape>
            <v:shape id="Freeform 222" o:spid="_x0000_s4190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7/cQA&#10;AADcAAAADwAAAGRycy9kb3ducmV2LnhtbERPTWvCQBC9C/0PyxS8mY0BxaauUqoFoSrUaqG3ITsm&#10;sdnZNLua2F/vHoQeH+97Ou9MJS7UuNKygmEUgyDOrC45V7D/fBtMQDiPrLGyTAqu5GA+e+hNMdW2&#10;5Q+67HwuQgi7FBUU3teplC4ryKCLbE0cuKNtDPoAm1zqBtsQbiqZxPFYGiw5NBRY02tB2c/ubBR8&#10;uV+8HpZ/38P39XGzHZ0Wvn06KdV/7F6eQXjq/L/47l5pBUkS5ocz4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9O/3EAAAA3AAAAA8AAAAAAAAAAAAAAAAAmAIAAGRycy9k&#10;b3ducmV2LnhtbFBLBQYAAAAABAAEAPUAAACJAwAAAAA=&#10;" path="m70,8l,,70,8xe" fillcolor="#f3be00" stroked="f">
              <v:path arrowok="t" o:connecttype="custom" o:connectlocs="70,8;0,0;70,8" o:connectangles="0,0,0"/>
            </v:shape>
            <v:shape id="Freeform 223" o:spid="_x0000_s4189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7M8QA&#10;AADcAAAADwAAAGRycy9kb3ducmV2LnhtbESPT2vCQBTE74LfYXlCb7oxh+aPriKKpR6rDb0+ss8k&#10;mH0bs1uTfnu3UOhxmJnfMOvtaFrxoN41lhUsFxEI4tLqhisFn5fjPAXhPLLG1jIp+CEH2810ssZc&#10;24E/6HH2lQgQdjkqqL3vcildWZNBt7AdcfCutjfog+wrqXscAty0Mo6iV2mw4bBQY0f7msrb+dso&#10;KJLjV9mlWZWkxcHJ7P52usdGqZfZuFuB8DT6//Bf+10riOMl/J4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uzPEAAAA3AAAAA8AAAAAAAAAAAAAAAAAmAIAAGRycy9k&#10;b3ducmV2LnhtbFBLBQYAAAAABAAEAPUAAACJAwAAAAA=&#10;" path="m70,8l,,70,8xe" filled="f" strokecolor="#e15520" strokeweight="0">
              <v:path arrowok="t" o:connecttype="custom" o:connectlocs="70,8;0,0;70,8" o:connectangles="0,0,0"/>
            </v:shape>
            <v:shape id="Freeform 224" o:spid="_x0000_s418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IdMUA&#10;AADcAAAADwAAAGRycy9kb3ducmV2LnhtbESPQWvCQBSE7wX/w/IEb3VjCqGmriIGaS4pVEXa2yP7&#10;mgSzb0N2jfHfdwsFj8PMfMOsNqNpxUC9aywrWMwjEMSl1Q1XCk7H/fMrCOeRNbaWScGdHGzWk6cV&#10;ptre+JOGg69EgLBLUUHtfZdK6cqaDLq57YiD92N7gz7IvpK6x1uAm1bGUZRIgw2HhRo72tVUXg5X&#10;o8B+0Pk9e7nscfzKi2Kpv5Mi65SaTcftGwhPo3+E/9u5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h0xQAAANwAAAAPAAAAAAAAAAAAAAAAAJgCAABkcnMv&#10;ZG93bnJldi54bWxQSwUGAAAAAAQABAD1AAAAigMAAAAA&#10;" path="m,15l7,7,15,5,22,2,30,r7,2l45,2r7,5l60,12,47,20,32,22r-7,l15,20,7,17,,15xe" fillcolor="#f3be00" stroked="f">
              <v:path arrowok="t" o:connecttype="custom" o:connectlocs="0,15;7,7;15,5;22,2;30,0;37,2;45,2;52,7;60,12;47,20;32,22;25,22;15,20;7,17;0,15" o:connectangles="0,0,0,0,0,0,0,0,0,0,0,0,0,0,0"/>
            </v:shape>
            <v:shape id="Freeform 225" o:spid="_x0000_s4187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BysYA&#10;AADcAAAADwAAAGRycy9kb3ducmV2LnhtbESPQWvCQBSE74L/YXmFXkQ3pmBD6iaIYCntQUyq4O2R&#10;fU1Cs29Ddqvpv+8WBI/DzHzDrPPRdOJCg2stK1guIhDEldUt1wo+y908AeE8ssbOMin4JQd5Np2s&#10;MdX2yge6FL4WAcIuRQWN930qpasaMugWticO3pcdDPogh1rqAa8BbjoZR9FKGmw5LDTY07ah6rv4&#10;MYEynp+T4r2oyw88zqr95uQSfFXq8WHcvIDwNPp7+NZ+0wri+An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5BysYAAADcAAAADwAAAAAAAAAAAAAAAACYAgAAZHJz&#10;L2Rvd25yZXYueG1sUEsFBgAAAAAEAAQA9QAAAIsDAAAAAA==&#10;" path="m,15l7,7,15,5,22,2,30,r7,2l45,2r7,5l60,12,47,20,32,22r-7,l15,20,7,17,,15e" filled="f" strokecolor="#e15520" strokeweight="0">
              <v:path arrowok="t" o:connecttype="custom" o:connectlocs="0,15;7,7;15,5;22,2;30,0;37,2;45,2;52,7;60,12;47,20;32,22;25,22;15,20;7,17;0,15" o:connectangles="0,0,0,0,0,0,0,0,0,0,0,0,0,0,0"/>
            </v:shape>
            <v:shape id="Freeform 226" o:spid="_x0000_s4186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YMUA&#10;AADcAAAADwAAAGRycy9kb3ducmV2LnhtbESP3WoCMRSE74W+QziF3kjNdhUpq1GkZcHaK38e4Lg5&#10;bpZuTpYkdde3bwShl8PMfMMs14NtxZV8aBwreJtkIIgrpxuuFZyO5es7iBCRNbaOScGNAqxXT6Ml&#10;Ftr1vKfrIdYiQTgUqMDE2BVShsqQxTBxHXHyLs5bjEn6WmqPfYLbVuZZNpcWG04LBjv6MFT9HH6t&#10;gnJ67Gfj86Xc7D5PXftlfG/n30q9PA+bBYhIQ/wPP9pbrSDPZ3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s9gxQAAANwAAAAPAAAAAAAAAAAAAAAAAJgCAABkcnMv&#10;ZG93bnJldi54bWxQSwUGAAAAAAQABAD1AAAAigMAAAAA&#10;" path="m72,13l,,72,13xe" fillcolor="#f3be00" stroked="f">
              <v:path arrowok="t" o:connecttype="custom" o:connectlocs="72,13;0,0;72,13" o:connectangles="0,0,0"/>
            </v:shape>
            <v:shape id="Freeform 227" o:spid="_x0000_s4185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hBsUA&#10;AADcAAAADwAAAGRycy9kb3ducmV2LnhtbESPQWvCQBSE70L/w/IKXqRujFgkdRNsoaBexLS9v2Zf&#10;k9Ts25BdY/z3riB4HGbmG2aVDaYRPXWutqxgNo1AEBdW11wq+P76fFmCcB5ZY2OZFFzIQZY+jVaY&#10;aHvmA/W5L0WAsEtQQeV9m0jpiooMuqltiYP3ZzuDPsiulLrDc4CbRsZR9CoN1hwWKmzpo6LimJ+M&#10;guXaz2fv299jPl/0k8nuR/6XxV6p8fOwfgPhafCP8L290Qrie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GEGxQAAANwAAAAPAAAAAAAAAAAAAAAAAJgCAABkcnMv&#10;ZG93bnJldi54bWxQSwUGAAAAAAQABAD1AAAAigMAAAAA&#10;" path="m72,13l,,72,13xe" filled="f" strokecolor="#e15520" strokeweight="0">
              <v:path arrowok="t" o:connecttype="custom" o:connectlocs="72,13;0,0;72,13" o:connectangles="0,0,0"/>
            </v:shape>
            <v:shape id="Freeform 228" o:spid="_x0000_s4184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JMYA&#10;AADcAAAADwAAAGRycy9kb3ducmV2LnhtbESPQWvCQBSE7wX/w/KE3upuQ7ESXaUKihexxhavj+xr&#10;Epp9m2a3Jvrr3ULB4zAz3zCzRW9rcabWV441PI8UCOLcmYoLDR/H9dMEhA/IBmvHpOFCHhbzwcMM&#10;U+M6PtA5C4WIEPYpaihDaFIpfV6SRT9yDXH0vlxrMUTZFtK02EW4rWWi1FharDgulNjQqqT8O/u1&#10;GpbZfv1zuqqNelWdub6/bHafO6v147B/m4II1Id7+L+9NRqSZA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IJMYAAADcAAAADwAAAAAAAAAAAAAAAACYAgAAZHJz&#10;L2Rvd25yZXYueG1sUEsFBgAAAAAEAAQA9QAAAIsDAAAAAA==&#10;" path="m62,25l,,62,25,79,20r15,2l109,27r12,8l114,37r-7,3l99,40r-7,l82,37,74,35,69,30,62,25xe" fillcolor="#f3be00" stroked="f">
              <v:path arrowok="t" o:connecttype="custom" o:connectlocs="62,25;0,0;62,25;62,25;62,25;79,20;94,22;109,27;121,35;114,37;107,40;99,40;92,40;82,37;74,35;69,30;62,25" o:connectangles="0,0,0,0,0,0,0,0,0,0,0,0,0,0,0,0,0"/>
            </v:shape>
            <v:shape id="Freeform 229" o:spid="_x0000_s4183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M88IA&#10;AADcAAAADwAAAGRycy9kb3ducmV2LnhtbESP3WoCMRSE7wu+QzhC72rWhf6wNYoIguCVax/gsDmb&#10;hG5OtknU9e1NodDLYWa+YVabyQ/iSjG5wAqWiwoEcRe0Y6Pg67x/+QCRMrLGITApuFOCzXr2tMJG&#10;hxuf6NpmIwqEU4MKbM5jI2XqLHlMizASF68P0WMuMhqpI94K3A+yrqo36dFxWbA40s5S991evILT&#10;67E999QP92lnvZMX8+OiUep5Pm0/QWSa8n/4r33QCur6HX7Pl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AzzwgAAANwAAAAPAAAAAAAAAAAAAAAAAJgCAABkcnMvZG93&#10;bnJldi54bWxQSwUGAAAAAAQABAD1AAAAhwMAAAAA&#10;" path="m62,25l,,62,25,79,20r15,2l109,27r12,8l114,37r-7,3l99,40r-7,l82,37,74,35,69,30,62,25e" filled="f" strokecolor="#e15520" strokeweight="0">
              <v:path arrowok="t" o:connecttype="custom" o:connectlocs="62,25;0,0;62,25;62,25;62,25;79,20;94,22;109,27;121,35;114,37;107,40;99,40;92,40;82,37;74,35;69,30;62,25" o:connectangles="0,0,0,0,0,0,0,0,0,0,0,0,0,0,0,0,0"/>
            </v:shape>
            <v:shape id="Freeform 230" o:spid="_x0000_s4182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scMA&#10;AADcAAAADwAAAGRycy9kb3ducmV2LnhtbERP3WrCMBS+H+wdwhnsRjS1A6u1qcjGwMGQrfoAh+bY&#10;VpuTrslsffvlQtjlx/efbUbTiiv1rrGsYD6LQBCXVjdcKTge3qdLEM4ja2wtk4IbOdjkjw8ZptoO&#10;/E3XwlcihLBLUUHtfZdK6cqaDLqZ7YgDd7K9QR9gX0nd4xDCTSvjKFpIgw2Hhho7eq2pvBS/RsFq&#10;f759NbvJx/DyyUlxSBZvPwaVen4at2sQnkb/L767d1pBHIe14U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vscMAAADcAAAADwAAAAAAAAAAAAAAAACYAgAAZHJzL2Rv&#10;d25yZXYueG1sUEsFBgAAAAAEAAQA9QAAAIgDAAAAAA==&#10;" path="m65,17l,,65,17,80,15r15,l110,20r12,7l117,32r-7,3l100,35r-8,l82,32,75,30,70,25,65,17xe" fillcolor="#f3be00" stroked="f">
              <v:path arrowok="t" o:connecttype="custom" o:connectlocs="65,17;0,0;65,17;65,17;65,17;80,15;95,15;110,20;122,27;117,32;110,35;100,35;92,35;82,32;75,30;70,25;65,17" o:connectangles="0,0,0,0,0,0,0,0,0,0,0,0,0,0,0,0,0"/>
            </v:shape>
            <v:shape id="Freeform 231" o:spid="_x0000_s4181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uZcUA&#10;AADcAAAADwAAAGRycy9kb3ducmV2LnhtbESPUUvDQBCE3wX/w7GCb/bSCJLEXouEFgQFsS3o4za3&#10;5oK5vZDbtvHfe4LQx2FmvmEWq8n36kRj7AIbmM8yUMRNsB23Bva7zV0BKgqyxT4wGfihCKvl9dUC&#10;KxvO/E6nrbQqQThWaMCJDJXWsXHkMc7CQJy8rzB6lCTHVtsRzwnue51n2YP22HFacDhQ7aj53h69&#10;gc+yKO/ldV2L6z/e6uJlow+HuTG3N9PTIyihSS7h//azNZDnJ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G5lxQAAANwAAAAPAAAAAAAAAAAAAAAAAJgCAABkcnMv&#10;ZG93bnJldi54bWxQSwUGAAAAAAQABAD1AAAAigMAAAAA&#10;" path="m65,17l,,65,17,80,15r15,l110,20r12,7l117,32r-7,3l100,35r-8,l82,32,75,30,70,25,65,17e" filled="f" strokecolor="#e15520" strokeweight="0">
              <v:path arrowok="t" o:connecttype="custom" o:connectlocs="65,17;0,0;65,17;65,17;65,17;80,15;95,15;110,20;122,27;117,32;110,35;100,35;92,35;82,32;75,30;70,25;65,17" o:connectangles="0,0,0,0,0,0,0,0,0,0,0,0,0,0,0,0,0"/>
            </v:shape>
            <v:shape id="Freeform 232" o:spid="_x0000_s4180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uHsEA&#10;AADcAAAADwAAAGRycy9kb3ducmV2LnhtbERPy4rCMBTdD/gP4Q7MbkynikjHVNRBqQsXvvaX5vbB&#10;NDeliVr9erMQXB7OezbvTSOu1LnasoKfYQSCOLe65lLB6bj+noJwHlljY5kU3MnBPB18zDDR9sZ7&#10;uh58KUIIuwQVVN63iZQur8igG9qWOHCF7Qz6ALtS6g5vIdw0Mo6iiTRYc2iosKVVRfn/4WIUZEW9&#10;jaM/O15McfTYZMvzbnVZK/X12S9+QXjq/Vv8cmdaQTwK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4rh7BAAAA3AAAAA8AAAAAAAAAAAAAAAAAmAIAAGRycy9kb3du&#10;cmV2LnhtbFBLBQYAAAAABAAEAPUAAACGAwAAAAA=&#10;" path="m63,15l,,63,15xe" fillcolor="#f3be00" stroked="f">
              <v:path arrowok="t" o:connecttype="custom" o:connectlocs="63,15;0,0;63,15" o:connectangles="0,0,0"/>
            </v:shape>
            <v:shape id="Freeform 233" o:spid="_x0000_s4179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VV8MA&#10;AADcAAAADwAAAGRycy9kb3ducmV2LnhtbESPQWvCQBSE7wX/w/KE3upGC6FEN0HEUk9S0+r5mX0m&#10;i9m3Ibua+O+7hUKPw8x8w6yK0bbiTr03jhXMZwkI4sppw7WC76/3lzcQPiBrbB2Tggd5KPLJ0woz&#10;7QY+0L0MtYgQ9hkqaELoMil91ZBFP3MdcfQurrcYouxrqXscIty2cpEkqbRoOC402NGmoepa3qyC&#10;y97Ih0k//Naf9p8DnfFYHlKlnqfjegki0Bj+w3/tnVaweJ3D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VV8MAAADcAAAADwAAAAAAAAAAAAAAAACYAgAAZHJzL2Rv&#10;d25yZXYueG1sUEsFBgAAAAAEAAQA9QAAAIgDAAAAAA==&#10;" path="m63,15l,,63,15xe" filled="f" strokecolor="#e15520" strokeweight="0">
              <v:path arrowok="t" o:connecttype="custom" o:connectlocs="63,15;0,0;63,15" o:connectangles="0,0,0"/>
            </v:shape>
            <v:shape id="Freeform 234" o:spid="_x0000_s4178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a1MIA&#10;AADcAAAADwAAAGRycy9kb3ducmV2LnhtbESPQYvCMBSE7wv+h/AEL4umrSBSjaKCIJ7W7h48Pppn&#10;U2xeShO1/nuzIHgcZuYbZrnubSPu1PnasYJ0koAgLp2uuVLw97sfz0H4gKyxcUwKnuRhvRp8LTHX&#10;7sEnuhehEhHCPkcFJoQ2l9KXhiz6iWuJo3dxncUQZVdJ3eEjwm0jsySZSYs1xwWDLe0MldfiZhUc&#10;vtPa/oRz8bylW2/KM5njjJQaDfvNAkSgPnzC7/ZBK8imGfy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ZrUwgAAANwAAAAPAAAAAAAAAAAAAAAAAJgCAABkcnMvZG93&#10;bnJldi54bWxQSwUGAAAAAAQABAD1AAAAhwMAAAAA&#10;" path="m42,60l80,,42,60xm42,60l35,75,27,88r-7,2l15,95r-7,l,95,,88,3,80,8,75r5,-7l18,63r7,-3l35,58r7,2xe" fillcolor="#f3be00" stroked="f">
              <v:path arrowok="t" o:connecttype="custom" o:connectlocs="42,60;80,0;42,60;42,60;35,75;27,88;20,90;15,95;8,95;0,95;0,88;3,80;8,75;13,68;18,63;25,60;35,58;42,60" o:connectangles="0,0,0,0,0,0,0,0,0,0,0,0,0,0,0,0,0,0"/>
              <o:lock v:ext="edit" verticies="t"/>
            </v:shape>
            <v:shape id="Freeform 235" o:spid="_x0000_s4177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D/cUA&#10;AADcAAAADwAAAGRycy9kb3ducmV2LnhtbESPT2sCMRTE7wW/Q3iCt5roSrFbo4jgn0sPVS/eHpvX&#10;3a2blzWJun77plDwOMzMb5jZorONuJEPtWMNo6ECQVw4U3Op4XhYv05BhIhssHFMGh4UYDHvvcww&#10;N+7OX3Tbx1IkCIccNVQxtrmUoajIYhi6ljh5385bjEn6UhqP9wS3jRwr9SYt1pwWKmxpVVFx3l+t&#10;huu737rtVC5/VKZWj83lZD4nJ60H/W75ASJSF5/h//bOaBhnG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8P9xQAAANwAAAAPAAAAAAAAAAAAAAAAAJgCAABkcnMv&#10;ZG93bnJldi54bWxQSwUGAAAAAAQABAD1AAAAigMAAAAA&#10;" path="m,60l38,,,60xe" filled="f" strokecolor="#e15520" strokeweight="0">
              <v:path arrowok="t" o:connecttype="custom" o:connectlocs="0,60;38,0;0,60" o:connectangles="0,0,0"/>
            </v:shape>
            <v:shape id="Freeform 236" o:spid="_x0000_s4176" style="position:absolute;left:663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cHscA&#10;AADcAAAADwAAAGRycy9kb3ducmV2LnhtbESPQWvCQBSE7wX/w/IEL1I3iaWU1FVUtBVEQtVCj4/s&#10;axLMvg3ZrUn/vSsUehxm5htmtuhNLa7UusqygngSgSDOra64UHA+bR9fQDiPrLG2TAp+ycFiPniY&#10;Yaptxx90PfpCBAi7FBWU3jeplC4vyaCb2IY4eN+2NeiDbAupW+wC3NQyiaJnabDisFBiQ+uS8svx&#10;xyjYx6v3bbzPsq8NHrrPt2ycmOlYqdGwX76C8NT7//Bfe6cVJNMn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XB7HAAAA3AAAAA8AAAAAAAAAAAAAAAAAmAIAAGRy&#10;cy9kb3ducmV2LnhtbFBLBQYAAAAABAAEAPUAAACMAwAAAAA=&#10;" path="m42,2l35,17,27,30r-7,2l15,37r-7,l,37,,30,3,22,8,17r5,-7l18,5,25,2,35,r7,2xe" filled="f" strokecolor="#e15520" strokeweight="0">
              <v:path arrowok="t" o:connecttype="custom" o:connectlocs="42,2;35,17;27,30;20,32;15,37;8,37;0,37;0,30;3,22;8,17;13,10;18,5;25,2;35,0;42,2" o:connectangles="0,0,0,0,0,0,0,0,0,0,0,0,0,0,0"/>
            </v:shape>
            <v:shape id="Freeform 237" o:spid="_x0000_s4175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jy8QA&#10;AADcAAAADwAAAGRycy9kb3ducmV2LnhtbESPQWvCQBSE7wX/w/IKvRTdmDYiqatIQdpjo+L5uftM&#10;gtm3MbtN0n/fLRQ8DjPzDbPajLYRPXW+dqxgPktAEGtnai4VHA+76RKED8gGG8ek4Ic8bNaThxXm&#10;xg1cUL8PpYgQ9jkqqEJocym9rsiin7mWOHoX11kMUXalNB0OEW4bmSbJQlqsOS5U2NJ7Rfq6/7YK&#10;iuvB6fPtOfvw7e5VN18nZD4p9fQ4bt9ABBrDPfzf/jQK0pc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I8vEAAAA3AAAAA8AAAAAAAAAAAAAAAAAmAIAAGRycy9k&#10;b3ducmV2LnhtbFBLBQYAAAAABAAEAPUAAACJAwAAAAA=&#10;" path="m43,45l90,,43,45xm43,45l35,60,25,72,13,77,,80,,75,3,67,8,60r5,-5l20,50r8,-3l35,45r8,xe" fillcolor="#f3be00" stroked="f">
              <v:path arrowok="t" o:connecttype="custom" o:connectlocs="43,45;90,0;43,45;43,45;35,60;25,72;13,77;0,80;0,75;3,67;8,60;13,55;20,50;28,47;35,45;43,45" o:connectangles="0,0,0,0,0,0,0,0,0,0,0,0,0,0,0,0"/>
              <o:lock v:ext="edit" verticies="t"/>
            </v:shape>
            <v:shape id="Freeform 238" o:spid="_x0000_s4174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THsUA&#10;AADcAAAADwAAAGRycy9kb3ducmV2LnhtbESPT4vCMBTE78J+h/AWvGm6irJU0yLCFsGT/2C9PZtn&#10;W7Z56TZR67c3guBxmJnfMPO0M7W4Uusqywq+hhEI4tzqigsF+93P4BuE88gaa8uk4E4O0uSjN8dY&#10;2xtv6Lr1hQgQdjEqKL1vYildXpJBN7QNcfDOtjXog2wLqVu8Bbip5SiKptJgxWGhxIaWJeV/24tR&#10;cNkdl4d9Ztb/49O6WtBklWWbX6X6n91iBsJT59/hV3ulFYzGU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NMexQAAANwAAAAPAAAAAAAAAAAAAAAAAJgCAABkcnMv&#10;ZG93bnJldi54bWxQSwUGAAAAAAQABAD1AAAAigMAAAAA&#10;" path="m,45l47,,,45xe" filled="f" strokecolor="#e15520" strokeweight="0">
              <v:path arrowok="t" o:connecttype="custom" o:connectlocs="0,45;47,0;0,45" o:connectangles="0,0,0"/>
            </v:shape>
            <v:shape id="Freeform 239" o:spid="_x0000_s4173" style="position:absolute;left:6610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pNsUA&#10;AADcAAAADwAAAGRycy9kb3ducmV2LnhtbESPQWvCQBSE7wX/w/IEL1I3UagldRVRWgpCxeilt0f2&#10;mQ1m36bZVeO/dwWhx2FmvmFmi87W4kKtrxwrSEcJCOLC6YpLBYf95+s7CB+QNdaOScGNPCzmvZcZ&#10;ZtpdeUeXPJQiQthnqMCE0GRS+sKQRT9yDXH0jq61GKJsS6lbvEa4reU4Sd6kxYrjgsGGVoaKU362&#10;CniywfVXmq7N7yrvhoe/7U8TjkoN+t3yA0SgLvyHn+1vrWA8mc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yk2xQAAANwAAAAPAAAAAAAAAAAAAAAAAJgCAABkcnMv&#10;ZG93bnJldi54bWxQSwUGAAAAAAQABAD1AAAAigMAAAAA&#10;" path="m43,l35,15,25,27,13,32,,35,,30,3,22,8,15r5,-5l20,5,28,2,35,r8,e" filled="f" strokecolor="#e15520" strokeweight="0">
              <v:path arrowok="t" o:connecttype="custom" o:connectlocs="43,0;35,15;25,27;13,32;0,35;0,30;3,22;8,15;13,10;20,5;28,2;35,0;43,0" o:connectangles="0,0,0,0,0,0,0,0,0,0,0,0,0"/>
            </v:shape>
            <v:shape id="Freeform 240" o:spid="_x0000_s4172" style="position:absolute;left:6593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/IcIA&#10;AADcAAAADwAAAGRycy9kb3ducmV2LnhtbERPzWoCMRC+F3yHMII3zWptKVujSGlFK7SofYBhM91d&#10;upksSdTVp3cOQo8f3/9s0blGnSjE2rOB8SgDRVx4W3Np4OfwMXwBFROyxcYzGbhQhMW89zDD3Poz&#10;7+i0T6WSEI45GqhSanOtY1GRwzjyLbFwvz44TAJDqW3As4S7Rk+y7Fk7rFkaKmzpraLib3900vte&#10;fobtZv3tDtep360Kujxdv4wZ9LvlK6hEXfoX391ra2DyKGvljBwB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/8hwgAAANwAAAAPAAAAAAAAAAAAAAAAAJgCAABkcnMvZG93&#10;bnJldi54bWxQSwUGAAAAAAQABAD1AAAAhwMAAAAA&#10;" path="m42,45l89,,42,45xm42,45l35,60,27,70,15,77,,80,,75,2,67,7,60r5,-5l20,50r7,-3l35,45r7,xe" fillcolor="#f3be00" stroked="f">
              <v:path arrowok="t" o:connecttype="custom" o:connectlocs="42,45;89,0;42,45;42,45;35,60;27,70;15,77;0,80;0,75;2,67;7,60;12,55;20,50;27,47;35,45;42,45" o:connectangles="0,0,0,0,0,0,0,0,0,0,0,0,0,0,0,0"/>
              <o:lock v:ext="edit" verticies="t"/>
            </v:shape>
            <v:shape id="Freeform 241" o:spid="_x0000_s4171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UxMQA&#10;AADcAAAADwAAAGRycy9kb3ducmV2LnhtbESPQWvCQBSE74X+h+UJvdWNthQbXaUIgfZYGxRvr9ln&#10;Esx7G7JrTP59tyB4HGbmG2a1GbhRPXW+dmJgNk1AkRTO1lIayH+y5wUoH1AsNk7IwEgeNuvHhxWm&#10;1l3lm/pdKFWEiE/RQBVCm2rti4oY/dS1JNE7uY4xRNmV2nZ4jXBu9DxJ3jRjLXGhwpa2FRXn3YUN&#10;HH4zHhf5Eccx77PTfs9fx1c25mkyfCxBBRrCPXxrf1oD85d3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VMTEAAAA3AAAAA8AAAAAAAAAAAAAAAAAmAIAAGRycy9k&#10;b3ducmV2LnhtbFBLBQYAAAAABAAEAPUAAACJAwAAAAA=&#10;" path="m,45l47,,,45xe" filled="f" strokecolor="#1f1a17" strokeweight="0">
              <v:path arrowok="t" o:connecttype="custom" o:connectlocs="0,45;47,0;0,45" o:connectangles="0,0,0"/>
            </v:shape>
            <v:shape id="Freeform 242" o:spid="_x0000_s4170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TM8MA&#10;AADcAAAADwAAAGRycy9kb3ducmV2LnhtbERPz2vCMBS+C/4P4Qm7yEynw43OKEOQrTsIq4N5fDRv&#10;bVjzUpKsrf+9OQg7fny/N7vRtqInH4xjBQ+LDARx5bThWsHX6XD/DCJEZI2tY1JwoQC77XSywVy7&#10;gT+pL2MtUgiHHBU0MXa5lKFqyGJYuI44cT/OW4wJ+lpqj0MKt61cZtlaWjScGhrsaN9Q9Vv+WQX2&#10;WBRn33/jR3ceVk/mbW6K8qjU3Wx8fQERaYz/4pv7XStYPqb56Uw6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TM8MAAADcAAAADwAAAAAAAAAAAAAAAACYAgAAZHJzL2Rv&#10;d25yZXYueG1sUEsFBgAAAAAEAAQA9QAAAIgDAAAAAA==&#10;" path="m42,l35,15,27,25,15,32,,35,,30,2,22,7,15r5,-5l20,5,27,2,35,r7,e" filled="f" strokecolor="#1f1a17" strokeweight="0">
              <v:path arrowok="t" o:connecttype="custom" o:connectlocs="42,0;35,15;27,25;15,32;0,35;0,30;2,22;7,15;12,10;20,5;27,2;35,0;42,0" o:connectangles="0,0,0,0,0,0,0,0,0,0,0,0,0"/>
            </v:shape>
            <v:shape id="Freeform 243" o:spid="_x0000_s4169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c4MUA&#10;AADcAAAADwAAAGRycy9kb3ducmV2LnhtbESPT2vCQBTE7wW/w/KE3nQTW0TSbEQDFi891D89P7LP&#10;bDT7NmS3Gv303UKhx2HmN8Pky8G24kq9bxwrSKcJCOLK6YZrBYf9ZrIA4QOyxtYxKbiTh2Uxesox&#10;0+7Gn3TdhVrEEvYZKjAhdJmUvjJk0U9dRxy9k+sthij7Wuoeb7HctnKWJHNpseG4YLCj0lB12X1b&#10;BbNF+jg25Xb4eDGle1+fv2o6WqWex8PqDUSgIfyH/+itjtxr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9zgxQAAANwAAAAPAAAAAAAAAAAAAAAAAJgCAABkcnMv&#10;ZG93bnJldi54bWxQSwUGAAAAAAQABAD1AAAAigMAAAAA&#10;" path="m42,60l77,,42,60xm42,60l35,78,27,88r-7,5l15,95,7,98,,98,,90,3,83,7,75r5,-5l17,65r8,-2l35,60r7,xe" fillcolor="#f3be00" stroked="f">
              <v:path arrowok="t" o:connecttype="custom" o:connectlocs="42,60;77,0;42,60;42,60;35,78;27,88;20,93;15,95;7,98;0,98;0,90;3,83;7,75;12,70;17,65;25,63;35,60;42,60" o:connectangles="0,0,0,0,0,0,0,0,0,0,0,0,0,0,0,0,0,0"/>
              <o:lock v:ext="edit" verticies="t"/>
            </v:shape>
            <v:shape id="Freeform 244" o:spid="_x0000_s4168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zecQA&#10;AADcAAAADwAAAGRycy9kb3ducmV2LnhtbESPS4vCQBCE78L+h6EXvOlkg8oSHUUCLl4UfBz22GY6&#10;D8z0hMxo4v76HUHwWFTVV9Ri1Zta3Kl1lWUFX+MIBHFmdcWFgvNpM/oG4TyyxtoyKXiQg9XyY7DA&#10;RNuOD3Q/+kIECLsEFZTeN4mULivJoBvbhjh4uW0N+iDbQuoWuwA3tYyjaCYNVhwWSmwoLSm7Hm9G&#10;QeV+cHrb/fE+7c6XdDPNf2mXKzX87NdzEJ56/w6/2lutIJ7E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/c3nEAAAA3AAAAA8AAAAAAAAAAAAAAAAAmAIAAGRycy9k&#10;b3ducmV2LnhtbFBLBQYAAAAABAAEAPUAAACJAwAAAAA=&#10;" path="m,60l35,,,60xe" filled="f" strokecolor="#e15520" strokeweight="0">
              <v:path arrowok="t" o:connecttype="custom" o:connectlocs="0,60;35,0;0,60" o:connectangles="0,0,0"/>
            </v:shape>
            <v:shape id="Freeform 245" o:spid="_x0000_s4167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4RsgA&#10;AADcAAAADwAAAGRycy9kb3ducmV2LnhtbESPQUvDQBSE7wX/w/IEL8VurEE07bZIq9BWRG3anh/Z&#10;ZzaYfRuyaxP/vVso9DjMzDfMdN7bWhyp9ZVjBXejBARx4XTFpYJd/nr7CMIHZI21Y1LwRx7ms6vB&#10;FDPtOv6i4zaUIkLYZ6jAhNBkUvrCkEU/cg1x9L5dazFE2ZZSt9hFuK3lOEkepMWK44LBhhaGip/t&#10;r1Xw3ufD9GA2+7cX26Wfq03+sX5aKnVz3T9PQATqwyV8bq+0gnF6D6cz8Qj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PLhGyAAAANwAAAAPAAAAAAAAAAAAAAAAAJgCAABk&#10;cnMvZG93bnJldi54bWxQSwUGAAAAAAQABAD1AAAAjQMAAAAA&#10;" path="m42,l35,18,27,28r-7,5l15,35,7,38,,38,,30,3,23,7,15r5,-5l17,5,25,3,35,r7,xe" filled="f" strokecolor="#e15520" strokeweight="0">
              <v:path arrowok="t" o:connecttype="custom" o:connectlocs="42,0;35,18;27,28;20,33;15,35;7,38;0,38;0,30;3,23;7,15;12,10;17,5;25,3;35,0;42,0" o:connectangles="0,0,0,0,0,0,0,0,0,0,0,0,0,0,0"/>
            </v:shape>
            <v:shape id="Freeform 246" o:spid="_x0000_s4166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7FMUA&#10;AADcAAAADwAAAGRycy9kb3ducmV2LnhtbESPwW7CMBBE70j9B2srcQOHQKsqYBAK0PbY0l64reJt&#10;nBKvQ2wg8PV1JSSOo9l5szNbdLYWJ2p95VjBaJiAIC6crrhU8P21GbyA8AFZY+2YFFzIw2L+0Jth&#10;pt2ZP+m0DaWIEPYZKjAhNJmUvjBk0Q9dQxy9H9daDFG2pdQtniPc1jJNkmdpseLYYLCh3FCx3x5t&#10;fOPjur88rc0hf929XdNRvuJx+FWq/9gtpyACdeF+fEu/awXpZAL/YyI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LsUxQAAANwAAAAPAAAAAAAAAAAAAAAAAJgCAABkcnMv&#10;ZG93bnJldi54bWxQSwUGAAAAAAQABAD1AAAAigMAAAAA&#10;" path="m45,59l87,,45,59xm45,59l38,74,28,84r-5,5l15,92,8,94,,94,3,87,5,79,8,72r5,-5l20,62r8,-3l35,57r10,2xe" fillcolor="#f3be00" stroked="f">
              <v:path arrowok="t" o:connecttype="custom" o:connectlocs="45,59;87,0;45,59;45,59;38,74;28,84;23,89;15,92;8,94;0,94;3,87;5,79;8,72;13,67;20,62;28,59;35,57;45,59" o:connectangles="0,0,0,0,0,0,0,0,0,0,0,0,0,0,0,0,0,0"/>
              <o:lock v:ext="edit" verticies="t"/>
            </v:shape>
            <v:shape id="Freeform 247" o:spid="_x0000_s4165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J7NsMA&#10;AADcAAAADwAAAGRycy9kb3ducmV2LnhtbESP3YrCMBSE7wXfIRzBO00VXaQaRZdVFvTGnwc4NMe2&#10;2JyUJq2tT78RhL0cZuYbZrVpTSEaqlxuWcFkHIEgTqzOOVVwu+5HCxDOI2ssLJOCjhxs1v3eCmNt&#10;n3ym5uJTESDsYlSQeV/GUrokI4NubEvi4N1tZdAHWaVSV/gMcFPIaRR9SYM5h4UMS/rOKHlcaqPA&#10;HF1zehzqLu18Tfv76fpz3r2UGg7a7RKEp9b/hz/tX61gOpvD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J7NsMAAADcAAAADwAAAAAAAAAAAAAAAACYAgAAZHJzL2Rv&#10;d25yZXYueG1sUEsFBgAAAAAEAAQA9QAAAIgDAAAAAA==&#10;" path="m,59l42,,,59xe" filled="f" strokecolor="#e15520" strokeweight="0">
              <v:path arrowok="t" o:connecttype="custom" o:connectlocs="0,59;42,0;0,59" o:connectangles="0,0,0"/>
            </v:shape>
            <v:shape id="Freeform 248" o:spid="_x0000_s4164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y38YA&#10;AADcAAAADwAAAGRycy9kb3ducmV2LnhtbESPQUsDMRSE7wX/Q3iCt252S1lkbVq0UKkHQasHj8/N&#10;c7Nt8rIkabv+e1MoeBxm5htmsRqdFScKsfesoCpKEMSt1z13Cj4/NtN7EDEha7SeScEvRVgtbyYL&#10;bLQ/8zuddqkTGcKxQQUmpaGRMraGHMbCD8TZ+/HBYcoydFIHPGe4s3JWlrV02HNeMDjQ2lB72B2d&#10;gu/169NLVR6etzaY/V7Wm7fqyyp1dzs+PoBINKb/8LW91Qpm8xouZ/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Xy38YAAADcAAAADwAAAAAAAAAAAAAAAACYAgAAZHJz&#10;L2Rvd25yZXYueG1sUEsFBgAAAAAEAAQA9QAAAIsDAAAAAA==&#10;" path="m45,2l38,17,28,27r-5,5l15,35,8,37,,37,3,30,5,22,8,15r5,-5l20,5,28,2,35,,45,2xe" filled="f" strokecolor="#e15520" strokeweight="0">
              <v:path arrowok="t" o:connecttype="custom" o:connectlocs="45,2;38,17;28,27;23,32;15,35;8,37;0,37;3,30;5,22;8,15;13,10;20,5;28,2;35,0;45,2" o:connectangles="0,0,0,0,0,0,0,0,0,0,0,0,0,0,0"/>
            </v:shape>
            <v:shape id="Freeform 249" o:spid="_x0000_s4163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oYcUA&#10;AADcAAAADwAAAGRycy9kb3ducmV2LnhtbESPQWvCQBSE74L/YXlCb7qppLGkrlIKpdKLVUvPj+wz&#10;G5p9G7PbJPrrXaHgcZiZb5jlerC16Kj1lWMFj7MEBHHhdMWlgu/D+/QZhA/IGmvHpOBMHtar8WiJ&#10;uXY976jbh1JECPscFZgQmlxKXxiy6GeuIY7e0bUWQ5RtKXWLfYTbWs6TJJMWK44LBht6M1T87v+s&#10;gs/tJf1I2ex+nvomHLPu9HWqMqUeJsPrC4hAQ7iH/9sbrWCeL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hhxQAAANwAAAAPAAAAAAAAAAAAAAAAAJgCAABkcnMv&#10;ZG93bnJldi54bWxQSwUGAAAAAAQABAD1AAAAigMAAAAA&#10;" path="m43,54l80,,43,54xm43,54l35,69,28,82r-8,5l15,89,8,92,,92,,84,3,77,8,69r5,-5l18,59r7,-2l33,54r10,xe" fillcolor="#f3be00" stroked="f">
              <v:path arrowok="t" o:connecttype="custom" o:connectlocs="43,54;80,0;43,54;43,54;35,69;28,82;20,87;15,89;8,92;0,92;0,84;3,77;8,69;13,64;18,59;25,57;33,54;43,54" o:connectangles="0,0,0,0,0,0,0,0,0,0,0,0,0,0,0,0,0,0"/>
              <o:lock v:ext="edit" verticies="t"/>
            </v:shape>
            <v:shape id="Freeform 250" o:spid="_x0000_s4162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2lcUA&#10;AADcAAAADwAAAGRycy9kb3ducmV2LnhtbESPTWvCQBCG7wX/wzKCF6mbhhIkdSNaEARPtXrwNs1O&#10;Pmh2NmRXjf31nUOhx+Gd95l5VuvRdepGQ2g9G3hZJKCIS29brg2cPnfPS1AhIlvsPJOBBwVYF5On&#10;FebW3/mDbsdYK4FwyNFAE2Ofax3KhhyGhe+JJav84DDKONTaDngXuOt0miSZdtiyXGiwp/eGyu/j&#10;1QllXnVx2WbpdkR/yVgf5j/nL2Nm03HzBirSGP+X/9p7ayB9lW9FRkR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XaVxQAAANwAAAAPAAAAAAAAAAAAAAAAAJgCAABkcnMv&#10;ZG93bnJldi54bWxQSwUGAAAAAAQABAD1AAAAigMAAAAA&#10;" path="m,54l37,,,54xe" filled="f" strokecolor="#e15520" strokeweight="0">
              <v:path arrowok="t" o:connecttype="custom" o:connectlocs="0,54;37,0;0,54" o:connectangles="0,0,0"/>
            </v:shape>
            <v:shape id="Freeform 251" o:spid="_x0000_s4161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8GsUA&#10;AADcAAAADwAAAGRycy9kb3ducmV2LnhtbESPQUsDMRSE70L/Q3iF3my2pWjdNi1lUREP0la9v25e&#10;N9tuXpZN3Kz/3giCx2FmvmHW28E2oqfO144VzKYZCOLS6ZorBR/vT7dLED4ga2wck4Jv8rDdjG7W&#10;mGsX+UD9MVQiQdjnqMCE0OZS+tKQRT91LXHyzq6zGJLsKqk7jAluGznPsjtpsea0YLClwlB5PX5Z&#10;Bb6ObWFe7+1jfDtd9rH/LJ6LmVKT8bBbgQg0hP/wX/tFK5gvHu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HwaxQAAANwAAAAPAAAAAAAAAAAAAAAAAJgCAABkcnMv&#10;ZG93bnJldi54bWxQSwUGAAAAAAQABAD1AAAAigMAAAAA&#10;" path="m43,l35,15,28,28r-8,5l15,35,8,38,,38,,30,3,23,8,15r5,-5l18,5,25,3,33,,43,xe" filled="f" strokecolor="#e15520" strokeweight="0">
              <v:path arrowok="t" o:connecttype="custom" o:connectlocs="43,0;35,15;28,28;20,33;15,35;8,38;0,38;0,30;3,23;8,15;13,10;18,5;25,3;33,0;43,0" o:connectangles="0,0,0,0,0,0,0,0,0,0,0,0,0,0,0"/>
            </v:shape>
            <v:shape id="Freeform 252" o:spid="_x0000_s4160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6U8IA&#10;AADcAAAADwAAAGRycy9kb3ducmV2LnhtbERPS2vCQBC+F/oflhG8SN1UatHUVUrBUhAUbdHrkJ0m&#10;wexsyE7z+PfuQejx43uvNr2rVEtNKD0beJ4moIgzb0vODfx8b58WoIIgW6w8k4GBAmzWjw8rTK3v&#10;+EjtSXIVQzikaKAQqVOtQ1aQwzD1NXHkfn3jUCJscm0b7GK4q/QsSV61w5JjQ4E1fRSUXU9/zoC8&#10;lMvusJtchsXnsO/bbEnJWYwZj/r3N1BCvfyL7+4va2A2j/PjmXg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3pTwgAAANwAAAAPAAAAAAAAAAAAAAAAAJgCAABkcnMvZG93&#10;bnJldi54bWxQSwUGAAAAAAQABAD1AAAAhwMAAAAA&#10;" path="m43,63l75,,43,63xm43,63l38,80,28,90r-5,5l15,97r-7,3l,100,,92,3,85,8,78r5,-5l18,68r7,-3l35,63r8,xe" fillcolor="#f3be00" stroked="f">
              <v:path arrowok="t" o:connecttype="custom" o:connectlocs="43,63;75,0;43,63;43,63;38,80;28,90;23,95;15,97;8,100;0,100;0,92;3,85;8,78;13,73;18,68;25,65;35,63;43,63" o:connectangles="0,0,0,0,0,0,0,0,0,0,0,0,0,0,0,0,0,0"/>
              <o:lock v:ext="edit" verticies="t"/>
            </v:shape>
            <v:shape id="Freeform 253" o:spid="_x0000_s4159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tKsQA&#10;AADcAAAADwAAAGRycy9kb3ducmV2LnhtbESPS4vCMBSF98L8h3AH3GnqE6lGGYTBx2YYRxfurs3t&#10;A5ub0kRt/70ZEFwezuPjLFaNKcWdaldYVjDoRyCIE6sLzhQc/757MxDOI2ssLZOClhyslh+dBcba&#10;PviX7gefiTDCLkYFufdVLKVLcjLo+rYiDl5qa4M+yDqTusZHGDelHEbRVBosOBByrGidU3I93Ezg&#10;3i5rmVajaTo+F/tNeWp3P9dWqe5n8zUH4anx7/CrvdUKhpMB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rSrEAAAA3AAAAA8AAAAAAAAAAAAAAAAAmAIAAGRycy9k&#10;b3ducmV2LnhtbFBLBQYAAAAABAAEAPUAAACJAwAAAAA=&#10;" path="m,63l32,,,63xe" filled="f" strokecolor="#e15520" strokeweight="0">
              <v:path arrowok="t" o:connecttype="custom" o:connectlocs="0,63;32,0;0,63" o:connectangles="0,0,0"/>
            </v:shape>
            <v:shape id="Freeform 254" o:spid="_x0000_s4158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TTMIA&#10;AADcAAAADwAAAGRycy9kb3ducmV2LnhtbESPT4vCMBTE7wt+h/AEb2tqwT9Uo4iLoMdtvXh7NM+2&#10;tnkpTbbWb28WBI/DzPyG2ewG04ieOldZVjCbRiCIc6srLhRcsuP3CoTzyBoby6TgSQ5229HXBhNt&#10;H/xLfeoLESDsElRQet8mUrq8JINualvi4N1sZ9AH2RVSd/gIcNPIOIoW0mDFYaHElg4l5XX6ZxTc&#10;lmdb30+zPsX66n+eq+x65EypyXjYr0F4Gvwn/G6ftIJ4HsP/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9NMwgAAANwAAAAPAAAAAAAAAAAAAAAAAJgCAABkcnMvZG93&#10;bnJldi54bWxQSwUGAAAAAAQABAD1AAAAhwMAAAAA&#10;" path="m43,l38,17,28,27r-5,5l15,34,8,37,,37,,29,3,22,8,15r5,-5l18,5,25,2,35,r8,xe" filled="f" strokecolor="#e15520" strokeweight="0">
              <v:path arrowok="t" o:connecttype="custom" o:connectlocs="43,0;38,17;28,27;23,32;15,34;8,37;0,37;0,29;3,22;8,15;13,10;18,5;25,2;35,0;43,0" o:connectangles="0,0,0,0,0,0,0,0,0,0,0,0,0,0,0"/>
            </v:shape>
            <v:shape id="Freeform 255" o:spid="_x0000_s4157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MDsUA&#10;AADcAAAADwAAAGRycy9kb3ducmV2LnhtbESPQWsCMRSE74X+h/CE3mpWS6uuRlFLsSdBV/D63Dw3&#10;a5OXZZPqtr++KRR6HGbmG2a26JwVV2pD7VnBoJ+BIC69rrlScCjeHscgQkTWaD2Tgi8KsJjf380w&#10;1/7GO7ruYyUShEOOCkyMTS5lKA05DH3fECfv7FuHMcm2krrFW4I7K4dZ9iId1pwWDDa0NlR+7D+d&#10;guK42tqwmZglutfTpojfo4O9KPXQ65ZTEJG6+B/+a79rBcPnJ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gwOxQAAANwAAAAPAAAAAAAAAAAAAAAAAJgCAABkcnMv&#10;ZG93bnJldi54bWxQSwUGAAAAAAQABAD1AAAAigMAAAAA&#10;" path="m37,70l65,,37,70xm37,70l33,87r-8,15l20,107r-5,5l8,115,,117,,107r3,-7l5,92r5,-7l15,77r8,-2l30,72r7,-2xe" fillcolor="#f3be00" stroked="f">
              <v:path arrowok="t" o:connecttype="custom" o:connectlocs="37,70;65,0;37,70;37,70;33,87;25,102;20,107;15,112;8,115;0,117;0,107;3,100;5,92;10,85;15,77;23,75;30,72;37,70" o:connectangles="0,0,0,0,0,0,0,0,0,0,0,0,0,0,0,0,0,0"/>
              <o:lock v:ext="edit" verticies="t"/>
            </v:shape>
            <v:shape id="Freeform 256" o:spid="_x0000_s4156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mPcYA&#10;AADcAAAADwAAAGRycy9kb3ducmV2LnhtbESPQWvCQBSE7wX/w/KEXsRstNpKdBWxFGqhYGMPHp/Z&#10;ZzaYfRuyW03/fVcQehxm5htmsepsLS7U+sqxglGSgiAunK64VPC9fxvOQPiArLF2TAp+ycNq2XtY&#10;YKbdlb/okodSRAj7DBWYEJpMSl8YsugT1xBH7+RaiyHKtpS6xWuE21qO0/RZWqw4LhhsaGOoOOc/&#10;VsHTrBykh/zjBXf2sxu86uPGbI9KPfa79RxEoC78h+/td61gPJ3A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YmPcYAAADcAAAADwAAAAAAAAAAAAAAAACYAgAAZHJz&#10;L2Rvd25yZXYueG1sUEsFBgAAAAAEAAQA9QAAAIsDAAAAAA==&#10;" path="m,70l28,,,70xe" filled="f" strokecolor="#e15520" strokeweight="0">
              <v:path arrowok="t" o:connecttype="custom" o:connectlocs="0,70;28,0;0,70" o:connectangles="0,0,0"/>
            </v:shape>
            <v:shape id="Freeform 257" o:spid="_x0000_s4155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TpMQA&#10;AADcAAAADwAAAGRycy9kb3ducmV2LnhtbESPQWvCQBSE74L/YXlCb7oxkCKpq6gg9NiqJT2+Zp9J&#10;NPs27m41/nu3UPA4zMw3zHzZm1ZcyfnGsoLpJAFBXFrdcKXgsN+OZyB8QNbYWiYFd/KwXAwHc8y1&#10;vfEnXXehEhHCPkcFdQhdLqUvazLoJ7Yjjt7ROoMhSldJ7fAW4aaVaZK8SoMNx4UaO9rUVJ53v0ZB&#10;oX/WH5fi8LVKv7NL5u6nMKtOSr2M+tUbiEB9eIb/2+9aQZpl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U6TEAAAA3AAAAA8AAAAAAAAAAAAAAAAAmAIAAGRycy9k&#10;b3ducmV2LnhtbFBLBQYAAAAABAAEAPUAAACJAwAAAAA=&#10;" path="m37,l33,17,25,32r-5,5l15,42,8,45,,47,,37,3,30,5,22r5,-7l15,7,23,5,30,2,37,xe" filled="f" strokecolor="#e15520" strokeweight="0">
              <v:path arrowok="t" o:connecttype="custom" o:connectlocs="37,0;33,17;25,32;20,37;15,42;8,45;0,47;0,37;3,30;5,22;10,15;15,7;23,5;30,2;37,0" o:connectangles="0,0,0,0,0,0,0,0,0,0,0,0,0,0,0"/>
            </v:shape>
            <v:shape id="Freeform 258" o:spid="_x0000_s4154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nnsUA&#10;AADcAAAADwAAAGRycy9kb3ducmV2LnhtbESPQWvCQBSE70L/w/IK3nSjqNjUTQhVwdJTbev5kX1N&#10;QnffptnVxH/vFgoeh5n5htnkgzXiQp1vHCuYTRMQxKXTDVcKPj/2kzUIH5A1Gsek4Eoe8uxhtMFU&#10;u57f6XIMlYgQ9ikqqENoUyl9WZNFP3UtcfS+XWcxRNlVUnfYR7g1cp4kK2mx4bhQY0svNZU/x7NV&#10;ULxVbLanp3U7k6fd62/Tm8VXodT4cSieQQQawj383z5oBfPlC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CeexQAAANwAAAAPAAAAAAAAAAAAAAAAAJgCAABkcnMv&#10;ZG93bnJldi54bWxQSwUGAAAAAAQABAD1AAAAigMAAAAA&#10;" path="m5,r8,12l18,27r,13l13,55,8,52,5,45,3,37,,30,,22,,15,3,7,5,xe" fillcolor="#f3be00" stroked="f">
              <v:path arrowok="t" o:connecttype="custom" o:connectlocs="5,0;13,12;18,27;18,40;13,55;8,52;5,45;3,37;0,30;0,22;0,15;3,7;5,0" o:connectangles="0,0,0,0,0,0,0,0,0,0,0,0,0"/>
            </v:shape>
            <v:shape id="Freeform 259" o:spid="_x0000_s4153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crcUA&#10;AADcAAAADwAAAGRycy9kb3ducmV2LnhtbESPUWvCQBCE34X+h2MLvpR6UTGtqadUQdEnqe0PWHJr&#10;EprbC7mtRn+9JxR8HGbmG2a26FytTtSGyrOB4SABRZx7W3Fh4Od7/foOKgiyxdozGbhQgMX8qTfD&#10;zPozf9HpIIWKEA4ZGihFmkzrkJfkMAx8Qxy9o28dSpRtoW2L5wh3tR4lSaodVhwXSmxoVVL+e/hz&#10;BtKVFLv0cq1frsPlftlsZbzeTI3pP3efH6CEOnmE/9tba2A0eYP7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BytxQAAANwAAAAPAAAAAAAAAAAAAAAAAJgCAABkcnMv&#10;ZG93bnJldi54bWxQSwUGAAAAAAQABAD1AAAAigMAAAAA&#10;" path="m5,r8,12l18,27r,13l13,55,8,52,5,45,3,37,,30,,22,,15,3,7,5,e" filled="f" strokecolor="#e15520" strokeweight="0">
              <v:path arrowok="t" o:connecttype="custom" o:connectlocs="5,0;13,12;18,27;18,40;13,55;8,52;5,45;3,37;0,30;0,22;0,15;3,7;5,0" o:connectangles="0,0,0,0,0,0,0,0,0,0,0,0,0"/>
            </v:shape>
            <v:shape id="Freeform 260" o:spid="_x0000_s4152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RMMIA&#10;AADcAAAADwAAAGRycy9kb3ducmV2LnhtbERPy4rCMBTdC/MP4Q7MTtMRFKlGkRkGunHAB4i72+ba&#10;Vpub2sS2/r1ZCC4P571Y9aYSLTWutKzgexSBIM6sLjlXcNj/DWcgnEfWWFkmBQ9ysFp+DBYYa9vx&#10;ltqdz0UIYRejgsL7OpbSZQUZdCNbEwfubBuDPsAml7rBLoSbSo6jaCoNlhwaCqzpp6DsursbBcl/&#10;kqaHzfl4u12T9iLlpPtNT0p9ffbrOQhPvX+LX+5EKxhPwt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VEwwgAAANwAAAAPAAAAAAAAAAAAAAAAAJgCAABkcnMvZG93&#10;bnJldi54bWxQSwUGAAAAAAQABAD1AAAAhwMAAAAA&#10;" path="m7,70r8,12l17,97r,15l12,127,7,122,5,117,2,110,,102,,92,2,85,5,77,7,70xm7,70l15,,7,70xe" fillcolor="#f3be00" stroked="f">
              <v:path arrowok="t" o:connecttype="custom" o:connectlocs="7,70;15,82;17,97;17,112;12,127;7,122;5,117;2,110;0,102;0,92;2,85;5,77;7,70;7,70;15,0;7,70" o:connectangles="0,0,0,0,0,0,0,0,0,0,0,0,0,0,0,0"/>
              <o:lock v:ext="edit" verticies="t"/>
            </v:shape>
            <v:shape id="Freeform 261" o:spid="_x0000_s4151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XScAA&#10;AADcAAAADwAAAGRycy9kb3ducmV2LnhtbESP3YrCMBSE7xd8h3AE79ZUQbHVKCIueOvPAxya06ba&#10;nJQmtvXtN4Lg5TAz3zCb3WBr0VHrK8cKZtMEBHHudMWlgtv173cFwgdkjbVjUvAiD7vt6GeDmXY9&#10;n6m7hFJECPsMFZgQmkxKnxuy6KeuIY5e4VqLIcq2lLrFPsJtLedJspQWK44LBhs6GMofl6dVcA+v&#10;8201O1pMi2dXVIfU2F4rNRkP+zWIQEP4hj/tk1YwX6TwPhOP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2XScAAAADcAAAADwAAAAAAAAAAAAAAAACYAgAAZHJzL2Rvd25y&#10;ZXYueG1sUEsFBgAAAAAEAAQA9QAAAIUDAAAAAA==&#10;" path="m7,r8,12l17,27r,15l12,57,7,52,5,47,2,40,,32,,22,2,15,5,7,7,xe" filled="f" strokecolor="#e15520" strokeweight="0">
              <v:path arrowok="t" o:connecttype="custom" o:connectlocs="7,0;15,12;17,27;17,42;12,57;7,52;5,47;2,40;0,32;0,22;2,15;5,7;7,0" o:connectangles="0,0,0,0,0,0,0,0,0,0,0,0,0"/>
            </v:shape>
            <v:shape id="Freeform 262" o:spid="_x0000_s4150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FY8QA&#10;AADcAAAADwAAAGRycy9kb3ducmV2LnhtbERPyWrDMBC9F/oPYgq9lETOQghOFGMCXcihZD3kNlhT&#10;y401MpYaO39fHQI5Pt6+zHpbiyu1vnKsYDRMQBAXTldcKjge3gdzED4ga6wdk4IbechWz09LTLXr&#10;eEfXfShFDGGfogITQpNK6QtDFv3QNcSR+3GtxRBhW0rdYhfDbS3HSTKTFiuODQYbWhsqLvs/q+Bs&#10;ppOP/Ldab+bdyb997yZnuf1U6vWlzxcgAvXhIb67v7SC8SzOj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BWPEAAAA3AAAAA8AAAAAAAAAAAAAAAAAmAIAAGRycy9k&#10;b3ducmV2LnhtbFBLBQYAAAAABAAEAPUAAACJAwAAAAA=&#10;" path="m,70l8,,,70e" filled="f" strokecolor="#e15520" strokeweight="0">
              <v:path arrowok="t" o:connecttype="custom" o:connectlocs="0,70;8,0;0,70" o:connectangles="0,0,0"/>
            </v:shape>
            <v:shape id="Freeform 263" o:spid="_x0000_s4149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YrMQA&#10;AADcAAAADwAAAGRycy9kb3ducmV2LnhtbESP3YrCMBSE7xd8h3AEb0RTFUSrUaoguK4K/jzAoTm2&#10;xeakNFG7b28WhL0cZuYbZr5sTCmeVLvCsoJBPwJBnFpdcKbgetn0JiCcR9ZYWiYFv+RguWh9zTHW&#10;9sUnep59JgKEXYwKcu+rWEqX5mTQ9W1FHLybrQ36IOtM6hpfAW5KOYyisTRYcFjIsaJ1Tun9/DAK&#10;fqbf8ph098loY7JRclsdrnY3VarTbpIZCE+N/w9/2lutYDgewN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GKzEAAAA3AAAAA8AAAAAAAAAAAAAAAAAmAIAAGRycy9k&#10;b3ducmV2LnhtbFBLBQYAAAAABAAEAPUAAACJAwAAAAA=&#10;" path="m5,r9,12l17,25r2,15l14,52,9,50,5,45,2,37,,30,,22,,15,,7,5,xe" fillcolor="#f3be00" stroked="f">
              <v:path arrowok="t" o:connecttype="custom" o:connectlocs="5,0;14,12;17,25;19,40;14,52;9,50;5,45;2,37;0,30;0,22;0,15;0,7;5,0" o:connectangles="0,0,0,0,0,0,0,0,0,0,0,0,0"/>
            </v:shape>
            <v:shape id="Freeform 264" o:spid="_x0000_s4148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xr8UA&#10;AADcAAAADwAAAGRycy9kb3ducmV2LnhtbESPQWvCQBSE7wX/w/IEb3VjDEsbXUWKgogXben5mX0m&#10;abNv0+yq8d+7hUKPw8x8w8yXvW3ElTpfO9YwGScgiAtnai41fLxvnl9A+IBssHFMGu7kYbkYPM0x&#10;N+7GB7oeQykihH2OGqoQ2lxKX1Rk0Y9dSxy9s+sshii7UpoObxFuG5kmiZIWa44LFbb0VlHxfbxY&#10;Ddk5+/xSdzU97E1Wb0479WrWP1qPhv1qBiJQH/7Df+2t0ZCqFH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rGvxQAAANwAAAAPAAAAAAAAAAAAAAAAAJgCAABkcnMv&#10;ZG93bnJldi54bWxQSwUGAAAAAAQABAD1AAAAigMAAAAA&#10;" path="m5,r9,12l17,25r2,15l14,52,9,50,5,45,2,37,,30,,22,,15,,7,5,e" filled="f" strokecolor="#e15520" strokeweight="0">
              <v:path arrowok="t" o:connecttype="custom" o:connectlocs="5,0;14,12;17,25;19,40;14,52;9,50;5,45;2,37;0,30;0,22;0,15;0,7;5,0" o:connectangles="0,0,0,0,0,0,0,0,0,0,0,0,0"/>
            </v:shape>
            <v:shape id="Freeform 265" o:spid="_x0000_s4147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qnsYA&#10;AADcAAAADwAAAGRycy9kb3ducmV2LnhtbESPQWvCQBSE7wX/w/IK3uomFm1Ms5HSongrWlG8PbKv&#10;SWr2bciuGv313ULB4zAz3zDZvDeNOFPnassK4lEEgriwuuZSwfZr8ZSAcB5ZY2OZFFzJwTwfPGSY&#10;anvhNZ03vhQBwi5FBZX3bSqlKyoy6Ea2JQ7et+0M+iC7UuoOLwFuGjmOoqk0WHNYqLCl94qK4+Zk&#10;FHxODvIW/6w++nib0HJXxC/72UKp4WP/9grCU+/v4f/2SisYT5/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gqnsYAAADcAAAADwAAAAAAAAAAAAAAAACYAgAAZHJz&#10;L2Rvd25yZXYueG1sUEsFBgAAAAAEAAQA9QAAAIsDAAAAAA==&#10;" path="m,67l,,,67xe" fillcolor="#f3be00" stroked="f">
              <v:path arrowok="t" o:connecttype="custom" o:connectlocs="0,67;0,0;0,67" o:connectangles="0,0,0"/>
            </v:shape>
            <v:shape id="Freeform 266" o:spid="_x0000_s4146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M4sQA&#10;AADcAAAADwAAAGRycy9kb3ducmV2LnhtbESPT4vCMBTE78J+h/AWvMiaVkSkGkWWXfDgRevBvT2a&#10;Z//YvJQkq/XbG0HwOMzMb5jlujetuJLztWUF6TgBQVxYXXOp4Jj/fs1B+ICssbVMCu7kYb36GCwx&#10;0/bGe7oeQikihH2GCqoQukxKX1Rk0I9tRxy9s3UGQ5SulNrhLcJNKydJMpMGa44LFXb0XVFxOfyb&#10;SNF/Oeaje/rTtOkZ96dms3ONUsPPfrMAEagP7/CrvdUKJrMp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HDOLEAAAA3AAAAA8AAAAAAAAAAAAAAAAAmAIAAGRycy9k&#10;b3ducmV2LnhtbFBLBQYAAAAABAAEAPUAAACJAwAAAAA=&#10;" path="m,67l,,,67xe" filled="f" strokecolor="#e15520" strokeweight="0">
              <v:path arrowok="t" o:connecttype="custom" o:connectlocs="0,67;0,0;0,67" o:connectangles="0,0,0"/>
            </v:shape>
            <v:shape id="Freeform 267" o:spid="_x0000_s4145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cQA&#10;AADcAAAADwAAAGRycy9kb3ducmV2LnhtbESPwWrDMBBE74H+g9hCb4ncQEJxIocQCKSHltrJByzW&#10;2lZirVxJjd2/rwqFHoeZecNsd5PtxZ18MI4VPC8yEMS104ZbBZfzcf4CIkRkjb1jUvBNAXbFw2yL&#10;uXYjl3SvYisShEOOCroYh1zKUHdkMSzcQJy8xnmLMUnfSu1xTHDby2WWraVFw2mhw4EOHdW36ssq&#10;KG/N28WU49m8e6w+P/av8UorpZ4ep/0GRKQp/of/2ietYLlewe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7e1nEAAAA3AAAAA8AAAAAAAAAAAAAAAAAmAIAAGRycy9k&#10;b3ducmV2LnhtbFBLBQYAAAAABAAEAPUAAACJAwAAAAA=&#10;" path="m5,r7,12l17,25r3,12l15,52,10,47,7,42,2,35,,30,,22,,12,,5,5,xe" fillcolor="#f3be00" stroked="f">
              <v:path arrowok="t" o:connecttype="custom" o:connectlocs="5,0;12,12;17,25;20,37;15,52;10,47;7,42;2,35;0,30;0,22;0,12;0,5;5,0" o:connectangles="0,0,0,0,0,0,0,0,0,0,0,0,0"/>
            </v:shape>
            <v:shape id="Freeform 268" o:spid="_x0000_s4144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O2sUA&#10;AADcAAAADwAAAGRycy9kb3ducmV2LnhtbESPQWvCQBSE74X+h+UVvJS6aQ6pRFepFsWLxaaK12f2&#10;NQlm34bdVeO/dwuFHoeZ+YaZzHrTigs531hW8DpMQBCXVjdcKdh9L19GIHxA1thaJgU38jCbPj5M&#10;MNf2yl90KUIlIoR9jgrqELpcSl/WZNAPbUccvR/rDIYoXSW1w2uEm1amSZJJgw3HhRo7WtRUnoqz&#10;UbB1p/nznkc6HD7fVnL3sWmPqVZq8NS/j0EE6sN/+K+91grSLIPf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A7axQAAANwAAAAPAAAAAAAAAAAAAAAAAJgCAABkcnMv&#10;ZG93bnJldi54bWxQSwUGAAAAAAQABAD1AAAAigMAAAAA&#10;" path="m5,r7,12l17,25r3,12l15,52,10,47,7,42,2,35,,30,,22,,12,,5,5,e" filled="f" strokecolor="#e15520" strokeweight="0">
              <v:path arrowok="t" o:connecttype="custom" o:connectlocs="5,0;12,12;17,25;20,37;15,52;10,47;7,42;2,35;0,30;0,22;0,12;0,5;5,0" o:connectangles="0,0,0,0,0,0,0,0,0,0,0,0,0"/>
            </v:shape>
            <v:shape id="Freeform 269" o:spid="_x0000_s414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dz8MA&#10;AADcAAAADwAAAGRycy9kb3ducmV2LnhtbESP0YrCMBRE3wX/IVzBF1nTinSlGkUWdhH0xeoHXJpr&#10;U2xuSpPV9u+NsLCPw8ycYTa73jbiQZ2vHStI5wkI4tLpmisF18v3xwqED8gaG8ekYCAPu+14tMFc&#10;uyef6VGESkQI+xwVmBDaXEpfGrLo564ljt7NdRZDlF0ldYfPCLeNXCRJJi3WHBcMtvRlqLwXv1ZB&#10;k/rsuBoqE35my+Vwu5bp/XhSajrp92sQgfrwH/5rH7SCRfYJ7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dz8MAAADcAAAADwAAAAAAAAAAAAAAAACYAgAAZHJzL2Rv&#10;d25yZXYueG1sUEsFBgAAAAAEAAQA9QAAAIgDAAAAAA==&#10;" path="m2,65l,,2,65xe" fillcolor="#f3be00" stroked="f">
              <v:path arrowok="t" o:connecttype="custom" o:connectlocs="2,65;0,0;2,65" o:connectangles="0,0,0"/>
            </v:shape>
            <v:shape id="Freeform 270" o:spid="_x0000_s4142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8OMAA&#10;AADcAAAADwAAAGRycy9kb3ducmV2LnhtbERPy4rCMBTdD/gP4QruxnREZKhGGQqK+IDxwawvyZ22&#10;2NyUJGr9e7MQXB7Oe7bobCNu5EPtWMHXMANBrJ2puVRwPi0/v0GEiGywcUwKHhRgMe99zDA37s4H&#10;uh1jKVIIhxwVVDG2uZRBV2QxDF1LnLh/5y3GBH0pjcd7CreNHGXZRFqsOTVU2FJRkb4cr1bBxqH/&#10;09v9hXersd49fgvZHAqlBv3uZwoiUhff4pd7bRSMJmlt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K8OMAAAADcAAAADwAAAAAAAAAAAAAAAACYAgAAZHJzL2Rvd25y&#10;ZXYueG1sUEsFBgAAAAAEAAQA9QAAAIUDAAAAAA==&#10;" path="m2,65l,,2,65xe" filled="f" strokecolor="#e15520" strokeweight="0">
              <v:path arrowok="t" o:connecttype="custom" o:connectlocs="2,65;0,0;2,65" o:connectangles="0,0,0"/>
            </v:shape>
            <v:shape id="Freeform 271" o:spid="_x0000_s4141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/PsUA&#10;AADcAAAADwAAAGRycy9kb3ducmV2LnhtbESPS2sCMRSF94L/IVyhu5pRUOrUKD5aWrrx0SJdXibX&#10;mcHJzZikzvjvjVBweTiPjzOdt6YSF3K+tKxg0E9AEGdWl5wr+Pl+f34B4QOyxsoyKbiSh/ms25li&#10;qm3DO7rsQy7iCPsUFRQh1KmUPivIoO/bmjh6R+sMhihdLrXDJo6bSg6TZCwNlhwJBda0Kig77f9M&#10;5G43X81ytHSjTfh9w9P5sDYfB6Weeu3iFUSgNjzC/+1PrWA4n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f8+xQAAANwAAAAPAAAAAAAAAAAAAAAAAJgCAABkcnMv&#10;ZG93bnJldi54bWxQSwUGAAAAAAQABAD1AAAAigMAAAAA&#10;" path="m2,l12,13r8,14l20,40,17,55,12,50,7,45,5,40,2,32,,25,,17,,8,2,xe" fillcolor="#f3be00" stroked="f">
              <v:path arrowok="t" o:connecttype="custom" o:connectlocs="2,0;12,13;20,27;20,40;17,55;12,50;7,45;5,40;2,32;0,25;0,17;0,8;2,0" o:connectangles="0,0,0,0,0,0,0,0,0,0,0,0,0"/>
            </v:shape>
            <v:shape id="Freeform 272" o:spid="_x0000_s4140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cIcEA&#10;AADcAAAADwAAAGRycy9kb3ducmV2LnhtbERPy4rCMBTdC/5DuIK7MbXDWK1GmQeCuhCq4vrSXNti&#10;c1OaqPXvzWLA5eG8F6vO1OJOrassKxiPIhDEudUVFwpOx/XHFITzyBpry6TgSQ5Wy35vgam2D87o&#10;fvCFCCHsUlRQet+kUrq8JINuZBviwF1sa9AH2BZSt/gI4aaWcRRNpMGKQ0OJDf2WlF8PN6Ng/WWy&#10;zXaXnbb7y+fPLPmL42hyVmo46L7nIDx1/i3+d2+0gjgJ8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HCHBAAAA3AAAAA8AAAAAAAAAAAAAAAAAmAIAAGRycy9kb3du&#10;cmV2LnhtbFBLBQYAAAAABAAEAPUAAACGAwAAAAA=&#10;" path="m2,l12,13r8,14l20,40,17,55,12,50,7,45,5,40,2,32,,25,,17,,8,2,xe" filled="f" strokecolor="#e15520" strokeweight="0">
              <v:path arrowok="t" o:connecttype="custom" o:connectlocs="2,0;12,13;20,27;20,40;17,55;12,50;7,45;5,40;2,32;0,25;0,17;0,8;2,0" o:connectangles="0,0,0,0,0,0,0,0,0,0,0,0,0"/>
            </v:shape>
            <v:shape id="Freeform 273" o:spid="_x0000_s4139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Kw8QA&#10;AADcAAAADwAAAGRycy9kb3ducmV2LnhtbESPQWsCMRSE7wX/Q3iCl1Kzeqi6GkUEQaWXVQ/19tg8&#10;N4ublyWJuv77plDocZiZb5jFqrONeJAPtWMFo2EGgrh0uuZKwfm0/ZiCCBFZY+OYFLwowGrZe1tg&#10;rt2TC3ocYyUShEOOCkyMbS5lKA1ZDEPXEifv6rzFmKSvpPb4THDbyHGWfUqLNacFgy1tDJW3490q&#10;OOwnZzOrioIO+D17x6+Xd5eNUoN+t56DiNTF//Bfe6cVjCc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isPEAAAA3AAAAA8AAAAAAAAAAAAAAAAAmAIAAGRycy9k&#10;b3ducmV2LnhtbFBLBQYAAAAABAAEAPUAAACJAwAAAAA=&#10;" path="m5,70l,,5,70xe" fillcolor="#f3be00" stroked="f">
              <v:path arrowok="t" o:connecttype="custom" o:connectlocs="5,70;0,0;5,70" o:connectangles="0,0,0"/>
            </v:shape>
            <v:shape id="Freeform 274" o:spid="_x0000_s4138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v6MUA&#10;AADcAAAADwAAAGRycy9kb3ducmV2LnhtbESPQWsCMRSE7wX/Q3iCt5p1kVZWo8iKtFB6qHrx9tg8&#10;N6ublzVJdfvvm0LB4zAz3zCLVW9bcSMfGscKJuMMBHHldMO1gsN++zwDESKyxtYxKfihAKvl4GmB&#10;hXZ3/qLbLtYiQTgUqMDE2BVShsqQxTB2HXHyTs5bjEn6WmqP9wS3rcyz7EVabDgtGOyoNFRddt9W&#10;gf88fuzL7m1q+2xrzuXEbK6NUWo07NdzEJH6+Aj/t9+1gvw1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C/oxQAAANwAAAAPAAAAAAAAAAAAAAAAAJgCAABkcnMv&#10;ZG93bnJldi54bWxQSwUGAAAAAAQABAD1AAAAigMAAAAA&#10;" path="m5,70l,,5,70xe" filled="f" strokecolor="#e15520" strokeweight="0">
              <v:path arrowok="t" o:connecttype="custom" o:connectlocs="5,70;0,0;5,70" o:connectangles="0,0,0"/>
            </v:shape>
            <v:shape id="Freeform 275" o:spid="_x0000_s4137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zZcQA&#10;AADcAAAADwAAAGRycy9kb3ducmV2LnhtbESPUWsCMRCE3wX/Q9hCX6TmVNByNYoULEV80fYHbC/r&#10;3dHL5pps9fTXG0HwcZiZb5j5snONOlKItWcDo2EGirjwtubSwPfX+uUVVBRki41nMnCmCMtFvzfH&#10;3PoT7+i4l1IlCMccDVQiba51LCpyGIe+JU7ewQeHkmQotQ14SnDX6HGWTbXDmtNChS29V1T87v+d&#10;Afm5THDrfZDZdjBtykP3t/nYGfP81K3eQAl18gjf25/WwHg2gdu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s2XEAAAA3AAAAA8AAAAAAAAAAAAAAAAAmAIAAGRycy9k&#10;b3ducmV2LnhtbFBLBQYAAAAABAAEAPUAAACJAwAAAAA=&#10;" path="m3,l15,13r5,12l23,40,20,52,15,50,10,45,8,38,3,30,,23,,15,3,8,3,xe" fillcolor="#f3be00" stroked="f">
              <v:path arrowok="t" o:connecttype="custom" o:connectlocs="3,0;15,13;20,25;23,40;20,52;15,50;10,45;8,38;3,30;0,23;0,15;3,8;3,0" o:connectangles="0,0,0,0,0,0,0,0,0,0,0,0,0"/>
            </v:shape>
            <v:shape id="Freeform 276" o:spid="_x0000_s4136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vPsYA&#10;AADcAAAADwAAAGRycy9kb3ducmV2LnhtbESPQWvCQBSE70L/w/IK3upGK1qiq4hgLVJBU0G8PbLP&#10;JJp9G7LbGP99Vyh4HGbmG2Y6b00pGqpdYVlBvxeBIE6tLjhTcPhZvX2AcB5ZY2mZFNzJwXz20pli&#10;rO2N99QkPhMBwi5GBbn3VSylS3My6Hq2Ig7e2dYGfZB1JnWNtwA3pRxE0UgaLDgs5FjRMqf0mvwa&#10;BVcv+9sk2R2/7+vl5bRqjptP/a5U97VdTEB4av0z/N/+0goG4yE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6vPsYAAADcAAAADwAAAAAAAAAAAAAAAACYAgAAZHJz&#10;L2Rvd25yZXYueG1sUEsFBgAAAAAEAAQA9QAAAIsDAAAAAA==&#10;" path="m3,l15,13r5,12l23,40,20,52,15,50,10,45,8,38,3,30,,23,,15,3,8,3,xe" filled="f" strokecolor="#e15520" strokeweight="0">
              <v:path arrowok="t" o:connecttype="custom" o:connectlocs="3,0;15,13;20,25;23,40;20,52;15,50;10,45;8,38;3,30;0,23;0,15;3,8;3,0" o:connectangles="0,0,0,0,0,0,0,0,0,0,0,0,0"/>
            </v:shape>
            <v:shape id="Freeform 277" o:spid="_x0000_s4135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CEsUA&#10;AADcAAAADwAAAGRycy9kb3ducmV2LnhtbESP3WrCQBSE7wXfYTlCb0rdaNFKdBVpCRQpgrH0+pA9&#10;+cHs2ZDdxuTtXUHwcpiZb5jNrje16Kh1lWUFs2kEgjizuuJCwe85eVuBcB5ZY22ZFAzkYLcdjzYY&#10;a3vlE3WpL0SAsItRQel9E0vpspIMuqltiIOX29agD7ItpG7xGuCmlvMoWkqDFYeFEhv6LCm7pP9G&#10;QfLuFl8/TU5V/tcdjikmw+swU+pl0u/XIDz1/hl+tL+1gvnHA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YISxQAAANwAAAAPAAAAAAAAAAAAAAAAAJgCAABkcnMv&#10;ZG93bnJldi54bWxQSwUGAAAAAAQABAD1AAAAigMAAAAA&#10;" path="m7,70l,,7,70xe" fillcolor="#f3be00" stroked="f">
              <v:path arrowok="t" o:connecttype="custom" o:connectlocs="7,70;0,0;7,70" o:connectangles="0,0,0"/>
            </v:shape>
            <v:shape id="Freeform 278" o:spid="_x0000_s4134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FP8QA&#10;AADcAAAADwAAAGRycy9kb3ducmV2LnhtbESPQWvCQBSE70L/w/IKvenGFLRENyKFijdbLfT6mn3J&#10;RrNvQ3aNyb93CwWPw8x8w6w3g21ET52vHSuYzxIQxIXTNVcKvk8f0zcQPiBrbByTgpE8bPKnyRoz&#10;7W78Rf0xVCJC2GeowITQZlL6wpBFP3MtcfRK11kMUXaV1B3eItw2Mk2ShbRYc1ww2NK7oeJyvFoF&#10;1WWsX7n/NeP559Pt9Skt3WGn1MvzsF2BCDSER/i/vdcK0uUC/s7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xT/EAAAA3AAAAA8AAAAAAAAAAAAAAAAAmAIAAGRycy9k&#10;b3ducmV2LnhtbFBLBQYAAAAABAAEAPUAAACJAwAAAAA=&#10;" path="m7,70l,,7,70xe" filled="f" strokecolor="#e15520" strokeweight="0">
              <v:path arrowok="t" o:connecttype="custom" o:connectlocs="7,70;0,0;7,70" o:connectangles="0,0,0"/>
            </v:shape>
            <v:shape id="Freeform 279" o:spid="_x0000_s413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vlsQA&#10;AADcAAAADwAAAGRycy9kb3ducmV2LnhtbESPQUsDMRSE70L/Q3iCN5u1oNW1aSkWUYqXVr2/3bwm&#10;q5uXJYnN9t83guBxmJlvmMVqdL04UoidZwU30woEcet1x0bBx/vz9T2ImJA19p5JwYkirJaTiwXW&#10;2mfe0XGfjCgQjjUqsCkNtZSxteQwTv1AXLyDDw5TkcFIHTAXuOvlrKrupMOOy4LFgZ4std/7H6fA&#10;bJsc3x4Op/y5yZuX26/QWNModXU5rh9BJBrTf/iv/aoVzOZz+D1Tj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b5bEAAAA3AAAAA8AAAAAAAAAAAAAAAAAmAIAAGRycy9k&#10;b3ducmV2LnhtbFBLBQYAAAAABAAEAPUAAACJAwAAAAA=&#10;" path="m5,r8,5l18,12r5,5l25,25r,7l25,40r-2,7l18,57,13,52,8,47,5,42,3,35,,25,,17,3,10,5,xe" fillcolor="#f3be00" stroked="f">
              <v:path arrowok="t" o:connecttype="custom" o:connectlocs="5,0;13,5;18,12;23,17;25,25;25,32;25,40;23,47;18,57;13,52;8,47;5,42;3,35;0,25;0,17;3,10;5,0" o:connectangles="0,0,0,0,0,0,0,0,0,0,0,0,0,0,0,0,0"/>
            </v:shape>
            <v:shape id="Freeform 280" o:spid="_x0000_s4132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yX8AA&#10;AADcAAAADwAAAGRycy9kb3ducmV2LnhtbERPu27CMBTdkfgH6yJ1A4cMbQkYxENIHQtBwHiJL3FE&#10;fB3FBtK/xwNSx6Pzni06W4sHtb5yrGA8SkAQF05XXCo45NvhNwgfkDXWjknBH3lYzPu9GWbaPXlH&#10;j30oRQxhn6ECE0KTSekLQxb9yDXEkbu61mKIsC2lbvEZw20t0yT5lBYrjg0GG1obKm77u1VwPEwc&#10;5Rt5Tc+T30tRn1Ymve2U+hh0yymIQF34F7/dP1pB+hXXxj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kyX8AAAADcAAAADwAAAAAAAAAAAAAAAACYAgAAZHJzL2Rvd25y&#10;ZXYueG1sUEsFBgAAAAAEAAQA9QAAAIUDAAAAAA==&#10;" path="m5,r8,5l18,12r5,5l25,25r,7l25,40r-2,7l18,57,13,52,8,47,5,42,3,35,,25,,17,3,10,5,e" filled="f" strokecolor="#e15520" strokeweight="0">
              <v:path arrowok="t" o:connecttype="custom" o:connectlocs="5,0;13,5;18,12;23,17;25,25;25,32;25,40;23,47;18,57;13,52;8,47;5,42;3,35;0,25;0,17;3,10;5,0" o:connectangles="0,0,0,0,0,0,0,0,0,0,0,0,0,0,0,0,0"/>
            </v:shape>
            <v:shape id="Freeform 281" o:spid="_x0000_s4131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nf8MA&#10;AADcAAAADwAAAGRycy9kb3ducmV2LnhtbESP3WoCMRCF74W+Q5hC7zRbEbWrUaxY6IWIP32AIRl3&#10;t91M1iTV9e2NIHh5OD8fZzpvbS3O5EPlWMF7LwNBrJ2puFDwc/jqjkGEiGywdkwKrhRgPnvpTDE3&#10;7sI7Ou9jIdIIhxwVlDE2uZRBl2Qx9FxDnLyj8xZjkr6QxuMljdta9rNsKC1WnAglNrQsSf/t/23i&#10;xt9Bs16MfLvS29PnoTbjjTZKvb22iwmISG18hh/tb6OgP/qA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Znf8MAAADcAAAADwAAAAAAAAAAAAAAAACYAgAAZHJzL2Rv&#10;d25yZXYueG1sUEsFBgAAAAAEAAQA9QAAAIgDAAAAAA==&#10;" path="m2,75l,,2,75xe" fillcolor="#f3be00" stroked="f">
              <v:path arrowok="t" o:connecttype="custom" o:connectlocs="2,75;0,0;2,75" o:connectangles="0,0,0"/>
            </v:shape>
            <v:shape id="Freeform 282" o:spid="_x0000_s4130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cusMA&#10;AADcAAAADwAAAGRycy9kb3ducmV2LnhtbERPu27CMBTdK/UfrFupW+MQJITSGIQiFTF0KTDQ7da+&#10;ebTxdWQbSPv19YDEeHTe1Xqyg7iQD71jBbMsB0Gsnem5VXA8vL0sQYSIbHBwTAp+KcB69fhQYWnc&#10;lT/oso+tSCEcSlTQxTiWUgbdkcWQuZE4cY3zFmOCvpXG4zWF20EWeb6QFntODR2OVHekf/Znq2C+&#10;rf8+/Wa2Ox2/J63797n9alip56dp8woi0hTv4pt7ZxQUyzQ/nU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YcusMAAADcAAAADwAAAAAAAAAAAAAAAACYAgAAZHJzL2Rv&#10;d25yZXYueG1sUEsFBgAAAAAEAAQA9QAAAIgDAAAAAA==&#10;" path="m2,75l,,2,75xe" filled="f" strokecolor="#e15520" strokeweight="0">
              <v:path arrowok="t" o:connecttype="custom" o:connectlocs="2,75;0,0;2,75" o:connectangles="0,0,0"/>
            </v:shape>
            <v:shape id="Freeform 283" o:spid="_x0000_s4129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UX8QA&#10;AADcAAAADwAAAGRycy9kb3ducmV2LnhtbESPQYvCMBSE7wv7H8Jb2ItoqshSq1FEcPG4toIen82z&#10;LTYvpYm2/vuNIHgcZuYbZrHqTS3u1LrKsoLxKAJBnFtdcaHgkG2HMQjnkTXWlknBgxyslp8fC0y0&#10;7XhP99QXIkDYJaig9L5JpHR5SQbdyDbEwbvY1qAPsi2kbrELcFPLSRT9SIMVh4USG9qUlF/Tm1GQ&#10;dhee3ex2P/hrDr/ZMZ6eB9eTUt9f/XoOwlPv3+FXe6cVTOI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1F/EAAAA3AAAAA8AAAAAAAAAAAAAAAAAmAIAAGRycy9k&#10;b3ducmV2LnhtbFBLBQYAAAAABAAEAPUAAACJAwAAAAA=&#10;" path="m10,70l23,,10,70r8,15l20,100r-2,15l10,130,5,125,3,118,,110r,-7l,93,3,85,5,78r5,-8xe" fillcolor="#f3be00" stroked="f">
              <v:path arrowok="t" o:connecttype="custom" o:connectlocs="10,70;23,0;10,70;10,70;10,70;18,85;20,100;18,115;10,130;5,125;3,118;0,110;0,103;0,93;3,85;5,78;10,70" o:connectangles="0,0,0,0,0,0,0,0,0,0,0,0,0,0,0,0,0"/>
            </v:shape>
            <v:shape id="Freeform 284" o:spid="_x0000_s4128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R2sQA&#10;AADcAAAADwAAAGRycy9kb3ducmV2LnhtbESPQWsCMRSE7wX/Q3hCbzVrDrpsjSKCRS+FWnvo7TV5&#10;7i5uXtYk1fXfN4VCj8PMfMMsVoPrxJVCbD1rmE4KEMTG25ZrDcf37VMJIiZki51n0nCnCKvl6GGB&#10;lfU3fqPrIdUiQzhWqKFJqa+kjKYhh3Hie+LsnXxwmLIMtbQBbxnuOqmKYiYdtpwXGuxp05A5H76d&#10;hpLMfj4favN1CS/q8/yxe70rr/XjeFg/g0g0pP/wX3tnNahSwe+Zf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0drEAAAA3AAAAA8AAAAAAAAAAAAAAAAAmAIAAGRycy9k&#10;b3ducmV2LnhtbFBLBQYAAAAABAAEAPUAAACJAwAAAAA=&#10;" path="m10,70l23,,10,70r8,15l20,100r-2,15l10,130,5,125,3,118,,110r,-7l,93,3,85,5,78r5,-8e" filled="f" strokecolor="#e15520" strokeweight="0">
              <v:path arrowok="t" o:connecttype="custom" o:connectlocs="10,70;23,0;10,70;10,70;10,70;18,85;20,100;18,115;10,130;5,125;3,118;0,110;0,103;0,93;3,85;5,78;10,70" o:connectangles="0,0,0,0,0,0,0,0,0,0,0,0,0,0,0,0,0"/>
            </v:shape>
            <v:shape id="Freeform 285" o:spid="_x0000_s4127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IQcQA&#10;AADcAAAADwAAAGRycy9kb3ducmV2LnhtbESPQWsCMRSE7wX/Q3iCt5pVoSxbo1ihpdKT2vb8unnN&#10;Lk1e1k26u/57Iwgeh5n5hlmuB2dFR22oPSuYTTMQxKXXNRsFn8fXxxxEiMgarWdScKYA69XoYYmF&#10;9j3vqTtEIxKEQ4EKqhibQspQVuQwTH1DnLxf3zqMSbZG6hb7BHdWzrPsSTqsOS1U2NC2ovLv8O8U&#10;dPJne/rAt5fv3jTma7exuTlapSbjYfMMItIQ7+Fb+10rmOc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yEHEAAAA3AAAAA8AAAAAAAAAAAAAAAAAmAIAAGRycy9k&#10;b3ducmV2LnhtbFBLBQYAAAAABAAEAPUAAACJAwAAAAA=&#10;" path="m10,67l18,,10,67r8,15l20,97r-2,15l10,127,8,122,3,117,,107r,-7l,92,3,82,5,75r5,-8xe" fillcolor="#f3be00" stroked="f">
              <v:path arrowok="t" o:connecttype="custom" o:connectlocs="10,67;18,0;10,67;10,67;10,67;18,82;20,97;18,112;10,127;8,122;3,117;0,107;0,100;0,92;3,82;5,75;10,67" o:connectangles="0,0,0,0,0,0,0,0,0,0,0,0,0,0,0,0,0"/>
            </v:shape>
            <v:shape id="Freeform 286" o:spid="_x0000_s4126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oe8UA&#10;AADcAAAADwAAAGRycy9kb3ducmV2LnhtbESPwWrDMBBE74X+g9hCb42cEIrjWg6hEOjBFOImkONi&#10;rS1Ta2UsNbb/vgoUehxm5g2T72fbixuNvnOsYL1KQBDXTnfcKjh/HV9SED4ga+wdk4KFPOyLx4cc&#10;M+0mPtGtCq2IEPYZKjAhDJmUvjZk0a/cQBy9xo0WQ5RjK/WIU4TbXm6S5FVa7DguGBzo3VD9Xf1Y&#10;BYMtm8tuaT4vu7o0R2qq67ytlHp+mg9vIALN4T/81/7QCjbpFu5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Gh7xQAAANwAAAAPAAAAAAAAAAAAAAAAAJgCAABkcnMv&#10;ZG93bnJldi54bWxQSwUGAAAAAAQABAD1AAAAigMAAAAA&#10;" path="m10,67l18,,10,67r8,15l20,97r-2,15l10,127,8,122,3,117,,107r,-7l,92,3,82,5,75r5,-8e" filled="f" strokecolor="#e15520" strokeweight="0">
              <v:path arrowok="t" o:connecttype="custom" o:connectlocs="10,67;18,0;10,67;10,67;10,67;18,82;20,97;18,112;10,127;8,122;3,117;0,107;0,100;0,92;3,82;5,75;10,67" o:connectangles="0,0,0,0,0,0,0,0,0,0,0,0,0,0,0,0,0"/>
            </v:shape>
            <v:shape id="Freeform 287" o:spid="_x0000_s4125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mScQA&#10;AADcAAAADwAAAGRycy9kb3ducmV2LnhtbESPT4vCMBTE74LfITzBm6aW3UWqUURw1ZOuf8Djs3m2&#10;xealNLHWb78RFvY4zMxvmOm8NaVoqHaFZQWjYQSCOLW64EzB6bgajEE4j6yxtEwKXuRgPut2ppho&#10;++Qfag4+EwHCLkEFufdVIqVLczLohrYiDt7N1gZ9kHUmdY3PADeljKPoSxosOCzkWNEyp/R+eBgF&#10;H9dLulrzd2vX5+1+b167RVw0SvV77WICwlPr/8N/7Y1WEI8/4X0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5knEAAAA3AAAAA8AAAAAAAAAAAAAAAAAmAIAAGRycy9k&#10;b3ducmV2LnhtbFBLBQYAAAAABAAEAPUAAACJAwAAAAA=&#10;" path="m,68l3,,,68xe" fillcolor="#f3be00" stroked="f">
              <v:path arrowok="t" o:connecttype="custom" o:connectlocs="0,68;3,0;0,68" o:connectangles="0,0,0"/>
            </v:shape>
            <v:shape id="Freeform 288" o:spid="_x0000_s4124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nUcUA&#10;AADcAAAADwAAAGRycy9kb3ducmV2LnhtbESP3YrCMBSE7wXfIZyFvRFNlaXWahQRFrzYvfDnAQ7N&#10;sa3bnJQkavXpzYLg5TAz3zCLVWcacSXna8sKxqMEBHFhdc2lguPhe5iB8AFZY2OZFNzJw2rZ7y0w&#10;1/bGO7ruQykihH2OCqoQ2lxKX1Rk0I9sSxy9k3UGQ5SulNrhLcJNIydJkkqDNceFClvaVFT87S8m&#10;Uo6/jZsOvk679DFLDz/nMDbZTKnPj249BxGoC+/wq73VCiZZCv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2dRxQAAANwAAAAPAAAAAAAAAAAAAAAAAJgCAABkcnMv&#10;ZG93bnJldi54bWxQSwUGAAAAAAQABAD1AAAAigMAAAAA&#10;" path="m,68l3,,,68xe" filled="f" strokecolor="#e15520" strokeweight="0">
              <v:path arrowok="t" o:connecttype="custom" o:connectlocs="0,68;3,0;0,68" o:connectangles="0,0,0"/>
            </v:shape>
            <v:shape id="Freeform 289" o:spid="_x0000_s4123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n0b8A&#10;AADcAAAADwAAAGRycy9kb3ducmV2LnhtbESPzarCMBSE94LvEI7gTlNdeKUaRQoX7tafxV0ekmNT&#10;bU5KE9v69kYQXA4z8w2z3Q+uFh21ofKsYDHPQBBrbyouFVzOv7M1iBCRDdaeScGTAux349EWc+N7&#10;PlJ3iqVIEA45KrAxNrmUQVtyGOa+IU7e1bcOY5JtKU2LfYK7Wi6zbCUdVpwWLDZUWNL308MpKMhq&#10;XRAtqsIP+tY9+/vqv1dqOhkOGxCRhvgNf9p/RsFy/QPvM+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7GfRvwAAANwAAAAPAAAAAAAAAAAAAAAAAJgCAABkcnMvZG93bnJl&#10;di54bWxQSwUGAAAAAAQABAD1AAAAhAMAAAAA&#10;" path="m47,55l90,,47,55xm47,55l37,70,27,83r-7,2l15,88r-7,l,88,,80,5,73r5,-5l15,63r7,-5l30,55r7,l47,55xe" fillcolor="#f3be00" stroked="f">
              <v:path arrowok="t" o:connecttype="custom" o:connectlocs="47,55;90,0;47,55;47,55;37,70;27,83;20,85;15,88;8,88;0,88;0,80;5,73;10,68;15,63;22,58;30,55;37,55;47,55" o:connectangles="0,0,0,0,0,0,0,0,0,0,0,0,0,0,0,0,0,0"/>
              <o:lock v:ext="edit" verticies="t"/>
            </v:shape>
            <v:shape id="Freeform 290" o:spid="_x0000_s4122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k74A&#10;AADcAAAADwAAAGRycy9kb3ducmV2LnhtbERPuwrCMBTdBf8hXMFFNNVBtBpFBB+Lg7U4X5prW2xu&#10;ShNr/XszCI6H815vO1OJlhpXWlYwnUQgiDOrS84VpLfDeAHCeWSNlWVS8CEH202/t8ZY2zdfqU18&#10;LkIIuxgVFN7XsZQuK8igm9iaOHAP2xj0ATa51A2+Q7ip5CyK5tJgyaGhwJr2BWXP5GUUPG7pbv46&#10;lnp0qm2b3C/PbJmkSg0H3W4FwlPn/+Kf+6wVzBZhbTgTj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Y4pO+AAAA3AAAAA8AAAAAAAAAAAAAAAAAmAIAAGRycy9kb3ducmV2&#10;LnhtbFBLBQYAAAAABAAEAPUAAACDAwAAAAA=&#10;" path="m,55l43,,,55xe" filled="f" strokecolor="#e15520" strokeweight="0">
              <v:path arrowok="t" o:connecttype="custom" o:connectlocs="0,55;43,0;0,55" o:connectangles="0,0,0"/>
            </v:shape>
            <v:shape id="Freeform 291" o:spid="_x0000_s4121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8wMUA&#10;AADcAAAADwAAAGRycy9kb3ducmV2LnhtbESPQWsCMRSE74X+h/AKvdWsClZXo6hF8GAP1R48Pjdv&#10;N4ublyVJdfvvjSB4HGbmG2a26GwjLuRD7VhBv5eBIC6crrlS8HvYfIxBhIissXFMCv4pwGL++jLD&#10;XLsr/9BlHyuRIBxyVGBibHMpQ2HIYui5ljh5pfMWY5K+ktrjNcFtIwdZNpIWa04LBltaGyrO+z+r&#10;4HPty1V5MidszsfNzuqv4ffwoNT7W7ecgojUxWf40d5qBYPxB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rzAxQAAANwAAAAPAAAAAAAAAAAAAAAAAJgCAABkcnMv&#10;ZG93bnJldi54bWxQSwUGAAAAAAQABAD1AAAAigMAAAAA&#10;" path="m47,l37,15,27,28r-7,2l15,33r-7,l,33,,25,5,18r5,-5l15,8,22,3,30,r7,l47,xe" filled="f" strokecolor="#e15520" strokeweight="0">
              <v:path arrowok="t" o:connecttype="custom" o:connectlocs="47,0;37,15;27,28;20,30;15,33;8,33;0,33;0,25;5,18;10,13;15,8;22,3;30,0;37,0;47,0" o:connectangles="0,0,0,0,0,0,0,0,0,0,0,0,0,0,0"/>
            </v:shape>
            <v:shape id="Freeform 292" o:spid="_x0000_s4120" style="position:absolute;left:6697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MpsQA&#10;AADcAAAADwAAAGRycy9kb3ducmV2LnhtbERPy2rCQBTdC/7DcIXu6qRWqomO0hZENwUfQV1eM7dJ&#10;aOZOyIwm9us7i4LLw3nPl52pxI0aV1pW8DKMQBBnVpecK0gPq+cpCOeRNVaWScGdHCwX/d4cE21b&#10;3tFt73MRQtglqKDwvk6kdFlBBt3Q1sSB+7aNQR9gk0vdYBvCTSVHUfQmDZYcGgqs6bOg7Gd/NQou&#10;bXr62h7P3e/HZBylMl8f4/hVqadB9z4D4anzD/G/e6MVjOI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DKbEAAAA3AAAAA8AAAAAAAAAAAAAAAAAmAIAAGRycy9k&#10;b3ducmV2LnhtbFBLBQYAAAAABAAEAPUAAACJAwAAAAA=&#10;" path="m47,43l100,,47,43xm47,43l40,55,28,65,15,73,,73,3,65,5,58r5,-5l18,48r5,-5l33,40r7,l47,43xe" fillcolor="#f3be00" stroked="f">
              <v:path arrowok="t" o:connecttype="custom" o:connectlocs="47,43;100,0;47,43;47,43;40,55;28,65;15,73;0,73;3,65;5,58;10,53;18,48;23,43;33,40;40,40;47,43" o:connectangles="0,0,0,0,0,0,0,0,0,0,0,0,0,0,0,0"/>
              <o:lock v:ext="edit" verticies="t"/>
            </v:shape>
            <v:shape id="Freeform 293" o:spid="_x0000_s4119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tcMYA&#10;AADcAAAADwAAAGRycy9kb3ducmV2LnhtbESPT2sCMRTE7wW/Q3iCt5rVg9atUWxhpdD24B/w+nbz&#10;mt1287IkUddvbwqFHoeZ+Q2zXPe2FRfyoXGsYDLOQBBXTjdsFBwPxeMTiBCRNbaOScGNAqxXg4cl&#10;5tpdeUeXfTQiQTjkqKCOsculDFVNFsPYdcTJ+3LeYkzSG6k9XhPctnKaZTNpseG0UGNHrzVVP/uz&#10;VWA2Zu7p+/gZyrI4Ndti/vLxXio1GvabZxCR+vgf/mu/aQXTxQR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rtcMYAAADcAAAADwAAAAAAAAAAAAAAAACYAgAAZHJz&#10;L2Rvd25yZXYueG1sUEsFBgAAAAAEAAQA9QAAAIsDAAAAAA==&#10;" path="m,43l53,,,43xe" filled="f" strokecolor="#e15520" strokeweight="0">
              <v:path arrowok="t" o:connecttype="custom" o:connectlocs="0,43;53,0;0,43" o:connectangles="0,0,0"/>
            </v:shape>
            <v:shape id="Freeform 294" o:spid="_x0000_s4118" style="position:absolute;left:6697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4bMUA&#10;AADcAAAADwAAAGRycy9kb3ducmV2LnhtbESPQWsCMRSE7wX/Q3gFbzXbFVq7NYpVhB704NpDj8/N&#10;283i5mVJUt3++0YQehxm5htmvhxsJy7kQ+tYwfMkA0FcOd1yo+DruH2agQgRWWPnmBT8UoDlYvQw&#10;x0K7Kx/oUsZGJAiHAhWYGPtCylAZshgmridOXu28xZikb6T2eE1w28k8y16kxZbTgsGe1oaqc/lj&#10;Fbyuff1Rn8wJu/P3dmf1ZrqfHpUaPw6rdxCRhvgfvrc/tYL8LYf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7hsxQAAANwAAAAPAAAAAAAAAAAAAAAAAJgCAABkcnMv&#10;ZG93bnJldi54bWxQSwUGAAAAAAQABAD1AAAAigMAAAAA&#10;" path="m47,3l40,15,28,25,15,33,,33,3,25,5,18r5,-5l18,8,23,3,33,r7,l47,3xe" filled="f" strokecolor="#e15520" strokeweight="0">
              <v:path arrowok="t" o:connecttype="custom" o:connectlocs="47,3;40,15;28,25;15,33;0,33;3,25;5,18;10,13;18,8;23,3;33,0;40,0;47,3" o:connectangles="0,0,0,0,0,0,0,0,0,0,0,0,0"/>
            </v:shape>
            <v:shape id="Freeform 295" o:spid="_x0000_s4117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d/8QA&#10;AADcAAAADwAAAGRycy9kb3ducmV2LnhtbESPQWvCQBSE7wX/w/IEL0U3plRMdBVRbHs1Fb0+ss9k&#10;Mfs2ZFeN/75bKPQ4zMw3zHLd20bcqfPGsYLpJAFBXDptuFJw/N6P5yB8QNbYOCYFT/KwXg1elphr&#10;9+AD3YtQiQhhn6OCOoQ2l9KXNVn0E9cSR+/iOoshyq6SusNHhNtGpkkykxYNx4UaW9rWVF6Lm1Vw&#10;Ll6vma5O22P4nGWHzYdJ33dGqdGw3yxABOrDf/iv/aUVpN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Hf/EAAAA3AAAAA8AAAAAAAAAAAAAAAAAmAIAAGRycy9k&#10;b3ducmV2LnhtbFBLBQYAAAAABAAEAPUAAACJAwAAAAA=&#10;" path="m48,42l100,,48,42xm48,42l38,55,28,65,15,72,,72,,65,5,60r5,-8l15,47r8,-2l30,42r8,-2l48,42xe" fillcolor="#f3be00" stroked="f">
              <v:path arrowok="t" o:connecttype="custom" o:connectlocs="48,42;100,0;48,42;48,42;38,55;28,65;15,72;0,72;0,65;5,60;10,52;15,47;23,45;30,42;38,40;48,42" o:connectangles="0,0,0,0,0,0,0,0,0,0,0,0,0,0,0,0"/>
              <o:lock v:ext="edit" verticies="t"/>
            </v:shape>
            <v:shape id="Freeform 296" o:spid="_x0000_s4116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sBcIA&#10;AADcAAAADwAAAGRycy9kb3ducmV2LnhtbESPzarCMBSE9xd8h3AEd9fUIkWrUUQQxIXgz8LloTm2&#10;xeakJLHWtzcXLrgcZuYbZrnuTSM6cr62rGAyTkAQF1bXXCq4Xna/MxA+IGtsLJOCN3lYrwY/S8y1&#10;ffGJunMoRYSwz1FBFUKbS+mLigz6sW2Jo3e3zmCI0pVSO3xFuGlkmiSZNFhzXKiwpW1FxeP8NAq6&#10;47ZM/ePtujCpi2x+O0zlM1NqNOw3CxCB+vAN/7f3WkE6n8LfmXg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ewFwgAAANwAAAAPAAAAAAAAAAAAAAAAAJgCAABkcnMvZG93&#10;bnJldi54bWxQSwUGAAAAAAQABAD1AAAAhwMAAAAA&#10;" path="m,42l52,,,42xe" filled="f" strokecolor="#1f1a17" strokeweight="0">
              <v:path arrowok="t" o:connecttype="custom" o:connectlocs="0,42;52,0;0,42" o:connectangles="0,0,0"/>
            </v:shape>
            <v:shape id="Freeform 297" o:spid="_x0000_s4115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qNMMA&#10;AADcAAAADwAAAGRycy9kb3ducmV2LnhtbESPQYvCMBSE74L/ITzBm6YWXLQaReoKXvZQ18MeH8mz&#10;LTYvpclq++/NwoLHYWa+Ybb73jbiQZ2vHStYzBMQxNqZmksF1+/TbAXCB2SDjWNSMJCH/W482mJm&#10;3JMLelxCKSKEfYYKqhDaTEqvK7Lo564ljt7NdRZDlF0pTYfPCLeNTJPkQ1qsOS5U2FJekb5ffq0C&#10;zT9f13ZY3nu9/jzkxyJPh6JWajrpDxsQgfrwDv+3z0ZBul7C35l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/qNMMAAADcAAAADwAAAAAAAAAAAAAAAACYAgAAZHJzL2Rv&#10;d25yZXYueG1sUEsFBgAAAAAEAAQA9QAAAIgDAAAAAA==&#10;" path="m48,2l38,15,28,25,15,32,,32,,25,5,20r5,-8l15,7,23,5,30,2,38,,48,2e" filled="f" strokecolor="#1f1a17" strokeweight="0">
              <v:path arrowok="t" o:connecttype="custom" o:connectlocs="48,2;38,15;28,25;15,32;0,32;0,25;5,20;10,12;15,7;23,5;30,2;38,0;48,2" o:connectangles="0,0,0,0,0,0,0,0,0,0,0,0,0"/>
            </v:shape>
            <v:shape id="Freeform 298" o:spid="_x0000_s4114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+ysUA&#10;AADcAAAADwAAAGRycy9kb3ducmV2LnhtbESP3WrCQBSE7wu+w3KE3tWNsfUnukoQCqVXrfoAh+wx&#10;CWbPxt1NjD59t1Do5TAz3zCb3WAa0ZPztWUF00kCgriwuuZSwen4/rIE4QOyxsYyKbiTh9129LTB&#10;TNsbf1N/CKWIEPYZKqhCaDMpfVGRQT+xLXH0ztYZDFG6UmqHtwg3jUyTZC4N1hwXKmxpX1FxOXRG&#10;gVu8yVmffzazr3T1urhOuzp/dEo9j4d8DSLQEP7Df+0PrSBdz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b7KxQAAANwAAAAPAAAAAAAAAAAAAAAAAJgCAABkcnMv&#10;ZG93bnJldi54bWxQSwUGAAAAAAQABAD1AAAAigMAAAAA&#10;" path="m48,60l90,,48,60xm48,60l40,75,30,85r-7,3l18,90r-8,3l,90,3,83,5,75r5,-5l18,65r7,-5l33,58r7,l48,60xe" fillcolor="#f3be00" stroked="f">
              <v:path arrowok="t" o:connecttype="custom" o:connectlocs="48,60;90,0;48,60;48,60;40,75;30,85;23,88;18,90;10,93;0,90;3,83;5,75;10,70;18,65;25,60;33,58;40,58;48,60" o:connectangles="0,0,0,0,0,0,0,0,0,0,0,0,0,0,0,0,0,0"/>
              <o:lock v:ext="edit" verticies="t"/>
            </v:shape>
            <v:shape id="Freeform 299" o:spid="_x0000_s4113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WycYA&#10;AADcAAAADwAAAGRycy9kb3ducmV2LnhtbESPQWsCMRSE7wX/Q3iCl6LZ7sG2W6NoVSi9FLciHh+b&#10;183i5mVJ4rr9902h0OMwM98wi9VgW9GTD41jBQ+zDARx5XTDtYLj5376BCJEZI2tY1LwTQFWy9Hd&#10;Agvtbnygvoy1SBAOBSowMXaFlKEyZDHMXEecvC/nLcYkfS21x1uC21bmWTaXFhtOCwY7ejVUXcqr&#10;VbA1fne552bdXz/ez6dDbublZqPUZDysX0BEGuJ/+K/9phXkz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PWycYAAADcAAAADwAAAAAAAAAAAAAAAACYAgAAZHJz&#10;L2Rvd25yZXYueG1sUEsFBgAAAAAEAAQA9QAAAIsDAAAAAA==&#10;" path="m,60l42,,,60xe" filled="f" strokecolor="#e15520" strokeweight="0">
              <v:path arrowok="t" o:connecttype="custom" o:connectlocs="0,60;42,0;0,60" o:connectangles="0,0,0"/>
            </v:shape>
            <v:shape id="Freeform 300" o:spid="_x0000_s4112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ir8MA&#10;AADcAAAADwAAAGRycy9kb3ducmV2LnhtbERPz2vCMBS+C/sfwht4EU2VbWpnFBGECgPRefH21ry1&#10;Zc1LTTJb/3tzEDx+fL8Xq87U4krOV5YVjEcJCOLc6ooLBafv7XAGwgdkjbVlUnAjD6vlS2+BqbYt&#10;H+h6DIWIIexTVFCG0KRS+rwkg35kG+LI/VpnMEToCqkdtjHc1HKSJB/SYMWxocSGNiXlf8d/o+Bt&#10;PW+z87mYfv1k291uQLh/dxel+q/d+hNEoC48xQ93phVM5nFtP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ir8MAAADcAAAADwAAAAAAAAAAAAAAAACYAgAAZHJzL2Rv&#10;d25yZXYueG1sUEsFBgAAAAAEAAQA9QAAAIgDAAAAAA==&#10;" path="m48,2l40,17,30,27r-7,3l18,32r-8,3l,32,3,25,5,17r5,-5l18,7,25,2,33,r7,l48,2xe" filled="f" strokecolor="#e15520" strokeweight="0">
              <v:path arrowok="t" o:connecttype="custom" o:connectlocs="48,2;40,17;30,27;23,30;18,32;10,35;0,32;3,25;5,17;10,12;18,7;25,2;33,0;40,0;48,2" o:connectangles="0,0,0,0,0,0,0,0,0,0,0,0,0,0,0"/>
            </v:shape>
            <v:shape id="Freeform 301" o:spid="_x0000_s4111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5WcYA&#10;AADcAAAADwAAAGRycy9kb3ducmV2LnhtbESPQWvCQBSE7wX/w/KEXopuTIuY1FWkWOvFg4mFHh/Z&#10;1ySafZtmV43/3i0Uehxm5htmvuxNIy7Uudqygsk4AkFcWF1zqeCQv49mIJxH1thYJgU3crBcDB7m&#10;mGp75T1dMl+KAGGXooLK+zaV0hUVGXRj2xIH79t2Bn2QXSl1h9cAN42Mo2gqDdYcFips6a2i4pSd&#10;TaB8ymPys3553mUfm1we4m29fvpS6nHYr15BeOr9f/ivvdUK4iS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5WcYAAADcAAAADwAAAAAAAAAAAAAAAACYAgAAZHJz&#10;L2Rvd25yZXYueG1sUEsFBgAAAAAEAAQA9QAAAIsDAAAAAA==&#10;" path="m48,57l95,,48,57xm48,57l38,72,28,82r-8,3l15,87r-7,l,87,,80,5,72r5,-5l15,62r8,-5l30,55r8,l48,57xe" fillcolor="#f3be00" stroked="f">
              <v:path arrowok="t" o:connecttype="custom" o:connectlocs="48,57;95,0;48,57;48,57;38,72;28,82;20,85;15,87;8,87;0,87;0,80;5,72;10,67;15,62;23,57;30,55;38,55;48,57" o:connectangles="0,0,0,0,0,0,0,0,0,0,0,0,0,0,0,0,0,0"/>
              <o:lock v:ext="edit" verticies="t"/>
            </v:shape>
            <v:shape id="Freeform 302" o:spid="_x0000_s4110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JvMIA&#10;AADcAAAADwAAAGRycy9kb3ducmV2LnhtbERPy2oCMRTdF/yHcAU3RZO2VGQ0I9U+KIgLn+vL5M4D&#10;JzfDJGr6982i0OXhvBfLaFtxo943jjU8TRQI4sKZhisNx8PneAbCB2SDrWPS8EMelvngYYGZcXfe&#10;0W0fKpFC2GeooQ6hy6T0RU0W/cR1xIkrXW8xJNhX0vR4T+G2lc9KTaXFhlNDjR2tayou+6vV8Bo3&#10;7vS+VrFaPTYf5125XX0VRuvRML7NQQSK4V/85/42Gl5Ump/Op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wm8wgAAANwAAAAPAAAAAAAAAAAAAAAAAJgCAABkcnMvZG93&#10;bnJldi54bWxQSwUGAAAAAAQABAD1AAAAhwMAAAAA&#10;" path="m,57l47,,,57xe" filled="f" strokecolor="#e15520" strokeweight="0">
              <v:path arrowok="t" o:connecttype="custom" o:connectlocs="0,57;47,0;0,57" o:connectangles="0,0,0"/>
            </v:shape>
            <v:shape id="Freeform 303" o:spid="_x0000_s4109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+iMYA&#10;AADcAAAADwAAAGRycy9kb3ducmV2LnhtbESPQWvCQBSE74L/YXlCb3WjhVajq1hBKq0eNHp/ZJ9J&#10;cPdtmt2atL++Wyh4HGbmG2a+7KwRN2p85VjBaJiAIM6drrhQcMo2jxMQPiBrNI5JwTd5WC76vTmm&#10;2rV8oNsxFCJC2KeooAyhTqX0eUkW/dDVxNG7uMZiiLIppG6wjXBr5DhJnqXFiuNCiTWtS8qvxy+r&#10;oAg/r+PttDWnt8+zefnYZe+XfabUw6BbzUAE6sI9/N/eagVPyQ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C+iMYAAADcAAAADwAAAAAAAAAAAAAAAACYAgAAZHJz&#10;L2Rvd25yZXYueG1sUEsFBgAAAAAEAAQA9QAAAIsDAAAAAA==&#10;" path="m48,2l38,17,28,27r-8,3l15,32r-7,l,32,,25,5,17r5,-5l15,7,23,2,30,r8,l48,2xe" filled="f" strokecolor="#e15520" strokeweight="0">
              <v:path arrowok="t" o:connecttype="custom" o:connectlocs="48,2;38,17;28,27;20,30;15,32;8,32;0,32;0,25;5,17;10,12;15,7;23,2;30,0;38,0;48,2" o:connectangles="0,0,0,0,0,0,0,0,0,0,0,0,0,0,0"/>
            </v:shape>
            <v:shape id="Freeform 304" o:spid="_x0000_s4108" style="position:absolute;left:6782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xYMQA&#10;AADcAAAADwAAAGRycy9kb3ducmV2LnhtbESPW2vCQBCF3wX/wzJC3+qmKahEV6lCqUJ98FLo45id&#10;JqHZ2ZAdNf77rlDw8XAuH2e26FytLtSGyrOBl2ECijj3tuLCwPHw/jwBFQTZYu2ZDNwowGLe780w&#10;s/7KO7rspVBxhEOGBkqRJtM65CU5DEPfEEfvx7cOJcq20LbFaxx3tU6TZKQdVhwJJTa0Kin/3Z9d&#10;hHy5z+9tWFZypO1N1ptx+rE5GfM06N6moIQ6eYT/22tr4DVJ4X4mHg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cWDEAAAA3AAAAA8AAAAAAAAAAAAAAAAAmAIAAGRycy9k&#10;b3ducmV2LnhtbFBLBQYAAAAABAAEAPUAAACJAwAAAAA=&#10;" path="m44,52l89,,44,52xm44,52l37,67,27,77r-7,5l15,84r-8,l,84,,77,2,69,7,62r8,-5l20,54r7,-5l37,49r7,3xe" fillcolor="#f3be00" stroked="f">
              <v:path arrowok="t" o:connecttype="custom" o:connectlocs="44,52;89,0;44,52;44,52;37,67;27,77;20,82;15,84;7,84;0,84;0,77;2,69;7,62;15,57;20,54;27,49;37,49;44,52" o:connectangles="0,0,0,0,0,0,0,0,0,0,0,0,0,0,0,0,0,0"/>
              <o:lock v:ext="edit" verticies="t"/>
            </v:shape>
            <v:shape id="Freeform 305" o:spid="_x0000_s4107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PxMQA&#10;AADcAAAADwAAAGRycy9kb3ducmV2LnhtbESPQYvCMBSE74L/ITzBi6ypistSTUUFpbAnXXvw9mie&#10;bWnzUpqo9d+bhYU9DjPzDbPe9KYRD+pcZVnBbBqBIM6trrhQcPk5fHyBcB5ZY2OZFLzIwSYZDtYY&#10;a/vkEz3OvhABwi5GBaX3bSyly0sy6Ka2JQ7ezXYGfZBdIXWHzwA3jZxH0ac0WHFYKLGlfUl5fb4b&#10;Bekx/c5n7jVZ6iI71FuXXS+7TKnxqN+uQHjq/X/4r51qBYtoAb9nwhGQy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T8TEAAAA3AAAAA8AAAAAAAAAAAAAAAAAmAIAAGRycy9k&#10;b3ducmV2LnhtbFBLBQYAAAAABAAEAPUAAACJAwAAAAA=&#10;" path="m,52l45,,,52xe" filled="f" strokecolor="#e15520" strokeweight="0">
              <v:path arrowok="t" o:connecttype="custom" o:connectlocs="0,52;45,0;0,52" o:connectangles="0,0,0"/>
            </v:shape>
            <v:shape id="Freeform 306" o:spid="_x0000_s4106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GnsUA&#10;AADcAAAADwAAAGRycy9kb3ducmV2LnhtbESPT2vCQBTE70K/w/IKvdVNbagSswmlIFVqD1XB6yP7&#10;8odm34bsNibf3i0IHoeZ+Q2T5qNpxUC9aywreJlHIIgLqxuuFJyOm+cVCOeRNbaWScFEDvLsYZZi&#10;ou2Ff2g4+EoECLsEFdTed4mUrqjJoJvbjjh4pe0N+iD7SuoeLwFuWrmIojdpsOGwUGNHHzUVv4c/&#10;o+Bz15yn477YLg2thu8yHvALpVJPj+P7GoSn0d/Dt/ZWK3iNYv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caexQAAANwAAAAPAAAAAAAAAAAAAAAAAJgCAABkcnMv&#10;ZG93bnJldi54bWxQSwUGAAAAAAQABAD1AAAAigMAAAAA&#10;" path="m44,3l37,18,27,28r-7,5l15,35r-8,l,35,,28,2,20,7,13,15,8,20,5,27,,37,r7,3xe" filled="f" strokecolor="#e15520" strokeweight="0">
              <v:path arrowok="t" o:connecttype="custom" o:connectlocs="44,3;37,18;27,28;20,33;15,35;7,35;0,35;0,28;2,20;7,13;15,8;20,5;27,0;37,0;44,3" o:connectangles="0,0,0,0,0,0,0,0,0,0,0,0,0,0,0"/>
            </v:shape>
            <v:shape id="Freeform 307" o:spid="_x0000_s4105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jhsQA&#10;AADcAAAADwAAAGRycy9kb3ducmV2LnhtbESP0WrCQBRE3wv+w3ILvjW7VZSSuooklNqnEuMHXLLX&#10;JCR7N2RXTfv1XUHo4zAzZ5jNbrK9uNLoW8caXhMFgrhypuVaw6n8eHkD4QOywd4xafghD7vt7GmD&#10;qXE3Luh6DLWIEPYpamhCGFIpfdWQRZ+4gTh6ZzdaDFGOtTQj3iLc9nKh1FpabDkuNDhQ1lDVHS9W&#10;w+el+/49FMU674w7DV8rlWel0nr+PO3fQQSawn/40T4YDUu1gv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Q44bEAAAA3AAAAA8AAAAAAAAAAAAAAAAAmAIAAGRycy9k&#10;b3ducmV2LnhtbFBLBQYAAAAABAAEAPUAAACJAwAAAAA=&#10;" path="m47,60l85,,47,60xm47,60l40,74,30,84r-8,3l18,89r-8,3l,92,3,84,5,77r5,-7l15,65r7,-5l30,57r10,l47,60xe" fillcolor="#f3be00" stroked="f">
              <v:path arrowok="t" o:connecttype="custom" o:connectlocs="47,60;85,0;47,60;47,60;40,74;30,84;22,87;18,89;10,92;0,92;3,84;5,77;10,70;15,65;22,60;30,57;40,57;47,60" o:connectangles="0,0,0,0,0,0,0,0,0,0,0,0,0,0,0,0,0,0"/>
              <o:lock v:ext="edit" verticies="t"/>
            </v:shape>
            <v:shape id="Freeform 308" o:spid="_x0000_s4104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lRcYA&#10;AADcAAAADwAAAGRycy9kb3ducmV2LnhtbESPzW7CMBCE75X6DtZW6q3YlAqlKQ5CSC299MDPhdsq&#10;XpJAvE5tQ8Lb15WQOI5m5hvNbD7YVlzIh8axhvFIgSAunWm40rDbfr5kIEJENtg6Jg1XCjAvHh9m&#10;mBvX85oum1iJBOGQo4Y6xi6XMpQ1WQwj1xEn7+C8xZikr6Tx2Ce4beWrUlNpseG0UGNHy5rK0+Zs&#10;NZzf/cqtMrk4qolaXr9+9+bnba/189Ow+AARaYj38K39bTRM1BT+z6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mlRcYAAADcAAAADwAAAAAAAAAAAAAAAACYAgAAZHJz&#10;L2Rvd25yZXYueG1sUEsFBgAAAAAEAAQA9QAAAIsDAAAAAA==&#10;" path="m,60l38,,,60xe" filled="f" strokecolor="#e15520" strokeweight="0">
              <v:path arrowok="t" o:connecttype="custom" o:connectlocs="0,60;38,0;0,60" o:connectangles="0,0,0"/>
            </v:shape>
            <v:shape id="Freeform 309" o:spid="_x0000_s4103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7GMYA&#10;AADcAAAADwAAAGRycy9kb3ducmV2LnhtbESPQWsCMRSE74X+h/AEbzWx1ipbo2yFQvVUt4oeH5vX&#10;3aWblyWJuv33jVDocZiZb5jFqretuJAPjWMN45ECQVw603ClYf/59jAHESKywdYxafihAKvl/d0C&#10;M+OuvKNLESuRIBwy1FDH2GVShrImi2HkOuLkfTlvMSbpK2k8XhPctvJRqWdpseG0UGNH65rK7+Js&#10;NbTF4bSbbtfqyR/yzfY4zWfn1w+th4M+fwERqY//4b/2u9EwUTO4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Y7GMYAAADcAAAADwAAAAAAAAAAAAAAAACYAgAAZHJz&#10;L2Rvd25yZXYueG1sUEsFBgAAAAAEAAQA9QAAAIsDAAAAAA==&#10;" path="m47,3l40,17,30,27r-8,3l18,32r-8,3l,35,3,27,5,20r5,-7l15,8,22,3,30,,40,r7,3xe" filled="f" strokecolor="#e15520" strokeweight="0">
              <v:path arrowok="t" o:connecttype="custom" o:connectlocs="47,3;40,17;30,27;22,30;18,32;10,35;0,35;3,27;5,20;10,13;15,8;22,3;30,0;40,0;47,3" o:connectangles="0,0,0,0,0,0,0,0,0,0,0,0,0,0,0"/>
            </v:shape>
            <v:shape id="Freeform 310" o:spid="_x0000_s4102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1fsIA&#10;AADcAAAADwAAAGRycy9kb3ducmV2LnhtbERPz2vCMBS+C/sfwht4W1N1FKlGkYFsDnewK+z6bN7a&#10;sOalNJmt++uXg+Dx4/u93o62FRfqvXGsYJakIIgrpw3XCsrP/dMShA/IGlvHpOBKHrabh8kac+0G&#10;PtGlCLWIIexzVNCE0OVS+qohiz5xHXHkvl1vMUTY11L3OMRw28p5mmbSouHY0GBHLw1VP8WvVfBR&#10;HObPX+z4770qUWZnsz++GqWmj+NuBSLQGO7im/tNK1ik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vV+wgAAANwAAAAPAAAAAAAAAAAAAAAAAJgCAABkcnMvZG93&#10;bnJldi54bWxQSwUGAAAAAAQABAD1AAAAhwMAAAAA&#10;" path="m42,68l75,,42,68xm42,68l35,85,25,98r-5,5l15,105r-8,3l,110,,100,3,93,7,85r5,-7l20,73r7,-3l35,68r7,xe" fillcolor="#f3be00" stroked="f">
              <v:path arrowok="t" o:connecttype="custom" o:connectlocs="42,68;75,0;42,68;42,68;35,85;25,98;20,103;15,105;7,108;0,110;0,100;3,93;7,85;12,78;20,73;27,70;35,68;42,68" o:connectangles="0,0,0,0,0,0,0,0,0,0,0,0,0,0,0,0,0,0"/>
              <o:lock v:ext="edit" verticies="t"/>
            </v:shape>
            <v:shape id="Freeform 311" o:spid="_x0000_s4101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OIcYA&#10;AADcAAAADwAAAGRycy9kb3ducmV2LnhtbESPT2vCQBTE7wW/w/KE3urGSv0TXaUKhdJcqhG8PrPP&#10;bDT7NmS3Mf323UKhx2FmfsOsNr2tRUetrxwrGI8SEMSF0xWXCo7529MchA/IGmvHpOCbPGzWg4cV&#10;ptrdeU/dIZQiQtinqMCE0KRS+sKQRT9yDXH0Lq61GKJsS6lbvEe4reVzkkylxYrjgsGGdoaK2+HL&#10;Kqj4c3uddeN89pJtz1lmpvkpfCj1OOxflyAC9eE//Nd+1womyQJ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qOIcYAAADcAAAADwAAAAAAAAAAAAAAAACYAgAAZHJz&#10;L2Rvd25yZXYueG1sUEsFBgAAAAAEAAQA9QAAAIsDAAAAAA==&#10;" path="m,68l33,,,68xe" filled="f" strokecolor="#e15520" strokeweight="0">
              <v:path arrowok="t" o:connecttype="custom" o:connectlocs="0,68;33,0;0,68" o:connectangles="0,0,0"/>
            </v:shape>
            <v:shape id="Freeform 312" o:spid="_x0000_s4100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akb8A&#10;AADcAAAADwAAAGRycy9kb3ducmV2LnhtbERPy4rCMBTdC/5DuII7TXVApBpFBMGVw1RxfW1uH9jc&#10;lCTW6tdPFoLLw3mvt71pREfO15YVzKYJCOLc6ppLBZfzYbIE4QOyxsYyKXiRh+1mOFhjqu2T/6jL&#10;QiliCPsUFVQhtKmUPq/IoJ/aljhyhXUGQ4SulNrhM4abRs6TZCEN1hwbKmxpX1F+zx5Gwe7Nr871&#10;p0U7Pxe3Q3Ytrjf7q9R41O9WIAL14Sv+uI9awc8szo9n4hG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9tqRvwAAANwAAAAPAAAAAAAAAAAAAAAAAJgCAABkcnMvZG93bnJl&#10;di54bWxQSwUGAAAAAAQABAD1AAAAhAMAAAAA&#10;" path="m42,l35,17,25,30r-5,5l15,37,7,40,,42,,32,3,25,7,17r5,-7l20,5,27,2,35,r7,xe" filled="f" strokecolor="#e15520" strokeweight="0">
              <v:path arrowok="t" o:connecttype="custom" o:connectlocs="42,0;35,17;25,30;20,35;15,37;7,40;0,42;0,32;3,25;7,17;12,10;20,5;27,2;35,0;42,0" o:connectangles="0,0,0,0,0,0,0,0,0,0,0,0,0,0,0"/>
            </v:shape>
            <v:shape id="Freeform 313" o:spid="_x0000_s4099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UDsQA&#10;AADcAAAADwAAAGRycy9kb3ducmV2LnhtbESPQWvCQBSE7wX/w/IEb3UTA6VEN0EKouipqd6f2ddN&#10;2uzbkF01+uu7hUKPw8x8w6zK0XbiSoNvHStI5wkI4trplo2C48fm+RWED8gaO8ek4E4eymLytMJc&#10;uxu/07UKRkQI+xwVNCH0uZS+bsiin7ueOHqfbrAYohyM1APeItx2cpEkL9Jiy3GhwZ7eGqq/q4tV&#10;sHlk6Tmrv6p1dTTbuzm5vT44pWbTcb0EEWgM/+G/9k4ryN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lA7EAAAA3AAAAA8AAAAAAAAAAAAAAAAAmAIAAGRycy9k&#10;b3ducmV2LnhtbFBLBQYAAAAABAAEAPUAAACJAwAAAAA=&#10;" path="m10,r7,15l20,28,17,43,10,58,7,53,3,45r,-7l,30,,23,3,15,5,8,10,xe" fillcolor="#f3be00" stroked="f">
              <v:path arrowok="t" o:connecttype="custom" o:connectlocs="10,0;17,15;20,28;17,43;10,58;7,53;3,45;3,38;0,30;0,23;3,15;5,8;10,0" o:connectangles="0,0,0,0,0,0,0,0,0,0,0,0,0"/>
            </v:shape>
            <v:shape id="Freeform 314" o:spid="_x0000_s4098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+UMUA&#10;AADcAAAADwAAAGRycy9kb3ducmV2LnhtbESPT2vCQBTE70K/w/IK3nQTRVtSVwktYm6i/QO9PbKv&#10;STD7NuxuTfz2riB4HGbmN8xqM5hWnMn5xrKCdJqAIC6tbrhS8PW5nbyC8AFZY2uZFFzIw2b9NFph&#10;pm3PBzofQyUihH2GCuoQukxKX9Zk0E9tRxy9P+sMhihdJbXDPsJNK2dJspQGG44LNXb0XlN5Ov4b&#10;BbrLi49ycfp11fynKPqXPe++90qNn4f8DUSgITzC93ahFczTG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H5QxQAAANwAAAAPAAAAAAAAAAAAAAAAAJgCAABkcnMv&#10;ZG93bnJldi54bWxQSwUGAAAAAAQABAD1AAAAigMAAAAA&#10;" path="m10,r7,15l20,28,17,43,10,58,7,53,3,45r,-7l,30,,23,3,15,5,8,10,e" filled="f" strokecolor="#e15520" strokeweight="0">
              <v:path arrowok="t" o:connecttype="custom" o:connectlocs="10,0;17,15;20,28;17,43;10,58;7,53;3,45;3,38;0,30;0,23;3,15;5,8;10,0" o:connectangles="0,0,0,0,0,0,0,0,0,0,0,0,0"/>
            </v:shape>
            <v:shape id="Freeform 315" o:spid="_x0000_s4097" style="position:absolute;left:6712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Dk8YA&#10;AADcAAAADwAAAGRycy9kb3ducmV2LnhtbESPQWvCQBSE7wX/w/IK3uomKkVSV6mCqOChxhza22v2&#10;mQSzb0N2NfHfu0Khx2FmvmHmy97U4katqywriEcRCOLc6ooLBdlp8zYD4TyyxtoyKbiTg+Vi8DLH&#10;RNuOj3RLfSEChF2CCkrvm0RKl5dk0I1sQxy8s20N+iDbQuoWuwA3tRxH0bs0WHFYKLGhdUn5Jb0a&#10;BT/Zdf31fZiOu229Kn73q+qQxqlSw9f+8wOEp97/h//aO61gEk/g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RDk8YAAADcAAAADwAAAAAAAAAAAAAAAACYAgAAZHJz&#10;L2Rvd25yZXYueG1sUEsFBgAAAAAEAAQA9QAAAIsDAAAAAA==&#10;" path="m13,68r5,15l20,98r-2,15l10,125,5,120,3,115r,-7l,100,3,90,5,83,8,75r5,-7xm10,68l27,,10,68xe" fillcolor="#f3be00" stroked="f">
              <v:path arrowok="t" o:connecttype="custom" o:connectlocs="13,68;18,83;20,98;18,113;10,125;5,120;3,115;3,108;0,100;3,90;5,83;8,75;13,68;10,68;27,0;10,68" o:connectangles="0,0,0,0,0,0,0,0,0,0,0,0,0,0,0,0"/>
              <o:lock v:ext="edit" verticies="t"/>
            </v:shape>
            <v:shape id="Freeform 316" o:spid="_x0000_s4096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csYA&#10;AADcAAAADwAAAGRycy9kb3ducmV2LnhtbESPQWvCQBSE74X+h+UJ3uomVUNNs0rRCoIgNLZ4fc0+&#10;k9Ds25jdavz33YLgcZiZb5hs0ZtGnKlztWUF8SgCQVxYXXOp4HO/fnoB4TyyxsYyKbiSg8X88SHD&#10;VNsLf9A596UIEHYpKqi8b1MpXVGRQTeyLXHwjrYz6IPsSqk7vAS4aeRzFCXSYM1hocKWlhUVP/mv&#10;UfB1MvlstVrvzWGaTP11t33n5Fup4aB/ewXhqff38K290QrG8QT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0hcsYAAADcAAAADwAAAAAAAAAAAAAAAACYAgAAZHJz&#10;L2Rvd25yZXYueG1sUEsFBgAAAAAEAAQA9QAAAIsDAAAAAA==&#10;" path="m13,r5,15l20,30,18,45,10,57,5,52,3,47r,-7l,32,3,22,5,15,8,7,13,xe" filled="f" strokecolor="#e15520" strokeweight="0">
              <v:path arrowok="t" o:connecttype="custom" o:connectlocs="13,0;18,15;20,30;18,45;10,57;5,52;3,47;3,40;0,32;3,22;5,15;8,7;13,0" o:connectangles="0,0,0,0,0,0,0,0,0,0,0,0,0"/>
            </v:shape>
            <v:shape id="Freeform 317" o:spid="_x0000_s4095" style="position:absolute;left:6722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SdsYA&#10;AADcAAAADwAAAGRycy9kb3ducmV2LnhtbESPQWsCMRSE7wX/Q3hCL0WzVlpkNYoVCgWh1K2gx8fm&#10;mV3cvCxJ6q7+elMo9DjMzDfMYtXbRlzIh9qxgsk4A0FcOl2zUbD/fh/NQISIrLFxTAquFGC1HDws&#10;MNeu4x1dimhEgnDIUUEVY5tLGcqKLIaxa4mTd3LeYkzSG6k9dgluG/mcZa/SYs1pocKWNhWV5+LH&#10;Krj5cHyKn53dvhU3c8hKszl+dUo9Dvv1HESkPv6H/9ofWsF08gK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3SdsYAAADcAAAADwAAAAAAAAAAAAAAAACYAgAAZHJz&#10;L2Rvd25yZXYueG1sUEsFBgAAAAAEAAQA9QAAAIsDAAAAAA==&#10;" path="m,68l17,,,68e" filled="f" strokecolor="#e15520" strokeweight="0">
              <v:path arrowok="t" o:connecttype="custom" o:connectlocs="0,68;17,0;0,68" o:connectangles="0,0,0"/>
            </v:shape>
            <v:shape id="Freeform 318" o:spid="_x0000_s4094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Rw8QA&#10;AADcAAAADwAAAGRycy9kb3ducmV2LnhtbESPQWvCQBSE7wX/w/KE3uomVsSmrhLUgqUno/X8yL4m&#10;wd23Mbs16b/vFgoeh5n5hlmuB2vEjTrfOFaQThIQxKXTDVcKTse3pwUIH5A1Gsek4Ic8rFejhyVm&#10;2vV8oFsRKhEh7DNUUIfQZlL6siaLfuJa4uh9uc5iiLKrpO6wj3Br5DRJ5tJiw3GhxpY2NZWX4tsq&#10;yD8qNtvzy6JN5Xn3fm16M/vMlXocD/kriEBDuIf/23ut4Dmd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kcPEAAAA3AAAAA8AAAAAAAAAAAAAAAAAmAIAAGRycy9k&#10;b3ducmV2LnhtbFBLBQYAAAAABAAEAPUAAACJAwAAAAA=&#10;" path="m8,r7,15l18,28r,15l13,55,8,53,3,45,,38,,30,,23,,15,3,8,8,xe" fillcolor="#f3be00" stroked="f">
              <v:path arrowok="t" o:connecttype="custom" o:connectlocs="8,0;15,15;18,28;18,43;13,55;8,53;3,45;0,38;0,30;0,23;0,15;3,8;8,0" o:connectangles="0,0,0,0,0,0,0,0,0,0,0,0,0"/>
            </v:shape>
            <v:shape id="Freeform 319" o:spid="_x0000_s4093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q8MUA&#10;AADcAAAADwAAAGRycy9kb3ducmV2LnhtbESPUWvCQBCE3wv9D8cWfCl6iUJqU09RQbFPUvUHLLlt&#10;EprbC7lVo7/eKxT6OMzMN8xs0btGXagLtWcD6SgBRVx4W3Np4HTcDKeggiBbbDyTgRsFWMyfn2aY&#10;W3/lL7ocpFQRwiFHA5VIm2sdioochpFviaP37TuHEmVXatvhNcJdo8dJkmmHNceFCltaV1T8HM7O&#10;QLaW8jO73ZvXe7rar9qdTDbbd2MGL/3yA5RQL//hv/bOGpikb/B7Jh4B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6rwxQAAANwAAAAPAAAAAAAAAAAAAAAAAJgCAABkcnMv&#10;ZG93bnJldi54bWxQSwUGAAAAAAQABAD1AAAAigMAAAAA&#10;" path="m8,r7,15l18,28r,15l13,55,8,53,3,45,,38,,30,,23,,15,3,8,8,e" filled="f" strokecolor="#e15520" strokeweight="0">
              <v:path arrowok="t" o:connecttype="custom" o:connectlocs="8,0;15,15;18,28;18,43;13,55;8,53;3,45;0,38;0,30;0,23;0,15;3,8;8,0" o:connectangles="0,0,0,0,0,0,0,0,0,0,0,0,0"/>
            </v:shape>
            <v:shape id="Freeform 320" o:spid="_x0000_s4092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758IA&#10;AADcAAAADwAAAGRycy9kb3ducmV2LnhtbERPTYvCMBC9C/6HMMJeZE1dQXa7RlFBEVTKqgseh2Zs&#10;i82kNNHWf28OgsfH+57MWlOKO9WusKxgOIhAEKdWF5wpOB1Xn98gnEfWWFomBQ9yMJt2OxOMtW34&#10;j+4Hn4kQwi5GBbn3VSylS3My6Aa2Ig7cxdYGfYB1JnWNTQg3pfyKorE0WHBoyLGiZU7p9XAzChaL&#10;c7JNzo20/baU//vd6Ge9YqU+eu38F4Sn1r/FL/dGKxgNw9pwJh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7vnwgAAANwAAAAPAAAAAAAAAAAAAAAAAJgCAABkcnMvZG93&#10;bnJldi54bWxQSwUGAAAAAAQABAD1AAAAhwMAAAAA&#10;" path="m,64l7,,,64xe" fillcolor="#f3be00" stroked="f">
              <v:path arrowok="t" o:connecttype="custom" o:connectlocs="0,64;7,0;0,64" o:connectangles="0,0,0"/>
            </v:shape>
            <v:shape id="Freeform 321" o:spid="_x0000_s4091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u+8UA&#10;AADcAAAADwAAAGRycy9kb3ducmV2LnhtbESPQWvCQBSE74X+h+UVeim6MYVioquIIHgqVMXS2yP7&#10;kg3Jvo3ZNUn/fbdQ6HGYmW+Y9XayrRio97VjBYt5AoK4cLrmSsHlfJgtQfiArLF1TAq+ycN28/iw&#10;xly7kT9oOIVKRAj7HBWYELpcSl8YsujnriOOXul6iyHKvpK6xzHCbSvTJHmTFmuOCwY72hsqmtPd&#10;Krg1A5d1es3kufscv0z5kmbNu1LPT9NuBSLQFP7Df+2jVvC6y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77xQAAANwAAAAPAAAAAAAAAAAAAAAAAJgCAABkcnMv&#10;ZG93bnJldi54bWxQSwUGAAAAAAQABAD1AAAAigMAAAAA&#10;" path="m,64l7,,,64xe" filled="f" strokecolor="#e15520" strokeweight="0">
              <v:path arrowok="t" o:connecttype="custom" o:connectlocs="0,64;7,0;0,64" o:connectangles="0,0,0"/>
            </v:shape>
            <v:shape id="Freeform 322" o:spid="_x0000_s4090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g/sMA&#10;AADcAAAADwAAAGRycy9kb3ducmV2LnhtbERPTU/CQBC9m/gfNmPiTbZCMKawEFCMhgsKhHCcdIe2&#10;oTtbd1da/z1zMPH48r6n89416kIh1p4NPA4yUMSFtzWXBva7t4dnUDEhW2w8k4FfijCf3d5MMbe+&#10;4y+6bFOpJIRjjgaqlNpc61hU5DAOfEss3MkHh0lgKLUN2Em4a/Qwy560w5qlocKWXioqztsfJ72f&#10;m3W3HC/DeJOOKzx/H17d+8GY+7t+MQGVqE//4j/3hzUwGsp8OSNH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g/sMAAADcAAAADwAAAAAAAAAAAAAAAACYAgAAZHJzL2Rv&#10;d25yZXYueG1sUEsFBgAAAAAEAAQA9QAAAIgDAAAAAA==&#10;" path="m8,r7,12l20,27r,13l15,55,10,50,5,42,3,37r,-7l,22,3,12,5,7,8,xe" fillcolor="#f3be00" stroked="f">
              <v:path arrowok="t" o:connecttype="custom" o:connectlocs="8,0;15,12;20,27;20,40;15,55;10,50;5,42;3,37;3,30;0,22;3,12;5,7;8,0" o:connectangles="0,0,0,0,0,0,0,0,0,0,0,0,0"/>
            </v:shape>
            <v:shape id="Freeform 323" o:spid="_x0000_s4089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xTsUA&#10;AADcAAAADwAAAGRycy9kb3ducmV2LnhtbESPQWsCMRSE74X+h/CEXqRmjVBkNYoV2wo9uVW8PjbP&#10;3W03L0uSutt/bwqFHoeZ+YZZrgfbiiv50DjWMJ1kIIhLZxquNBw/Xh7nIEJENtg6Jg0/FGC9ur9b&#10;Ym5czwe6FrESCcIhRw11jF0uZShrshgmriNO3sV5izFJX0njsU9w20qVZU/SYsNpocaOtjWVX8W3&#10;1aCK0/vreMa+/6TdMZ6VGr89W60fRsNmASLSEP/Df+290TBTU/g9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HFOxQAAANwAAAAPAAAAAAAAAAAAAAAAAJgCAABkcnMv&#10;ZG93bnJldi54bWxQSwUGAAAAAAQABAD1AAAAigMAAAAA&#10;" path="m8,r7,12l20,27r,13l15,55,10,50,5,42,3,37r,-7l,22,3,12,5,7,8,e" filled="f" strokecolor="#e15520" strokeweight="0">
              <v:path arrowok="t" o:connecttype="custom" o:connectlocs="8,0;15,12;20,27;20,40;15,55;10,50;5,42;3,37;3,30;0,22;3,12;5,7;8,0" o:connectangles="0,0,0,0,0,0,0,0,0,0,0,0,0"/>
            </v:shape>
            <v:shape id="Freeform 324" o:spid="_x0000_s408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PCsIA&#10;AADcAAAADwAAAGRycy9kb3ducmV2LnhtbESPT2sCMRTE7wW/Q3iCt5q4isjWKEUoKJ7U0vNr8vYP&#10;3bwsm9Rdv70RBI/DzPyGWW8H14grdaH2rGE2VSCIjbc1lxq+L1/vKxAhIltsPJOGGwXYbkZva8yt&#10;7/lE13MsRYJwyFFDFWObSxlMRQ7D1LfEySt85zAm2ZXSdtgnuGtkptRSOqw5LVTY0q4i83f+dxqO&#10;ysmiLxrufxYHZ9rV0ajDr9aT8fD5ASLSEF/hZ3tvNcyzDB5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8KwgAAANwAAAAPAAAAAAAAAAAAAAAAAJgCAABkcnMvZG93&#10;bnJldi54bWxQSwUGAAAAAAQABAD1AAAAhwMAAAAA&#10;" path="m,65l5,,,65xe" fillcolor="#f3be00" stroked="f">
              <v:path arrowok="t" o:connecttype="custom" o:connectlocs="0,65;5,0;0,65" o:connectangles="0,0,0"/>
            </v:shape>
            <v:shape id="Freeform 325" o:spid="_x0000_s4087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R8MA&#10;AADcAAAADwAAAGRycy9kb3ducmV2LnhtbESPUWvCMBSF3wX/Q7iCb5raoozOKLIx2B5EdP6AS3PX&#10;1DY3JYla//0yGPh4OOd8h7PeDrYTN/KhcaxgMc9AEFdON1wrOH9/zF5AhIissXNMCh4UYLsZj9ZY&#10;anfnI91OsRYJwqFEBSbGvpQyVIYshrnriZP347zFmKSvpfZ4T3DbyTzLVtJiw2nBYE9vhqr2dLUK&#10;5MW852Z5aPy5rXWxb69fFyKlppNh9woi0hCf4f/2p1ZQ5AX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R8MAAADcAAAADwAAAAAAAAAAAAAAAACYAgAAZHJzL2Rv&#10;d25yZXYueG1sUEsFBgAAAAAEAAQA9QAAAIgDAAAAAA==&#10;" path="m,65l5,,,65xe" filled="f" strokecolor="#e15520" strokeweight="0">
              <v:path arrowok="t" o:connecttype="custom" o:connectlocs="0,65;5,0;0,65" o:connectangles="0,0,0"/>
            </v:shape>
            <v:shape id="Freeform 326" o:spid="_x0000_s4086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qj8QA&#10;AADcAAAADwAAAGRycy9kb3ducmV2LnhtbESPQUsDMRSE70L/Q3gFbzbbuIhsm5ZSEISi0FbE4+vm&#10;uVncvGyTdLv+eyMIHoeZ+YZZrkfXiYFCbD1rmM8KEMS1Ny03Gt6OT3ePIGJCNth5Jg3fFGG9mtws&#10;sTL+ynsaDqkRGcKxQg02pb6SMtaWHMaZ74mz9+mDw5RlaKQJeM1w10lVFA/SYct5wWJPW0v11+Hi&#10;NLy3dlDnj/1wimHn6PWlJKVKrW+n42YBItGY/sN/7Wej4V6V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ao/EAAAA3AAAAA8AAAAAAAAAAAAAAAAAmAIAAGRycy9k&#10;b3ducmV2LnhtbFBLBQYAAAAABAAEAPUAAACJAwAAAAA=&#10;" path="m5,l15,12r5,15l20,42,15,54,10,49,5,44,3,37,,29,,22,,15,3,7,5,xe" fillcolor="#f3be00" stroked="f">
              <v:path arrowok="t" o:connecttype="custom" o:connectlocs="5,0;15,12;20,27;20,42;15,54;10,49;5,44;3,37;0,29;0,22;0,15;3,7;5,0" o:connectangles="0,0,0,0,0,0,0,0,0,0,0,0,0"/>
            </v:shape>
            <v:shape id="Freeform 327" o:spid="_x0000_s4085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O5sUA&#10;AADcAAAADwAAAGRycy9kb3ducmV2LnhtbESPQWvCQBSE7wX/w/KE3upGxdJGVxGpUMRDjQWvj+wz&#10;CWbfhn1bTfvr3UKhx2FmvmEWq9616kpBGs8GxqMMFHHpbcOVgc/j9ukFlERki61nMvBNAqvl4GGB&#10;ufU3PtC1iJVKEJYcDdQxdrnWUtbkUEa+I07e2QeHMclQaRvwluCu1ZMse9YOG04LNXa0qam8FF/O&#10;wGH6s9PHXsrXj1AUp0vcb+VNjHkc9us5qEh9/A//td+tgelkBr9n0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A7mxQAAANwAAAAPAAAAAAAAAAAAAAAAAJgCAABkcnMv&#10;ZG93bnJldi54bWxQSwUGAAAAAAQABAD1AAAAigMAAAAA&#10;" path="m5,l15,12r5,15l20,42,15,54,10,49,5,44,3,37,,29,,22,,15,3,7,5,e" filled="f" strokecolor="#e15520" strokeweight="0">
              <v:path arrowok="t" o:connecttype="custom" o:connectlocs="5,0;15,12;20,27;20,42;15,54;10,49;5,44;3,37;0,29;0,22;0,15;3,7;5,0" o:connectangles="0,0,0,0,0,0,0,0,0,0,0,0,0"/>
            </v:shape>
            <v:shape id="Freeform 328" o:spid="_x0000_s4084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omcQA&#10;AADcAAAADwAAAGRycy9kb3ducmV2LnhtbESPQYvCMBSE74L/ITzBm6Z2RZauUURw1ZOuurDHt82z&#10;LTYvpYm1/nsjCB6HmfmGmc5bU4qGaldYVjAaRiCIU6sLzhScjqvBJwjnkTWWlknBnRzMZ93OFBNt&#10;b/xDzcFnIkDYJagg975KpHRpTgbd0FbEwTvb2qAPss6krvEW4KaUcRRNpMGCw0KOFS1zSi+Hq1Ew&#10;/v9LV2v+bu36d7vfm/tuEReNUv1eu/gC4an17/CrvdEKPuI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/KJnEAAAA3AAAAA8AAAAAAAAAAAAAAAAAmAIAAGRycy9k&#10;b3ducmV2LnhtbFBLBQYAAAAABAAEAPUAAACJAwAAAAA=&#10;" path="m,68l3,,,68xe" fillcolor="#f3be00" stroked="f">
              <v:path arrowok="t" o:connecttype="custom" o:connectlocs="0,68;3,0;0,68" o:connectangles="0,0,0"/>
            </v:shape>
            <v:shape id="Freeform 329" o:spid="_x0000_s4083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SbcYA&#10;AADcAAAADwAAAGRycy9kb3ducmV2LnhtbESPzWrDMBCE74W+g9hCLqWRkwYncSKbUgj00Bzy8wCL&#10;tbGdWisjqbbbp68CgR6HmfmG2RajaUVPzjeWFcymCQji0uqGKwXn0+5lBcIHZI2tZVLwQx6K/PFh&#10;i5m2Ax+oP4ZKRAj7DBXUIXSZlL6syaCf2o44ehfrDIYoXSW1wyHCTSvnSZJKgw3HhRo7eq+p/Dp+&#10;m0g571u3fF5cDunvOj19XsPMrNZKTZ7Gtw2IQGP4D9/bH1rB63wJt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CSbcYAAADcAAAADwAAAAAAAAAAAAAAAACYAgAAZHJz&#10;L2Rvd25yZXYueG1sUEsFBgAAAAAEAAQA9QAAAIsDAAAAAA==&#10;" path="m,68l3,,,68xe" filled="f" strokecolor="#e15520" strokeweight="0">
              <v:path arrowok="t" o:connecttype="custom" o:connectlocs="0,68;3,0;0,68" o:connectangles="0,0,0"/>
            </v:shape>
            <v:shape id="Freeform 330" o:spid="_x0000_s4082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isEA&#10;AADcAAAADwAAAGRycy9kb3ducmV2LnhtbERPy2oCMRTdF/oP4Qrd1YypiIxGKYVCoVTwgXR5O7lO&#10;hk5upkk6jn9vFoLLw3kv14NrRU8hNp41TMYFCOLKm4ZrDYf9+/McREzIBlvPpOFCEdarx4cllsaf&#10;eUv9LtUih3AsUYNNqSuljJUlh3HsO+LMnXxwmDIMtTQBzznctVIVxUw6bDg3WOzozVL1u/t3Go6N&#10;7dXf97b/ieHT0eZrSkpNtX4aDa8LEImGdBff3B9Gw4vKa/OZf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YIrBAAAA3AAAAA8AAAAAAAAAAAAAAAAAmAIAAGRycy9kb3du&#10;cmV2LnhtbFBLBQYAAAAABAAEAPUAAACGAwAAAAA=&#10;" path="m5,l15,15r5,12l20,42,17,54,12,52,7,45,2,40r,-8l,22,,15,2,7,5,xe" fillcolor="#f3be00" stroked="f">
              <v:path arrowok="t" o:connecttype="custom" o:connectlocs="5,0;15,15;20,27;20,42;17,54;12,52;7,45;2,40;2,32;0,22;0,15;2,7;5,0" o:connectangles="0,0,0,0,0,0,0,0,0,0,0,0,0"/>
            </v:shape>
            <v:shape id="Freeform 331" o:spid="_x0000_s4081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AB8YA&#10;AADcAAAADwAAAGRycy9kb3ducmV2LnhtbESPT2vCQBTE70K/w/IKvUizMYJtU9cQBMFLKNo/50f2&#10;mQSzb9PsNkY/vVsQPA4z8xtmmY2mFQP1rrGsYBbFIIhLqxuuFHx9bp5fQTiPrLG1TArO5CBbPUyW&#10;mGp74h0Ne1+JAGGXooLa+y6V0pU1GXSR7YiDd7C9QR9kX0nd4ynATSuTOF5Igw2HhRo7WtdUHvd/&#10;RsExyQv98fOyOPvCXn6/NwecFoNST49j/g7C0+jv4Vt7qxXMkz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OAB8YAAADcAAAADwAAAAAAAAAAAAAAAACYAgAAZHJz&#10;L2Rvd25yZXYueG1sUEsFBgAAAAAEAAQA9QAAAIsDAAAAAA==&#10;" path="m5,l15,15r5,12l20,42,17,54,12,52,7,45,2,40r,-8l,22,,15,2,7,5,xe" filled="f" strokecolor="#e15520" strokeweight="0">
              <v:path arrowok="t" o:connecttype="custom" o:connectlocs="5,0;15,15;20,27;20,42;17,54;12,52;7,45;2,40;2,32;0,22;0,15;2,7;5,0" o:connectangles="0,0,0,0,0,0,0,0,0,0,0,0,0"/>
            </v:shape>
            <v:shape id="Freeform 332" o:spid="_x0000_s4080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J3cIA&#10;AADcAAAADwAAAGRycy9kb3ducmV2LnhtbERPTWsCMRC9F/ofwgi91awVW12NUgRBsD1oxfO4GXe3&#10;3UyWZNTVX98cCj0+3vds0blGXSjE2rOBQT8DRVx4W3NpYP+1eh6DioJssfFMBm4UYTF/fJhhbv2V&#10;t3TZSalSCMccDVQiba51LCpyGPu+JU7cyQeHkmAotQ14TeGu0S9Z9qod1pwaKmxpWVHxszs7A/fW&#10;yvfSfpZ8DDJ604fJx2Y1Meap171PQQl18i/+c6+tgeEwzU9n0hH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4ndwgAAANwAAAAPAAAAAAAAAAAAAAAAAJgCAABkcnMvZG93&#10;bnJldi54bWxQSwUGAAAAAAQABAD1AAAAhwMAAAAA&#10;" path="m,70l2,,,70xe" fillcolor="#f3be00" stroked="f">
              <v:path arrowok="t" o:connecttype="custom" o:connectlocs="0,70;2,0;0,70" o:connectangles="0,0,0"/>
            </v:shape>
            <v:shape id="Freeform 333" o:spid="_x0000_s4079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OSMcA&#10;AADcAAAADwAAAGRycy9kb3ducmV2LnhtbESPW0vDQBSE3wX/w3KEvtlNL2iJ3RSxrW1ApBd9yNsx&#10;e8wGs2dDdtvGf+8Kgo/DzDfDzBe9bcSZOl87VjAaJiCIS6drrhS8Hde3MxA+IGtsHJOCb/KwyK6v&#10;5phqd+E9nQ+hErGEfYoKTAhtKqUvDVn0Q9cSR+/TdRZDlF0ldYeXWG4bOU6SO2mx5rhgsKUnQ+XX&#10;4WQV7PLn9wisprlZfpTF5qV4Xd3nSg1u+scHEIH68B/+o7dawWQygt8z8Qj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zDkjHAAAA3AAAAA8AAAAAAAAAAAAAAAAAmAIAAGRy&#10;cy9kb3ducmV2LnhtbFBLBQYAAAAABAAEAPUAAACMAwAAAAA=&#10;" path="m,70l2,,,70xe" filled="f" strokecolor="#e15520" strokeweight="0">
              <v:path arrowok="t" o:connecttype="custom" o:connectlocs="0,70;2,0;0,70" o:connectangles="0,0,0"/>
            </v:shape>
            <v:shape id="Freeform 334" o:spid="_x0000_s407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6U8QA&#10;AADcAAAADwAAAGRycy9kb3ducmV2LnhtbESPQUsDMRSE70L/Q3iCN5u1RdG1aSkWUYqXVr2/3bwm&#10;q5uXJYnN9t+bguBxmJlvmMVqdL04UoidZwU30woEcet1x0bBx/vz9T2ImJA19p5JwYkirJaTiwXW&#10;2mfe0XGfjCgQjjUqsCkNtZSxteQwTv1AXLyDDw5TkcFIHTAXuOvlrKrupMOOy4LFgZ4std/7H6fA&#10;bJsc3x4Op/y5yZuX26/QWNModXU5rh9BJBrTf/iv/aoVzOczOJ8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elPEAAAA3AAAAA8AAAAAAAAAAAAAAAAAmAIAAGRycy9k&#10;b3ducmV2LnhtbFBLBQYAAAAABAAEAPUAAACJAwAAAAA=&#10;" path="m8,r7,5l20,12r2,8l25,25r,7l22,40,20,50r-5,7l10,52,5,47,3,40r,-8l,25,3,15,5,7,8,xe" fillcolor="#f3be00" stroked="f">
              <v:path arrowok="t" o:connecttype="custom" o:connectlocs="8,0;15,5;20,12;22,20;25,25;25,32;22,40;20,50;15,57;10,52;5,47;3,40;3,32;0,25;3,15;5,7;8,0" o:connectangles="0,0,0,0,0,0,0,0,0,0,0,0,0,0,0,0,0"/>
            </v:shape>
            <v:shape id="Freeform 335" o:spid="_x0000_s4077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iacMA&#10;AADcAAAADwAAAGRycy9kb3ducmV2LnhtbESPS4sCMRCE74L/IbTgTTM6IDJrFBFWBE+6vo7NpOfB&#10;TjpDknXGf28WFvZYVNVX1GrTm0Y8yfnasoLZNAFBnFtdc6ng8vU5WYLwAVljY5kUvMjDZj0crDDT&#10;tuMTPc+hFBHCPkMFVQhtJqXPKzLop7Yljl5hncEQpSuldthFuGnkPEkW0mDNcaHClnYV5d/nH6Mg&#10;XO/6cb3NH7uieRXymO67m9srNR712w8QgfrwH/5rH7SCNE3h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iacMAAADcAAAADwAAAAAAAAAAAAAAAACYAgAAZHJzL2Rv&#10;d25yZXYueG1sUEsFBgAAAAAEAAQA9QAAAIgDAAAAAA==&#10;" path="m8,r7,5l20,12r2,8l25,25r,7l22,40,20,50r-5,7l10,52,5,47,3,40r,-8l,25,3,15,5,7,8,xe" filled="f" strokecolor="#e15520" strokeweight="0">
              <v:path arrowok="t" o:connecttype="custom" o:connectlocs="8,0;15,5;20,12;22,20;25,25;25,32;22,40;20,50;15,57;10,52;5,47;3,40;3,32;0,25;3,15;5,7;8,0" o:connectangles="0,0,0,0,0,0,0,0,0,0,0,0,0,0,0,0,0"/>
            </v:shape>
            <v:shape id="Freeform 336" o:spid="_x0000_s4076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0R8QA&#10;AADcAAAADwAAAGRycy9kb3ducmV2LnhtbESPS6vCMBSE94L/IZwL7jT1gUivUUQQXCg+F3d5aI5t&#10;r81JaWKt/nojCC6HmfmGmc4bU4iaKpdbVtDvRSCIE6tzThWcT6vuBITzyBoLy6TgQQ7ms3ZrirG2&#10;dz5QffSpCBB2MSrIvC9jKV2SkUHXsyVx8C62MuiDrFKpK7wHuCnkIIrG0mDOYSHDkpYZJdfjzSjY&#10;n7bnfPf3/F9E13qpzcFdnv2NUp2fZvELwlPjv+FPe60VDIc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dEfEAAAA3AAAAA8AAAAAAAAAAAAAAAAAmAIAAGRycy9k&#10;b3ducmV2LnhtbFBLBQYAAAAABAAEAPUAAACJAwAAAAA=&#10;" path="m,73l7,,,73xe" fillcolor="#f3be00" stroked="f">
              <v:path arrowok="t" o:connecttype="custom" o:connectlocs="0,73;7,0;0,73" o:connectangles="0,0,0"/>
            </v:shape>
            <v:shape id="Freeform 337" o:spid="_x0000_s4075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F5MYA&#10;AADcAAAADwAAAGRycy9kb3ducmV2LnhtbESPQUvDQBSE74L/YXlCb2Zjg6nEbkuRWnpSkop4fGSf&#10;STD7Nt3dtsm/dwWhx2FmvmGW69H04kzOd5YVPCQpCOLa6o4bBR+H1/snED4ga+wtk4KJPKxXtzdL&#10;LLS9cEnnKjQiQtgXqKANYSik9HVLBn1iB+LofVtnMETpGqkdXiLc9HKeprk02HFcaHGgl5bqn+pk&#10;FBwXx6+3zTRty52rtuU8y9PP91yp2d24eQYRaAzX8H97rxVk2S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GF5MYAAADcAAAADwAAAAAAAAAAAAAAAACYAgAAZHJz&#10;L2Rvd25yZXYueG1sUEsFBgAAAAAEAAQA9QAAAIsDAAAAAA==&#10;" path="m,73l7,,,73xe" filled="f" strokecolor="#e15520" strokeweight="0">
              <v:path arrowok="t" o:connecttype="custom" o:connectlocs="0,73;7,0;0,73" o:connectangles="0,0,0"/>
            </v:shape>
            <v:shape id="Freeform 338" o:spid="_x0000_s4074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BFsIA&#10;AADcAAAADwAAAGRycy9kb3ducmV2LnhtbESPS4vCMBSF9wP+h3AFd2MyCkWqUYYBoQzMwvf20lzb&#10;Ms1NSVKt/94IA7M8nMfHWW0G24ob+dA41vAxVSCIS2carjQcD9v3BYgQkQ22jknDgwJs1qO3FebG&#10;3XlHt32sRBrhkKOGOsYulzKUNVkMU9cRJ+/qvMWYpK+k8XhP47aVM6UyabHhRKixo6+ayt99bxOk&#10;f/jvU6+y6lqcf87qWMj24rSejIfPJYhIQ/wP/7ULo2E+z+B1Jh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UEWwgAAANwAAAAPAAAAAAAAAAAAAAAAAJgCAABkcnMvZG93&#10;bnJldi54bWxQSwUGAAAAAAQABAD1AAAAhwMAAAAA&#10;" path="m17,67l37,,17,67r5,15l22,97r-5,15l10,127,5,120,2,115r,-10l,97,2,90,5,80r5,-8l17,67xe" fillcolor="#f3be00" stroked="f">
              <v:path arrowok="t" o:connecttype="custom" o:connectlocs="17,67;37,0;17,67;17,67;17,67;22,82;22,97;17,112;10,127;5,120;2,115;2,105;0,97;2,90;5,80;10,72;17,67" o:connectangles="0,0,0,0,0,0,0,0,0,0,0,0,0,0,0,0,0"/>
            </v:shape>
            <v:shape id="Freeform 339" o:spid="_x0000_s4073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P0sQA&#10;AADcAAAADwAAAGRycy9kb3ducmV2LnhtbESP3WoCMRSE7wu+QziCdzVrhVZWo6xVQWgR/HmAQ3Lc&#10;LG5Olk3U9e2bguDlMDPfMLNF52pxozZUnhWMhhkIYu1NxaWC03HzPgERIrLB2jMpeFCAxbz3NsPc&#10;+Dvv6XaIpUgQDjkqsDE2uZRBW3IYhr4hTt7Ztw5jkm0pTYv3BHe1/MiyT+mw4rRgsaFvS/pyuDoF&#10;67Iwy9/qUpC2m/V++6N3xWqi1KDfFVMQkbr4Cj/bW6NgPP6C/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j9LEAAAA3AAAAA8AAAAAAAAAAAAAAAAAmAIAAGRycy9k&#10;b3ducmV2LnhtbFBLBQYAAAAABAAEAPUAAACJAwAAAAA=&#10;" path="m17,67l37,,17,67r5,15l22,97r-5,15l10,127,5,120,2,115r,-10l,97,2,90,5,80r5,-8l17,67e" filled="f" strokecolor="#e15520" strokeweight="0">
              <v:path arrowok="t" o:connecttype="custom" o:connectlocs="17,67;37,0;17,67;17,67;17,67;22,82;22,97;17,112;10,127;5,120;2,115;2,105;0,97;2,90;5,80;10,72;17,67" o:connectangles="0,0,0,0,0,0,0,0,0,0,0,0,0,0,0,0,0"/>
            </v:shape>
            <v:shape id="Freeform 340" o:spid="_x0000_s4072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nu8IA&#10;AADcAAAADwAAAGRycy9kb3ducmV2LnhtbERPTYvCMBC9C/sfwix4EU3doqzVKCIs6N7UPehtaMa2&#10;2kxKE23rrzeHBY+P971YtaYUD6pdYVnBeBSBIE6tLjhT8Hf8GX6DcB5ZY2mZFHTkYLX86C0w0bbh&#10;PT0OPhMhhF2CCnLvq0RKl+Zk0I1sRRy4i60N+gDrTOoamxBuSvkVRVNpsODQkGNFm5zS2+FuFJzj&#10;kz9v74OTWV+7Z/NbzSa7TivV/2zXcxCeWv8W/7u3WkEch7X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me7wgAAANwAAAAPAAAAAAAAAAAAAAAAAJgCAABkcnMvZG93&#10;bnJldi54bWxQSwUGAAAAAAQABAD1AAAAhwMAAAAA&#10;" path="m15,65l30,,15,65r5,15l20,95r-2,17l10,125,5,120,3,112,,105,,97,3,87,5,80r5,-8l15,65xe" fillcolor="#f3be00" stroked="f">
              <v:path arrowok="t" o:connecttype="custom" o:connectlocs="15,65;30,0;15,65;15,65;15,65;20,80;20,95;18,112;10,125;5,120;3,112;0,105;0,97;3,87;5,80;10,72;15,65" o:connectangles="0,0,0,0,0,0,0,0,0,0,0,0,0,0,0,0,0"/>
            </v:shape>
            <v:shape id="Freeform 341" o:spid="_x0000_s4071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zeMQA&#10;AADcAAAADwAAAGRycy9kb3ducmV2LnhtbESPS4vCQBCE74L/YegFbzrxgetmHUVEQTz5PvdmepOw&#10;mZ6QGTXx1zuCsMeiur7qms5rU4gbVS63rKDfi0AQJ1bnnCo4HdfdCQjnkTUWlklBQw7ms3ZrirG2&#10;d97T7eBTESDsYlSQeV/GUrokI4OuZ0vi4P3ayqAPskqlrvAe4KaQgygaS4M5h4YMS1pmlPwdria8&#10;0ewezWV7/Vxs+Kfh06i/wuKsVOejXnyD8FT7/+N3eqMVDIdf8BoTC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M3jEAAAA3AAAAA8AAAAAAAAAAAAAAAAAmAIAAGRycy9k&#10;b3ducmV2LnhtbFBLBQYAAAAABAAEAPUAAACJAwAAAAA=&#10;" path="m15,65l30,,15,65r5,15l20,95r-2,17l10,125,5,120,3,112,,105,,97,3,87,5,80r5,-8l15,65e" filled="f" strokecolor="#e15520" strokeweight="0">
              <v:path arrowok="t" o:connecttype="custom" o:connectlocs="15,65;30,0;15,65;15,65;15,65;20,80;20,95;18,112;10,125;5,120;3,112;0,105;0,97;3,87;5,80;10,72;15,65" o:connectangles="0,0,0,0,0,0,0,0,0,0,0,0,0,0,0,0,0"/>
            </v:shape>
            <v:shape id="Freeform 342" o:spid="_x0000_s4070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izMIA&#10;AADcAAAADwAAAGRycy9kb3ducmV2LnhtbERPPW/CMBDdK/EfrEPqVpxChVCKiaqgShlYGhgYD/ua&#10;RMTnYBuS/vt6qNTx6X1vi8n24kE+dI4VvC4yEMTamY4bBafj58sGRIjIBnvHpOCHAhS72dMWc+NG&#10;/qJHHRuRQjjkqKCNccilDLoli2HhBuLEfTtvMSboG2k8jinc9nKZZWtpsePU0OJAZUv6Wt+tglK7&#10;fnU+HLJqs/bxWF9RX/Y3pZ7n08c7iEhT/Bf/uSujYPWW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6LMwgAAANwAAAAPAAAAAAAAAAAAAAAAAJgCAABkcnMvZG93&#10;bnJldi54bWxQSwUGAAAAAAQABAD1AAAAhwMAAAAA&#10;" path="m,65l10,,,65xe" fillcolor="#f3be00" stroked="f">
              <v:path arrowok="t" o:connecttype="custom" o:connectlocs="0,65;10,0;0,65" o:connectangles="0,0,0"/>
            </v:shape>
            <v:shape id="Freeform 343" o:spid="_x0000_s4069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0IMUA&#10;AADcAAAADwAAAGRycy9kb3ducmV2LnhtbESPQWvCQBSE74L/YXkFL9Js0kopqWvQQEHpSRva6yP7&#10;TEKzb5Psqsm/7xaEHoeZ+YZZZ6NpxZUG11hWkEQxCOLS6oYrBcXn++MrCOeRNbaWScFEDrLNfLbG&#10;VNsbH+l68pUIEHYpKqi971IpXVmTQRfZjjh4ZzsY9EEOldQD3gLctPIpjl+kwYbDQo0d5TWVP6eL&#10;USAP+ff5UKyWH/EkSU9F/7WreqUWD+P2DYSn0f+H7+29VvC8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XQgxQAAANwAAAAPAAAAAAAAAAAAAAAAAJgCAABkcnMv&#10;ZG93bnJldi54bWxQSwUGAAAAAAQABAD1AAAAigMAAAAA&#10;" path="m,65l10,,,65xe" filled="f" strokecolor="#e15520" strokeweight="0">
              <v:path arrowok="t" o:connecttype="custom" o:connectlocs="0,65;10,0;0,65" o:connectangles="0,0,0"/>
            </v:shape>
            <v:shape id="Freeform 344" o:spid="_x0000_s4068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kFcUA&#10;AADcAAAADwAAAGRycy9kb3ducmV2LnhtbESPQWvCQBSE7wX/w/KE3urGVEKJriKmpb14aOrF2yP7&#10;TILZt2F3m6T99V1B6HGYmW+YzW4ynRjI+dayguUiAUFcWd1yreD09fb0AsIHZI2dZVLwQx5229nD&#10;BnNtR/6koQy1iBD2OSpoQuhzKX3VkEG/sD1x9C7WGQxRulpqh2OEm06mSZJJgy3HhQZ7OjRUXctv&#10;o8ClntrXbDqe36trbX1ZnH5lodTjfNqvQQSawn/43v7QCp5XK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yQVxQAAANwAAAAPAAAAAAAAAAAAAAAAAJgCAABkcnMv&#10;ZG93bnJldi54bWxQSwUGAAAAAAQABAD1AAAAigMAAAAA&#10;" path="m42,60l79,,42,60xm42,60l37,75,27,87r-7,3l15,92,7,95,,95,,87,2,80,7,75r5,-8l20,62r7,-2l35,57r7,3xe" fillcolor="#f3be00" stroked="f">
              <v:path arrowok="t" o:connecttype="custom" o:connectlocs="42,60;79,0;42,60;42,60;37,75;27,87;20,90;15,92;7,95;0,95;0,87;2,80;7,75;12,67;20,62;27,60;35,57;42,60" o:connectangles="0,0,0,0,0,0,0,0,0,0,0,0,0,0,0,0,0,0"/>
              <o:lock v:ext="edit" verticies="t"/>
            </v:shape>
            <v:shape id="Freeform 345" o:spid="_x0000_s4067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6rcUA&#10;AADcAAAADwAAAGRycy9kb3ducmV2LnhtbESPT4vCMBTE74LfITzB25r6B5GuUVR00YOC3e5hb4/m&#10;2Rabl9JktX57Iyx4HGbmN8x82ZpK3KhxpWUFw0EEgjizuuRcQfq9+5iBcB5ZY2WZFDzIwXLR7cwx&#10;1vbOZ7olPhcBwi5GBYX3dSylywoy6Aa2Jg7exTYGfZBNLnWD9wA3lRxF0VQaLDksFFjTpqDsmvwZ&#10;BXr6kyZX97tB+8hTtz2Y9fH0pVS/164+QXhq/Tv8395rBePJ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vqtxQAAANwAAAAPAAAAAAAAAAAAAAAAAJgCAABkcnMv&#10;ZG93bnJldi54bWxQSwUGAAAAAAQABAD1AAAAigMAAAAA&#10;" path="m,60l37,,,60xe" filled="f" strokecolor="#e15520" strokeweight="0">
              <v:path arrowok="t" o:connecttype="custom" o:connectlocs="0,60;37,0;0,60" o:connectangles="0,0,0"/>
            </v:shape>
            <v:shape id="Freeform 346" o:spid="_x0000_s4066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vr8gA&#10;AADcAAAADwAAAGRycy9kb3ducmV2LnhtbESP3UrDQBSE74W+w3IK3ojdVINo2m2RqtBWSn9ivT5k&#10;j9lg9mzIrk18+25B8HKYmW+Y6by3tThR6yvHCsajBARx4XTFpYKP/O32EYQPyBprx6TglzzMZ4Or&#10;KWbadbyn0yGUIkLYZ6jAhNBkUvrCkEU/cg1x9L5cazFE2ZZSt9hFuK3lXZI8SIsVxwWDDS0MFd+H&#10;H6tg0+c36adZH99fbZfulut8u3p6Uep62D9PQATqw3/4r73UCu7TFC5n4hG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C+vyAAAANwAAAAPAAAAAAAAAAAAAAAAAJgCAABk&#10;cnMvZG93bnJldi54bWxQSwUGAAAAAAQABAD1AAAAjQMAAAAA&#10;" path="m42,3l37,18,27,30r-7,3l15,35,7,38,,38,,30,2,23,7,18r5,-8l20,5,27,3,35,r7,3xe" filled="f" strokecolor="#e15520" strokeweight="0">
              <v:path arrowok="t" o:connecttype="custom" o:connectlocs="42,3;37,18;27,30;20,33;15,35;7,38;0,38;0,30;2,23;7,18;12,10;20,5;27,3;35,0;42,3" o:connectangles="0,0,0,0,0,0,0,0,0,0,0,0,0,0,0"/>
            </v:shape>
            <v:shape id="Freeform 347" o:spid="_x0000_s4065" style="position:absolute;left:6670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khsQA&#10;AADcAAAADwAAAGRycy9kb3ducmV2LnhtbESPQWsCMRSE70L/Q3gFL6LZqhVZzYoIgqWwUNuDx8fm&#10;ubvs5mVJUk3/fVMoeBxm5htmu4umFzdyvrWs4GWWgSCurG65VvD1eZyuQfiArLG3TAp+yMOueBpt&#10;Mdf2zh90O4daJAj7HBU0IQy5lL5qyKCf2YE4eVfrDIYkXS21w3uCm17Os2wlDbacFhoc6NBQ1Z2/&#10;jYKylW/vhzK6srN7j9FzuEwWSo2f434DIlAMj/B/+6QVLJav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pIbEAAAA3AAAAA8AAAAAAAAAAAAAAAAAmAIAAGRycy9k&#10;b3ducmV2LnhtbFBLBQYAAAAABAAEAPUAAACJAwAAAAA=&#10;" path="m42,47l89,,42,47xm42,47l37,62,27,72,15,80,,82,,75,2,70,7,62r5,-5l20,52r7,-2l35,47r7,xe" fillcolor="#f3be00" stroked="f">
              <v:path arrowok="t" o:connecttype="custom" o:connectlocs="42,47;89,0;42,47;42,47;37,62;27,72;15,80;0,82;0,75;2,70;7,62;12,57;20,52;27,50;35,47;42,47" o:connectangles="0,0,0,0,0,0,0,0,0,0,0,0,0,0,0,0"/>
              <o:lock v:ext="edit" verticies="t"/>
            </v:shape>
            <v:shape id="Freeform 348" o:spid="_x0000_s4064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IzsUA&#10;AADcAAAADwAAAGRycy9kb3ducmV2LnhtbESPS2vDMBCE74X+B7GF3mq5SUiLGyUkgUJuoU5831rr&#10;B7FWriU/kl9fFQo5DjPzDbPaTKYRA3WutqzgNYpBEOdW11wqOJ8+X95BOI+ssbFMCq7kYLN+fFhh&#10;ou3IXzSkvhQBwi5BBZX3bSKlyysy6CLbEgevsJ1BH2RXSt3hGOCmkbM4XkqDNYeFClvaV5Rf0t4o&#10;uNn5d/82ZdvZeNplqdXH4udyVOr5adp+gPA0+Xv4v33QCu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EjOxQAAANwAAAAPAAAAAAAAAAAAAAAAAJgCAABkcnMv&#10;ZG93bnJldi54bWxQSwUGAAAAAAQABAD1AAAAigMAAAAA&#10;" path="m,47l47,,,47xe" filled="f" strokecolor="#e15520" strokeweight="0">
              <v:path arrowok="t" o:connecttype="custom" o:connectlocs="0,47;47,0;0,47" o:connectangles="0,0,0"/>
            </v:shape>
            <v:shape id="Freeform 349" o:spid="_x0000_s4063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bL8UA&#10;AADcAAAADwAAAGRycy9kb3ducmV2LnhtbESPT2sCMRTE74LfIbyCF9HEP2hZjSItgrdS24LH181z&#10;s3Xzsmyiu+2nbwpCj8PM/IZZbztXiRs1ofSsYTJWIIhzb0ouNLy/7UePIEJENlh5Jg3fFGC76ffW&#10;mBnf8ivdjrEQCcIhQw02xjqTMuSWHIaxr4mTd/aNw5hkU0jTYJvgrpJTpRbSYclpwWJNT5byy/Hq&#10;NJza5cfP8ItV+FwMeWLLi3p+UVoPHrrdCkSkLv6H7+2D0TCbL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tsvxQAAANwAAAAPAAAAAAAAAAAAAAAAAJgCAABkcnMv&#10;ZG93bnJldi54bWxQSwUGAAAAAAQABAD1AAAAigMAAAAA&#10;" path="m42,l37,15,27,25,15,33,,35,,28,2,23,7,15r5,-5l20,5,27,3,35,r7,xe" filled="f" strokecolor="#e15520" strokeweight="0">
              <v:path arrowok="t" o:connecttype="custom" o:connectlocs="42,0;37,15;27,25;15,33;0,35;0,28;2,23;7,15;12,10;20,5;27,3;35,0;42,0" o:connectangles="0,0,0,0,0,0,0,0,0,0,0,0,0"/>
            </v:shape>
            <v:shape id="Freeform 350" o:spid="_x0000_s4062" style="position:absolute;left:6653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LGMEA&#10;AADcAAAADwAAAGRycy9kb3ducmV2LnhtbERPz2vCMBS+C/4P4Qm7iKauY0hnLEUYTITC3A47Ppq3&#10;tti8lCTa+N+bw2DHj+/3roxmEDdyvresYLPOQBA3VvfcKvj+el9tQfiArHGwTAru5KHcz2c7LLSd&#10;+JNu59CKFMK+QAVdCGMhpW86MujXdiRO3K91BkOCrpXa4ZTCzSCfs+xVGuw5NXQ40qGj5nK+GgV1&#10;L4+nQx1dfbGVx+g5/CxzpZ4WsXoDESiGf/Gf+0MryF/S2nQmHQG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OCxjBAAAA3AAAAA8AAAAAAAAAAAAAAAAAmAIAAGRycy9kb3du&#10;cmV2LnhtbFBLBQYAAAAABAAEAPUAAACGAwAAAAA=&#10;" path="m44,47l89,,44,47xm44,47l37,62,27,72,14,80,,82,,75,4,70,7,62r5,-5l19,52r8,-5l34,47r10,xe" fillcolor="#f3be00" stroked="f">
              <v:path arrowok="t" o:connecttype="custom" o:connectlocs="44,47;89,0;44,47;44,47;37,62;27,72;14,80;0,82;0,75;4,70;7,62;12,57;19,52;27,47;34,47;44,47" o:connectangles="0,0,0,0,0,0,0,0,0,0,0,0,0,0,0,0"/>
              <o:lock v:ext="edit" verticies="t"/>
            </v:shape>
            <v:shape id="Freeform 351" o:spid="_x0000_s4061" style="position:absolute;left:6697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TpMUA&#10;AADcAAAADwAAAGRycy9kb3ducmV2LnhtbESPT2vCQBTE7wW/w/KE3uombREb3YgIpe2l/iueH9ln&#10;kjb7NuyuJvrp3YLgcZiZ3zCzeW8acSLna8sK0lECgriwuuZSwc/u/WkCwgdkjY1lUnAmD/N88DDD&#10;TNuON3TahlJECPsMFVQhtJmUvqjIoB/Zljh6B+sMhihdKbXDLsJNI5+TZCwN1hwXKmxpWVHxtz0a&#10;BZuvj3GarI7arfb+e93tf60MF6Ueh/1iCiJQH+7hW/tTK3h5fYP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OkxQAAANwAAAAPAAAAAAAAAAAAAAAAAJgCAABkcnMv&#10;ZG93bnJldi54bWxQSwUGAAAAAAQABAD1AAAAigMAAAAA&#10;" path="m,47l45,,,47xe" filled="f" strokecolor="#1f1a17" strokeweight="0">
              <v:path arrowok="t" o:connecttype="custom" o:connectlocs="0,47;45,0;0,47" o:connectangles="0,0,0"/>
            </v:shape>
            <v:shape id="Freeform 352" o:spid="_x0000_s4060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3JsQA&#10;AADcAAAADwAAAGRycy9kb3ducmV2LnhtbERPy2rCQBTdC/7DcIXudGJLi6SOIgGhC8U0tYvuLpmb&#10;R83cCZkxj359Z1Ho8nDe2/1oGtFT52rLCtarCARxbnXNpYLrx3G5AeE8ssbGMimYyMF+N59tMdZ2&#10;4HfqM1+KEMIuRgWV920spcsrMuhWtiUOXGE7gz7ArpS6wyGEm0Y+RtGLNFhzaKiwpaSi/JbdjYLT&#10;IU2nqP/2VBQ/yefX7TLk50Kph8V4eAXhafT/4j/3m1bw9Bzmh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dybEAAAA3AAAAA8AAAAAAAAAAAAAAAAAmAIAAGRycy9k&#10;b3ducmV2LnhtbFBLBQYAAAAABAAEAPUAAACJAwAAAAA=&#10;" path="m44,l37,15,27,25,14,33,,35,,28,4,23,7,15r5,-5l19,5,27,r7,l44,xe" filled="f" strokecolor="#1f1a17" strokeweight="0">
              <v:path arrowok="t" o:connecttype="custom" o:connectlocs="44,0;37,15;27,25;14,33;0,35;0,28;4,23;7,15;12,10;19,5;27,0;34,0;44,0" o:connectangles="0,0,0,0,0,0,0,0,0,0,0,0,0"/>
            </v:shape>
            <v:shape id="Freeform 353" o:spid="_x0000_s4059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PAMQA&#10;AADcAAAADwAAAGRycy9kb3ducmV2LnhtbESPQWsCMRSE7wX/Q3hCL6LZbVFkNUopFMRT3db7Y/Pc&#10;rG5etknU1V9vCoUeh5n5hlmue9uKC/nQOFaQTzIQxJXTDdcKvr8+xnMQISJrbB2TghsFWK8GT0ss&#10;tLvyji5lrEWCcChQgYmxK6QMlSGLYeI64uQdnLcYk/S11B6vCW5b+ZJlM2mx4bRgsKN3Q9WpPFsF&#10;cutH+7up9f3Hyc98eyw35/ym1POwf1uAiNTH//Bfe6MVvE5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DwDEAAAA3AAAAA8AAAAAAAAAAAAAAAAAmAIAAGRycy9k&#10;b3ducmV2LnhtbFBLBQYAAAAABAAEAPUAAACJAwAAAAA=&#10;" path="m42,63l77,,42,63xm42,63l37,80,27,90r-5,5l15,98r-8,2l,100,,93,2,85,7,78r5,-5l20,68r7,-5l34,63r8,xe" fillcolor="#f3be00" stroked="f">
              <v:path arrowok="t" o:connecttype="custom" o:connectlocs="42,63;77,0;42,63;42,63;37,80;27,90;22,95;15,98;7,100;0,100;0,93;2,85;7,78;12,73;20,68;27,63;34,63;42,63" o:connectangles="0,0,0,0,0,0,0,0,0,0,0,0,0,0,0,0,0,0"/>
              <o:lock v:ext="edit" verticies="t"/>
            </v:shape>
            <v:shape id="Freeform 354" o:spid="_x0000_s4058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AJMYA&#10;AADcAAAADwAAAGRycy9kb3ducmV2LnhtbESPW2sCMRSE3wv9D+EU+lazXuplNUopiL4UvOHzcXPc&#10;LG5Olk26rv56Uyj4OMzMN8xs0dpSNFT7wrGCbicBQZw5XXCu4LBffoxB+ICssXRMCm7kYTF/fZlh&#10;qt2Vt9TsQi4ihH2KCkwIVSqlzwxZ9B1XEUfv7GqLIco6l7rGa4TbUvaSZCgtFhwXDFb0bSi77H6t&#10;gvvgMhqf8r05HmW/maw24XDb/ij1/tZ+TUEEasMz/N9eawX9zx7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oAJMYAAADcAAAADwAAAAAAAAAAAAAAAACYAgAAZHJz&#10;L2Rvd25yZXYueG1sUEsFBgAAAAAEAAQA9QAAAIsDAAAAAA==&#10;" path="m,63l35,,,63xe" filled="f" strokecolor="#e15520" strokeweight="0">
              <v:path arrowok="t" o:connecttype="custom" o:connectlocs="0,63;35,0;0,63" o:connectangles="0,0,0"/>
            </v:shape>
            <v:shape id="Freeform 355" o:spid="_x0000_s4057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uV8cA&#10;AADcAAAADwAAAGRycy9kb3ducmV2LnhtbESPQWvCQBSE7wX/w/KEXqRuYrCU1FVsqVUQCVULPT6y&#10;r0kw+zZktyb+e1cQehxm5htmtuhNLc7UusqygngcgSDOra64UHA8rJ5eQDiPrLG2TAou5GAxHzzM&#10;MNW24y86730hAoRdigpK75tUSpeXZNCNbUMcvF/bGvRBtoXULXYBbmo5iaJnabDisFBiQ+8l5af9&#10;n1Gwjd/Wq3ibZT8fuOu+P7PRxCQjpR6H/fIVhKfe/4fv7Y1WkEwTuJ0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RLlfHAAAA3AAAAA8AAAAAAAAAAAAAAAAAmAIAAGRy&#10;cy9kb3ducmV2LnhtbFBLBQYAAAAABAAEAPUAAACMAwAAAAA=&#10;" path="m42,l37,17,27,27r-5,5l15,35,7,37,,37,,30,2,22,7,15r5,-5l20,5,27,r7,l42,xe" filled="f" strokecolor="#e15520" strokeweight="0">
              <v:path arrowok="t" o:connecttype="custom" o:connectlocs="42,0;37,17;27,27;22,32;15,35;7,37;0,37;0,30;2,22;7,15;12,10;20,5;27,0;34,0;42,0" o:connectangles="0,0,0,0,0,0,0,0,0,0,0,0,0,0,0"/>
            </v:shape>
            <v:shape id="Freeform 356" o:spid="_x0000_s4056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+u8cA&#10;AADcAAAADwAAAGRycy9kb3ducmV2LnhtbESPT2vCQBTE74V+h+UVvNVN1YqkriKiVfDQ+g/q7Zl9&#10;TYLZt2l2NbGfvisUPA4z8xtmOG5MIS5Uudyygpd2BII4sTrnVMFuO38egHAeWWNhmRRcycF49Pgw&#10;xFjbmtd02fhUBAi7GBVk3pexlC7JyKBr25I4eN+2MuiDrFKpK6wD3BSyE0V9aTDnsJBhSdOMktPm&#10;bBREP8fDcuY+3vPPxa//2vdq2q0mSrWemskbCE+Nv4f/20utoPvag9uZcATk6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8PrvHAAAA3AAAAA8AAAAAAAAAAAAAAAAAmAIAAGRy&#10;cy9kb3ducmV2LnhtbFBLBQYAAAAABAAEAPUAAACMAwAAAAA=&#10;" path="m42,62l84,,42,62xm42,62l34,77,27,87r-8,5l14,94,7,97,,97,,89,2,82,7,74r5,-5l17,64r7,-2l34,59r8,3xe" fillcolor="#f3be00" stroked="f">
              <v:path arrowok="t" o:connecttype="custom" o:connectlocs="42,62;84,0;42,62;42,62;34,77;27,87;19,92;14,94;7,97;0,97;0,89;2,82;7,74;12,69;17,64;24,62;34,59;42,62" o:connectangles="0,0,0,0,0,0,0,0,0,0,0,0,0,0,0,0,0,0"/>
              <o:lock v:ext="edit" verticies="t"/>
            </v:shape>
            <v:shape id="Freeform 357" o:spid="_x0000_s4055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YNcQA&#10;AADcAAAADwAAAGRycy9kb3ducmV2LnhtbESPzWrDMBCE74W+g9hCbo3U/BGcyKaEBHJJSxJDrou1&#10;sU2tlZHUxH37KlDocZiZb5h1MdhO3MiH1rGGt7ECQVw503KtoTzvXpcgQkQ22DkmDT8UoMifn9aY&#10;GXfnI91OsRYJwiFDDU2MfSZlqBqyGMauJ07e1XmLMUlfS+PxnuC2kxOlFtJiy2mhwZ42DVVfp2+r&#10;4cNtfSlrpS4HyYdN7Lezz0mp9ehleF+BiDTE//Bfe280TOdzeJx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2DXEAAAA3AAAAA8AAAAAAAAAAAAAAAAAmAIAAGRycy9k&#10;b3ducmV2LnhtbFBLBQYAAAAABAAEAPUAAACJAwAAAAA=&#10;" path="m,62l42,,,62xe" filled="f" strokecolor="#e15520" strokeweight="0">
              <v:path arrowok="t" o:connecttype="custom" o:connectlocs="0,62;42,0;0,62" o:connectangles="0,0,0"/>
            </v:shape>
            <v:shape id="Freeform 358" o:spid="_x0000_s4054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CnsgA&#10;AADcAAAADwAAAGRycy9kb3ducmV2LnhtbESPUUsCQRSF34P+w3CDXkJnKxXdHEWsQA0pXfX5snPb&#10;Wdq5s+xM7vbvnSDo8XDO+Q5nOu9sJc7U+NKxgvt+AoI4d7rkQsEhe+2NQfiArLFyTAp+yMN8dn01&#10;xVS7lnd03odCRAj7FBWYEOpUSp8bsuj7riaO3qdrLIYom0LqBtsIt5V8SJKRtFhyXDBY09JQ/rX/&#10;tgq2XXY3OJnN8e3FtoOP1SZ7X0+elbq96RZPIAJ14T/8115pBY/DEfye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c4KeyAAAANwAAAAPAAAAAAAAAAAAAAAAAJgCAABk&#10;cnMvZG93bnJldi54bWxQSwUGAAAAAAQABAD1AAAAjQMAAAAA&#10;" path="m42,3l34,18,27,28r-8,5l14,35,7,38,,38,,30,2,23,7,15r5,-5l17,5,24,3,34,r8,3xe" filled="f" strokecolor="#e15520" strokeweight="0">
              <v:path arrowok="t" o:connecttype="custom" o:connectlocs="42,3;34,18;27,28;19,33;14,35;7,38;0,38;0,30;2,23;7,15;12,10;17,5;24,3;34,0;42,3" o:connectangles="0,0,0,0,0,0,0,0,0,0,0,0,0,0,0"/>
            </v:shape>
            <v:shape id="Freeform 359" o:spid="_x0000_s4053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IcUA&#10;AADcAAAADwAAAGRycy9kb3ducmV2LnhtbESPQWvCQBSE74L/YXmCN91YNS2pqxRBWry0WvH8yD6z&#10;wezbmN0mqb++Wyj0OMzMN8xq09tKtNT40rGC2TQBQZw7XXKh4PS5mzyB8AFZY+WYFHyTh816OFhh&#10;pl3HB2qPoRARwj5DBSaEOpPS54Ys+qmriaN3cY3FEGVTSN1gF+G2kg9JkkqLJccFgzVtDeXX45dV&#10;sH+/L14XbA7nZVeHS9rePm5lqtR41L88gwjUh//wX/tNK5gvH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/EhxQAAANwAAAAPAAAAAAAAAAAAAAAAAJgCAABkcnMv&#10;ZG93bnJldi54bWxQSwUGAAAAAAQABAD1AAAAigMAAAAA&#10;" path="m42,55l80,,42,55xm42,55l37,70,27,82r-5,5l15,90,7,92,,92,,85,2,77,7,70r5,-5l17,60r8,-5l35,55r7,xe" fillcolor="#f3be00" stroked="f">
              <v:path arrowok="t" o:connecttype="custom" o:connectlocs="42,55;80,0;42,55;42,55;37,70;27,82;22,87;15,90;7,92;0,92;0,85;2,77;7,70;12,65;17,60;25,55;35,55;42,55" o:connectangles="0,0,0,0,0,0,0,0,0,0,0,0,0,0,0,0,0,0"/>
              <o:lock v:ext="edit" verticies="t"/>
            </v:shape>
            <v:shape id="Freeform 360" o:spid="_x0000_s4052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WHsAA&#10;AADcAAAADwAAAGRycy9kb3ducmV2LnhtbERPz2vCMBS+D/wfwhO8zVTnRKpRRBAKelk39Pponk2x&#10;eSlJZut/bw6DHT++35vdYFvxIB8axwpm0wwEceV0w7WCn+/j+wpEiMgaW8ek4EkBdtvR2wZz7Xr+&#10;okcZa5FCOOSowMTY5VKGypDFMHUdceJuzluMCfpaao99CretnGfZUlpsODUY7OhgqLqXv1bBAqM/&#10;H7DvL6Y7Xq7nclGcloVSk/GwX4OINMR/8Z+70Ao+PtPadCYd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WHsAAAADcAAAADwAAAAAAAAAAAAAAAACYAgAAZHJzL2Rvd25y&#10;ZXYueG1sUEsFBgAAAAAEAAQA9QAAAIUDAAAAAA==&#10;" path="m,55l38,,,55xe" filled="f" strokecolor="#e15520" strokeweight="0">
              <v:path arrowok="t" o:connecttype="custom" o:connectlocs="0,55;38,0;0,55" o:connectangles="0,0,0"/>
            </v:shape>
            <v:shape id="Freeform 361" o:spid="_x0000_s4051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ZvccA&#10;AADcAAAADwAAAGRycy9kb3ducmV2LnhtbESPQWvCQBSE74L/YXlCL6KbKBVNXaUttRVEgtpCj4/s&#10;Mwlm34bs1qT/vlsQPA4z8w2zXHemEldqXGlZQTyOQBBnVpecK/g8bUZzEM4ja6wsk4JfcrBe9XtL&#10;TLRt+UDXo89FgLBLUEHhfZ1I6bKCDLqxrYmDd7aNQR9kk0vdYBvgppKTKJpJgyWHhQJrei0ouxx/&#10;jIJd/PKxiXdp+v2G+/brPR1OzHSo1MOge34C4anz9/CtvdUKpo8L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5Gb3HAAAA3AAAAA8AAAAAAAAAAAAAAAAAmAIAAGRy&#10;cy9kb3ducmV2LnhtbFBLBQYAAAAABAAEAPUAAACMAwAAAAA=&#10;" path="m42,l37,15,27,27r-5,5l15,35,7,37,,37,,30,2,22,7,15r5,-5l17,5,25,,35,r7,xe" filled="f" strokecolor="#e15520" strokeweight="0">
              <v:path arrowok="t" o:connecttype="custom" o:connectlocs="42,0;37,15;27,27;22,32;15,35;7,37;0,37;0,30;2,22;7,15;12,10;17,5;25,0;35,0;42,0" o:connectangles="0,0,0,0,0,0,0,0,0,0,0,0,0,0,0"/>
            </v:shape>
            <v:shape id="Freeform 362" o:spid="_x0000_s4050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MncEA&#10;AADcAAAADwAAAGRycy9kb3ducmV2LnhtbERPz2vCMBS+C/sfwhN2kZk6UUbXKHNDFG92g10fyWtT&#10;bF5Kk9XuvzcHwePH97vYjq4VA/Wh8axgMc9AEGtvGq4V/HzvX95AhIhssPVMCv4pwHbzNCkwN/7K&#10;ZxrKWIsUwiFHBTbGLpcyaEsOw9x3xImrfO8wJtjX0vR4TeGula9ZtpYOG04NFjv6tKQv5Z9TYHar&#10;2XDel4evavgdG32y2qNV6nk6fryDiDTGh/juPhoFy3Wan86kI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KzJ3BAAAA3AAAAA8AAAAAAAAAAAAAAAAAmAIAAGRycy9kb3du&#10;cmV2LnhtbFBLBQYAAAAABAAEAPUAAACGAwAAAAA=&#10;" path="m42,62l74,,42,62xm42,62l37,80,27,89r-5,5l15,97,7,99,,99,2,92r,-7l7,77r5,-5l20,67r7,-2l35,62r7,xe" fillcolor="#f3be00" stroked="f">
              <v:path arrowok="t" o:connecttype="custom" o:connectlocs="42,62;74,0;42,62;42,62;37,80;27,89;22,94;15,97;7,99;0,99;2,92;2,85;7,77;12,72;20,67;27,65;35,62;42,62" o:connectangles="0,0,0,0,0,0,0,0,0,0,0,0,0,0,0,0,0,0"/>
              <o:lock v:ext="edit" verticies="t"/>
            </v:shape>
            <v:shape id="Freeform 363" o:spid="_x0000_s4049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3w8UA&#10;AADcAAAADwAAAGRycy9kb3ducmV2LnhtbESPT2sCMRTE70K/Q3iFXqRmbUFkaxSpWHoq+IeeXzfP&#10;TXDzst1EN/rpTaHgcZiZ3zCzRXKNOFMXrGcF41EBgrjy2nKtYL9bP09BhIissfFMCi4UYDF/GMyw&#10;1L7nDZ23sRYZwqFEBSbGtpQyVIYchpFvibN38J3DmGVXS91hn+GukS9FMZEOLecFgy29G6qO25NT&#10;cN1/9Pbb7r7Wl+Hv6nRdpZ90MEo9PablG4hIKd7D/+1PreB1Moa/M/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PfDxQAAANwAAAAPAAAAAAAAAAAAAAAAAJgCAABkcnMv&#10;ZG93bnJldi54bWxQSwUGAAAAAAQABAD1AAAAigMAAAAA&#10;" path="m,62l32,,,62xe" filled="f" strokecolor="#e15520" strokeweight="0">
              <v:path arrowok="t" o:connecttype="custom" o:connectlocs="0,62;32,0;0,62" o:connectangles="0,0,0"/>
            </v:shape>
            <v:shape id="Freeform 364" o:spid="_x0000_s4048" style="position:absolute;left:6752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BccYA&#10;AADcAAAADwAAAGRycy9kb3ducmV2LnhtbESPQWvCQBSE70L/w/IKXkQ3iSAluootVQtSQtVCj4/s&#10;MwnNvg3Z1cR/7wqFHoeZ+YZZrHpTiyu1rrKsIJ5EIIhzqysuFJyOm/ELCOeRNdaWScGNHKyWT4MF&#10;ptp2/EXXgy9EgLBLUUHpfZNK6fKSDLqJbYiDd7atQR9kW0jdYhfgppZJFM2kwYrDQokNvZWU/x4u&#10;RsE+ft1t4n2W/bzjZ/e9zUaJmY6UGj736zkIT73/D/+1P7SC6SyB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FBccYAAADcAAAADwAAAAAAAAAAAAAAAACYAgAAZHJz&#10;L2Rvd25yZXYueG1sUEsFBgAAAAAEAAQA9QAAAIsDAAAAAA==&#10;" path="m42,l37,18,27,27r-5,5l15,35,7,37,,37,2,30r,-7l7,15r5,-5l20,5,27,3,35,r7,xe" filled="f" strokecolor="#e15520" strokeweight="0">
              <v:path arrowok="t" o:connecttype="custom" o:connectlocs="42,0;37,18;27,27;22,32;15,35;7,37;0,37;2,30;2,23;7,15;12,10;20,5;27,3;35,0;42,0" o:connectangles="0,0,0,0,0,0,0,0,0,0,0,0,0,0,0"/>
            </v:shape>
            <v:shape id="Freeform 365" o:spid="_x0000_s4047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8AcQA&#10;AADcAAAADwAAAGRycy9kb3ducmV2LnhtbESPS2/CMBCE75X4D9ZW4gZOQOKRYhAQIfVaXuclXuKI&#10;eB3FBlJ+fV2pUo+jmflGs1h1thYPan3lWEE6TEAQF05XXCo4HnaDGQgfkDXWjknBN3lYLXtvC8y0&#10;e/IXPfahFBHCPkMFJoQmk9IXhiz6oWuIo3d1rcUQZVtK3eIzwm0tR0kykRYrjgsGG9oaKm77u1WQ&#10;n1/T6ymtX5fbOph5vjmn+WWkVP+9W3+ACNSF//Bf+1MrGE/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fAHEAAAA3AAAAA8AAAAAAAAAAAAAAAAAmAIAAGRycy9k&#10;b3ducmV2LnhtbFBLBQYAAAAABAAEAPUAAACJAwAAAAA=&#10;" path="m37,70l64,,37,70xm37,70l32,88r-7,15l20,108r-5,5l7,115,,118,,108r2,-8l5,93r5,-8l15,78r7,-3l30,70r7,xe" fillcolor="#f3be00" stroked="f">
              <v:path arrowok="t" o:connecttype="custom" o:connectlocs="37,70;64,0;37,70;37,70;32,88;25,103;20,108;15,113;7,115;0,118;0,108;2,100;5,93;10,85;15,78;22,75;30,70;37,70" o:connectangles="0,0,0,0,0,0,0,0,0,0,0,0,0,0,0,0,0,0"/>
              <o:lock v:ext="edit" verticies="t"/>
            </v:shape>
            <v:shape id="Freeform 366" o:spid="_x0000_s4046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DRsUA&#10;AADcAAAADwAAAGRycy9kb3ducmV2LnhtbESPS2vDMBCE74X8B7GB3hq5aRqKYyXkQSBQKNQtyXWx&#10;1g8qrYylOPa/rwqFHIeZ+YbJNoM1oqfON44VPM8SEMSF0w1XCr6/jk9vIHxA1mgck4KRPGzWk4cM&#10;U+1u/El9HioRIexTVFCH0KZS+qImi37mWuLola6zGKLsKqk7vEW4NXKeJEtpseG4UGNL+5qKn/xq&#10;FXyc96U08uSH9/PF7PrrmB9eR6Uep8N2BSLQEO7h//ZJK3hZL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0NGxQAAANwAAAAPAAAAAAAAAAAAAAAAAJgCAABkcnMv&#10;ZG93bnJldi54bWxQSwUGAAAAAAQABAD1AAAAigMAAAAA&#10;" path="m,70l27,,,70xe" filled="f" strokecolor="#e15520" strokeweight="0">
              <v:path arrowok="t" o:connecttype="custom" o:connectlocs="0,70;27,0;0,70" o:connectangles="0,0,0"/>
            </v:shape>
            <v:shape id="Freeform 367" o:spid="_x0000_s4045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kIMcA&#10;AADcAAAADwAAAGRycy9kb3ducmV2LnhtbESPS2sCQRCE74H8h6ED3uJsDDFh4ygiSDQPgg/w2tnp&#10;7Kzu9Cw7HV3/fUYI5FhU1VfUaNL5Wh2pjVVgA3f9DBRxEWzFpYHtZn77BCoKssU6MBk4U4TJ+Ppq&#10;hLkNJ17RcS2lShCOORpwIk2udSwceYz90BAn7zu0HiXJttS2xVOC+1oPsmyoPVacFhw2NHNUHNY/&#10;3sDX4PFV/Ge9e99v35b77MO9yHJlTO+mmz6DEurkP/zXXlgD98MHuJxJR0C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NpCDHAAAA3AAAAA8AAAAAAAAAAAAAAAAAmAIAAGRy&#10;cy9kb3ducmV2LnhtbFBLBQYAAAAABAAEAPUAAACMAwAAAAA=&#10;" path="m37,l32,18,25,33r-5,5l15,43,7,45,,48,,38,2,30,5,23r5,-8l15,8,22,5,30,r7,xe" filled="f" strokecolor="#e15520" strokeweight="0">
              <v:path arrowok="t" o:connecttype="custom" o:connectlocs="37,0;32,18;25,33;20,38;15,43;7,45;0,48;0,38;2,30;5,23;10,15;15,8;22,5;30,0;37,0" o:connectangles="0,0,0,0,0,0,0,0,0,0,0,0,0,0,0"/>
            </v:shape>
            <v:shape id="Freeform 368" o:spid="_x0000_s4044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/KsIA&#10;AADcAAAADwAAAGRycy9kb3ducmV2LnhtbESPQWvCQBSE70L/w/IK3nS3FaJEV5GA1Ktp8fzIPpNg&#10;9m2S3Sbx37uFgsdhZr5hdofJNmKg3teONXwsFQjiwpmaSw0/36fFBoQPyAYbx6ThQR4O+7fZDlPj&#10;Rr7QkIdSRAj7FDVUIbSplL6oyKJfupY4ejfXWwxR9qU0PY4Rbhv5qVQiLdYcFypsKauouOe/VkM2&#10;XvMhvytnj1+brs1Ud1rLTuv5+3Tcggg0hVf4v302GlZJAn9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j8qwgAAANwAAAAPAAAAAAAAAAAAAAAAAJgCAABkcnMvZG93&#10;bnJldi54bWxQSwUGAAAAAAQABAD1AAAAhwMAAAAA&#10;" path="m5,l15,13r2,15l17,40,12,55,10,50,5,45,2,38,,30,,23,,15,2,8,5,xe" fillcolor="#f3be00" stroked="f">
              <v:path arrowok="t" o:connecttype="custom" o:connectlocs="5,0;15,13;17,28;17,40;12,55;10,50;5,45;2,38;0,30;0,23;0,15;2,8;5,0" o:connectangles="0,0,0,0,0,0,0,0,0,0,0,0,0"/>
            </v:shape>
            <v:shape id="Freeform 369" o:spid="_x0000_s4043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ursYA&#10;AADcAAAADwAAAGRycy9kb3ducmV2LnhtbESPQWvCQBSE74X+h+UVetNNWtASXUUKFRVb2ujB4yP7&#10;TILZt+nuqtFf3xWEHoeZ+YYZTzvTiBM5X1tWkPYTEMSF1TWXCrabj94bCB+QNTaWScGFPEwnjw9j&#10;zLQ98w+d8lCKCGGfoYIqhDaT0hcVGfR92xJHb2+dwRClK6V2eI5w08iXJBlIgzXHhQpbeq+oOORH&#10;o8D/Fpf0e8VLtz5+XT/TfaN381Sp56duNgIRqAv/4Xt7oRW8DoZwOx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gursYAAADcAAAADwAAAAAAAAAAAAAAAACYAgAAZHJz&#10;L2Rvd25yZXYueG1sUEsFBgAAAAAEAAQA9QAAAIsDAAAAAA==&#10;" path="m5,l15,13r2,15l17,40,12,55,10,50,5,45,2,38,,30,,23,,15,2,8,5,xe" filled="f" strokecolor="#e15520" strokeweight="0">
              <v:path arrowok="t" o:connecttype="custom" o:connectlocs="5,0;15,13;17,28;17,40;12,55;10,50;5,45;2,38;0,30;0,23;0,15;2,8;5,0" o:connectangles="0,0,0,0,0,0,0,0,0,0,0,0,0"/>
            </v:shape>
            <v:shape id="Freeform 370" o:spid="_x0000_s4042" style="position:absolute;left:6680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qkcAA&#10;AADcAAAADwAAAGRycy9kb3ducmV2LnhtbERPy4rCMBTdC/5DuAPuNB0FGTqmZRgQRFz4Wri8Nnea&#10;anJTmqj1781CmOXhvBdl76y4Uxcazwo+JxkI4srrhmsFx8Ny/AUiRGSN1jMpeFKAshgOFphr/+Ad&#10;3fexFimEQ44KTIxtLmWoDDkME98SJ+7Pdw5jgl0tdYePFO6snGbZXDpsODUYbOnXUHXd35yCdURr&#10;t+fT5uhvz6lrDv3lPDNKjT76n28Qkfr4L367V1rBbJ7WpjPpCM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6qkcAAAADcAAAADwAAAAAAAAAAAAAAAACYAgAAZHJzL2Rvd25y&#10;ZXYueG1sUEsFBgAAAAAEAAQA9QAAAIUDAAAAAA==&#10;" path="m5,70r7,13l17,98r-2,15l10,128,7,123,2,118,,110r,-7l,93,,85,2,78,5,70xm5,70l12,,5,70xe" fillcolor="#f3be00" stroked="f">
              <v:path arrowok="t" o:connecttype="custom" o:connectlocs="5,70;12,83;17,98;15,113;10,128;7,123;2,118;0,110;0,103;0,93;0,85;2,78;5,70;5,70;12,0;5,70" o:connectangles="0,0,0,0,0,0,0,0,0,0,0,0,0,0,0,0"/>
              <o:lock v:ext="edit" verticies="t"/>
            </v:shape>
            <v:shape id="Freeform 371" o:spid="_x0000_s4041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jS8UA&#10;AADcAAAADwAAAGRycy9kb3ducmV2LnhtbESPQWvCQBSE70L/w/IK3nTTKtamWaW0CIKINObQ4yP7&#10;mg1m34bsNsZ/7wqCx2FmvmGy9WAb0VPna8cKXqYJCOLS6ZorBcVxM1mC8AFZY+OYFFzIw3r1NMow&#10;1e7MP9TnoRIRwj5FBSaENpXSl4Ys+qlriaP35zqLIcqukrrDc4TbRr4myUJarDkuGGzpy1B5yv+t&#10;gu9c18vZvN/9anM4NmYo3g77k1Lj5+HzA0SgITzC9/ZWK5gt3uF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KNLxQAAANwAAAAPAAAAAAAAAAAAAAAAAJgCAABkcnMv&#10;ZG93bnJldi54bWxQSwUGAAAAAAQABAD1AAAAigMAAAAA&#10;" path="m5,r7,13l17,28,15,43,10,58,7,53,2,48,,40,,33,,23,,15,2,8,5,xe" filled="f" strokecolor="#e15520" strokeweight="0">
              <v:path arrowok="t" o:connecttype="custom" o:connectlocs="5,0;12,13;17,28;15,43;10,58;7,53;2,48;0,40;0,33;0,23;0,15;2,8;5,0" o:connectangles="0,0,0,0,0,0,0,0,0,0,0,0,0"/>
            </v:shape>
            <v:shape id="Freeform 372" o:spid="_x0000_s4040" style="position:absolute;left:6685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T8sEA&#10;AADcAAAADwAAAGRycy9kb3ducmV2LnhtbERPy4rCMBTdC/MP4Q7MTlMdUKmmRQZGBBG1M4jLS3P7&#10;wOamNFHr35uF4PJw3su0N424UedqywrGowgEcW51zaWC/7/f4RyE88gaG8uk4EEO0uRjsMRY2zsf&#10;6Zb5UoQQdjEqqLxvYyldXpFBN7ItceAK2xn0AXal1B3eQ7hp5CSKptJgzaGhwpZ+Ksov2dUo0I9y&#10;3e8mtL+cDm4/LooNbc9Wqa/PfrUA4an3b/HLvdEKvm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k/LBAAAA3AAAAA8AAAAAAAAAAAAAAAAAmAIAAGRycy9kb3du&#10;cmV2LnhtbFBLBQYAAAAABAAEAPUAAACGAwAAAAA=&#10;" path="m,70l7,,,70e" filled="f" strokecolor="#e15520" strokeweight="0">
              <v:path arrowok="t" o:connecttype="custom" o:connectlocs="0,70;7,0;0,70" o:connectangles="0,0,0"/>
            </v:shape>
            <v:shape id="Freeform 373" o:spid="_x0000_s4039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5DMcA&#10;AADcAAAADwAAAGRycy9kb3ducmV2LnhtbESPQWvCQBSE7wX/w/IK3pqNFVpJs4oo0lAP0rSX3h7Z&#10;1ySYfRuza0z89a5Q6HGYmW+YdDWYRvTUudqyglkUgyAurK65VPD9tXtagHAeWWNjmRSM5GC1nDyk&#10;mGh74U/qc1+KAGGXoILK+zaR0hUVGXSRbYmD92s7gz7IrpS6w0uAm0Y+x/GLNFhzWKiwpU1FxTE/&#10;GwU/HzI7nBaH8Trs1sdme+7f+71Uavo4rN9AeBr8f/ivnWkF89cZ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uQzHAAAA3AAAAA8AAAAAAAAAAAAAAAAAmAIAAGRy&#10;cy9kb3ducmV2LnhtbFBLBQYAAAAABAAEAPUAAACMAwAAAAA=&#10;" path="m5,l15,13r5,12l20,40,15,53,10,50,8,43,3,38,,30,,23,,15,3,5,5,xe" fillcolor="#f3be00" stroked="f">
              <v:path arrowok="t" o:connecttype="custom" o:connectlocs="5,0;15,13;20,25;20,40;15,53;10,50;8,43;3,38;0,30;0,23;0,15;3,5;5,0" o:connectangles="0,0,0,0,0,0,0,0,0,0,0,0,0"/>
            </v:shape>
            <v:shape id="Freeform 374" o:spid="_x0000_s4038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OXsUA&#10;AADcAAAADwAAAGRycy9kb3ducmV2LnhtbESPW2vCQBSE3wv+h+UIvhTdaOqF6CqlUOprvft2yB6T&#10;YPZsyK4a/fWuUOjjMDPfMLNFY0pxpdoVlhX0exEI4tTqgjMFm/V3dwLCeWSNpWVScCcHi3nrbYaJ&#10;tjf+pevKZyJA2CWoIPe+SqR0aU4GXc9WxME72dqgD7LOpK7xFuCmlIMoGkmDBYeFHCv6yik9ry5G&#10;gfzRH6f4+DgOtwd+36ejXVztjVKddvM5BeGp8f/hv/ZSK4jHA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k5exQAAANwAAAAPAAAAAAAAAAAAAAAAAJgCAABkcnMv&#10;ZG93bnJldi54bWxQSwUGAAAAAAQABAD1AAAAigMAAAAA&#10;" path="m5,l15,13r5,12l20,40,15,53,10,50,8,43,3,38,,30,,23,,15,3,5,5,xe" filled="f" strokecolor="#e15520" strokeweight="0">
              <v:path arrowok="t" o:connecttype="custom" o:connectlocs="5,0;15,13;20,25;20,40;15,53;10,50;8,43;3,38;0,30;0,23;0,15;3,5;5,0" o:connectangles="0,0,0,0,0,0,0,0,0,0,0,0,0"/>
            </v:shape>
            <v:shape id="Freeform 375" o:spid="_x0000_s4037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2esYA&#10;AADcAAAADwAAAGRycy9kb3ducmV2LnhtbESPT2sCMRTE7wW/Q3hCL1KzVrBlaxTxD/VSpLYeenvd&#10;vCaLycuyibr99qYg9DjMzG+Y6bzzTpypjXVgBaNhAYK4Crpmo+DzY/PwDCImZI0uMCn4pQjzWe9u&#10;iqUOF36n8z4ZkSEcS1RgU2pKKWNlyWMchoY4ez+h9ZiybI3ULV4y3Dv5WBQT6bHmvGCxoaWl6rg/&#10;eQW7NRcH86Vfd2bw/WYPC7da1U6p+363eAGRqEv/4Vt7qxWMn8bwdyYf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2esYAAADcAAAADwAAAAAAAAAAAAAAAACYAgAAZHJz&#10;L2Rvd25yZXYueG1sUEsFBgAAAAAEAAQA9QAAAIsDAAAAAA==&#10;" path="m,67l3,,,67xe" fillcolor="#f3be00" stroked="f">
              <v:path arrowok="t" o:connecttype="custom" o:connectlocs="0,67;3,0;0,67" o:connectangles="0,0,0"/>
            </v:shape>
            <v:shape id="Freeform 376" o:spid="_x0000_s4036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TWMcA&#10;AADcAAAADwAAAGRycy9kb3ducmV2LnhtbESP3WoCMRSE74W+QzhC7zSrtf6sRtGWlkJbaFfR28Pm&#10;uLt0c7Ikqa5vbwoFL4eZ+YZZrFpTixM5X1lWMOgnIIhzqysuFOy2L70pCB+QNdaWScGFPKyWd50F&#10;ptqe+ZtOWShEhLBPUUEZQpNK6fOSDPq+bYijd7TOYIjSFVI7PEe4qeUwScbSYMVxocSGnkrKf7Jf&#10;oyBMvi5u81i/r/fNjDYfn8PnQ/aq1H23Xc9BBGrDLfzfftMKHiYj+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aE1jHAAAA3AAAAA8AAAAAAAAAAAAAAAAAmAIAAGRy&#10;cy9kb3ducmV2LnhtbFBLBQYAAAAABAAEAPUAAACMAwAAAAA=&#10;" path="m,67l3,,,67xe" filled="f" strokecolor="#e15520" strokeweight="0">
              <v:path arrowok="t" o:connecttype="custom" o:connectlocs="0,67;3,0;0,67" o:connectangles="0,0,0"/>
            </v:shape>
            <v:shape id="Freeform 377" o:spid="_x0000_s4035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q3cYA&#10;AADcAAAADwAAAGRycy9kb3ducmV2LnhtbESPQWsCMRSE74X+h/AEbzWrUlu2RimCWIq2VMXS2+vm&#10;uVlMXpZN1PXfN4LQ4zAz3zDjaeusOFETKs8K+r0MBHHhdcWlgu1m/vAMIkRkjdYzKbhQgOnk/m6M&#10;ufZn/qLTOpYiQTjkqMDEWOdShsKQw9DzNXHy9r5xGJNsSqkbPCe4s3KQZSPpsOK0YLCmmaHisD46&#10;BYPf9+Nytfje/3zKerP7cPZillapbqd9fQERqY3/4Vv7TSsYPj3C9U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q3cYAAADcAAAADwAAAAAAAAAAAAAAAACYAgAAZHJz&#10;L2Rvd25yZXYueG1sUEsFBgAAAAAEAAQA9QAAAIsDAAAAAA==&#10;" path="m5,l15,12r4,15l19,40,17,55,12,50,7,45,2,37,,32,,22,,15,2,7,5,xe" fillcolor="#f3be00" stroked="f">
              <v:path arrowok="t" o:connecttype="custom" o:connectlocs="5,0;15,12;19,27;19,40;17,55;12,50;7,45;2,37;0,32;0,22;0,15;2,7;5,0" o:connectangles="0,0,0,0,0,0,0,0,0,0,0,0,0"/>
            </v:shape>
            <v:shape id="Freeform 378" o:spid="_x0000_s4034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4ysMA&#10;AADcAAAADwAAAGRycy9kb3ducmV2LnhtbESP0WoCMRRE34X+Q7iFvkhN3OJatkaxguBrdT/gsrnd&#10;bJvcLJuo2369KRR8HGbmDLPajN6JCw2xC6xhPlMgiJtgOm411Kf98yuImJANusCk4YcibNYPkxVW&#10;Jlz5gy7H1IoM4VihBptSX0kZG0se4yz0xNn7DIPHlOXQSjPgNcO9k4VSpfTYcV6w2NPOUvN9PHsN&#10;U0kHsoti9749K/nb1e7LFXOtnx7H7RuIRGO6h//bB6PhZVnC3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4ysMAAADcAAAADwAAAAAAAAAAAAAAAACYAgAAZHJzL2Rv&#10;d25yZXYueG1sUEsFBgAAAAAEAAQA9QAAAIgDAAAAAA==&#10;" path="m5,l15,12r4,15l19,40,17,55,12,50,7,45,2,37,,32,,22,,15,2,7,5,xe" filled="f" strokecolor="#e15520" strokeweight="0">
              <v:path arrowok="t" o:connecttype="custom" o:connectlocs="5,0;15,12;19,27;19,40;17,55;12,50;7,45;2,37;0,32;0,22;0,15;2,7;5,0" o:connectangles="0,0,0,0,0,0,0,0,0,0,0,0,0"/>
            </v:shape>
            <v:shape id="Freeform 379" o:spid="_x0000_s403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vjsIA&#10;AADcAAAADwAAAGRycy9kb3ducmV2LnhtbESPT4vCMBTE7wv7HcJb8LYmKqh0jSKK4B79A14fzdu2&#10;tnmpTbRdP70RBI/DzPyGmS06W4kbNb5wrGHQVyCIU2cKzjQcD5vvKQgfkA1WjknDP3lYzD8/ZpgY&#10;1/KObvuQiQhhn6CGPIQ6kdKnOVn0fVcTR+/PNRZDlE0mTYNthNtKDpUaS4sFx4Uca1rllJb7q9Ww&#10;OV8u5ZqWd1n631PZbpVvrdK699Utf0AE6sI7/GpvjYbRZ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+OwgAAANwAAAAPAAAAAAAAAAAAAAAAAJgCAABkcnMvZG93&#10;bnJldi54bWxQSwUGAAAAAAQABAD1AAAAhwMAAAAA&#10;" path="m5,64l,,5,64xe" fillcolor="#f3be00" stroked="f">
              <v:path arrowok="t" o:connecttype="custom" o:connectlocs="5,64;0,0;5,64" o:connectangles="0,0,0"/>
            </v:shape>
            <v:shape id="Freeform 380" o:spid="_x0000_s4032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7774A&#10;AADcAAAADwAAAGRycy9kb3ducmV2LnhtbERPyQrCMBC9C/5DGMGbpiouVKOIIHgR3ECPYzO2xWZS&#10;m6j1781B8Ph4+2xRm0K8qHK5ZQW9bgSCOLE651TB6bjuTEA4j6yxsEwKPuRgMW82Zhhr++Y9vQ4+&#10;FSGEXYwKMu/LWEqXZGTQdW1JHLibrQz6AKtU6grfIdwUsh9FI2kw59CQYUmrjJL74WkUPK7WLLeX&#10;0cCvx9FwsrvezoxSqXarXk5BeKr9X/xzb7SCwTisDW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Fe+++AAAA3AAAAA8AAAAAAAAAAAAAAAAAmAIAAGRycy9kb3ducmV2&#10;LnhtbFBLBQYAAAAABAAEAPUAAACDAwAAAAA=&#10;" path="m5,64l,,5,64xe" filled="f" strokecolor="#e15520" strokeweight="0">
              <v:path arrowok="t" o:connecttype="custom" o:connectlocs="5,64;0,0;5,64" o:connectangles="0,0,0"/>
            </v:shape>
            <v:shape id="Freeform 381" o:spid="_x0000_s4031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rW8YA&#10;AADcAAAADwAAAGRycy9kb3ducmV2LnhtbESPQWvCQBSE70L/w/IK3nTTitqm2UgQJQUPpVZKj4/s&#10;azY0+zZkV43/visIHoeZ+YbJVoNtxYl63zhW8DRNQBBXTjdcKzh8bScvIHxA1tg6JgUX8rDKH0YZ&#10;ptqd+ZNO+1CLCGGfogITQpdK6StDFv3UdcTR+3W9xRBlX0vd4znCbSufk2QhLTYcFwx2tDZU/e2P&#10;VkFn5vhTFNXHYVHuyvmyLb839Uyp8eNQvIEINIR7+NZ+1wpmy1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irW8YAAADcAAAADwAAAAAAAAAAAAAAAACYAgAAZHJz&#10;L2Rvd25yZXYueG1sUEsFBgAAAAAEAAQA9QAAAIsDAAAAAA==&#10;" path="m2,l12,12r7,12l22,39,19,54,14,49,9,44,5,39,2,32,,24,,15,,7,2,xe" fillcolor="#f3be00" stroked="f">
              <v:path arrowok="t" o:connecttype="custom" o:connectlocs="2,0;12,12;19,24;22,39;19,54;14,49;9,44;5,39;2,32;0,24;0,15;0,7;2,0" o:connectangles="0,0,0,0,0,0,0,0,0,0,0,0,0"/>
            </v:shape>
            <v:shape id="Freeform 382" o:spid="_x0000_s4030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E58IA&#10;AADcAAAADwAAAGRycy9kb3ducmV2LnhtbERPz2vCMBS+C/4P4QneNN2EWTujbAPBwy52heHt0by1&#10;Yc1LSaKt/705CB4/vt/b/Wg7cSUfjGMFL8sMBHHttOFGQfVzWOQgQkTW2DkmBTcKsN9NJ1sstBv4&#10;RNcyNiKFcChQQRtjX0gZ6pYshqXriRP357zFmKBvpPY4pHDbydcse5MWDaeGFnv6aqn+Ly9WQX/x&#10;cnXeVJ+37/X69JsP5eFojFLz2fjxDiLSGJ/ih/uoFazyND+dS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sTnwgAAANwAAAAPAAAAAAAAAAAAAAAAAJgCAABkcnMvZG93&#10;bnJldi54bWxQSwUGAAAAAAQABAD1AAAAhwMAAAAA&#10;" path="m2,l12,12r7,12l22,39,19,54,14,49,9,44,5,39,2,32,,24,,15,,7,2,xe" filled="f" strokecolor="#e15520" strokeweight="0">
              <v:path arrowok="t" o:connecttype="custom" o:connectlocs="2,0;12,12;19,24;22,39;19,54;14,49;9,44;5,39;2,32;0,24;0,15;0,7;2,0" o:connectangles="0,0,0,0,0,0,0,0,0,0,0,0,0"/>
            </v:shape>
            <v:shape id="Freeform 383" o:spid="_x0000_s4029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nccA&#10;AADcAAAADwAAAGRycy9kb3ducmV2LnhtbESPQWsCMRSE74X+h/AKvRTNbqUiq1FKbcEeenDVg7fH&#10;5nV36eYlJlF3/31TKHgcZuYbZrHqTScu5ENrWUE+zkAQV1a3XCvY7z5GMxAhImvsLJOCgQKslvd3&#10;Cyy0vfKWLmWsRYJwKFBBE6MrpAxVQwbD2Dri5H1bbzAm6WupPV4T3HTyOcum0mDLaaFBR28NVT/l&#10;2Sh4+Vo/6fN28n7My9Pg3eFzkw9OqceH/nUOIlIfb+H/9kYrmMxy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ep3HAAAA3AAAAA8AAAAAAAAAAAAAAAAAmAIAAGRy&#10;cy9kb3ducmV2LnhtbFBLBQYAAAAABAAEAPUAAACMAwAAAAA=&#10;" path="m5,68l,,5,68xe" fillcolor="#f3be00" stroked="f">
              <v:path arrowok="t" o:connecttype="custom" o:connectlocs="5,68;0,0;5,68" o:connectangles="0,0,0"/>
            </v:shape>
            <v:shape id="Freeform 384" o:spid="_x0000_s4028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ZjMQA&#10;AADcAAAADwAAAGRycy9kb3ducmV2LnhtbESP3WrCQBSE7wu+w3IE7+pGi0Wjq4gg1PSi+PMAx+wx&#10;Cdk9G7IbjW/vFgq9HGbmG2a16a0Rd2p95VjBZJyAIM6drrhQcDnv3+cgfEDWaByTgid52KwHbytM&#10;tXvwke6nUIgIYZ+igjKEJpXS5yVZ9GPXEEfv5lqLIcq2kLrFR4RbI6dJ8iktVhwXSmxoV1Jenzqr&#10;IGu+92hmWdc9LyY7mGu9+Am1UqNhv12CCNSH//Bf+0sr+JhP4f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WYzEAAAA3AAAAA8AAAAAAAAAAAAAAAAAmAIAAGRycy9k&#10;b3ducmV2LnhtbFBLBQYAAAAABAAEAPUAAACJAwAAAAA=&#10;" path="m5,68l,,5,68xe" filled="f" strokecolor="#e15520" strokeweight="0">
              <v:path arrowok="t" o:connecttype="custom" o:connectlocs="5,68;0,0;5,68" o:connectangles="0,0,0"/>
            </v:shape>
            <v:shape id="Freeform 385" o:spid="_x0000_s4027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N5sYA&#10;AADcAAAADwAAAGRycy9kb3ducmV2LnhtbESPQWvCQBSE70L/w/IKvelGhRLSbKS0WMSDaNKK3h7Z&#10;ZxKafZtmt5r+e1cQehxm5hsmXQymFWfqXWNZwXQSgSAurW64UvBZLMcxCOeRNbaWScEfOVhkD6MU&#10;E20vvKNz7isRIOwSVFB73yVSurImg25iO+LgnWxv0AfZV1L3eAlw08pZFD1Lgw2HhRo7equp/M5/&#10;jQLJP1/rXG+L035/eJ9ujh/xKjJKPT0Ory8gPA3+P3xvr7SCeTyH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N5sYAAADcAAAADwAAAAAAAAAAAAAAAACYAgAAZHJz&#10;L2Rvd25yZXYueG1sUEsFBgAAAAAEAAQA9QAAAIsDAAAAAA==&#10;" path="m5,l15,12r7,13l25,40,22,52,15,50,10,45,7,37,5,30,2,22,,15,2,7,5,xe" fillcolor="#f3be00" stroked="f">
              <v:path arrowok="t" o:connecttype="custom" o:connectlocs="5,0;15,12;22,25;25,40;22,52;15,50;10,45;7,37;5,30;2,22;0,15;2,7;5,0" o:connectangles="0,0,0,0,0,0,0,0,0,0,0,0,0"/>
            </v:shape>
            <v:shape id="Freeform 386" o:spid="_x0000_s4026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PQ8QA&#10;AADcAAAADwAAAGRycy9kb3ducmV2LnhtbESPQWvCQBSE7wX/w/KE3uqmiVRJXUUUqRcP2uL5NftM&#10;YrNvw+5q4r93hYLHYWa+YWaL3jTiSs7XlhW8jxIQxIXVNZcKfr43b1MQPiBrbCyTght5WMwHLzPM&#10;te14T9dDKEWEsM9RQRVCm0vpi4oM+pFtiaN3ss5giNKVUjvsItw0Mk2SD2mw5rhQYUurioq/w8Uo&#10;sOk+w+w8+ep2WXqcuO643vymSr0O++UniEB9eIb/21utIJuO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0z0PEAAAA3AAAAA8AAAAAAAAAAAAAAAAAmAIAAGRycy9k&#10;b3ducmV2LnhtbFBLBQYAAAAABAAEAPUAAACJAwAAAAA=&#10;" path="m5,l15,12r7,13l25,40,22,52,15,50,10,45,7,37,5,30,2,22,,15,2,7,5,e" filled="f" strokecolor="#e15520" strokeweight="0">
              <v:path arrowok="t" o:connecttype="custom" o:connectlocs="5,0;15,12;22,25;25,40;22,52;15,50;10,45;7,37;5,30;2,22;0,15;2,7;5,0" o:connectangles="0,0,0,0,0,0,0,0,0,0,0,0,0"/>
            </v:shape>
            <v:shape id="Freeform 387" o:spid="_x0000_s4025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9qMUA&#10;AADcAAAADwAAAGRycy9kb3ducmV2LnhtbESP3WrCQBSE7wu+w3IEb0rdqFgkdRNECUgphUbp9SF7&#10;8kOzZ0N2jcnbu4VCL4eZ+YbZp6NpxUC9aywrWC0jEMSF1Q1XCq6X7GUHwnlkja1lUjCRgzSZPe0x&#10;1vbOXzTkvhIBwi5GBbX3XSylK2oy6Ja2Iw5eaXuDPsi+krrHe4CbVq6j6FUabDgs1NjRsabiJ78Z&#10;BdnGbU8fXUlN+T28f+aYTc/TSqnFfDy8gfA0+v/wX/usFWx2W/g9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f2oxQAAANwAAAAPAAAAAAAAAAAAAAAAAJgCAABkcnMv&#10;ZG93bnJldi54bWxQSwUGAAAAAAQABAD1AAAAigMAAAAA&#10;" path="m7,70l,,7,70xe" fillcolor="#f3be00" stroked="f">
              <v:path arrowok="t" o:connecttype="custom" o:connectlocs="7,70;0,0;7,70" o:connectangles="0,0,0"/>
            </v:shape>
            <v:shape id="Freeform 388" o:spid="_x0000_s4024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6hcQA&#10;AADcAAAADwAAAGRycy9kb3ducmV2LnhtbESPT2vCQBTE7wW/w/IEb3WjgkjqKqVgyc02Ebw+s89s&#10;avZtyG7z59t3C4Ueh5n5DbM/jrYRPXW+dqxgtUxAEJdO11wpuBSn5x0IH5A1No5JwUQejofZ0x5T&#10;7Qb+pD4PlYgQ9ikqMCG0qZS+NGTRL11LHL276yyGKLtK6g6HCLeNXCfJVlqsOS4YbOnNUPnIv62C&#10;6jHVG+5vZvq6frhMF+u7O78rtZiPry8gAo3hP/zXzrSCzW4L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uoXEAAAA3AAAAA8AAAAAAAAAAAAAAAAAmAIAAGRycy9k&#10;b3ducmV2LnhtbFBLBQYAAAAABAAEAPUAAACJAwAAAAA=&#10;" path="m7,70l,,7,70xe" filled="f" strokecolor="#e15520" strokeweight="0">
              <v:path arrowok="t" o:connecttype="custom" o:connectlocs="7,70;0,0;7,70" o:connectangles="0,0,0"/>
            </v:shape>
            <v:shape id="Freeform 389" o:spid="_x0000_s402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t+8IA&#10;AADcAAAADwAAAGRycy9kb3ducmV2LnhtbESP0YrCMBRE34X9h3AXfNNUF1SqUWRZYZ8WrP2A2+ba&#10;Vpub0qQa/34jCD4OM3OG2eyCacWNetdYVjCbJiCIS6sbrhTkp8NkBcJ5ZI2tZVLwIAe77cdog6m2&#10;dz7SLfOViBB2KSqove9SKV1Zk0E3tR1x9M62N+ij7Cupe7xHuGnlPEkW0mDDcaHGjr5rKq/ZYBSc&#10;ZXEthyIMhflbyi5c8ixpfpQaf4b9GoSn4N/hV/tXK/haLe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S37wgAAANwAAAAPAAAAAAAAAAAAAAAAAJgCAABkcnMvZG93&#10;bnJldi54bWxQSwUGAAAAAAQABAD1AAAAhwMAAAAA&#10;" path="m3,r7,5l15,13r5,5l23,25r,8l23,40r-3,8l15,58,10,53,8,48,3,40,,33,,25,,18,,8,3,xe" fillcolor="#f3be00" stroked="f">
              <v:path arrowok="t" o:connecttype="custom" o:connectlocs="3,0;10,5;15,13;20,18;23,25;23,33;23,40;20,48;15,58;10,53;8,48;3,40;0,33;0,25;0,18;0,8;3,0" o:connectangles="0,0,0,0,0,0,0,0,0,0,0,0,0,0,0,0,0"/>
            </v:shape>
            <v:shape id="Freeform 390" o:spid="_x0000_s4022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1JsMA&#10;AADcAAAADwAAAGRycy9kb3ducmV2LnhtbERPy2rCQBTdF/yH4QrdFJ1oqZjoKCIIwa5MfS2vmWsS&#10;zNwJmanGv3cWhS4P5z1fdqYWd2pdZVnBaBiBIM6trrhQsP/ZDKYgnEfWWFsmBU9ysFz03uaYaPvg&#10;Hd0zX4gQwi5BBaX3TSKly0sy6Ia2IQ7c1bYGfYBtIXWLjxBuajmOook0WHFoKLGhdUn5Lfs1Cs6x&#10;fn6ftll6Oe63l49DGmdfaazUe79bzUB46vy/+M+dagWf07A2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1JsMAAADcAAAADwAAAAAAAAAAAAAAAACYAgAAZHJzL2Rv&#10;d25yZXYueG1sUEsFBgAAAAAEAAQA9QAAAIgDAAAAAA==&#10;" path="m3,r7,5l15,13r5,5l23,25r,8l23,40r-3,8l15,58,10,53,8,48,3,40,,33,,25,,18,,8,3,e" filled="f" strokecolor="#e15520" strokeweight="0">
              <v:path arrowok="t" o:connecttype="custom" o:connectlocs="3,0;10,5;15,13;20,18;23,25;23,33;23,40;20,48;15,58;10,53;8,48;3,40;0,33;0,25;0,18;0,8;3,0" o:connectangles="0,0,0,0,0,0,0,0,0,0,0,0,0,0,0,0,0"/>
            </v:shape>
            <v:shape id="Freeform 391" o:spid="_x0000_s4021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P9sQA&#10;AADcAAAADwAAAGRycy9kb3ducmV2LnhtbESPQWvCQBSE74X+h+UVequbtCJp6kakonitTcn1kX0m&#10;wezbuLua9N93hYLHYWa+YZaryfTiSs53lhWkswQEcW11x42C8nv7koHwAVljb5kU/JKHVfH4sMRc&#10;25G/6HoIjYgQ9jkqaEMYcil93ZJBP7MDcfSO1hkMUbpGaodjhJtevibJQhrsOC60ONBnS/XpcDEK&#10;9nyuUr0pd25XVludVf04zn+Uen6a1h8gAk3hHv5v77WCt+wdbm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T/bEAAAA3AAAAA8AAAAAAAAAAAAAAAAAmAIAAGRycy9k&#10;b3ducmV2LnhtbFBLBQYAAAAABAAEAPUAAACJAwAAAAA=&#10;" path="m,72l,,,72xe" fillcolor="#f3be00" stroked="f">
              <v:path arrowok="t" o:connecttype="custom" o:connectlocs="0,72;0,0;0,72" o:connectangles="0,0,0"/>
            </v:shape>
            <v:shape id="Freeform 392" o:spid="_x0000_s4020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9bNMIA&#10;AADcAAAADwAAAGRycy9kb3ducmV2LnhtbERPyW7CMBC9V+IfrEHiUoEDiC1gEEJCcODQAh8wxJMF&#10;4nGIDUn/vj5U6vHp7atNa0rxptoVlhUMBxEI4sTqgjMF18u+PwfhPLLG0jIp+CEHm3XnY4Wxtg1/&#10;0/vsMxFC2MWoIPe+iqV0SU4G3cBWxIFLbW3QB1hnUtfYhHBTylEUTaXBgkNDjhXtckoe55dRsHh8&#10;3abH5j4bPa+nl5mkn5f0QEr1uu12CcJT6//Ff+6jVjBehP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1s0wgAAANwAAAAPAAAAAAAAAAAAAAAAAJgCAABkcnMvZG93&#10;bnJldi54bWxQSwUGAAAAAAQABAD1AAAAhwMAAAAA&#10;" path="m,72l,,,72xe" filled="f" strokecolor="#e15520" strokeweight="0">
              <v:path arrowok="t" o:connecttype="custom" o:connectlocs="0,72;0,0;0,72" o:connectangles="0,0,0"/>
            </v:shape>
            <v:shape id="Freeform 393" o:spid="_x0000_s4019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v8QA&#10;AADcAAAADwAAAGRycy9kb3ducmV2LnhtbESPX2vCMBTF3wd+h3AF32bqHMNWo5ShMNjLVkVfL821&#10;LTY3NYm2+/bLYODj4fz5cVabwbTiTs43lhXMpgkI4tLqhisFh/3ueQHCB2SNrWVS8EMeNuvR0woz&#10;bXv+pnsRKhFH2GeooA6hy6T0ZU0G/dR2xNE7W2cwROkqqR32cdy08iVJ3qTBhiOhxo7eayovxc1E&#10;SOjla9scF1+F+0y31zTfnvJKqcl4yJcgAg3hEf5vf2gF83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Bb/EAAAA3AAAAA8AAAAAAAAAAAAAAAAAmAIAAGRycy9k&#10;b3ducmV2LnhtbFBLBQYAAAAABAAEAPUAAACJAwAAAAA=&#10;" path="m12,70l25,,12,70r5,15l20,100r-3,15l12,130,7,125,2,117,,110r,-8l,92,2,85,5,77r7,-7xe" fillcolor="#f3be00" stroked="f">
              <v:path arrowok="t" o:connecttype="custom" o:connectlocs="12,70;25,0;12,70;12,70;12,70;17,85;20,100;17,115;12,130;7,125;2,117;0,110;0,102;0,92;2,85;5,77;12,70" o:connectangles="0,0,0,0,0,0,0,0,0,0,0,0,0,0,0,0,0"/>
            </v:shape>
            <v:shape id="Freeform 394" o:spid="_x0000_s4018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F/8cA&#10;AADcAAAADwAAAGRycy9kb3ducmV2LnhtbESPQWvCQBSE70L/w/IKvelGhaDRNYSi2EILapXS2yP7&#10;TFKzb0N21dRf7xYKPQ4z8w0zTztTiwu1rrKsYDiIQBDnVldcKNh/rPoTEM4ja6wtk4IfcpAuHnpz&#10;TLS98pYuO1+IAGGXoILS+yaR0uUlGXQD2xAH72hbgz7ItpC6xWuAm1qOoiiWBisOCyU29FxSftqd&#10;jYLD+vXrtjzd9OTtPWvyg443n9+xUk+PXTYD4anz/+G/9otWMJ6O4Pd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3hf/HAAAA3AAAAA8AAAAAAAAAAAAAAAAAmAIAAGRy&#10;cy9kb3ducmV2LnhtbFBLBQYAAAAABAAEAPUAAACMAwAAAAA=&#10;" path="m12,70l25,,12,70r5,15l20,100r-3,15l12,130,7,125,2,117,,110r,-8l,92,2,85,5,77r7,-7e" filled="f" strokecolor="#e15520" strokeweight="0">
              <v:path arrowok="t" o:connecttype="custom" o:connectlocs="12,70;25,0;12,70;12,70;12,70;17,85;20,100;17,115;12,130;7,125;2,117;0,110;0,102;0,92;2,85;5,77;12,70" o:connectangles="0,0,0,0,0,0,0,0,0,0,0,0,0,0,0,0,0"/>
            </v:shape>
            <v:shape id="Freeform 395" o:spid="_x0000_s4017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SX8cA&#10;AADcAAAADwAAAGRycy9kb3ducmV2LnhtbESP3WrCQBSE7wu+w3IKvaubaqs2uopICyKIf6GQu0P2&#10;mASzZ0N21bRP7woFL4eZ+YaZzFpTiQs1rrSs4K0bgSDOrC45V5Acvl9HIJxH1lhZJgW/5GA27TxN&#10;MNb2yju67H0uAoRdjAoK7+tYSpcVZNB1bU0cvKNtDPogm1zqBq8BbirZi6KBNFhyWCiwpkVB2Wl/&#10;NgrWX+tk9bc9/Yz0e1rulud0uKEPpV6e2/kYhKfWP8L/7aVW0P/s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0l/HAAAA3AAAAA8AAAAAAAAAAAAAAAAAmAIAAGRy&#10;cy9kb3ducmV2LnhtbFBLBQYAAAAABAAEAPUAAACMAwAAAAA=&#10;" path="m12,68l20,,12,68r5,15l20,98r-3,15l12,128,8,123,3,115,,108r,-8l,93,3,83,8,75r4,-7xe" fillcolor="#f3be00" stroked="f">
              <v:path arrowok="t" o:connecttype="custom" o:connectlocs="12,68;20,0;12,68;12,68;12,68;17,83;20,98;17,113;12,128;8,123;3,115;0,108;0,100;0,93;3,83;8,75;12,68" o:connectangles="0,0,0,0,0,0,0,0,0,0,0,0,0,0,0,0,0"/>
            </v:shape>
            <v:shape id="Freeform 396" o:spid="_x0000_s4016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VN8UA&#10;AADcAAAADwAAAGRycy9kb3ducmV2LnhtbESPQWvCQBSE7wX/w/KEXorZRIu1MRuRgtBb0Xjo8ZF9&#10;zYZk34bsqvHfu4VCj8PMfMMUu8n24kqjbx0ryJIUBHHtdMuNgnN1WGxA+ICssXdMCu7kYVfOngrM&#10;tbvxka6n0IgIYZ+jAhPCkEvpa0MWfeIG4uj9uNFiiHJspB7xFuG2l8s0XUuLLccFgwN9GKq708Uq&#10;eMte7PJenVv8ossq++6O66o3Sj3Pp/0WRKAp/If/2p9awer9FX7Px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NU3xQAAANwAAAAPAAAAAAAAAAAAAAAAAJgCAABkcnMv&#10;ZG93bnJldi54bWxQSwUGAAAAAAQABAD1AAAAigMAAAAA&#10;" path="m12,68l20,,12,68r5,15l20,98r-3,15l12,128,8,123,3,115,,108r,-8l,93,3,83,8,75r4,-7e" filled="f" strokecolor="#e15520" strokeweight="0">
              <v:path arrowok="t" o:connecttype="custom" o:connectlocs="12,68;20,0;12,68;12,68;12,68;17,83;20,98;17,113;12,128;8,123;3,115;0,108;0,100;0,93;3,83;8,75;12,68" o:connectangles="0,0,0,0,0,0,0,0,0,0,0,0,0,0,0,0,0"/>
            </v:shape>
            <v:shape id="Freeform 397" o:spid="_x0000_s4015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dg8QA&#10;AADcAAAADwAAAGRycy9kb3ducmV2LnhtbESPQWvCQBSE70L/w/IKXqRutKTU6EakINZT0Nj7I/tM&#10;QrJvQ3Zr4r93hUKPw8x8w2y2o2nFjXpXW1awmEcgiAuray4VXPL92ycI55E1tpZJwZ0cbNOXyQYT&#10;bQc+0e3sSxEg7BJUUHnfJVK6oiKDbm474uBdbW/QB9mXUvc4BLhp5TKKPqTBmsNChR19VVQ051+j&#10;4DRqtgcTl01+zWb5j4uz+HJUavo67tYgPI3+P/zX/tYK3lc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XYPEAAAA3AAAAA8AAAAAAAAAAAAAAAAAmAIAAGRycy9k&#10;b3ducmV2LnhtbFBLBQYAAAAABAAEAPUAAACJAwAAAAA=&#10;" path="m,67l5,,,67xe" fillcolor="#f3be00" stroked="f">
              <v:path arrowok="t" o:connecttype="custom" o:connectlocs="0,67;5,0;0,67" o:connectangles="0,0,0"/>
            </v:shape>
            <v:shape id="Freeform 398" o:spid="_x0000_s4014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+98UA&#10;AADcAAAADwAAAGRycy9kb3ducmV2LnhtbESPQWvCQBSE70L/w/IKvemmCtqmrlJEaQ8imhbPz+xr&#10;kjb7Ns2uZv33riB4HGbmG2Y6D6YWJ2pdZVnB8yABQZxbXXGh4Ptr1X8B4TyyxtoyKTiTg/nsoTfF&#10;VNuOd3TKfCEihF2KCkrvm1RKl5dk0A1sQxy9H9sa9FG2hdQtdhFuajlMkrE0WHFcKLGhRUn5X3Y0&#10;Cva//7xe5km9PS7DpjtMeBU+Rko9PYb3NxCegr+Hb+1PrWD0OobrmX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v73xQAAANwAAAAPAAAAAAAAAAAAAAAAAJgCAABkcnMv&#10;ZG93bnJldi54bWxQSwUGAAAAAAQABAD1AAAAigMAAAAA&#10;" path="m,67l5,,,67xe" filled="f" strokecolor="#e15520" strokeweight="0">
              <v:path arrowok="t" o:connecttype="custom" o:connectlocs="0,67;5,0;0,67" o:connectangles="0,0,0"/>
            </v:shape>
            <v:shape id="Freeform 399" o:spid="_x0000_s4013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BhsMA&#10;AADcAAAADwAAAGRycy9kb3ducmV2LnhtbESPQUsDMRSE74L/ITzBm81Wsdq1aSnCQgUvVkF6e2ye&#10;m6Wbl23ybNN/bwTB4zAz3zCLVfaDOlJMfWAD00kFirgNtufOwMd7c/MIKgmyxSEwGThTgtXy8mKB&#10;tQ0nfqPjVjpVIJxqNOBExlrr1DrymCZhJC7eV4gepcjYaRvxVOB+0LdVNdMeey4LDkd6dtTut9/e&#10;wOsLDvckn5t0Puwax5JnTczGXF/l9RMooSz/4b/2xhq4mz/A75ly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+BhsMAAADcAAAADwAAAAAAAAAAAAAAAACYAgAAZHJzL2Rv&#10;d25yZXYueG1sUEsFBgAAAAAEAAQA9QAAAIgDAAAAAA==&#10;" path="m47,22l104,,47,22xm49,22l34,30,24,32,12,30,,25,5,20r5,-3l17,15r5,-3l29,12r8,3l42,17r7,5xe" fillcolor="#f3be00" stroked="f">
              <v:path arrowok="t" o:connecttype="custom" o:connectlocs="47,22;104,0;47,22;49,22;34,30;24,32;12,30;0,25;5,20;10,17;17,15;22,12;29,12;37,15;42,17;49,22" o:connectangles="0,0,0,0,0,0,0,0,0,0,0,0,0,0,0,0"/>
              <o:lock v:ext="edit" verticies="t"/>
            </v:shape>
            <v:shape id="Freeform 400" o:spid="_x0000_s4012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PWsIA&#10;AADcAAAADwAAAGRycy9kb3ducmV2LnhtbERPXWvCMBR9H/gfwhX2NtMpDK1G2QaiMhBs3fDx0tw1&#10;Zc1NSbJa//3yMPDxcL5Xm8G2oicfGscKnicZCOLK6YZrBedy+zQHESKyxtYxKbhRgM169LDCXLsr&#10;n6gvYi1SCIccFZgYu1zKUBmyGCauI07ct/MWY4K+ltrjNYXbVk6z7EVabDg1GOzo3VD1U/xaBZfZ&#10;m/zs3e7YL8r6dijN1MuPL6Uex8PrEkSkId7F/+69VjBbpL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w9awgAAANwAAAAPAAAAAAAAAAAAAAAAAJgCAABkcnMvZG93&#10;bnJldi54bWxQSwUGAAAAAAQABAD1AAAAhwMAAAAA&#10;" path="m,22l57,,,22xe" filled="f" strokecolor="#e77817" strokeweight="0">
              <v:path arrowok="t" o:connecttype="custom" o:connectlocs="0,22;57,0;0,22" o:connectangles="0,0,0"/>
            </v:shape>
            <v:shape id="Freeform 401" o:spid="_x0000_s4011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X+MYA&#10;AADcAAAADwAAAGRycy9kb3ducmV2LnhtbESPQWvCQBSE7wX/w/KE3uomthWNbkQspS140ajnR/aZ&#10;BLNvQ3ZN0v76bqHgcZiZb5jVejC16Kh1lWUF8SQCQZxbXXGh4Ji9P81BOI+ssbZMCr7JwTodPaww&#10;0bbnPXUHX4gAYZeggtL7JpHS5SUZdBPbEAfvYluDPsi2kLrFPsBNLadRNJMGKw4LJTa0LSm/Hm5G&#10;wdeui6en1+z88/bycdMzu+0pq5R6HA+bJQhPg7+H/9ufWsHzY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OX+MYAAADcAAAADwAAAAAAAAAAAAAAAACYAgAAZHJz&#10;L2Rvd25yZXYueG1sUEsFBgAAAAAEAAQA9QAAAIsDAAAAAA==&#10;" path="m49,10l34,18,24,20,12,18,,13,5,8,10,5,17,3,22,r7,l37,3r5,2l49,10e" filled="f" strokecolor="#e77817" strokeweight="0">
              <v:path arrowok="t" o:connecttype="custom" o:connectlocs="49,10;34,18;24,20;12,18;0,13;5,8;10,5;17,3;22,0;29,0;37,3;42,5;49,10" o:connectangles="0,0,0,0,0,0,0,0,0,0,0,0,0"/>
            </v:shape>
            <v:shape id="Freeform 402" o:spid="_x0000_s4010" style="position:absolute;left:6352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ImsQA&#10;AADcAAAADwAAAGRycy9kb3ducmV2LnhtbERPTWvCQBC9F/oflin0UnTTWkVSVxFLoa0SMJaeh+w0&#10;CWZnQ3Y0sb++exB6fLzvxWpwjTpTF2rPBh7HCSjiwtuaSwNfh7fRHFQQZIuNZzJwoQCr5e3NAlPr&#10;e97TOZdSxRAOKRqoRNpU61BU5DCMfUscuR/fOZQIu1LbDvsY7hr9lCQz7bDm2FBhS5uKimN+cga2&#10;k9fT9FM2H82ul+zXb7P9d/5gzP3dsH4BJTTIv/jqfrcGnpM4P56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SJrEAAAA3AAAAA8AAAAAAAAAAAAAAAAAmAIAAGRycy9k&#10;b3ducmV2LnhtbFBLBQYAAAAABAAEAPUAAACJAwAAAAA=&#10;" path="m47,8l102,,47,8xm47,8l35,15,22,18,10,15,,10,2,5,10,3,15,r7,l30,r5,l42,5r5,3xe" fillcolor="#f3be00" stroked="f">
              <v:path arrowok="t" o:connecttype="custom" o:connectlocs="47,8;102,0;47,8;47,8;35,15;22,18;10,15;0,10;2,5;10,3;15,0;22,0;30,0;35,0;42,5;47,8" o:connectangles="0,0,0,0,0,0,0,0,0,0,0,0,0,0,0,0"/>
              <o:lock v:ext="edit" verticies="t"/>
            </v:shape>
            <v:shape id="Freeform 403" o:spid="_x0000_s4009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lDMYA&#10;AADcAAAADwAAAGRycy9kb3ducmV2LnhtbESP3WoCMRSE7wu+QzhC72p221p0NYpuaSkigj8PcNwc&#10;N0s3J0uS6vbtm0Khl8PMfMPMl71txZV8aBwryEcZCOLK6YZrBafj28MERIjIGlvHpOCbAiwXg7s5&#10;FtrdeE/XQ6xFgnAoUIGJsSukDJUhi2HkOuLkXZy3GJP0tdQebwluW/mYZS/SYsNpwWBHpaHq8/Bl&#10;FZTerPPNrtyOn87vr81uu16Np71S98N+NQMRqY//4b/2h1bwnOX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klDMYAAADcAAAADwAAAAAAAAAAAAAAAACYAgAAZHJz&#10;L2Rvd25yZXYueG1sUEsFBgAAAAAEAAQA9QAAAIsDAAAAAA==&#10;" path="m,8l55,,,8xe" filled="f" strokecolor="#e77817" strokeweight="0">
              <v:path arrowok="t" o:connecttype="custom" o:connectlocs="0,8;55,0;0,8" o:connectangles="0,0,0"/>
            </v:shape>
            <v:shape id="Freeform 404" o:spid="_x0000_s4008" style="position:absolute;left:6352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XUcEA&#10;AADcAAAADwAAAGRycy9kb3ducmV2LnhtbESPQYvCMBSE78L+h/AEb5pYFnGrUVxhYW9i9bK3R/Ns&#10;i81LaWLN/nsjCB6HmfmGWW+jbcVAvW8ca5jPFAji0pmGKw3n0890CcIHZIOtY9LwTx62m4/RGnPj&#10;7nykoQiVSBD2OWqoQ+hyKX1Zk0U/cx1x8i6utxiS7CtperwnuG1lptRCWmw4LdTY0b6m8lrcrIZ2&#10;MXi+zONAX0sV/5rCHL6zoPVkHHcrEIFieIdf7V+j4VNl8Dy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jF1HBAAAA3AAAAA8AAAAAAAAAAAAAAAAAmAIAAGRycy9kb3du&#10;cmV2LnhtbFBLBQYAAAAABAAEAPUAAACGAwAAAAA=&#10;" path="m47,8l35,15,22,18,10,15,,10,2,5,10,3,15,r7,l30,r5,l42,5r5,3e" filled="f" strokecolor="#e77817" strokeweight="0">
              <v:path arrowok="t" o:connecttype="custom" o:connectlocs="47,8;35,15;22,18;10,15;0,10;2,5;10,3;15,0;22,0;30,0;35,0;42,5;47,8" o:connectangles="0,0,0,0,0,0,0,0,0,0,0,0,0"/>
            </v:shape>
            <v:shape id="Freeform 405" o:spid="_x0000_s4007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W7ccA&#10;AADcAAAADwAAAGRycy9kb3ducmV2LnhtbESPUWvCQBCE3wv+h2MFX0q9VNsi0VOKpdDWIhhLn5fc&#10;moTm9kJuNam/3hMKfRxm5htmsepdrU7UhsqzgftxAoo497biwsDX/vVuBioIssXaMxn4pQCr5eBm&#10;gan1He/olEmhIoRDigZKkSbVOuQlOQxj3xBH7+BbhxJlW2jbYhfhrtaTJHnSDiuOCyU2tC4p/8mO&#10;zsBm+nJ8/JD1e/3ZyfbsN9vdd3ZrzGjYP89BCfXyH/5rv1kDD8kUrmfiEd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1u3HAAAA3AAAAA8AAAAAAAAAAAAAAAAAmAIAAGRy&#10;cy9kb3ducmV2LnhtbFBLBQYAAAAABAAEAPUAAACMAwAAAAA=&#10;" path="m47,8l102,,47,8xm47,8l35,15,22,18,10,15,,10,5,5,10,3,15,r7,l30,r5,l42,5r5,3xe" fillcolor="#f3be00" stroked="f">
              <v:path arrowok="t" o:connecttype="custom" o:connectlocs="47,8;102,0;47,8;47,8;35,15;22,18;10,15;0,10;5,5;10,3;15,0;22,0;30,0;35,0;42,5;47,8" o:connectangles="0,0,0,0,0,0,0,0,0,0,0,0,0,0,0,0"/>
              <o:lock v:ext="edit" verticies="t"/>
            </v:shape>
          </v:group>
          <v:group id="Group 406" o:spid="_x0000_s3805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<v:shape id="Freeform 407" o:spid="_x0000_s4005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D8YA&#10;AADcAAAADwAAAGRycy9kb3ducmV2LnhtbESP0WoCMRRE3wX/IVyhb5q17Za6GkVXWoqIUO0H3G6u&#10;m6WbmyWJuv37plDo4zAzZ5jFqretuJIPjWMF00kGgrhyuuFawcfpZfwMIkRkja1jUvBNAVbL4WCB&#10;hXY3fqfrMdYiQTgUqMDE2BVShsqQxTBxHXHyzs5bjEn6WmqPtwS3rbzPsidpseG0YLCj0lD1dbxY&#10;BaU3m+nuUO7zh8/XbXPYb9b5rFfqbtSv5yAi9fE//Nd+0woe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IjD8YAAADcAAAADwAAAAAAAAAAAAAAAACYAgAAZHJz&#10;L2Rvd25yZXYueG1sUEsFBgAAAAAEAAQA9QAAAIsDAAAAAA==&#10;" path="m,8l55,,,8xe" filled="f" strokecolor="#e77817" strokeweight="0">
              <v:path arrowok="t" o:connecttype="custom" o:connectlocs="0,8;55,0;0,8" o:connectangles="0,0,0"/>
            </v:shape>
            <v:shape id="Freeform 408" o:spid="_x0000_s4004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RUsIA&#10;AADcAAAADwAAAGRycy9kb3ducmV2LnhtbESPzWrDMBCE74W+g9hCbrUUU0zqRgltoNBbiJtLb4u1&#10;/qHWyliKrb59FAj0OMzMN8x2H+0gZpp871jDOlMgiGtnem41nL8/nzcgfEA2ODgmDX/kYb97fNhi&#10;adzCJ5qr0IoEYV+ihi6EsZTS1x1Z9JkbiZPXuMliSHJqpZlwSXA7yFypQlrsOS10ONKho/q3ulgN&#10;QzF7btZxpteNij99ZY4fedB69RTf30AEiuE/fG9/GQ0vqoDbmXQE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BFSwgAAANwAAAAPAAAAAAAAAAAAAAAAAJgCAABkcnMvZG93&#10;bnJldi54bWxQSwUGAAAAAAQABAD1AAAAhwMAAAAA&#10;" path="m47,8l35,15,22,18,10,15,,10,5,5,10,3,15,r7,l30,r5,l42,5r5,3e" filled="f" strokecolor="#e77817" strokeweight="0">
              <v:path arrowok="t" o:connecttype="custom" o:connectlocs="47,8;35,15;22,18;10,15;0,10;5,5;10,3;15,0;22,0;30,0;35,0;42,5;47,8" o:connectangles="0,0,0,0,0,0,0,0,0,0,0,0,0"/>
            </v:shape>
            <v:shape id="Freeform 409" o:spid="_x0000_s4003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IcUA&#10;AADcAAAADwAAAGRycy9kb3ducmV2LnhtbESPQWvCQBSE74X+h+UJvRTdVIrG6CpFFHIS1CAen9ln&#10;Esy+TbNbk/57t1DwOMzMN8xi1Zta3Kl1lWUFH6MIBHFudcWFguy4HcYgnEfWWFsmBb/kYLV8fVlg&#10;om3He7offCEChF2CCkrvm0RKl5dk0I1sQxy8q20N+iDbQuoWuwA3tRxH0UQarDgslNjQuqT8dvgx&#10;Ck6Xc3qO7T7fzmw2/n7f4aaXE6XeBv3XHISn3j/D/+1UK/iMpv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a0hxQAAANwAAAAPAAAAAAAAAAAAAAAAAJgCAABkcnMv&#10;ZG93bnJldi54bWxQSwUGAAAAAAQABAD1AAAAigMAAAAA&#10;" path="m50,25l105,,50,25xm50,25l38,30,25,35,13,32,,27,5,22r5,-5l18,15r7,l30,15r8,l45,20r5,5xe" fillcolor="#f3be00" stroked="f">
              <v:path arrowok="t" o:connecttype="custom" o:connectlocs="50,25;105,0;50,25;50,25;38,30;25,35;13,32;0,27;5,22;10,17;18,15;25,15;30,15;38,15;45,20;50,25" o:connectangles="0,0,0,0,0,0,0,0,0,0,0,0,0,0,0,0"/>
              <o:lock v:ext="edit" verticies="t"/>
            </v:shape>
            <v:shape id="Freeform 410" o:spid="_x0000_s4002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EOsIA&#10;AADcAAAADwAAAGRycy9kb3ducmV2LnhtbERPPW/CMBDdK/EfrEPqVhwoqlCKExUqBAwdoF26HfGR&#10;RI3vItuF8O/xUKnj0/teloPr1IV8aIUNTCcZKOJKbMu1ga/PzdMCVIjIFjthMnCjAGUxelhibuXK&#10;B7ocY61SCIccDTQx9rnWoWrIYZhIT5y4s3iHMUFfa+vxmsJdp2dZ9qIdtpwaGuxp3VD1c/x1BmS/&#10;k+/3DVbT5/CxWgx+K6fZ1pjH8fD2CirSEP/Ff+6dNTDP0tp0Jh0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UQ6wgAAANwAAAAPAAAAAAAAAAAAAAAAAJgCAABkcnMvZG93&#10;bnJldi54bWxQSwUGAAAAAAQABAD1AAAAhwMAAAAA&#10;" path="m,25l55,,,25xe" filled="f" strokecolor="#e77817" strokeweight="0">
              <v:path arrowok="t" o:connecttype="custom" o:connectlocs="0,25;55,0;0,25" o:connectangles="0,0,0"/>
            </v:shape>
            <v:shape id="Freeform 411" o:spid="_x0000_s4001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JUsUA&#10;AADcAAAADwAAAGRycy9kb3ducmV2LnhtbESPT4vCMBTE74LfITxhb5oqi2jXKCKKunjxz6HHt83b&#10;tmvzUpuo3W9vBMHjMDO/YSazxpTiRrUrLCvo9yIQxKnVBWcKTsdVdwTCeWSNpWVS8E8OZtN2a4Kx&#10;tnfe0+3gMxEg7GJUkHtfxVK6NCeDrmcr4uD92tqgD7LOpK7xHuCmlIMoGkqDBYeFHCta5JSeD1ej&#10;wCZ/P8vL6PKdrNZ6nVTpZrvdJUp9dJr5FwhPjX+HX+2NVvAZj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MlSxQAAANwAAAAPAAAAAAAAAAAAAAAAAJgCAABkcnMv&#10;ZG93bnJldi54bWxQSwUGAAAAAAQABAD1AAAAigMAAAAA&#10;" path="m50,10l38,15,25,20,13,17,,12,5,7,10,2,18,r7,l30,r8,l45,5r5,5xe" filled="f" strokecolor="#e77817" strokeweight="0">
              <v:path arrowok="t" o:connecttype="custom" o:connectlocs="50,10;38,15;25,20;13,17;0,12;5,7;10,2;18,0;25,0;30,0;38,0;45,5;50,10" o:connectangles="0,0,0,0,0,0,0,0,0,0,0,0,0"/>
            </v:shape>
            <v:shape id="Freeform 412" o:spid="_x0000_s4000" style="position:absolute;left:6446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FoL8A&#10;AADcAAAADwAAAGRycy9kb3ducmV2LnhtbERPy6rCMBDdC/5DGMGdpl6klGoUES+4cGN9rIdmbIvN&#10;pDZRq19vFoLLw3nPl52pxYNaV1lWMBlHIIhzqysuFBwP/6MEhPPIGmvLpOBFDpaLfm+OqbZP3tMj&#10;84UIIexSVFB636RSurwkg25sG+LAXWxr0AfYFlK3+AzhppZ/URRLgxWHhhIbWpeUX7O7UZCdzkV9&#10;enV5TJvN7R2b3UomiVLDQbeagfDU+Z/4695qBdNJmB/O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AWgvwAAANwAAAAPAAAAAAAAAAAAAAAAAJgCAABkcnMvZG93bnJl&#10;di54bWxQSwUGAAAAAAQABAD1AAAAhAMAAAAA&#10;" path="m47,18l107,,47,18xm47,18l35,25,23,28r-13,l,23,5,18r5,-5l15,10r8,l30,10r5,l42,13r5,5xe" fillcolor="#f3be00" stroked="f">
              <v:path arrowok="t" o:connecttype="custom" o:connectlocs="47,18;107,0;47,18;47,18;35,25;23,28;10,28;0,23;5,18;10,13;15,10;23,10;30,10;35,10;42,13;47,18" o:connectangles="0,0,0,0,0,0,0,0,0,0,0,0,0,0,0,0"/>
              <o:lock v:ext="edit" verticies="t"/>
            </v:shape>
            <v:shape id="Freeform 413" o:spid="_x0000_s3999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1fwMcA&#10;AADcAAAADwAAAGRycy9kb3ducmV2LnhtbESP3WoCMRSE7wt9h3AKvSk1Gy3WrkYRoVIQBH9AL083&#10;x91tNydLEnX79qZQ6OUwM98wk1lnG3EhH2rHGlQvA0FcOFNzqWG/e38egQgR2WDjmDT8UIDZ9P5u&#10;grlxV97QZRtLkSAcctRQxdjmUoaiIouh51ri5J2ctxiT9KU0Hq8JbhvZz7KhtFhzWqiwpUVFxff2&#10;bDUs41K9LvxbdyzVcZB9fq1Xo8OT1o8P3XwMIlIX/8N/7Q+j4UUp+D2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NX8DHAAAA3AAAAA8AAAAAAAAAAAAAAAAAmAIAAGRy&#10;cy9kb3ducmV2LnhtbFBLBQYAAAAABAAEAPUAAACMAwAAAAA=&#10;" path="m,18l60,,,18xe" filled="f" strokecolor="#e77817" strokeweight="0">
              <v:path arrowok="t" o:connecttype="custom" o:connectlocs="0,18;60,0;0,18" o:connectangles="0,0,0"/>
            </v:shape>
            <v:shape id="Freeform 414" o:spid="_x0000_s3998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u5cIA&#10;AADcAAAADwAAAGRycy9kb3ducmV2LnhtbESPT2sCMRTE7wW/Q3iCt5pVSimrUVRY67H+OXh8JM/s&#10;YvKybKKu394UCj0OM/MbZr7svRN36mITWMFkXIAg1sE0bBWcjtX7F4iYkA26wKTgSRGWi8HbHEsT&#10;Hryn+yFZkSEcS1RQp9SWUkZdk8c4Di1x9i6h85iy7Kw0HT4y3Ds5LYpP6bHhvFBjS5ua9PVw8wr2&#10;39KeHeqtrjb2h47rm6uupNRo2K9mIBL16T/8194ZBR+TKfyey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C7lwgAAANwAAAAPAAAAAAAAAAAAAAAAAJgCAABkcnMvZG93&#10;bnJldi54bWxQSwUGAAAAAAQABAD1AAAAhwMAAAAA&#10;" path="m47,8l35,15,23,18r-13,l,13,5,8,10,3,15,r8,l30,r5,l42,3r5,5xe" filled="f" strokecolor="#e77817" strokeweight="0">
              <v:path arrowok="t" o:connecttype="custom" o:connectlocs="47,8;35,15;23,18;10,18;0,13;5,8;10,3;15,0;23,0;30,0;35,0;42,3;47,8" o:connectangles="0,0,0,0,0,0,0,0,0,0,0,0,0"/>
            </v:shape>
            <v:shape id="Freeform 415" o:spid="_x0000_s3997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frcUA&#10;AADcAAAADwAAAGRycy9kb3ducmV2LnhtbESPQWvCQBSE7wX/w/IEb3VjW1qNriKi4ClQLaK3R/aZ&#10;RLNvw+5q4r/vFgoeh5n5hpktOlOLOzlfWVYwGiYgiHOrKy4U/Ow3r2MQPiBrrC2Tggd5WMx7LzNM&#10;tW35m+67UIgIYZ+igjKEJpXS5yUZ9EPbEEfvbJ3BEKUrpHbYRrip5VuSfEqDFceFEhtalZRfdzej&#10;oD0+xusve8hOdHJZWO8n2WWllRr0u+UURKAuPMP/7a1W8DF6h7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F+txQAAANwAAAAPAAAAAAAAAAAAAAAAAJgCAABkcnMv&#10;ZG93bnJldi54bWxQSwUGAAAAAAQABAD1AAAAigMAAAAA&#10;" path="m47,18l102,,47,18xm50,18l37,25,25,28r-12,l,23,5,18r5,-5l17,10,22,8r8,l37,10r5,3l50,18xe" fillcolor="#f3be00" stroked="f">
              <v:path arrowok="t" o:connecttype="custom" o:connectlocs="47,18;102,0;47,18;50,18;37,25;25,28;13,28;0,23;5,18;10,13;17,10;22,8;30,8;37,10;42,13;50,18" o:connectangles="0,0,0,0,0,0,0,0,0,0,0,0,0,0,0,0"/>
              <o:lock v:ext="edit" verticies="t"/>
            </v:shape>
            <v:shape id="Freeform 416" o:spid="_x0000_s3996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p5sQA&#10;AADcAAAADwAAAGRycy9kb3ducmV2LnhtbESPQWvCQBSE7wX/w/IKXkrdKFJK6iqJIHgSTHvo8ZF9&#10;yQazb+PuqvHfdwuCx2FmvmFWm9H24ko+dI4VzGcZCOLa6Y5bBT/fu/dPECEia+wdk4I7BdisJy8r&#10;zLW78ZGuVWxFgnDIUYGJccilDLUhi2HmBuLkNc5bjEn6VmqPtwS3vVxk2Ye02HFaMDjQ1lB9qi5W&#10;waEpzbGRh9/idC6KqnRvl9KTUtPXsfgCEWmMz/CjvdcKlvMl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+aebEAAAA3AAAAA8AAAAAAAAAAAAAAAAAmAIAAGRycy9k&#10;b3ducmV2LnhtbFBLBQYAAAAABAAEAPUAAACJAwAAAAA=&#10;" path="m,18l55,,,18xe" filled="f" strokecolor="#e77817" strokeweight="0">
              <v:path arrowok="t" o:connecttype="custom" o:connectlocs="0,18;55,0;0,18" o:connectangles="0,0,0"/>
            </v:shape>
            <v:shape id="Freeform 417" o:spid="_x0000_s3995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StMQA&#10;AADcAAAADwAAAGRycy9kb3ducmV2LnhtbESPzWrDMBCE74W+g9hCb42c0hTHjRJCoSXklp9Lb4u1&#10;lpxYK2OptpunjwKBHoeZ+YZZrEbXiJ66UHtWMJ1kIIhLr2s2Co6Hr5ccRIjIGhvPpOCPAqyWjw8L&#10;LLQfeEf9PhqRIBwKVGBjbAspQ2nJYZj4ljh5le8cxiQ7I3WHQ4K7Rr5m2bt0WHNasNjSp6XyvP91&#10;Cvz29OP6tTF5rOhQ2e/5kF/mSj0/jesPEJHG+B++tzdawdt0B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krTEAAAA3AAAAA8AAAAAAAAAAAAAAAAAmAIAAGRycy9k&#10;b3ducmV2LnhtbFBLBQYAAAAABAAEAPUAAACJAwAAAAA=&#10;" path="m50,10l37,17,25,20r-12,l,15,5,10,10,5,17,2,22,r8,l37,2r5,3l50,10e" filled="f" strokecolor="#e77817" strokeweight="0">
              <v:path arrowok="t" o:connecttype="custom" o:connectlocs="50,10;37,17;25,20;13,20;0,15;5,10;10,5;17,2;22,0;30,0;37,2;42,5;50,10" o:connectangles="0,0,0,0,0,0,0,0,0,0,0,0,0"/>
            </v:shape>
            <v:shape id="Freeform 418" o:spid="_x0000_s3994" style="position:absolute;left:6503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YUsYA&#10;AADcAAAADwAAAGRycy9kb3ducmV2LnhtbESPQWvCQBSE74X+h+UVequbFImSuoptEYoUROPB3h7Z&#10;ZzaYfRuya4z/visIHoeZ+YaZLQbbiJ46XztWkI4SEMSl0zVXCvbF6m0KwgdkjY1jUnAlD4v589MM&#10;c+0uvKV+FyoRIexzVGBCaHMpfWnIoh+5ljh6R9dZDFF2ldQdXiLcNvI9STJpsea4YLClL0PlaXe2&#10;Cop0PKz76acuzOZ7cvi7Zub3uFbq9WVYfoAINIRH+N7+0QrGaQa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YUsYAAADcAAAADwAAAAAAAAAAAAAAAACYAgAAZHJz&#10;L2Rvd25yZXYueG1sUEsFBgAAAAAEAAQA9QAAAIsDAAAAAA==&#10;" path="m48,25l102,,48,25xm48,25l35,32,23,37,10,35,,30,3,25r7,-5l15,18r8,l28,18r7,l43,20r5,5xe" fillcolor="#f3be00" stroked="f">
              <v:path arrowok="t" o:connecttype="custom" o:connectlocs="48,25;102,0;48,25;48,25;35,32;23,37;10,35;0,30;3,25;10,20;15,18;23,18;28,18;35,18;43,20;48,25" o:connectangles="0,0,0,0,0,0,0,0,0,0,0,0,0,0,0,0"/>
              <o:lock v:ext="edit" verticies="t"/>
            </v:shape>
            <v:shape id="Freeform 419" o:spid="_x0000_s3993" style="position:absolute;left:6551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X1sMA&#10;AADcAAAADwAAAGRycy9kb3ducmV2LnhtbESPQWsCMRSE7wX/Q3iCt5pdEStboxSxYI9uFentsXlu&#10;QjcvyyZ1t/31jSB4HGbmG2a1GVwjrtQF61lBPs1AEFdeW64VHD/fn5cgQkTW2HgmBb8UYLMePa2w&#10;0L7nA13LWIsE4VCgAhNjW0gZKkMOw9S3xMm7+M5hTLKrpe6wT3DXyFmWLaRDy2nBYEtbQ9V3+eMU&#10;1Pnf6Uwfi/7rsmRTWt7u7N4qNRkPb68gIg3xEb6391rBPH+B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X1sMAAADcAAAADwAAAAAAAAAAAAAAAACYAgAAZHJzL2Rv&#10;d25yZXYueG1sUEsFBgAAAAAEAAQA9QAAAIgDAAAAAA==&#10;" path="m,25l54,,,25xe" filled="f" strokecolor="#e77817" strokeweight="0">
              <v:path arrowok="t" o:connecttype="custom" o:connectlocs="0,25;54,0;0,25" o:connectangles="0,0,0"/>
            </v:shape>
            <v:shape id="Freeform 420" o:spid="_x0000_s3992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etMEA&#10;AADcAAAADwAAAGRycy9kb3ducmV2LnhtbERPy4rCMBTdD/gP4QpuBk19jEg1igiCoBvrLHR3bW4f&#10;2NyUJmr9e7MQXB7Oe7FqTSUe1LjSsoLhIAJBnFpdcq7g/7Ttz0A4j6yxskwKXuRgtez8LDDW9slH&#10;eiQ+FyGEXYwKCu/rWEqXFmTQDWxNHLjMNgZ9gE0udYPPEG4qOYqiqTRYcmgosKZNQektuRsFt/Xl&#10;lJ0P1TUt5XmU7Y80/rv8KtXrtus5CE+t/4o/7p1WMBmGt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nrTBAAAA3AAAAA8AAAAAAAAAAAAAAAAAmAIAAGRycy9kb3du&#10;cmV2LnhtbFBLBQYAAAAABAAEAPUAAACGAwAAAAA=&#10;" path="m48,7l35,14,23,19,10,17,,12,3,7,10,2,15,r8,l28,r7,l43,2r5,5xe" filled="f" strokecolor="#e77817" strokeweight="0">
              <v:path arrowok="t" o:connecttype="custom" o:connectlocs="48,7;35,14;23,19;10,17;0,12;3,7;10,2;15,0;23,0;28,0;35,0;43,2;48,7" o:connectangles="0,0,0,0,0,0,0,0,0,0,0,0,0"/>
            </v:shape>
            <v:shape id="Freeform 421" o:spid="_x0000_s3991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qcMUA&#10;AADcAAAADwAAAGRycy9kb3ducmV2LnhtbESPQUvDQBSE74L/YXmCt3YTK7GN3RZpFaSnWkvPj+wz&#10;Cc2+TbPPJPrrXUHwOMzMN8xyPbpG9dSF2rOBdJqAIi68rbk0cHx/mcxBBUG22HgmA18UYL26vlpi&#10;bv3Ab9QfpFQRwiFHA5VIm2sdioochqlviaP34TuHEmVXatvhEOGu0XdJkmmHNceFClvaVFScD5/O&#10;wHkvs8v3c3EKlD70GWXDVnZ7Y25vxqdHUEKj/If/2q/WwH26gN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SpwxQAAANwAAAAPAAAAAAAAAAAAAAAAAJgCAABkcnMv&#10;ZG93bnJldi54bWxQSwUGAAAAAAQABAD1AAAAigMAAAAA&#10;" path="m47,38l102,,47,38xm49,38l35,45,22,50,12,53,,50,5,43r5,-5l15,35r7,-2l30,30r7,l42,33r7,5xe" fillcolor="#f3be00" stroked="f">
              <v:path arrowok="t" o:connecttype="custom" o:connectlocs="47,38;102,0;47,38;49,38;35,45;22,50;12,53;0,50;5,43;10,38;15,35;22,33;30,30;37,30;42,33;49,38" o:connectangles="0,0,0,0,0,0,0,0,0,0,0,0,0,0,0,0"/>
              <o:lock v:ext="edit" verticies="t"/>
            </v:shape>
            <v:shape id="Freeform 422" o:spid="_x0000_s3990" style="position:absolute;left:6573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mq8AA&#10;AADcAAAADwAAAGRycy9kb3ducmV2LnhtbERP22rCQBB9L/QflhF8qxsvVImuUkShtFDw8gFDdsxG&#10;s7Mhu5r07zsPQh8P577a9L5WD2pjFdjAeJSBIi6Crbg0cD7t3xagYkK2WAcmA78UYbN+fVlhbkPH&#10;B3ocU6kkhGOOBlxKTa51LBx5jKPQEAt3Ca3HJLAttW2xk3Bf60mWvWuPFUuDw4a2jorb8e4NzLKf&#10;r+/utD9gx+5qm/m0qndTY4aD/mMJKlGf/sVP96cV30Tmyxk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Imq8AAAADcAAAADwAAAAAAAAAAAAAAAACYAgAAZHJzL2Rvd25y&#10;ZXYueG1sUEsFBgAAAAAEAAQA9QAAAIUDAAAAAA==&#10;" path="m,38l55,,,38xe" filled="f" strokecolor="#e77817" strokeweight="0">
              <v:path arrowok="t" o:connecttype="custom" o:connectlocs="0,38;55,0;0,38" o:connectangles="0,0,0"/>
            </v:shape>
            <v:shape id="Freeform 423" o:spid="_x0000_s3989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1H8YA&#10;AADcAAAADwAAAGRycy9kb3ducmV2LnhtbESPQWvCQBSE74X+h+UJvdVNQhGJriJSS0GkVEXx9sg+&#10;N9Hs25hdNe2v7xYKPQ4z8w0znna2FjdqfeVYQdpPQBAXTldsFGw3i+chCB+QNdaOScEXeZhOHh/G&#10;mGt350+6rYMREcI+RwVlCE0upS9Ksuj7riGO3tG1FkOUrZG6xXuE21pmSTKQFiuOCyU2NC+pOK+v&#10;VkE4vZnV8vKRvtLQdPtDNtt+74xST71uNgIRqAv/4b/2u1bwkqXweyYeAT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1H8YAAADcAAAADwAAAAAAAAAAAAAAAACYAgAAZHJz&#10;L2Rvd25yZXYueG1sUEsFBgAAAAAEAAQA9QAAAIsDAAAAAA==&#10;" path="m49,8l35,15,22,20,12,23,,20,5,13,10,8,15,5,22,3,30,r7,l42,3r7,5xe" filled="f" strokecolor="#e77817" strokeweight="0">
              <v:path arrowok="t" o:connecttype="custom" o:connectlocs="49,8;35,15;22,20;12,23;0,20;5,13;10,8;15,5;22,3;30,0;37,0;42,3;49,8" o:connectangles="0,0,0,0,0,0,0,0,0,0,0,0,0"/>
            </v:shape>
            <v:shape id="Freeform 424" o:spid="_x0000_s398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92sYA&#10;AADcAAAADwAAAGRycy9kb3ducmV2LnhtbESPT2vCQBTE74LfYXmCN7NpKkWiGykFsQcprbaKt0f2&#10;5Y/Nvo3ZrabfvisUPA4z8xtmsexNIy7UudqygocoBkGcW11zqeBzt5rMQDiPrLGxTAp+ycEyGw4W&#10;mGp75Q+6bH0pAoRdigoq79tUSpdXZNBFtiUOXmE7gz7IrpS6w2uAm0YmcfwkDdYcFips6aWi/Hv7&#10;YxTg/v2Q1NOiPb1tjo94tqv1Yfel1HjUP89BeOr9PfzfftUKpkkC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C92sYAAADcAAAADwAAAAAAAAAAAAAAAACYAgAAZHJz&#10;L2Rvd25yZXYueG1sUEsFBgAAAAAEAAQA9QAAAIsDAAAAAA==&#10;" path="m23,r,13l18,23,10,33,,40,,30,3,18,13,8,23,xe" fillcolor="#f3be00" stroked="f">
              <v:path arrowok="t" o:connecttype="custom" o:connectlocs="23,0;23,13;18,23;10,33;0,40;0,30;3,18;13,8;23,0" o:connectangles="0,0,0,0,0,0,0,0,0"/>
            </v:shape>
            <v:shape id="Freeform 425" o:spid="_x0000_s3987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sOcMA&#10;AADcAAAADwAAAGRycy9kb3ducmV2LnhtbESPQYvCMBSE74L/ITzBi6yprspSjSKCIIuLqAte3zbP&#10;tNi8lCZq/fdmQfA4zMw3zGzR2FLcqPaFYwWDfgKCOHO6YKPg97j++ALhA7LG0jEpeJCHxbzdmmGq&#10;3Z33dDsEIyKEfYoK8hCqVEqf5WTR911FHL2zqy2GKGsjdY33CLelHCbJRFosOC7kWNEqp+xyuFoF&#10;k+/e9u/EY9wabezu9HMe8Uoq1e00yymIQE14h1/tjVYwGn7C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+sOcMAAADcAAAADwAAAAAAAAAAAAAAAACYAgAAZHJzL2Rv&#10;d25yZXYueG1sUEsFBgAAAAAEAAQA9QAAAIgDAAAAAA==&#10;" path="m23,r,13l18,23,10,33,,40,,30,3,18,13,8,23,xe" filled="f" strokecolor="#e77817" strokeweight="0">
              <v:path arrowok="t" o:connecttype="custom" o:connectlocs="23,0;23,13;18,23;10,33;0,40;0,30;3,18;13,8;23,0" o:connectangles="0,0,0,0,0,0,0,0,0"/>
            </v:shape>
            <v:shape id="Freeform 426" o:spid="_x0000_s3986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N0MYA&#10;AADcAAAADwAAAGRycy9kb3ducmV2LnhtbESPQWvCQBSE74L/YXlCL6VulFja6CpBKKaI0Fqh10f2&#10;mQSzb8PuGtN/3y0UPA4z8w2z2gymFT0531hWMJsmIIhLqxuuFJy+3p5eQPiArLG1TAp+yMNmPR6t&#10;MNP2xp/UH0MlIoR9hgrqELpMSl/WZNBPbUccvbN1BkOUrpLa4S3CTSvnSfIsDTYcF2rsaFtTeTle&#10;jQJ+zBen7j0/JIUrttXH637XfDulHiZDvgQRaAj38H+70ArSe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N0MYAAADcAAAADwAAAAAAAAAAAAAAAACYAgAAZHJz&#10;L2Rvd25yZXYueG1sUEsFBgAAAAAEAAQA9QAAAIsDAAAAAA==&#10;" path="m27,42l24,54,20,64,12,74,,82,2,72,7,59,15,49,27,42xm27,42l67,,27,42xe" fillcolor="#f3be00" stroked="f">
              <v:path arrowok="t" o:connecttype="custom" o:connectlocs="27,42;24,54;20,64;12,74;0,82;2,72;7,59;15,49;27,42;27,42;67,0;27,42" o:connectangles="0,0,0,0,0,0,0,0,0,0,0,0"/>
              <o:lock v:ext="edit" verticies="t"/>
            </v:shape>
            <v:shape id="Freeform 427" o:spid="_x0000_s3985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Nw8MA&#10;AADcAAAADwAAAGRycy9kb3ducmV2LnhtbESP3WoCMRSE7wt9h3AE7zSrtqWsRqlKxTt/H+C4OW4W&#10;NydLEnXbpzcFoZfDzHzDTGatrcWNfKgcKxj0MxDEhdMVlwqOh+/eJ4gQkTXWjknBDwWYTV9fJphr&#10;d+cd3faxFAnCIUcFJsYmlzIUhiyGvmuIk3d23mJM0pdSe7wnuK3lMMs+pMWK04LBhhaGisv+ahUs&#10;VmX4PSw35rzizfY0ynZzb+ZKdTvt1xhEpDb+h5/ttVbwNnyHvzPp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1Nw8MAAADcAAAADwAAAAAAAAAAAAAAAACYAgAAZHJzL2Rv&#10;d25yZXYueG1sUEsFBgAAAAAEAAQA9QAAAIgDAAAAAA==&#10;" path="m27,l24,12,20,22,12,32,,40,2,30,7,17,15,7,27,e" filled="f" strokecolor="#e77817" strokeweight="0">
              <v:path arrowok="t" o:connecttype="custom" o:connectlocs="27,0;24,12;20,22;12,32;0,40;2,30;7,17;15,7;27,0" o:connectangles="0,0,0,0,0,0,0,0,0"/>
            </v:shape>
            <v:shape id="Freeform 428" o:spid="_x0000_s3984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SPsUA&#10;AADcAAAADwAAAGRycy9kb3ducmV2LnhtbESPQUvDQBSE74L/YXkFb3bTIq2N3QQRimK92PZQb4/s&#10;Mwlm36a7zyb++64geBxm5htmXY6uU2cKsfVsYDbNQBFX3rZcGzjsN7f3oKIgW+w8k4EfilAW11dr&#10;zK0f+J3OO6lVgnDM0UAj0udax6ohh3Hqe+LkffrgUJIMtbYBhwR3nZ5n2UI7bDktNNjTU0PV1+7b&#10;GQjLk6y2r757xlN/fPvYLIMMwZibyfj4AEpolP/wX/vFGribL+D3TDoCu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FI+xQAAANwAAAAPAAAAAAAAAAAAAAAAAJgCAABkcnMv&#10;ZG93bnJldi54bWxQSwUGAAAAAAQABAD1AAAAigMAAAAA&#10;" path="m,42l40,,,42e" filled="f" strokecolor="#e77817" strokeweight="0">
              <v:path arrowok="t" o:connecttype="custom" o:connectlocs="0,42;40,0;0,42" o:connectangles="0,0,0"/>
            </v:shape>
            <v:shape id="Freeform 429" o:spid="_x0000_s398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xZsIA&#10;AADcAAAADwAAAGRycy9kb3ducmV2LnhtbESPwarCMBRE9w/8h3AFd89UES3VKCI+6cKNth9wba5t&#10;sbkpTZ7WvzeC4HKYmTPMatObRtypc7VlBZNxBIK4sLrmUkGe/f3GIJxH1thYJgVPcrBZD35WmGj7&#10;4BPdz74UAcIuQQWV920ipSsqMujGtiUO3tV2Bn2QXSl1h48AN42cRtFcGqw5LFTY0q6i4nb+Nwri&#10;vb3Ec5mf8izLfXHYpkezS5UaDfvtEoSn3n/Dn3aqFcym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3FmwgAAANwAAAAPAAAAAAAAAAAAAAAAAJgCAABkcnMvZG93&#10;bnJldi54bWxQSwUGAAAAAAQABAD1AAAAhwMAAAAA&#10;" path="m23,r,13l18,25,10,35,,43,,30,3,18,10,8,23,xe" fillcolor="#f3be00" stroked="f">
              <v:path arrowok="t" o:connecttype="custom" o:connectlocs="23,0;23,13;18,25;10,35;0,43;0,30;3,18;10,8;23,0" o:connectangles="0,0,0,0,0,0,0,0,0"/>
            </v:shape>
            <v:shape id="Freeform 430" o:spid="_x0000_s3982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oQ78A&#10;AADcAAAADwAAAGRycy9kb3ducmV2LnhtbERPyWrDMBC9F/IPYgK9NVKMKcWNEkIgpcfYLfQ6WBNb&#10;xBoZS/GSr68OhR4fb98dZteJkYZgPWvYbhQI4toby42G76/zyxuIEJENdp5Jw0IBDvvV0w4L4ycu&#10;aaxiI1IIhwI1tDH2hZShbslh2PieOHFXPziMCQ6NNANOKdx1MlPqVTq0nBpa7OnUUn2r7k6Dt9ZO&#10;tfrIfbmoDH8e5aU8zVo/r+fjO4hIc/wX/7k/jYY8S2vTmXQ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MKhDvwAAANwAAAAPAAAAAAAAAAAAAAAAAJgCAABkcnMvZG93bnJl&#10;di54bWxQSwUGAAAAAAQABAD1AAAAhAMAAAAA&#10;" path="m23,r,13l18,25,10,35,,43,,30,3,18,10,8,23,e" filled="f" strokecolor="#e77817" strokeweight="0">
              <v:path arrowok="t" o:connecttype="custom" o:connectlocs="23,0;23,13;18,25;10,35;0,43;0,30;3,18;10,8;23,0" o:connectangles="0,0,0,0,0,0,0,0,0"/>
            </v:shape>
            <v:shape id="Freeform 431" o:spid="_x0000_s3981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AdsYA&#10;AADcAAAADwAAAGRycy9kb3ducmV2LnhtbESPW2vCQBSE34X+h+UUfNNNxUubZhUpmvokaGvp4yF7&#10;cqHZsyG7xvjvu4Lg4zAz3zDJqje16Kh1lWUFL+MIBHFmdcWFgu+v7egVhPPIGmvLpOBKDlbLp0GC&#10;sbYXPlB39IUIEHYxKii9b2IpXVaSQTe2DXHwctsa9EG2hdQtXgLc1HISRXNpsOKwUGJDHyVlf8ez&#10;UfBTnD5xUefp5pzu0+168zvrTjulhs/9+h2Ep94/wvf2TiuYTt7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FAdsYAAADcAAAADwAAAAAAAAAAAAAAAACYAgAAZHJz&#10;L2Rvd25yZXYueG1sUEsFBgAAAAAEAAQA9QAAAIsDAAAAAA==&#10;" path="m,44l34,,,44xe" fillcolor="#f3be00" stroked="f">
              <v:path arrowok="t" o:connecttype="custom" o:connectlocs="0,44;34,0;0,44" o:connectangles="0,0,0"/>
            </v:shape>
            <v:shape id="Freeform 432" o:spid="_x0000_s3980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ihr8A&#10;AADcAAAADwAAAGRycy9kb3ducmV2LnhtbERPy4rCMBTdD/gP4QruxtTHiFajqCgOzGrUD7g216bY&#10;3JQm2vr3ZiG4PJz3YtXaUjyo9oVjBYN+AoI4c7rgXMH5tP+egvABWWPpmBQ8ycNq2flaYKpdw//0&#10;OIZcxBD2KSowIVSplD4zZNH3XUUcuaurLYYI61zqGpsYbks5TJKJtFhwbDBY0dZQdjverQIZ0D3l&#10;LpnwT/M3u5vNRQ8OF6V63XY9BxGoDR/x2/2rFYxHcX48E4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p+KGvwAAANwAAAAPAAAAAAAAAAAAAAAAAJgCAABkcnMvZG93bnJl&#10;di54bWxQSwUGAAAAAAQABAD1AAAAhAMAAAAA&#10;" path="m,44l34,,,44xe" filled="f" strokecolor="#e77817" strokeweight="0">
              <v:path arrowok="t" o:connecttype="custom" o:connectlocs="0,44;34,0;0,44" o:connectangles="0,0,0"/>
            </v:shape>
            <v:shape id="Freeform 433" o:spid="_x0000_s3979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5GMYA&#10;AADcAAAADwAAAGRycy9kb3ducmV2LnhtbESPW2vCQBSE3wv+h+UIfasbLxRJXcVWBEHwElvq4yF7&#10;TILZszG71eivd4WCj8PMfMOMJo0pxZlqV1hW0O1EIIhTqwvOFHzv5m9DEM4jaywtk4IrOZiMWy8j&#10;jLW98JbOic9EgLCLUUHufRVL6dKcDLqOrYiDd7C1QR9knUld4yXATSl7UfQuDRYcFnKs6Cun9Jj8&#10;GQU/t2W6Pv06HES92W2xST73vGqUem030w8Qnhr/DP+3F1rBoN+Fx5l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5GMYAAADcAAAADwAAAAAAAAAAAAAAAACYAgAAZHJz&#10;L2Rvd25yZXYueG1sUEsFBgAAAAAEAAQA9QAAAIsDAAAAAA==&#10;" path="m20,r,12l17,25r-7,7l,40,,30,2,17,10,7,20,xe" fillcolor="#f3be00" stroked="f">
              <v:path arrowok="t" o:connecttype="custom" o:connectlocs="20,0;20,12;17,25;10,32;0,40;0,30;2,17;10,7;20,0" o:connectangles="0,0,0,0,0,0,0,0,0"/>
            </v:shape>
            <v:shape id="Freeform 434" o:spid="_x0000_s3978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pH8UA&#10;AADcAAAADwAAAGRycy9kb3ducmV2LnhtbESPQWvCQBSE70L/w/KEXkQ3VWklukoRhCKCGAWvj+wz&#10;iWbfhuzGpP31XUHwOMzMN8xi1ZlS3Kl2hWUFH6MIBHFqdcGZgtNxM5yBcB5ZY2mZFPySg9XyrbfA&#10;WNuWD3RPfCYChF2MCnLvq1hKl+Zk0I1sRRy8i60N+iDrTOoa2wA3pRxH0ac0WHBYyLGidU7pLWmM&#10;goPbHqfrffJ1/Tvtzlkrm40bNEq997vvOQhPnX+Fn+0frWA6GcPj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qkfxQAAANwAAAAPAAAAAAAAAAAAAAAAAJgCAABkcnMv&#10;ZG93bnJldi54bWxQSwUGAAAAAAQABAD1AAAAigMAAAAA&#10;" path="m20,r,12l17,25r-7,7l,40,,30,2,17,10,7,20,e" filled="f" strokecolor="#e77817" strokeweight="0">
              <v:path arrowok="t" o:connecttype="custom" o:connectlocs="20,0;20,12;17,25;10,32;0,40;0,30;2,17;10,7;20,0" o:connectangles="0,0,0,0,0,0,0,0,0"/>
            </v:shape>
            <v:shape id="Freeform 435" o:spid="_x0000_s3977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DSMUA&#10;AADcAAAADwAAAGRycy9kb3ducmV2LnhtbESPX2vCMBTF3wd+h3CFvc10KlKqUcbmYA/uwTqYvl2a&#10;a1tsbkKS2frtl8HAx8P58+OsNoPpxJV8aC0reJ5kIIgrq1uuFXwd3p9yECEia+wsk4IbBdisRw8r&#10;LLTteU/XMtYijXAoUEEToyukDFVDBsPEOuLkna03GJP0tdQe+zRuOjnNsoU02HIiNOjotaHqUv6Y&#10;BPH7G27fvp3LF6fL565v5TEvlXocDy9LEJGGeA//tz+0gvl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NIxQAAANwAAAAPAAAAAAAAAAAAAAAAAJgCAABkcnMv&#10;ZG93bnJldi54bWxQSwUGAAAAAAQABAD1AAAAigMAAAAA&#10;" path="m,45l32,,,45xe" fillcolor="#f3be00" stroked="f">
              <v:path arrowok="t" o:connecttype="custom" o:connectlocs="0,45;32,0;0,45" o:connectangles="0,0,0"/>
            </v:shape>
            <v:shape id="Freeform 436" o:spid="_x0000_s3976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4psEA&#10;AADcAAAADwAAAGRycy9kb3ducmV2LnhtbESP2wrCMBBE3wX/Iazgm6ZeEKlGEVEQFMHLByzN2hab&#10;TdtErX9vBMHHYWbOMPNlYwrxpNrllhUM+hEI4sTqnFMF18u2NwXhPLLGwjIpeJOD5aLdmmOs7YtP&#10;9Dz7VAQIuxgVZN6XsZQuycig69uSOHg3Wxv0Qdap1DW+AtwUchhFE2kw57CQYUnrjJL7+WEU7N9V&#10;vps2g5OJqmSlb4fjproflep2mtUMhKfG/8O/9k4rGI/G8D0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tOKbBAAAA3AAAAA8AAAAAAAAAAAAAAAAAmAIAAGRycy9kb3du&#10;cmV2LnhtbFBLBQYAAAAABAAEAPUAAACGAwAAAAA=&#10;" path="m,45l32,,,45xe" filled="f" strokecolor="#e77817" strokeweight="0">
              <v:path arrowok="t" o:connecttype="custom" o:connectlocs="0,45;32,0;0,45" o:connectangles="0,0,0"/>
            </v:shape>
            <v:shape id="Freeform 437" o:spid="_x0000_s3975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mlMYA&#10;AADcAAAADwAAAGRycy9kb3ducmV2LnhtbESPQWvCQBSE74L/YXlCb3VTa4tGV5FSoehBGsXzY/eZ&#10;xGbfxuwa0/76bqHgcZiZb5j5srOVaKnxpWMFT8MEBLF2puRcwWG/fpyA8AHZYOWYFHyTh+Wi35tj&#10;atyNP6nNQi4ihH2KCooQ6lRKrwuy6IeuJo7eyTUWQ5RNLk2Dtwi3lRwlyau0WHJcKLCmt4L0V3a1&#10;CvSxHE8vfNTvO8mXzebn3G63Z6UeBt1qBiJQF+7h//aHUTB+f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wmlMYAAADcAAAADwAAAAAAAAAAAAAAAACYAgAAZHJz&#10;L2Rvd25yZXYueG1sUEsFBgAAAAAEAAQA9QAAAIsDAAAAAA==&#10;" path="m18,r2,12l18,24,10,34,3,42,,32,3,20,8,7,18,xe" fillcolor="#f3be00" stroked="f">
              <v:path arrowok="t" o:connecttype="custom" o:connectlocs="18,0;20,12;18,24;10,34;3,42;0,32;3,20;8,7;18,0" o:connectangles="0,0,0,0,0,0,0,0,0"/>
            </v:shape>
            <v:shape id="Freeform 438" o:spid="_x0000_s3974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yusYA&#10;AADcAAAADwAAAGRycy9kb3ducmV2LnhtbESPQWvCQBSE74X+h+UVvIS6iVqR1FVKqFCEglp7f2Zf&#10;k2D2bdjdmvjv3YLQ4zAz3zDL9WBacSHnG8sKsnEKgri0uuFKwfFr87wA4QOyxtYyKbiSh/Xq8WGJ&#10;ubY97+lyCJWIEPY5KqhD6HIpfVmTQT+2HXH0fqwzGKJ0ldQO+wg3rZyk6VwabDgu1NhRUVN5Pvwa&#10;BaeX8y58v2/7IrHTz6za0DHZJkqNnoa3VxCBhvAfvrc/tILZdA5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2yusYAAADcAAAADwAAAAAAAAAAAAAAAACYAgAAZHJz&#10;L2Rvd25yZXYueG1sUEsFBgAAAAAEAAQA9QAAAIsDAAAAAA==&#10;" path="m18,r2,12l18,24,10,34,3,42,,32,3,20,8,7,18,e" filled="f" strokecolor="#e77817" strokeweight="0">
              <v:path arrowok="t" o:connecttype="custom" o:connectlocs="18,0;20,12;18,24;10,34;3,42;0,32;3,20;8,7;18,0" o:connectangles="0,0,0,0,0,0,0,0,0"/>
            </v:shape>
            <v:shape id="Freeform 439" o:spid="_x0000_s397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ydMQA&#10;AADcAAAADwAAAGRycy9kb3ducmV2LnhtbESPQWsCMRSE7wX/Q3hCbzWrLW5ZjSJCaS8F3Rbq8Zm8&#10;7i7dvKxJquu/N4LgcZiZb5j5sretOJIPjWMF41EGglg703Cl4Pvr7ekVRIjIBlvHpOBMAZaLwcMc&#10;C+NOvKVjGSuRIBwKVFDH2BVSBl2TxTByHXHyfp23GJP0lTQeTwluWznJsqm02HBaqLGjdU36r/y3&#10;Cnze6MMm7rTHUu8/D2fe/eTvSj0O+9UMRKQ+3sO39odR8PKcw/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cnTEAAAA3AAAAA8AAAAAAAAAAAAAAAAAmAIAAGRycy9k&#10;b3ducmV2LnhtbFBLBQYAAAAABAAEAPUAAACJAwAAAAA=&#10;" path="m,50l32,,,50xe" fillcolor="#f3be00" stroked="f">
              <v:path arrowok="t" o:connecttype="custom" o:connectlocs="0,50;32,0;0,50" o:connectangles="0,0,0"/>
            </v:shape>
            <v:shape id="Freeform 440" o:spid="_x0000_s3972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n4cEA&#10;AADcAAAADwAAAGRycy9kb3ducmV2LnhtbERP22rCQBB9L/gPywh9qxsvSI2uooJQKEK1fsCQHZNo&#10;djZk1yT+fedB6OPh3Feb3lWqpSaUng2MRwko4szbknMDl9/DxyeoEJEtVp7JwJMCbNaDtxWm1nd8&#10;ovYccyUhHFI0UMRYp1qHrCCHYeRrYuGuvnEYBTa5tg12Eu4qPUmSuXZYsjQUWNO+oOx+fjgp2T3d&#10;/Ht742xx2d9mJ/vTHvPOmPdhv12CitTHf/HL/WUNzKayVs7I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zp+HBAAAA3AAAAA8AAAAAAAAAAAAAAAAAmAIAAGRycy9kb3du&#10;cmV2LnhtbFBLBQYAAAAABAAEAPUAAACGAwAAAAA=&#10;" path="m,50l32,,,50xe" filled="f" strokecolor="#e77817" strokeweight="0">
              <v:path arrowok="t" o:connecttype="custom" o:connectlocs="0,50;32,0;0,50" o:connectangles="0,0,0"/>
            </v:shape>
            <v:shape id="Freeform 441" o:spid="_x0000_s3971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skcUA&#10;AADcAAAADwAAAGRycy9kb3ducmV2LnhtbESPT2sCMRTE7wW/Q3hCbzVrK0W3ZkWkhaIH0RbPj+R1&#10;/7h5WTfpuvXTG6HgcZiZ3zDzRW9r0VHrS8cKxqMEBLF2puRcwffXx9MUhA/IBmvHpOCPPCyywcMc&#10;U+POvKNuH3IRIexTVFCE0KRSel2QRT9yDXH0flxrMUTZ5tK0eI5wW8vnJHmVFkuOCwU2tCpIH/e/&#10;VoE+lJPZiQ/6fSv5tF5fqm6zqZR6HPbLNxCB+nAP/7c/jYLJyw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yRxQAAANwAAAAPAAAAAAAAAAAAAAAAAJgCAABkcnMv&#10;ZG93bnJldi54bWxQSwUGAAAAAAQABAD1AAAAigMAAAAA&#10;" path="m18,r2,12l18,25,10,35,3,42,,32,3,20,8,7,18,xe" fillcolor="#f3be00" stroked="f">
              <v:path arrowok="t" o:connecttype="custom" o:connectlocs="18,0;20,12;18,25;10,35;3,42;0,32;3,20;8,7;18,0" o:connectangles="0,0,0,0,0,0,0,0,0"/>
            </v:shape>
            <v:shape id="Freeform 442" o:spid="_x0000_s3970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8KMEA&#10;AADcAAAADwAAAGRycy9kb3ducmV2LnhtbERPy4rCMBTdC/MP4Q7MpmjqE+kYZRAFEQStur/T3GmL&#10;zU1pMrb+vVkILg/nvVh1phJ3alxpWcFwEIMgzqwuOVdwOW/7cxDOI2usLJOCBzlYLT96C0y0bflE&#10;99TnIoSwS1BB4X2dSOmyggy6ga2JA/dnG4M+wCaXusE2hJtKjuJ4Jg2WHBoKrGldUHZL/42C3+nt&#10;6K+bfbuO7PgwzLd0ifaRUl+f3c83CE+df4tf7p1WM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/CjBAAAA3AAAAA8AAAAAAAAAAAAAAAAAmAIAAGRycy9kb3du&#10;cmV2LnhtbFBLBQYAAAAABAAEAPUAAACGAwAAAAA=&#10;" path="m18,r2,12l18,25,10,35,3,42,,32,3,20,8,7,18,e" filled="f" strokecolor="#e77817" strokeweight="0">
              <v:path arrowok="t" o:connecttype="custom" o:connectlocs="18,0;20,12;18,25;10,35;3,42;0,32;3,20;8,7;18,0" o:connectangles="0,0,0,0,0,0,0,0,0"/>
            </v:shape>
            <v:shape id="Freeform 443" o:spid="_x0000_s3969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5sQA&#10;AADcAAAADwAAAGRycy9kb3ducmV2LnhtbESPQWsCMRSE70L/Q3iF3mp2RWpZjUspiL0U2lWox2fy&#10;3F3cvKxJ1PXfN4WCx2FmvmEW5WA7cSEfWscK8nEGglg703KtYLtZPb+CCBHZYOeYFNwoQLl8GC2w&#10;MO7K33SpYi0ShEOBCpoY+0LKoBuyGMauJ07ewXmLMUlfS+PxmuC2k5Mse5EWW04LDfb03pA+Vmer&#10;wM9affqKO+2x0vvP0413P7O1Uk+Pw9scRKQh3sP/7Q+jYDr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PObEAAAA3AAAAA8AAAAAAAAAAAAAAAAAmAIAAGRycy9k&#10;b3ducmV2LnhtbFBLBQYAAAAABAAEAPUAAACJAwAAAAA=&#10;" path="m,50l32,,,50xe" fillcolor="#f3be00" stroked="f">
              <v:path arrowok="t" o:connecttype="custom" o:connectlocs="0,50;32,0;0,50" o:connectangles="0,0,0"/>
            </v:shape>
            <v:shape id="Freeform 444" o:spid="_x0000_s3968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7I8UA&#10;AADcAAAADwAAAGRycy9kb3ducmV2LnhtbESPwWrDMBBE74H+g9hCL6GRE0woTpRQCgmF5lLHpddF&#10;2lgm1spYiu3+fVQo9DjMzBtmu59cKwbqQ+NZwXKRgSDW3jRcK6jOh+cXECEiG2w9k4IfCrDfPcy2&#10;WBg/8icNZaxFgnAoUIGNsSukDNqSw7DwHXHyLr53GJPsa2l6HBPctXKVZWvpsOG0YLGjN0v6Wt6c&#10;guOtKr91uzbaDvnhdP2gLz/OlXp6nF43ICJN8T/81343CvJ8Bb9n0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HsjxQAAANwAAAAPAAAAAAAAAAAAAAAAAJgCAABkcnMv&#10;ZG93bnJldi54bWxQSwUGAAAAAAQABAD1AAAAigMAAAAA&#10;" path="m,50l32,,,50xe" filled="f" strokecolor="#1f1a17" strokeweight="0">
              <v:path arrowok="t" o:connecttype="custom" o:connectlocs="0,50;32,0;0,50" o:connectangles="0,0,0"/>
            </v:shape>
            <v:shape id="Freeform 445" o:spid="_x0000_s3967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pjsUA&#10;AADcAAAADwAAAGRycy9kb3ducmV2LnhtbESP0WrCQBRE3wv+w3ILvpS6qYZSYjYiglSwD230Ay7Z&#10;a5KavRt2Nxr/3hUKfRxm5gyTr0bTiQs531pW8DZLQBBXVrdcKzgetq8fIHxA1thZJgU38rAqJk85&#10;Ztpe+YcuZahFhLDPUEETQp9J6auGDPqZ7Ymjd7LOYIjS1VI7vEa46eQ8Sd6lwZbjQoM9bRqqzuVg&#10;FIzd4M/z709KyX3tf3fly6baDkpNn8f1EkSgMfyH/9o7rSBNF/A4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CmOxQAAANwAAAAPAAAAAAAAAAAAAAAAAJgCAABkcnMv&#10;ZG93bnJldi54bWxQSwUGAAAAAAQABAD1AAAAigMAAAAA&#10;" path="m22,r3,7l25,12r,8l22,25,15,35,2,45,,32,2,20,10,10,22,xe" fillcolor="#f3be00" stroked="f">
              <v:path arrowok="t" o:connecttype="custom" o:connectlocs="22,0;25,7;25,12;25,20;22,25;15,35;2,45;0,32;2,20;10,10;22,0" o:connectangles="0,0,0,0,0,0,0,0,0,0,0"/>
            </v:shape>
            <v:shape id="Freeform 446" o:spid="_x0000_s3966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lqsQA&#10;AADcAAAADwAAAGRycy9kb3ducmV2LnhtbESP3WrCQBSE7wu+w3IE7+rGGkWjqxStKIiCPw9wzB6T&#10;aPZsyG41ffuuUOjlMDPfMNN5Y0rxoNoVlhX0uhEI4tTqgjMF59PqfQTCeWSNpWVS8EMO5rPW2xQT&#10;bZ98oMfRZyJA2CWoIPe+SqR0aU4GXddWxMG72tqgD7LOpK7xGeCmlB9RNJQGCw4LOVa0yCm9H7+N&#10;gt3+yw4OWyf3W3MxdLb98fK2VqrTbj4nIDw1/j/8195oBXEcw+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5arEAAAA3AAAAA8AAAAAAAAAAAAAAAAAmAIAAGRycy9k&#10;b3ducmV2LnhtbFBLBQYAAAAABAAEAPUAAACJAwAAAAA=&#10;" path="m22,r3,7l25,12r,8l22,25,15,35,2,45,,32,2,20,10,10,22,e" filled="f" strokecolor="#e77817" strokeweight="0">
              <v:path arrowok="t" o:connecttype="custom" o:connectlocs="22,0;25,7;25,12;25,20;22,25;15,35;2,45;0,32;2,20;10,10;22,0" o:connectangles="0,0,0,0,0,0,0,0,0,0,0"/>
            </v:shape>
            <v:shape id="Freeform 447" o:spid="_x0000_s3965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70MYA&#10;AADcAAAADwAAAGRycy9kb3ducmV2LnhtbESPT2vCQBTE7wW/w/IEb3XjXyR1lRixeOnB6KHHR/Y1&#10;Cc2+Ddk1pvn0bqHQ4zAzv2G2+97UoqPWVZYVzKYRCOLc6ooLBbfr6XUDwnlkjbVlUvBDDva70csW&#10;Y20ffKEu84UIEHYxKii9b2IpXV6SQTe1DXHwvmxr0AfZFlK3+AhwU8t5FK2lwYrDQokNpSXl39nd&#10;KEiuepUM6WZ2PHTvQ/Zhh890cVRqMu6TNxCeev8f/muftYLlcgW/Z8IRkL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i70MYAAADcAAAADwAAAAAAAAAAAAAAAACYAgAAZHJz&#10;L2Rvd25yZXYueG1sUEsFBgAAAAAEAAQA9QAAAIsDAAAAAA==&#10;" path="m,50l37,,,50xe" fillcolor="#f3be00" stroked="f">
              <v:path arrowok="t" o:connecttype="custom" o:connectlocs="0,50;37,0;0,50" o:connectangles="0,0,0"/>
            </v:shape>
            <v:shape id="Freeform 448" o:spid="_x0000_s3964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na8MA&#10;AADcAAAADwAAAGRycy9kb3ducmV2LnhtbESP0YrCMBRE34X9h3AXfNN0rUj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sna8MAAADcAAAADwAAAAAAAAAAAAAAAACYAgAAZHJzL2Rv&#10;d25yZXYueG1sUEsFBgAAAAAEAAQA9QAAAIgDAAAAAA==&#10;" path="m,50l37,,,50xe" filled="f" strokecolor="#1f1a17" strokeweight="0">
              <v:path arrowok="t" o:connecttype="custom" o:connectlocs="0,50;37,0;0,50" o:connectangles="0,0,0"/>
            </v:shape>
            <v:shape id="Freeform 449" o:spid="_x0000_s396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ZbMYA&#10;AADcAAAADwAAAGRycy9kb3ducmV2LnhtbESP3WrCQBSE74W+w3IK3tVNJWhNs4oIglRqadoi3h2y&#10;Jz+YPRuyW019elcoeDnMzDdMuuhNI07UudqygudRBII4t7rmUsH31/rpBYTzyBoby6Tgjxws5g+D&#10;FBNtz/xJp8yXIkDYJaig8r5NpHR5RQbdyLbEwStsZ9AH2ZVSd3gOcNPIcRRNpMGaw0KFLa0qyo/Z&#10;r1FwmP68N/HF6Qh323o2G8v920eh1PCxX76C8NT7e/i/vdEK4n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ZbMYAAADcAAAADwAAAAAAAAAAAAAAAACYAgAAZHJz&#10;L2Rvd25yZXYueG1sUEsFBgAAAAAEAAQA9QAAAIsDAAAAAA==&#10;" path="m30,40l75,,30,40,28,55,20,65,13,75,,82,,75,,70,3,62,8,57r2,-5l18,47r5,-5l30,40xe" fillcolor="#f3be00" stroked="f">
              <v:path arrowok="t" o:connecttype="custom" o:connectlocs="30,40;75,0;30,40;30,40;30,40;28,55;20,65;13,75;0,82;0,75;0,70;3,62;8,57;10,52;18,47;23,42;30,40" o:connectangles="0,0,0,0,0,0,0,0,0,0,0,0,0,0,0,0,0"/>
            </v:shape>
            <v:shape id="Freeform 450" o:spid="_x0000_s3962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CCb4A&#10;AADcAAAADwAAAGRycy9kb3ducmV2LnhtbERPuwrCMBTdBf8hXMFFNLWI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tggm+AAAA3AAAAA8AAAAAAAAAAAAAAAAAmAIAAGRycy9kb3ducmV2&#10;LnhtbFBLBQYAAAAABAAEAPUAAACDAwAAAAA=&#10;" path="m30,40l75,,30,40,28,55,20,65,13,75,,82,,75,,70,3,62,8,57r2,-5l18,47r5,-5l30,40e" filled="f" strokecolor="#e77817" strokeweight="0">
              <v:path arrowok="t" o:connecttype="custom" o:connectlocs="30,40;75,0;30,40;30,40;30,40;28,55;20,65;13,75;0,82;0,75;0,70;3,62;8,57;10,52;18,47;23,42;30,40" o:connectangles="0,0,0,0,0,0,0,0,0,0,0,0,0,0,0,0,0"/>
            </v:shape>
            <v:shape id="Freeform 451" o:spid="_x0000_s3961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o5sYA&#10;AADcAAAADwAAAGRycy9kb3ducmV2LnhtbESPQUsDMRSE74L/ITzBi7RZdbG6bVpUENqCtLZeents&#10;npvFzcuSPNv13xtB8DjMzDfMbDH4Th0ppjawgetxAYq4DrblxsD7/mV0DyoJssUuMBn4pgSL+fnZ&#10;DCsbTvxGx500KkM4VWjAifSV1ql25DGNQ0+cvY8QPUqWsdE24inDfadviuJOe2w5Lzjs6dlR/bn7&#10;8gbqYh3l6VU2+6tVGSZ4u9q65cGYy4vhcQpKaJD/8F97aQ2U5QP8ns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o5sYAAADcAAAADwAAAAAAAAAAAAAAAACYAgAAZHJz&#10;L2Rvd25yZXYueG1sUEsFBgAAAAAEAAQA9QAAAIsDAAAAAA==&#10;" path="m33,40l73,,33,40,30,53,23,65,13,73,3,80,,75,3,68,5,63,8,55r5,-5l18,45r7,-2l33,40xe" fillcolor="#f3be00" stroked="f">
              <v:path arrowok="t" o:connecttype="custom" o:connectlocs="33,40;73,0;33,40;33,40;33,40;30,53;23,65;13,73;3,80;0,75;3,68;5,63;8,55;13,50;18,45;25,43;33,40" o:connectangles="0,0,0,0,0,0,0,0,0,0,0,0,0,0,0,0,0"/>
            </v:shape>
            <v:shape id="Freeform 452" o:spid="_x0000_s3960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tK8MA&#10;AADcAAAADwAAAGRycy9kb3ducmV2LnhtbERPS2vCQBC+F/oflil4qxuLLZK6iogVoYfi4+Bx2J0m&#10;wexszK4m6a/vHAo9fnzv+bL3tbpTG6vABibjDBSxDa7iwsDp+PE8AxUTssM6MBkYKMJy8fgwx9yF&#10;jvd0P6RCSQjHHA2UKTW51tGW5DGOQ0Ms3HdoPSaBbaFdi52E+1q/ZNmb9lixNJTY0LokezncvJSc&#10;h87G7LLffK5/rrbbVrOv22DM6KlfvYNK1Kd/8Z975wxMX2W+nJE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htK8MAAADcAAAADwAAAAAAAAAAAAAAAACYAgAAZHJzL2Rv&#10;d25yZXYueG1sUEsFBgAAAAAEAAQA9QAAAIgDAAAAAA==&#10;" path="m33,40l73,,33,40,30,53,23,65,13,73,3,80,,75,3,68,5,63,8,55r5,-5l18,45r7,-2l33,40e" filled="f" strokecolor="#e77817" strokeweight="0">
              <v:path arrowok="t" o:connecttype="custom" o:connectlocs="33,40;73,0;33,40;33,40;33,40;30,53;23,65;13,73;3,80;0,75;3,68;5,63;8,55;13,50;18,45;25,43;33,40" o:connectangles="0,0,0,0,0,0,0,0,0,0,0,0,0,0,0,0,0"/>
            </v:shape>
            <v:shape id="Freeform 453" o:spid="_x0000_s3959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v3MYA&#10;AADcAAAADwAAAGRycy9kb3ducmV2LnhtbESPS2vDMBCE74X8B7GBXkwip6ShOJFDEgj0FppH094W&#10;a/0g1spYqqP++6pQ6HGYmW+Y1TqYVgzUu8aygtk0BUFcWN1wpeB82k9eQDiPrLG1TAq+ycE6Hz2s&#10;MNP2zm80HH0lIoRdhgpq77tMSlfUZNBNbUccvdL2Bn2UfSV1j/cIN618StOFNNhwXKixo11Nxe34&#10;ZRTg5T0czDZpk8+wH8rNh0vktVDqcRw2SxCegv8P/7VftYL58w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v3MYAAADcAAAADwAAAAAAAAAAAAAAAACYAgAAZHJz&#10;L2Rvd25yZXYueG1sUEsFBgAAAAAEAAQA9QAAAIsDAAAAAA==&#10;" path="m,42l37,,,42xe" fillcolor="#f3be00" stroked="f">
              <v:path arrowok="t" o:connecttype="custom" o:connectlocs="0,42;37,0;0,42" o:connectangles="0,0,0"/>
            </v:shape>
            <v:shape id="Freeform 454" o:spid="_x0000_s3958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2f8YA&#10;AADcAAAADwAAAGRycy9kb3ducmV2LnhtbESPQUsDMRSE7wX/Q3hCb23WpYquTYsIhfZUWqvi7bl5&#10;3V26eYlJurv21xtB8DjMzDfMfDmYVnTkQ2NZwc00A0FcWt1wpeDwsprcgwgRWWNrmRR8U4Dl4mo0&#10;x0LbnnfU7WMlEoRDgQrqGF0hZShrMhim1hEn72i9wZikr6T22Ce4aWWeZXfSYMNpoUZHzzWVp/3Z&#10;KHg9dL17KGnzkb+d3eWLP7Ptu1dqfD08PYKINMT/8F97rRXMbn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c2f8YAAADcAAAADwAAAAAAAAAAAAAAAACYAgAAZHJz&#10;L2Rvd25yZXYueG1sUEsFBgAAAAAEAAQA9QAAAIsDAAAAAA==&#10;" path="m,42l37,,,42xe" filled="f" strokecolor="#e77817" strokeweight="0">
              <v:path arrowok="t" o:connecttype="custom" o:connectlocs="0,42;37,0;0,42" o:connectangles="0,0,0"/>
            </v:shape>
            <v:shape id="Freeform 455" o:spid="_x0000_s3957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WncYA&#10;AADcAAAADwAAAGRycy9kb3ducmV2LnhtbESPT2sCMRTE7wW/Q3gFbzVba1tZjWIFQeih6Prn+tg8&#10;N8tuXpYk6vbbN4VCj8PM/IaZL3vbihv5UDtW8DzKQBCXTtdcKTgUm6cpiBCRNbaOScE3BVguBg9z&#10;zLW7845u+1iJBOGQowITY5dLGUpDFsPIdcTJuzhvMSbpK6k93hPctnKcZW/SYs1pwWBHa0Nls79a&#10;BUVx/urPx+a0NevPDxy/N6U/HZQaPvarGYhIffwP/7W3WsHk9Q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WncYAAADcAAAADwAAAAAAAAAAAAAAAACYAgAAZHJz&#10;L2Rvd25yZXYueG1sUEsFBgAAAAAEAAQA9QAAAIsDAAAAAA==&#10;" path="m47,15l104,,47,15xm47,15l34,20,22,23,10,20,,13,5,10,10,5,17,3r8,l30,5r7,l42,10r5,5xe" fillcolor="#f3be00" stroked="f">
              <v:path arrowok="t" o:connecttype="custom" o:connectlocs="47,15;104,0;47,15;47,15;34,20;22,23;10,20;0,13;5,10;10,5;17,3;25,3;30,5;37,5;42,10;47,15" o:connectangles="0,0,0,0,0,0,0,0,0,0,0,0,0,0,0,0"/>
              <o:lock v:ext="edit" verticies="t"/>
            </v:shape>
            <v:shape id="Freeform 456" o:spid="_x0000_s3956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kzsUA&#10;AADcAAAADwAAAGRycy9kb3ducmV2LnhtbESP3WrCQBSE7wu+w3KE3tWNYotEN0GLthVKwZ8HOGaP&#10;2djs2ZBdY/r2bqHQy2Hmm2EWeW9r0VHrK8cKxqMEBHHhdMWlguNh8zQD4QOyxtoxKfghD3k2eFhg&#10;qt2Nd9TtQyliCfsUFZgQmlRKXxiy6EeuIY7e2bUWQ5RtKXWLt1huazlJkhdpseK4YLChV0PF9/5q&#10;FUw/pZGnt7LbHi7Lzfpdr/TXdaXU47BfzkEE6sN/+I/+0JF7n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mTOxQAAANwAAAAPAAAAAAAAAAAAAAAAAJgCAABkcnMv&#10;ZG93bnJldi54bWxQSwUGAAAAAAQABAD1AAAAigMAAAAA&#10;" path="m,15l57,,,15xe" filled="f" strokecolor="#e77817" strokeweight="0">
              <v:path arrowok="t" o:connecttype="custom" o:connectlocs="0,15;57,0;0,15" o:connectangles="0,0,0"/>
            </v:shape>
            <v:shape id="Freeform 457" o:spid="_x0000_s3955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cO8UA&#10;AADcAAAADwAAAGRycy9kb3ducmV2LnhtbESP3WrCQBSE7wu+w3IEb4JuKlUkuopUhEgvij8PcMge&#10;k2j2bNxdNb59t1Do5TAz3zCLVWca8SDna8sK3kcpCOLC6ppLBafjdjgD4QOyxsYyKXiRh9Wy97bA&#10;TNsn7+lxCKWIEPYZKqhCaDMpfVGRQT+yLXH0ztYZDFG6UmqHzwg3jRyn6VQarDkuVNjSZ0XF9XA3&#10;Cr67XfKS96/b+Jic2vPG5f6S5EoN+t16DiJQF/7Df+1cK/iYTO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Rw7xQAAANwAAAAPAAAAAAAAAAAAAAAAAJgCAABkcnMv&#10;ZG93bnJldi54bWxQSwUGAAAAAAQABAD1AAAAigMAAAAA&#10;" path="m47,12l34,17,22,20,10,17,,10,5,7,10,2,17,r8,l30,2r7,l42,7r5,5e" filled="f" strokecolor="#e77817" strokeweight="0">
              <v:path arrowok="t" o:connecttype="custom" o:connectlocs="47,12;34,17;22,20;10,17;0,10;5,7;10,2;17,0;25,0;30,2;37,2;42,7;47,12" o:connectangles="0,0,0,0,0,0,0,0,0,0,0,0,0"/>
            </v:shape>
            <v:shape id="Freeform 458" o:spid="_x0000_s3954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IPMYA&#10;AADcAAAADwAAAGRycy9kb3ducmV2LnhtbESPT2vCQBTE7wW/w/IKXopuGtKg0VWkIAihiH8OHh/Z&#10;ZxKafRuyaxK/fbdQ6HGYmd8w6+1oGtFT52rLCt7nEQjiwuqaSwXXy362AOE8ssbGMil4koPtZvKy&#10;xkzbgU/Un30pAoRdhgoq79tMSldUZNDNbUscvLvtDPogu1LqDocAN42MoyiVBmsOCxW29FlR8X1+&#10;GAX+eCuj/gsXcbI341t6zJftMldq+jruViA8jf4//Nc+aAXJRwq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zIPMYAAADcAAAADwAAAAAAAAAAAAAAAACYAgAAZHJz&#10;L2Rvd25yZXYueG1sUEsFBgAAAAAEAAQA9QAAAIsDAAAAAA==&#10;" path="m48,12r57,-2l48,12xm48,12l35,17r-12,l10,15,,10,5,5,10,2,18,r5,l30,2r8,l43,7r5,5xe" fillcolor="#f3be00" stroked="f">
              <v:path arrowok="t" o:connecttype="custom" o:connectlocs="48,12;105,10;48,12;48,12;35,17;23,17;10,15;0,10;5,5;10,2;18,0;23,0;30,2;38,2;43,7;48,12" o:connectangles="0,0,0,0,0,0,0,0,0,0,0,0,0,0,0,0"/>
              <o:lock v:ext="edit" verticies="t"/>
            </v:shape>
            <v:shape id="Freeform 459" o:spid="_x0000_s3953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37cQA&#10;AADcAAAADwAAAGRycy9kb3ducmV2LnhtbESPT2vCQBTE74LfYXmF3nQT0RpSVxHBP9emPejtkX1N&#10;QrNvw+4ak2/fFQo9DjPzG2azG0wrenK+sawgnScgiEurG64UfH0eZxkIH5A1tpZJwUgedtvpZIO5&#10;tg/+oL4IlYgQ9jkqqEPocil9WZNBP7cdcfS+rTMYonSV1A4fEW5auUiSN2mw4bhQY0eHmsqf4m4U&#10;rIr+vjBmPN/OaXay17S8uTFT6vVl2L+DCDSE//Bf+6IVLFdreJ6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9+3EAAAA3AAAAA8AAAAAAAAAAAAAAAAAmAIAAGRycy9k&#10;b3ducmV2LnhtbFBLBQYAAAAABAAEAPUAAACJAwAAAAA=&#10;" path="m,2l57,,,2xe" filled="f" strokecolor="#e77817" strokeweight="0">
              <v:path arrowok="t" o:connecttype="custom" o:connectlocs="0,2;57,0;0,2" o:connectangles="0,0,0"/>
            </v:shape>
            <v:shape id="Freeform 460" o:spid="_x0000_s3952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E3cEA&#10;AADcAAAADwAAAGRycy9kb3ducmV2LnhtbERPTYvCMBC9C/sfwizsTdOKilSjuCvCgotiVbwOzdgW&#10;m0lpYq3/3hwWPD7e93zZmUq01LjSsoJ4EIEgzqwuOVdwOm76UxDOI2usLJOCJzlYLj56c0y0ffCB&#10;2tTnIoSwS1BB4X2dSOmyggy6ga2JA3e1jUEfYJNL3eAjhJtKDqNoIg2WHBoKrOmnoOyW3o2CyzZ1&#10;w/V+137v8B6v6XimPxMr9fXZrWYgPHX+Lf53/2oFo3FYG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WhN3BAAAA3AAAAA8AAAAAAAAAAAAAAAAAmAIAAGRycy9kb3du&#10;cmV2LnhtbFBLBQYAAAAABAAEAPUAAACGAwAAAAA=&#10;" path="m48,12l35,17r-12,l10,15,,10,5,5,10,2,18,r5,l30,2r8,l43,7r5,5e" filled="f" strokecolor="#e77817" strokeweight="0">
              <v:path arrowok="t" o:connecttype="custom" o:connectlocs="48,12;35,17;23,17;10,15;0,10;5,5;10,2;18,0;23,0;30,2;38,2;43,7;48,12" o:connectangles="0,0,0,0,0,0,0,0,0,0,0,0,0"/>
            </v:shape>
            <v:shape id="Freeform 461" o:spid="_x0000_s3951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IDcYA&#10;AADcAAAADwAAAGRycy9kb3ducmV2LnhtbESPW2vCQBSE3wX/w3KEvtWNWm/RVcRaKEUELyC+HbLH&#10;JJg9G7Nbjf++KxR8HGbmG2Y6r00hblS53LKCTjsCQZxYnXOq4LD/eh+BcB5ZY2GZFDzIwXzWbEwx&#10;1vbOW7rtfCoChF2MCjLvy1hKl2Rk0LVtSRy8s60M+iCrVOoK7wFuCtmNooE0mHNYyLCkZUbJZfdr&#10;FPRX59O6p4+8L326GS7W1+Jz9aPUW6teTEB4qv0r/N/+1go++mN4ng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YIDcYAAADcAAAADwAAAAAAAAAAAAAAAACYAgAAZHJz&#10;L2Rvd25yZXYueG1sUEsFBgAAAAAEAAQA9QAAAIsDAAAAAA==&#10;" path="m50,13r54,-3l50,13xm50,13l35,18r-13,l13,15,,10,5,5,13,3,18,r7,l32,r5,3l45,8r5,5xe" fillcolor="#f3be00" stroked="f">
              <v:path arrowok="t" o:connecttype="custom" o:connectlocs="50,13;104,10;50,13;50,13;35,18;22,18;13,15;0,10;5,5;13,3;18,0;25,0;32,0;37,3;45,8;50,13" o:connectangles="0,0,0,0,0,0,0,0,0,0,0,0,0,0,0,0"/>
              <o:lock v:ext="edit" verticies="t"/>
            </v:shape>
            <v:shape id="Freeform 462" o:spid="_x0000_s3950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DYr8A&#10;AADcAAAADwAAAGRycy9kb3ducmV2LnhtbERPTWvCQBC9C/6HZQredNOii6SuUoSi12o9eBuyYxLM&#10;zobsaqK/vnMQeny879Vm8I26UxfrwBbeZxko4iK4mksLv8fv6RJUTMgOm8Bk4UERNuvxaIW5Cz3/&#10;0P2QSiUhHHO0UKXU5lrHoiKPcRZaYuEuofOYBHaldh32Eu4b/ZFlRnusWRoqbGlbUXE93LyUnNLO&#10;Xc7LpzGn4zVo09e3RW/t5G34+gSVaEj/4pd77yzMjcyXM3I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8NivwAAANwAAAAPAAAAAAAAAAAAAAAAAJgCAABkcnMvZG93bnJl&#10;di54bWxQSwUGAAAAAAQABAD1AAAAhAMAAAAA&#10;" path="m,3l54,,,3xe" filled="f" strokecolor="#e77817" strokeweight="0">
              <v:path arrowok="t" o:connecttype="custom" o:connectlocs="0,3;54,0;0,3" o:connectangles="0,0,0"/>
            </v:shape>
            <v:shape id="Freeform 463" o:spid="_x0000_s3949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8jsMA&#10;AADcAAAADwAAAGRycy9kb3ducmV2LnhtbESP3WqDQBCF7wN5h2UCuYurkoZiXSUECrkJJSYPMHWn&#10;auvOiruNpk/fLRRyeTg/HycvZ9OLG42us6wgiWIQxLXVHTcKrpfXzTMI55E19pZJwZ0clMVykWOm&#10;7cRnulW+EWGEXYYKWu+HTEpXt2TQRXYgDt6HHQ36IMdG6hGnMG56mcbxThrsOBBaHOjQUv1VfZvA&#10;PT5VZ51K+XPF9zdfT/b02Vil1qt5/wLC0+wf4f/2USvY7hL4OxOO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8jsMAAADcAAAADwAAAAAAAAAAAAAAAACYAgAAZHJzL2Rv&#10;d25yZXYueG1sUEsFBgAAAAAEAAQA9QAAAIgDAAAAAA==&#10;" path="m50,13l35,18r-13,l13,15,,10,5,5,13,3,18,r7,l32,r5,3l45,8r5,5xe" filled="f" strokecolor="#e77817" strokeweight="0">
              <v:path arrowok="t" o:connecttype="custom" o:connectlocs="50,13;35,18;22,18;13,15;0,10;5,5;13,3;18,0;25,0;32,0;37,3;45,8;50,13" o:connectangles="0,0,0,0,0,0,0,0,0,0,0,0,0"/>
            </v:shape>
            <v:shape id="Freeform 464" o:spid="_x0000_s3948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NLMYA&#10;AADcAAAADwAAAGRycy9kb3ducmV2LnhtbESPT2vCQBTE74V+h+UVeqsb02IlukqJlQZ68t/9mX0m&#10;0ezbkN0msZ/eFQo9DjPzG2a+HEwtOmpdZVnBeBSBIM6trrhQsN+tX6YgnEfWWFsmBVdysFw8Pswx&#10;0bbnDXVbX4gAYZeggtL7JpHS5SUZdCPbEAfvZFuDPsi2kLrFPsBNLeMomkiDFYeFEhtKS8ov2x+j&#10;wK+O+0P91Wfr79dP/f57XaXmcFbq+Wn4mIHwNPj/8F870wreJj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fNLMYAAADcAAAADwAAAAAAAAAAAAAAAACYAgAAZHJz&#10;L2Rvd25yZXYueG1sUEsFBgAAAAAEAAQA9QAAAIsDAAAAAA==&#10;" path="m47,20l104,,47,20xm47,20l35,25,22,28,10,25,,18,5,13r5,-3l17,8r8,l30,8r7,2l42,15r5,5xe" fillcolor="#f3be00" stroked="f">
              <v:path arrowok="t" o:connecttype="custom" o:connectlocs="47,20;104,0;47,20;47,20;35,25;22,28;10,25;0,18;5,13;10,10;17,8;25,8;30,8;37,10;42,15;47,20" o:connectangles="0,0,0,0,0,0,0,0,0,0,0,0,0,0,0,0"/>
              <o:lock v:ext="edit" verticies="t"/>
            </v:shape>
            <v:shape id="Freeform 465" o:spid="_x0000_s3947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HJsYA&#10;AADcAAAADwAAAGRycy9kb3ducmV2LnhtbESPT2vCQBTE70K/w/IK3uqmtcQYXUUKglQq/j14e2Sf&#10;2dDs25Ddavrt3ULB4zAzv2Gm887W4kqtrxwreB0kIIgLpysuFRwPy5cMhA/IGmvHpOCXPMxnT70p&#10;5trdeEfXfShFhLDPUYEJocml9IUhi37gGuLoXVxrMUTZllK3eItwW8u3JEmlxYrjgsGGPgwV3/sf&#10;q2B8/tpmo8PYm5JXi0/MlulmfVKq/9wtJiACdeER/m+vtIL3d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RHJsYAAADcAAAADwAAAAAAAAAAAAAAAACYAgAAZHJz&#10;L2Rvd25yZXYueG1sUEsFBgAAAAAEAAQA9QAAAIsDAAAAAA==&#10;" path="m,20l57,,,20xe" filled="f" strokecolor="#e77817" strokeweight="0">
              <v:path arrowok="t" o:connecttype="custom" o:connectlocs="0,20;57,0;0,20" o:connectangles="0,0,0"/>
            </v:shape>
            <v:shape id="Freeform 466" o:spid="_x0000_s3946" style="position:absolute;left:6486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DXsMA&#10;AADcAAAADwAAAGRycy9kb3ducmV2LnhtbESPwWrDMBBE74H+g9hCb7HcYkJwIpsQGsg1canJbbG2&#10;thtrZSTVdv++KhR6HGbmDbMvFzOIiZzvLSt4TlIQxI3VPbcK3qrTegvCB2SNg2VS8E0eyuJhtcdc&#10;25kvNF1DKyKEfY4KuhDGXErfdGTQJ3Ykjt6HdQZDlK6V2uEc4WaQL2m6kQZ7jgsdjnTsqLlfv0yk&#10;fL72l1N1G7a14/s5yPepqo1ST4/LYQci0BL+w3/ts1aQbTL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DXsMAAADcAAAADwAAAAAAAAAAAAAAAACYAgAAZHJzL2Rv&#10;d25yZXYueG1sUEsFBgAAAAAEAAQA9QAAAIgDAAAAAA==&#10;" path="m47,12l35,17,22,20,10,17,,10,5,5,10,2,17,r8,l30,r7,2l42,7r5,5xe" filled="f" strokecolor="#e77817" strokeweight="0">
              <v:path arrowok="t" o:connecttype="custom" o:connectlocs="47,12;35,17;22,20;10,17;0,10;5,5;10,2;17,0;25,0;30,0;37,2;42,7;47,12" o:connectangles="0,0,0,0,0,0,0,0,0,0,0,0,0"/>
            </v:shape>
            <v:shape id="Freeform 467" o:spid="_x0000_s3945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jMsUA&#10;AADcAAAADwAAAGRycy9kb3ducmV2LnhtbESPzWvCQBTE7wX/h+UJvdWN/QghuopYBemlfh08PrLP&#10;JJh9G3bXmPrXu4VCj8PM/IaZznvTiI6cry0rGI8SEMSF1TWXCo6H9UsGwgdkjY1lUvBDHuazwdMU&#10;c21vvKNuH0oRIexzVFCF0OZS+qIig35kW+Lona0zGKJ0pdQObxFuGvmaJKk0WHNcqLClZUXFZX81&#10;Cjb3r/UpPWbbt+78+W0wS1fGoVLPw34xARGoD//hv/ZGK3hPP+D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eMyxQAAANwAAAAPAAAAAAAAAAAAAAAAAJgCAABkcnMv&#10;ZG93bnJldi54bWxQSwUGAAAAAAQABAD1AAAAigMAAAAA&#10;" path="m47,12l109,,47,12xm47,12l35,17,22,20,10,17,,10,5,7,10,2r7,l25,r5,2l37,2r5,5l47,12xe" fillcolor="#f3be00" stroked="f">
              <v:path arrowok="t" o:connecttype="custom" o:connectlocs="47,12;109,0;47,12;47,12;35,17;22,20;10,17;0,10;5,7;10,2;17,2;25,0;30,2;37,2;42,7;47,12" o:connectangles="0,0,0,0,0,0,0,0,0,0,0,0,0,0,0,0"/>
              <o:lock v:ext="edit" verticies="t"/>
            </v:shape>
            <v:shape id="Freeform 468" o:spid="_x0000_s3944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QfMQA&#10;AADcAAAADwAAAGRycy9kb3ducmV2LnhtbESPQWvCQBSE7wX/w/KE3upGsUGiq4hQKNgctBWvj+wz&#10;iWbfht01if/eLRR6HGbmG2a1GUwjOnK+tqxgOklAEBdW11wq+Pn+eFuA8AFZY2OZFDzIw2Y9ellh&#10;pm3PB+qOoRQRwj5DBVUIbSalLyoy6Ce2JY7exTqDIUpXSu2wj3DTyFmSpNJgzXGhwpZ2FRW3490o&#10;+NI3115n7747HfbnaZ/n8+BypV7Hw3YJItAQ/sN/7U+tYJ6m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EHzEAAAA3AAAAA8AAAAAAAAAAAAAAAAAmAIAAGRycy9k&#10;b3ducmV2LnhtbFBLBQYAAAAABAAEAPUAAACJAwAAAAA=&#10;" path="m,12l62,,,12xe" filled="f" strokecolor="#e77817" strokeweight="0">
              <v:path arrowok="t" o:connecttype="custom" o:connectlocs="0,12;62,0;0,12" o:connectangles="0,0,0"/>
            </v:shape>
            <v:shape id="Freeform 469" o:spid="_x0000_s3943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dKcMA&#10;AADcAAAADwAAAGRycy9kb3ducmV2LnhtbESPQWvCQBSE7wX/w/KE3pqNpViJriJSIdeY0tDbI/tM&#10;otm3YXcb03/vCoUeh5n5htnsJtOLkZzvLCtYJCkI4trqjhsFn+XxZQXCB2SNvWVS8EsedtvZ0wYz&#10;bW9c0HgKjYgQ9hkqaEMYMil93ZJBn9iBOHpn6wyGKF0jtcNbhJtevqbpUhrsOC60ONChpfp6+jGR&#10;cvnoimP53a8qx9c8yK+xrIxSz/NpvwYRaAr/4b92rhW8Ld/hcS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dKcMAAADcAAAADwAAAAAAAAAAAAAAAACYAgAAZHJzL2Rv&#10;d25yZXYueG1sUEsFBgAAAAAEAAQA9QAAAIgDAAAAAA==&#10;" path="m47,12l35,17,22,20,10,17,,10,5,7,10,2r7,l25,r5,2l37,2r5,5l47,12xe" filled="f" strokecolor="#e77817" strokeweight="0">
              <v:path arrowok="t" o:connecttype="custom" o:connectlocs="47,12;35,17;22,20;10,17;0,10;5,7;10,2;17,2;25,0;30,2;37,2;42,7;47,12" o:connectangles="0,0,0,0,0,0,0,0,0,0,0,0,0"/>
            </v:shape>
            <v:shape id="Freeform 470" o:spid="_x0000_s3942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6F8EA&#10;AADcAAAADwAAAGRycy9kb3ducmV2LnhtbERPz2vCMBS+D/Y/hDfwtqY6KaM2itsYFDxVp+dH8myL&#10;zUtpMtv+9+Yw2PHj+13sJtuJOw2+daxgmaQgiLUzLdcKfk7fr+8gfEA22DkmBTN52G2fnwrMjRu5&#10;ovsx1CKGsM9RQRNCn0vpdUMWfeJ64shd3WAxRDjU0gw4xnDbyVWaZtJiy7GhwZ4+G9K3469VUB6q&#10;aj5/XK56VV7eUv21D2U7KrV4mfYbEIGm8C/+c5dGwTqL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DOhfBAAAA3AAAAA8AAAAAAAAAAAAAAAAAmAIAAGRycy9kb3du&#10;cmV2LnhtbFBLBQYAAAAABAAEAPUAAACGAwAAAAA=&#10;" path="m47,13l105,,47,13xm47,13l35,18,23,20,10,18,,10,5,8,10,3,18,r7,l30,r7,3l42,8r5,5xe" fillcolor="#f3be00" stroked="f">
              <v:path arrowok="t" o:connecttype="custom" o:connectlocs="47,13;105,0;47,13;47,13;35,18;23,20;10,18;0,10;5,8;10,3;18,0;25,0;30,0;37,3;42,8;47,13" o:connectangles="0,0,0,0,0,0,0,0,0,0,0,0,0,0,0,0"/>
              <o:lock v:ext="edit" verticies="t"/>
            </v:shape>
            <v:shape id="Freeform 471" o:spid="_x0000_s3941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XSMMA&#10;AADcAAAADwAAAGRycy9kb3ducmV2LnhtbESPT4vCMBTE74LfITxhb5oqi2g1yqIIXjz4F4/P5tnU&#10;bV5Kk63db79ZEDwOM/MbZr5sbSkaqn3hWMFwkIAgzpwuOFdwOm76ExA+IGssHZOCX/KwXHQ7c0y1&#10;e/KemkPIRYSwT1GBCaFKpfSZIYt+4Cri6N1dbTFEWedS1/iMcFvKUZKMpcWC44LBilaGsu/Dj1Vw&#10;9RPHu+0jvzmzbnan9V5fzkapj177NQMRqA3v8Ku91Qo+x1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gXSMMAAADcAAAADwAAAAAAAAAAAAAAAACYAgAAZHJzL2Rv&#10;d25yZXYueG1sUEsFBgAAAAAEAAQA9QAAAIgDAAAAAA==&#10;" path="m,13l58,,,13xe" filled="f" strokecolor="#e77817" strokeweight="0">
              <v:path arrowok="t" o:connecttype="custom" o:connectlocs="0,13;58,0;0,13" o:connectangles="0,0,0"/>
            </v:shape>
            <v:shape id="Freeform 472" o:spid="_x0000_s3940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TgMMA&#10;AADcAAAADwAAAGRycy9kb3ducmV2LnhtbESPwWrDMAyG74O+g9Fgt9XZKG3J6pRRVui1TVnZTcRa&#10;kiWWg+2m2dtXh8GO4tf/Sd9mO7lejRRi69nAyzwDRVx523Jt4Fzun9egYkK22HsmA78UYVvMHjaY&#10;W3/jI42nVCuBcMzRQJPSkGsdq4YcxrkfiCX79sFhkjHU2ga8Cdz1+jXLltphy3KhwYF2DVXd6eqE&#10;8vPRHvflV7++BO4OSX+O5cUZ8/Q4vb+BSjSl/+W/9sEaWKzkfZEREd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TgMMAAADcAAAADwAAAAAAAAAAAAAAAACYAgAAZHJzL2Rv&#10;d25yZXYueG1sUEsFBgAAAAAEAAQA9QAAAIgDAAAAAA==&#10;" path="m47,13l35,18,23,20,10,18,,10,5,8,10,3,18,r7,l30,r7,3l42,8r5,5xe" filled="f" strokecolor="#e77817" strokeweight="0">
              <v:path arrowok="t" o:connecttype="custom" o:connectlocs="47,13;35,18;23,20;10,18;0,10;5,8;10,3;18,0;25,0;30,0;37,3;42,8;47,13" o:connectangles="0,0,0,0,0,0,0,0,0,0,0,0,0"/>
            </v:shape>
            <v:shape id="Freeform 473" o:spid="_x0000_s3939" style="position:absolute;left:6575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4AMUA&#10;AADcAAAADwAAAGRycy9kb3ducmV2LnhtbESPQWsCMRSE7wX/Q3iCt5q1SLWrUUSQWgQXtSDeHpvn&#10;7uLmZUmirv/eFAoeh5n5hpnOW1OLGzlfWVYw6CcgiHOrKy4U/B5W72MQPiBrrC2Tggd5mM86b1NM&#10;tb3zjm77UIgIYZ+igjKEJpXS5yUZ9H3bEEfvbJ3BEKUrpHZ4j3BTy48k+ZQGK44LJTa0LCm/7K9G&#10;wc92I222vbjH8Zzx1/fhtMpGJ6V63XYxARGoDa/wf3utFQxHA/g7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ngAxQAAANwAAAAPAAAAAAAAAAAAAAAAAJgCAABkcnMv&#10;ZG93bnJldi54bWxQSwUGAAAAAAQABAD1AAAAigMAAAAA&#10;" path="m48,20l105,,48,20xm48,20l35,28,23,30,10,28,,20,5,15r5,-2l18,10r7,l30,10r8,3l43,15r5,5xe" fillcolor="#f3be00" stroked="f">
              <v:path arrowok="t" o:connecttype="custom" o:connectlocs="48,20;105,0;48,20;48,20;35,28;23,30;10,28;0,20;5,15;10,13;18,10;25,10;30,10;38,13;43,15;48,20" o:connectangles="0,0,0,0,0,0,0,0,0,0,0,0,0,0,0,0"/>
              <o:lock v:ext="edit" verticies="t"/>
            </v:shape>
            <v:shape id="Freeform 474" o:spid="_x0000_s3938" style="position:absolute;left:6623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0YMUA&#10;AADcAAAADwAAAGRycy9kb3ducmV2LnhtbESPQWvCQBSE7wX/w/KE3upGKRqjq0hBEEWxsT309sg+&#10;s8Hs25Ddavrvu4LgcZiZb5j5srO1uFLrK8cKhoMEBHHhdMWlgq/T+i0F4QOyxtoxKfgjD8tF72WO&#10;mXY3/qRrHkoRIewzVGBCaDIpfWHIoh+4hjh6Z9daDFG2pdQt3iLc1nKUJGNpseK4YLChD0PFJf+1&#10;CqY/+2M6OU29KXmz2mK6Hh9230q99rvVDESgLjzDj/ZGK3ifjOB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XRgxQAAANwAAAAPAAAAAAAAAAAAAAAAAJgCAABkcnMv&#10;ZG93bnJldi54bWxQSwUGAAAAAAQABAD1AAAAigMAAAAA&#10;" path="m,20l57,,,20xe" filled="f" strokecolor="#e77817" strokeweight="0">
              <v:path arrowok="t" o:connecttype="custom" o:connectlocs="0,20;57,0;0,20" o:connectangles="0,0,0"/>
            </v:shape>
            <v:shape id="Freeform 475" o:spid="_x0000_s3937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T8ccA&#10;AADcAAAADwAAAGRycy9kb3ducmV2LnhtbESPT0sDMRTE70K/Q3iF3mxWK1bXpkVKxfbQQ/+I9vbY&#10;PDfLbl7CJna3374RBI/DzPyGmS1624gztaFyrOBunIEgLpyuuFRwPLzdPoEIEVlj45gUXCjAYj64&#10;mWGuXcc7Ou9jKRKEQ44KTIw+lzIUhiyGsfPEyft2rcWYZFtK3WKX4LaR91n2KC1WnBYMeloaKur9&#10;j1Xg648v/gyrY71cvZvnU7fZ+uak1GjYv76AiNTH//Bfe60VPEwn8HsmH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zE/HHAAAA3AAAAA8AAAAAAAAAAAAAAAAAmAIAAGRy&#10;cy9kb3ducmV2LnhtbFBLBQYAAAAABAAEAPUAAACMAwAAAAA=&#10;" path="m48,10l35,18,23,20,10,18,,10,5,5,10,3,18,r7,l30,r8,3l43,5r5,5xe" filled="f" strokecolor="#e77817" strokeweight="0">
              <v:path arrowok="t" o:connecttype="custom" o:connectlocs="48,10;35,18;23,20;10,18;0,10;5,5;10,3;18,0;25,0;30,0;38,3;43,5;48,10" o:connectangles="0,0,0,0,0,0,0,0,0,0,0,0,0"/>
            </v:shape>
            <v:shape id="Freeform 476" o:spid="_x0000_s3936" style="position:absolute;left:6600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JWcMA&#10;AADcAAAADwAAAGRycy9kb3ducmV2LnhtbESPQWsCMRSE7wX/Q3iCt5pVxMpqFBEW6sm6iuDtsXlu&#10;FpOXZZPq+u+bQqHHYWa+YVab3lnxoC40nhVMxhkI4srrhmsF51PxvgARIrJG65kUvCjAZj14W2Gu&#10;/ZOP9ChjLRKEQ44KTIxtLmWoDDkMY98SJ+/mO4cxya6WusNngjsrp1k2lw4bTgsGW9oZqu7lt1NQ&#10;XLL5vtwdXubriGSxLOThapUaDfvtEkSkPv6H/9qf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3JWcMAAADcAAAADwAAAAAAAAAAAAAAAACYAgAAZHJzL2Rv&#10;d25yZXYueG1sUEsFBgAAAAAEAAQA9QAAAIgDAAAAAA==&#10;" path="m50,30l107,,50,30xm50,30l38,38,23,43r-10,l,38,5,33r5,-5l18,25r7,-2l33,23r7,l45,25r5,5xe" fillcolor="#f3be00" stroked="f">
              <v:path arrowok="t" o:connecttype="custom" o:connectlocs="50,30;107,0;50,30;50,30;38,38;23,43;13,43;0,38;5,33;10,28;18,25;25,23;33,23;40,23;45,25;50,30" o:connectangles="0,0,0,0,0,0,0,0,0,0,0,0,0,0,0,0"/>
              <o:lock v:ext="edit" verticies="t"/>
            </v:shape>
            <v:shape id="Freeform 477" o:spid="_x0000_s3935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MlMIA&#10;AADcAAAADwAAAGRycy9kb3ducmV2LnhtbESP3YrCMBSE7xd8h3AE79a04lqpRhHLsnvrzwMcmmNb&#10;bU5CktXu228WBC+HmfmGWW8H04s7+dBZVpBPMxDEtdUdNwrOp8/3JYgQkTX2lknBLwXYbkZvayy1&#10;ffCB7sfYiAThUKKCNkZXShnqlgyGqXXEybtYbzAm6RupPT4S3PRylmULabDjtNCio31L9e34YxQs&#10;r75wWdV9NXkli8pgv7u5XKnJeNitQEQa4iv8bH9rBfPiA/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cyUwgAAANwAAAAPAAAAAAAAAAAAAAAAAJgCAABkcnMvZG93&#10;bnJldi54bWxQSwUGAAAAAAQABAD1AAAAhwMAAAAA&#10;" path="m,30l57,,,30xe" filled="f" strokecolor="#e77817" strokeweight="0">
              <v:path arrowok="t" o:connecttype="custom" o:connectlocs="0,30;57,0;0,30" o:connectangles="0,0,0"/>
            </v:shape>
            <v:shape id="Freeform 478" o:spid="_x0000_s3934" style="position:absolute;left:6600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pY8QA&#10;AADcAAAADwAAAGRycy9kb3ducmV2LnhtbESPzWrDMBCE74W+g9hCb43cUhLHjRJCoaXklp9Lb4u1&#10;lpxYK2OptpunjwKBHIeZ+YZZrEbXiJ66UHtW8DrJQBCXXtdsFBz2Xy85iBCRNTaeScE/BVgtHx8W&#10;WGg/8Jb6XTQiQTgUqMDG2BZShtKSwzDxLXHyKt85jEl2RuoOhwR3jXzLsql0WHNasNjSp6XytPtz&#10;Cvzm+Ov6tTF5rGhf2e/5kJ/nSj0/jesPEJHGeA/f2j9awftsCt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6WPEAAAA3AAAAA8AAAAAAAAAAAAAAAAAmAIAAGRycy9k&#10;b3ducmV2LnhtbFBLBQYAAAAABAAEAPUAAACJAwAAAAA=&#10;" path="m50,7l38,15,23,20r-10,l,15,5,10,10,5,18,2,25,r8,l40,r5,2l50,7e" filled="f" strokecolor="#e77817" strokeweight="0">
              <v:path arrowok="t" o:connecttype="custom" o:connectlocs="50,7;38,15;23,20;13,20;0,15;5,10;10,5;18,2;25,0;33,0;40,0;45,2;50,7" o:connectangles="0,0,0,0,0,0,0,0,0,0,0,0,0"/>
            </v:shape>
            <v:shape id="Freeform 479" o:spid="_x0000_s393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J0sEA&#10;AADcAAAADwAAAGRycy9kb3ducmV2LnhtbESP3YrCMBSE7xd8h3AE79ZUKbZWo6gg6KU/D3Bojm2x&#10;OSlJ1Pr2RljYy2FmvmGW69604knON5YVTMYJCOLS6oYrBdfL/jcH4QOyxtYyKXiTh/Vq8LPEQtsX&#10;n+h5DpWIEPYFKqhD6AopfVmTQT+2HXH0btYZDFG6SmqHrwg3rZwmyUwabDgu1NjRrqbyfn4YBSeX&#10;57NrOm+3x+zmp+nuiMm+U2o07DcLEIH68B/+ax+0gjTL4HsmH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idLBAAAA3AAAAA8AAAAAAAAAAAAAAAAAmAIAAGRycy9kb3du&#10;cmV2LnhtbFBLBQYAAAAABAAEAPUAAACGAwAAAAA=&#10;" path="m27,l24,13,19,23,9,33,,38,,28,5,15,14,5,27,xe" fillcolor="#f3be00" stroked="f">
              <v:path arrowok="t" o:connecttype="custom" o:connectlocs="27,0;24,13;19,23;9,33;0,38;0,28;5,15;14,5;27,0" o:connectangles="0,0,0,0,0,0,0,0,0"/>
            </v:shape>
            <v:shape id="Freeform 480" o:spid="_x0000_s3932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BMMMA&#10;AADcAAAADwAAAGRycy9kb3ducmV2LnhtbERPTWvCQBC9F/wPywheim5agobUVdpSwUMvJhHxNs1O&#10;k9DsbMiuSfrvu4eCx8f73u4n04qBetdYVvC0ikAQl1Y3XCko8sMyAeE8ssbWMin4JQf73exhi6m2&#10;I59oyHwlQgi7FBXU3neplK6syaBb2Y44cN+2N+gD7CupexxDuGnlcxStpcGGQ0ONHb3XVP5kN6PA&#10;Rx/x+S2/frlhKlweP34yXxKlFvPp9QWEp8nfxf/uo1YQb8LacC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BMMMAAADcAAAADwAAAAAAAAAAAAAAAACYAgAAZHJzL2Rv&#10;d25yZXYueG1sUEsFBgAAAAAEAAQA9QAAAIgDAAAAAA==&#10;" path="m27,l24,13,19,23,9,33,,38,,28,5,15,14,5,27,xe" filled="f" strokecolor="#e77817" strokeweight="0">
              <v:path arrowok="t" o:connecttype="custom" o:connectlocs="27,0;24,13;19,23;9,33;0,38;0,28;5,15;14,5;27,0" o:connectangles="0,0,0,0,0,0,0,0,0"/>
            </v:shape>
            <v:shape id="Freeform 481" o:spid="_x0000_s3931" style="position:absolute;left:644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5zsUA&#10;AADcAAAADwAAAGRycy9kb3ducmV2LnhtbESPQWsCMRSE74L/ITyhN812kWq3RhFRUKRCbQ89PjbP&#10;zdLNy5JEXf+9EQoeh5n5hpktOtuIC/lQO1bwOspAEJdO11wp+PneDKcgQkTW2DgmBTcKsJj3ezMs&#10;tLvyF12OsRIJwqFABSbGtpAylIYshpFriZN3ct5iTNJXUnu8JrhtZJ5lb9JizWnBYEsrQ+Xf8WwV&#10;rH033R1OZufPv3u9brb57XOfK/Uy6JYfICJ18Rn+b2+1gvHkHR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HnOxQAAANwAAAAPAAAAAAAAAAAAAAAAAJgCAABkcnMv&#10;ZG93bnJldi54bWxQSwUGAAAAAAQABAD1AAAAigMAAAAA&#10;" path="m30,37l27,50,22,60,12,70,,75,2,65,7,52,17,42,30,37xm30,37l74,,30,37xe" fillcolor="#f3be00" stroked="f">
              <v:path arrowok="t" o:connecttype="custom" o:connectlocs="30,37;27,50;22,60;12,70;0,75;2,65;7,52;17,42;30,37;30,37;74,0;30,37" o:connectangles="0,0,0,0,0,0,0,0,0,0,0,0"/>
              <o:lock v:ext="edit" verticies="t"/>
            </v:shape>
            <v:shape id="Freeform 482" o:spid="_x0000_s3930" style="position:absolute;left:6449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YosMA&#10;AADcAAAADwAAAGRycy9kb3ducmV2LnhtbERPz2vCMBS+D/Y/hDfYbaarIqUaZQzEibvYbThvj+at&#10;LW1eShJt/e+Xg+Dx4/u9XI+mExdyvrGs4HWSgCAurW64UvD9tXnJQPiArLGzTAqu5GG9enxYYq7t&#10;wAe6FKESMYR9jgrqEPpcSl/WZNBPbE8cuT/rDIYIXSW1wyGGm06mSTKXBhuODTX29F5T2RZno+D3&#10;55y5NkxPezzycTvN0s/Dzij1/DS+LUAEGsNdfHN/aAWzL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OYosMAAADcAAAADwAAAAAAAAAAAAAAAACYAgAAZHJzL2Rv&#10;d25yZXYueG1sUEsFBgAAAAAEAAQA9QAAAIgDAAAAAA==&#10;" path="m30,l27,13,22,23,12,33,,38,2,28,7,15,17,5,30,e" filled="f" strokecolor="#e77817" strokeweight="0">
              <v:path arrowok="t" o:connecttype="custom" o:connectlocs="30,0;27,13;22,23;12,33;0,38;2,28;7,15;17,5;30,0" o:connectangles="0,0,0,0,0,0,0,0,0"/>
            </v:shape>
            <v:shape id="Freeform 483" o:spid="_x0000_s3929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LZcUA&#10;AADcAAAADwAAAGRycy9kb3ducmV2LnhtbESPzWrDMBCE74G+g9hCL6WRXdo0OFFCCIT2lJLf82Jt&#10;bGNr5Uiq7bx9VSjkOMzMN8x8OZhGdOR8ZVlBOk5AEOdWV1woOB42L1MQPiBrbCyTght5WC4eRnPM&#10;tO15R90+FCJC2GeooAyhzaT0eUkG/di2xNG7WGcwROkKqR32EW4a+ZokE2mw4rhQYkvrkvJ6/2MU&#10;1OnpfLr1zfbz+8Ndiueuvr5vE6WeHofVDESgIdzD/+0vreBtm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8tlxQAAANwAAAAPAAAAAAAAAAAAAAAAAJgCAABkcnMv&#10;ZG93bnJldi54bWxQSwUGAAAAAAQABAD1AAAAigMAAAAA&#10;" path="m,37l44,,,37xe" filled="f" strokecolor="#e77817" strokeweight="0">
              <v:path arrowok="t" o:connecttype="custom" o:connectlocs="0,37;44,0;0,37" o:connectangles="0,0,0"/>
            </v:shape>
            <v:shape id="Freeform 484" o:spid="_x0000_s392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PI8YA&#10;AADcAAAADwAAAGRycy9kb3ducmV2LnhtbESP0WrCQBRE3wv+w3IFX4rZVEobY1YpBa1oC9X2Ay7Z&#10;axKavRuyq65/7wpCH4eZOcMUi2BacaLeNZYVPCUpCOLS6oYrBb8/y3EGwnlkja1lUnAhB4v54KHA&#10;XNsz7+i095WIEHY5Kqi973IpXVmTQZfYjjh6B9sb9FH2ldQ9niPctHKSpi/SYMNxocaO3msq//ZH&#10;o2ATVh+Xz+/XxyZU07Dd0pdbLadKjYbhbQbCU/D/4Xt7rRU8Z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PPI8YAAADcAAAADwAAAAAAAAAAAAAAAACYAgAAZHJz&#10;L2Rvd25yZXYueG1sUEsFBgAAAAAEAAQA9QAAAIsDAAAAAA==&#10;" path="m25,r,12l20,25,10,32,,40,,27,5,17,15,7,25,xe" fillcolor="#f3be00" stroked="f">
              <v:path arrowok="t" o:connecttype="custom" o:connectlocs="25,0;25,12;20,25;10,32;0,40;0,27;5,17;15,7;25,0" o:connectangles="0,0,0,0,0,0,0,0,0"/>
            </v:shape>
            <v:shape id="Freeform 485" o:spid="_x0000_s3927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ch8UA&#10;AADcAAAADwAAAGRycy9kb3ducmV2LnhtbESPS4sCMRCE7wv+h9DCXhbNuD6Q0SiiCF724OPgsZ30&#10;PJhJZ5hEjf/eLCzssaiqr6jlOphGPKhzlWUFo2ECgjizuuJCweW8H8xBOI+ssbFMCl7kYL3qfSwx&#10;1fbJR3qcfCEihF2KCkrv21RKl5Vk0A1tSxy93HYGfZRdIXWHzwg3jfxOkpk0WHFcKLGlbUlZfbob&#10;Bflsd/0K47w+3urpJPnRwU+LoNRnP2wWIDwF/x/+ax+0gsl8DL9n4hG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VyHxQAAANwAAAAPAAAAAAAAAAAAAAAAAJgCAABkcnMv&#10;ZG93bnJldi54bWxQSwUGAAAAAAQABAD1AAAAigMAAAAA&#10;" path="m25,r,12l20,25,10,32,,40,,27,5,17,15,7,25,e" filled="f" strokecolor="#e77817" strokeweight="0">
              <v:path arrowok="t" o:connecttype="custom" o:connectlocs="25,0;25,12;20,25;10,32;0,40;0,27;5,17;15,7;25,0" o:connectangles="0,0,0,0,0,0,0,0,0"/>
            </v:shape>
            <v:shape id="Freeform 486" o:spid="_x0000_s3926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tusYA&#10;AADcAAAADwAAAGRycy9kb3ducmV2LnhtbESPQUsDMRSE70L/Q3gFbzZru5SybVqkUCvqxa7g9bF5&#10;u9l287ImsV399UYoeBxm5htmtRlsJ87kQ+tYwf0kA0FcOd1yo+C93N0tQISIrLFzTAq+KcBmPbpZ&#10;YaHdhd/ofIiNSBAOBSowMfaFlKEyZDFMXE+cvNp5izFJ30jt8ZLgtpPTLJtLiy2nBYM9bQ1Vp8OX&#10;VfBYT7Oy3P/k5mNWv36++GN8ro9K3Y6HhyWISEP8D1/bT1pBvsj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NtusYAAADcAAAADwAAAAAAAAAAAAAAAACYAgAAZHJz&#10;L2Rvd25yZXYueG1sUEsFBgAAAAAEAAQA9QAAAIsDAAAAAA==&#10;" path="m,40l42,,,40xe" fillcolor="#f3be00" stroked="f">
              <v:path arrowok="t" o:connecttype="custom" o:connectlocs="0,40;42,0;0,40" o:connectangles="0,0,0"/>
            </v:shape>
            <v:shape id="Freeform 487" o:spid="_x0000_s3925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mZsUA&#10;AADcAAAADwAAAGRycy9kb3ducmV2LnhtbESPQWvCQBSE74L/YXmF3nRTW0VS1yC2hd6KWkqPj+wz&#10;G5N9m2bXGPvrXUHwOMzMN8wi620tOmp96VjB0zgBQZw7XXKh4Hv3MZqD8AFZY+2YFJzJQ7YcDhaY&#10;anfiDXXbUIgIYZ+iAhNCk0rpc0MW/dg1xNHbu9ZiiLItpG7xFOG2lpMkmUmLJccFgw2tDeXV9mgV&#10;5OdN1YT3P/O7fn7rfuj4/7XCg1KPD/3qFUSgPtzDt/anVvAyn8L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iZmxQAAANwAAAAPAAAAAAAAAAAAAAAAAJgCAABkcnMv&#10;ZG93bnJldi54bWxQSwUGAAAAAAQABAD1AAAAigMAAAAA&#10;" path="m,40l42,,,40xe" filled="f" strokecolor="#e77817" strokeweight="0">
              <v:path arrowok="t" o:connecttype="custom" o:connectlocs="0,40;42,0;0,40" o:connectangles="0,0,0"/>
            </v:shape>
            <v:shape id="Freeform 488" o:spid="_x0000_s3924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IMYA&#10;AADcAAAADwAAAGRycy9kb3ducmV2LnhtbESP3WrCQBSE74W+w3IKvRGzsYiNaVYpgj9oC9X2AQ7Z&#10;0yQ0ezZkV13fvlsQvBxm5humWATTijP1rrGsYJykIIhLqxuuFHx/rUYZCOeRNbaWScGVHCzmD4MC&#10;c20vfKDz0VciQtjlqKD2vsuldGVNBl1iO+Lo/djeoI+yr6Tu8RLhppXPaTqVBhuOCzV2tKyp/D2e&#10;jIJdWG+u758vwyZUs7Df04dbr2ZKPT2Gt1cQnoK/h2/trVYwy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JIMYAAADcAAAADwAAAAAAAAAAAAAAAACYAgAAZHJz&#10;L2Rvd25yZXYueG1sUEsFBgAAAAAEAAQA9QAAAIsDAAAAAA==&#10;" path="m25,l22,12,17,25r-7,7l,40,,30,5,17,12,7,25,xe" fillcolor="#f3be00" stroked="f">
              <v:path arrowok="t" o:connecttype="custom" o:connectlocs="25,0;22,12;17,25;10,32;0,40;0,30;5,17;12,7;25,0" o:connectangles="0,0,0,0,0,0,0,0,0"/>
            </v:shape>
            <v:shape id="Freeform 489" o:spid="_x0000_s3923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sgMQA&#10;AADcAAAADwAAAGRycy9kb3ducmV2LnhtbESPT4vCMBTE74LfITzB25oqSy3VKLKLrCfBP0iPz+bZ&#10;FpuX0kTt7qc3woLHYWZ+w8yXnanFnVpXWVYwHkUgiHOrKy4UHA/rjwSE88gaa8uk4JccLBf93hxT&#10;bR+8o/veFyJA2KWooPS+SaV0eUkG3cg2xMG72NagD7ItpG7xEeCmlpMoiqXBisNCiQ19lZRf9zej&#10;IMrs9zZe/02Nzpw9/ZxXySUulBoOutUMhKfOv8P/7Y1W8JlM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LIDEAAAA3AAAAA8AAAAAAAAAAAAAAAAAmAIAAGRycy9k&#10;b3ducmV2LnhtbFBLBQYAAAAABAAEAPUAAACJAwAAAAA=&#10;" path="m25,l22,12,17,25r-7,7l,40,,30,5,17,12,7,25,xe" filled="f" strokecolor="#e77817" strokeweight="0">
              <v:path arrowok="t" o:connecttype="custom" o:connectlocs="25,0;22,12;17,25;10,32;0,40;0,30;5,17;12,7;25,0" o:connectangles="0,0,0,0,0,0,0,0,0"/>
            </v:shape>
            <v:shape id="Freeform 490" o:spid="_x0000_s3922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ftsIA&#10;AADcAAAADwAAAGRycy9kb3ducmV2LnhtbERPXWvCMBR9H/gfwhX2NlNlTKnGUgRRNgbaDX29NNe2&#10;mNyUJGr375eHwR4P53tVDNaIO/nQOVYwnWQgiGunO24UfH9tXxYgQkTWaByTgh8KUKxHTyvMtXvw&#10;ke5VbEQK4ZCjgjbGPpcy1C1ZDBPXEyfu4rzFmKBvpPb4SOHWyFmWvUmLHaeGFnvatFRfq5tVsD3P&#10;o7bvlTkdup353JTzgz9+KPU8HsoliEhD/Bf/ufdawes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x+2wgAAANwAAAAPAAAAAAAAAAAAAAAAAJgCAABkcnMvZG93&#10;bnJldi54bWxQSwUGAAAAAAQABAD1AAAAhwMAAAAA&#10;" path="m,40l37,,,40xe" fillcolor="#f3be00" stroked="f">
              <v:path arrowok="t" o:connecttype="custom" o:connectlocs="0,40;37,0;0,40" o:connectangles="0,0,0"/>
            </v:shape>
            <v:shape id="Freeform 491" o:spid="_x0000_s3921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peMYA&#10;AADcAAAADwAAAGRycy9kb3ducmV2LnhtbESPT2vCQBTE74V+h+UJvdWNUkoaXUVEodhDqfUP3h7Z&#10;ZxKbfRt2t0n67V1B6HGYmd8w03lvatGS85VlBaNhAoI4t7riQsHue/2cgvABWWNtmRT8kYf57PFh&#10;ipm2HX9Ruw2FiBD2GSooQ2gyKX1ekkE/tA1x9M7WGQxRukJqh12Em1qOk+RVGqw4LpTY0LKk/Gf7&#10;axRs3Or40Xe4qS5p+7nk7rA/rQ9KPQ36xQREoD78h+/td63gJX2D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peMYAAADcAAAADwAAAAAAAAAAAAAAAACYAgAAZHJz&#10;L2Rvd25yZXYueG1sUEsFBgAAAAAEAAQA9QAAAIsDAAAAAA==&#10;" path="m,40l37,,,40xe" filled="f" strokecolor="#e77817" strokeweight="0">
              <v:path arrowok="t" o:connecttype="custom" o:connectlocs="0,40;37,0;0,40" o:connectangles="0,0,0"/>
            </v:shape>
            <v:shape id="Freeform 492" o:spid="_x0000_s3920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QfMMA&#10;AADcAAAADwAAAGRycy9kb3ducmV2LnhtbERPz2vCMBS+D/wfwhN2m2mHyFaNIkLn5mEw9eLt0Tzb&#10;avNSk6yt/705DHb8+H4vVoNpREfO15YVpJMEBHFhdc2lguMhf3kD4QOyxsYyKbiTh9Vy9LTATNue&#10;f6jbh1LEEPYZKqhCaDMpfVGRQT+xLXHkztYZDBG6UmqHfQw3jXxNkpk0WHNsqLClTUXFdf9rFBTr&#10;73x7yy/p7Rp4aNKv0+7DnJR6Hg/rOYhAQ/gX/7k/tYLpe5wf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QfMMAAADcAAAADwAAAAAAAAAAAAAAAACYAgAAZHJzL2Rv&#10;d25yZXYueG1sUEsFBgAAAAAEAAQA9QAAAIgDAAAAAA==&#10;" path="m22,r,12l19,25,12,35,2,42,,30,5,17,12,7,22,xe" fillcolor="#f3be00" stroked="f">
              <v:path arrowok="t" o:connecttype="custom" o:connectlocs="22,0;22,12;19,25;12,35;2,42;0,30;5,17;12,7;22,0" o:connectangles="0,0,0,0,0,0,0,0,0"/>
            </v:shape>
            <v:shape id="Freeform 493" o:spid="_x0000_s3919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P98QA&#10;AADcAAAADwAAAGRycy9kb3ducmV2LnhtbESP0WrCQBRE3wX/YbmCb7qJFLWpq6hF6EspRj/gkr1m&#10;g9m7Ibua6Nd3hUIfh5k5w6w2va3FnVpfOVaQThMQxIXTFZcKzqfDZAnCB2SNtWNS8CAPm/VwsMJM&#10;u46PdM9DKSKEfYYKTAhNJqUvDFn0U9cQR+/iWoshyraUusUuwm0tZ0kylxYrjgsGG9obKq75zSqw&#10;t6fJufv8SZ8n+y2Ph0W13C2UGo/67QeIQH34D/+1v7SCt/cUX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z/fEAAAA3AAAAA8AAAAAAAAAAAAAAAAAmAIAAGRycy9k&#10;b3ducmV2LnhtbFBLBQYAAAAABAAEAPUAAACJAwAAAAA=&#10;" path="m22,r,12l19,25,12,35,2,42,,30,5,17,12,7,22,e" filled="f" strokecolor="#e77817" strokeweight="0">
              <v:path arrowok="t" o:connecttype="custom" o:connectlocs="22,0;22,12;19,25;12,35;2,42;0,30;5,17;12,7;22,0" o:connectangles="0,0,0,0,0,0,0,0,0"/>
            </v:shape>
            <v:shape id="Freeform 494" o:spid="_x0000_s39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k6cMA&#10;AADcAAAADwAAAGRycy9kb3ducmV2LnhtbESP3YrCMBSE74V9h3CEvRFN/XerURZFVPZqqw9waM62&#10;dZuT0kStb28EwcthvplhFqvGlOJKtSssK+j3IhDEqdUFZwpOx213BsJ5ZI2lZVJwJwer5UdrgbG2&#10;N/6la+IzEUrYxagg976KpXRpTgZdz1bEwfuztUEfZJ1JXeMtlJtSDqJoIg0WHBZyrGidU/qfXIyC&#10;oT/vksB15Hl4+Jkm4/6u2JRKfbab7zkIT41/w6/0XisYfQ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Pk6cMAAADcAAAADwAAAAAAAAAAAAAAAACYAgAAZHJzL2Rv&#10;d25yZXYueG1sUEsFBgAAAAAEAAQA9QAAAIgDAAAAAA==&#10;" path="m,45l37,,,45xe" fillcolor="#f3be00" stroked="f">
              <v:path arrowok="t" o:connecttype="custom" o:connectlocs="0,45;37,0;0,45" o:connectangles="0,0,0"/>
            </v:shape>
            <v:shape id="Freeform 495" o:spid="_x0000_s3917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jrMQA&#10;AADcAAAADwAAAGRycy9kb3ducmV2LnhtbESPQWvCQBSE7wX/w/IEL0U3aiiauoooQq7VWvH2yD6T&#10;pdm3IbvG+O+7hUKPw8x8w6w2va1FR603jhVMJwkI4sJpw6WCz9NhvADhA7LG2jEpeJKHzXrwssJM&#10;uwd/UHcMpYgQ9hkqqEJoMil9UZFFP3ENcfRurrUYomxLqVt8RLit5SxJ3qRFw3GhwoZ2FRXfx7tV&#10;cL2dbGLOy9R2r/m5qPf55cukSo2G/fYdRKA+/If/2rlWkC7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46zEAAAA3AAAAA8AAAAAAAAAAAAAAAAAmAIAAGRycy9k&#10;b3ducmV2LnhtbFBLBQYAAAAABAAEAPUAAACJAwAAAAA=&#10;" path="m,45l37,,,45xe" filled="f" strokecolor="#e77817" strokeweight="0">
              <v:path arrowok="t" o:connecttype="custom" o:connectlocs="0,45;37,0;0,45" o:connectangles="0,0,0"/>
            </v:shape>
            <v:shape id="Freeform 496" o:spid="_x0000_s3916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YvcUA&#10;AADcAAAADwAAAGRycy9kb3ducmV2LnhtbESPQWvCQBSE7wX/w/KEXopuLCHE6CpSEQqlB20PHh/Z&#10;ZxLMvg3ZVxP767uFQo/DzHzDrLeja9WN+tB4NrCYJ6CIS28brgx8fhxmOaggyBZbz2TgTgG2m8nD&#10;GgvrBz7S7SSVihAOBRqoRbpC61DW5DDMfUccvYvvHUqUfaVtj0OEu1Y/J0mmHTYcF2rs6KWm8nr6&#10;cgau2dsgxydZ7PV7e//OfH5OKTfmcTruVqCERvkP/7VfrYF0mcLvmX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pi9xQAAANwAAAAPAAAAAAAAAAAAAAAAAJgCAABkcnMv&#10;ZG93bnJldi54bWxQSwUGAAAAAAQABAD1AAAAigMAAAAA&#10;" path="m22,r,15l17,25,12,35,2,43,,33,5,20,12,8,22,xe" fillcolor="#f3be00" stroked="f">
              <v:path arrowok="t" o:connecttype="custom" o:connectlocs="22,0;22,15;17,25;12,35;2,43;0,33;5,20;12,8;22,0" o:connectangles="0,0,0,0,0,0,0,0,0"/>
            </v:shape>
            <v:shape id="Freeform 497" o:spid="_x0000_s3915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vFcMA&#10;AADcAAAADwAAAGRycy9kb3ducmV2LnhtbESPQYvCMBSE7wv+h/CEva2p4kqtRpGisAcva/sDHs2z&#10;rTYvtYm1/nuzsOBxmJlvmPV2MI3oqXO1ZQXTSQSCuLC65lJBnh2+YhDOI2tsLJOCJznYbkYfa0y0&#10;ffAv9SdfigBhl6CCyvs2kdIVFRl0E9sSB+9sO4M+yK6UusNHgJtGzqJoIQ3WHBYqbCmtqLie7kaB&#10;u+XpHmOfZibP72c6xpdn75T6HA+7FQhPg3+H/9s/WsF8+Q1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8vFcMAAADcAAAADwAAAAAAAAAAAAAAAACYAgAAZHJzL2Rv&#10;d25yZXYueG1sUEsFBgAAAAAEAAQA9QAAAIgDAAAAAA==&#10;" path="m22,r,15l17,25,12,35,2,43,,33,5,20,12,8,22,e" filled="f" strokecolor="#e77817" strokeweight="0">
              <v:path arrowok="t" o:connecttype="custom" o:connectlocs="22,0;22,15;17,25;12,35;2,43;0,33;5,20;12,8;22,0" o:connectangles="0,0,0,0,0,0,0,0,0"/>
            </v:shape>
            <v:shape id="Freeform 498" o:spid="_x0000_s3914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BcYA&#10;AADcAAAADwAAAGRycy9kb3ducmV2LnhtbESPQWvCQBSE70L/w/IK3symRkSjq7SCxUsPaikeH7vP&#10;JG32bZrdxrS/3i0IHoeZ+YZZrntbi45aXzlW8JSkIIi1MxUXCt6P29EMhA/IBmvHpOCXPKxXD4Ml&#10;5sZdeE/dIRQiQtjnqKAMocml9Lokiz5xDXH0zq61GKJsC2lavES4reU4TafSYsVxocSGNiXpr8OP&#10;VfCmm9mr7D7/io8sezl96zrT461Sw8f+eQEiUB/u4Vt7ZxRM5lP4P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ABcYAAADcAAAADwAAAAAAAAAAAAAAAACYAgAAZHJz&#10;L2Rvd25yZXYueG1sUEsFBgAAAAAEAAQA9QAAAIsDAAAAAA==&#10;" path="m,44l38,,,44xe" fillcolor="#f3be00" stroked="f">
              <v:path arrowok="t" o:connecttype="custom" o:connectlocs="0,44;38,0;0,44" o:connectangles="0,0,0"/>
            </v:shape>
            <v:shape id="Freeform 499" o:spid="_x0000_s3913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zI8YA&#10;AADcAAAADwAAAGRycy9kb3ducmV2LnhtbESP3WoCMRSE74W+QziF3ohmleLPahQRhSIF6SqCd4fN&#10;cXdxc7JuUo1v3xQKvRxm5htmvgymFndqXWVZwaCfgCDOra64UHA8bHsTEM4ja6wtk4InOVguXjpz&#10;TLV98BfdM1+ICGGXooLS+yaV0uUlGXR92xBH72Jbgz7KtpC6xUeEm1oOk2QkDVYcF0psaF1Sfs2+&#10;jYLxebjrdvX+drhSFk56lXxuw0apt9ewmoHwFPx/+K/9oRW8T8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zI8YAAADcAAAADwAAAAAAAAAAAAAAAACYAgAAZHJz&#10;L2Rvd25yZXYueG1sUEsFBgAAAAAEAAQA9QAAAIsDAAAAAA==&#10;" path="m,44l38,,,44xe" filled="f" strokecolor="#e77817" strokeweight="0">
              <v:path arrowok="t" o:connecttype="custom" o:connectlocs="0,44;38,0;0,44" o:connectangles="0,0,0"/>
            </v:shape>
            <v:shape id="Freeform 500" o:spid="_x0000_s3912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7Bb0A&#10;AADcAAAADwAAAGRycy9kb3ducmV2LnhtbERPSwrCMBDdC94hjOBOU0VEq1FEEEQQ/C26HJqxrTaT&#10;0sRab28WgsvH+y/XrSlFQ7UrLCsYDSMQxKnVBWcKbtfdYAbCeWSNpWVS8CEH61W3s8RY2zefqbn4&#10;TIQQdjEqyL2vYildmpNBN7QVceDutjboA6wzqWt8h3BTynEUTaXBgkNDjhVtc0qfl5dRcDjK++OV&#10;nPQWb6OmGvtDlCSoVL/XbhYgPLX+L/6591rBZB7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D7Bb0AAADcAAAADwAAAAAAAAAAAAAAAACYAgAAZHJzL2Rvd25yZXYu&#10;eG1sUEsFBgAAAAAEAAQA9QAAAIIDAAAAAA==&#10;" path="m25,r2,7l27,12r,7l25,24,15,34,,39,,29,5,17,15,7,25,xe" fillcolor="#f3be00" stroked="f">
              <v:path arrowok="t" o:connecttype="custom" o:connectlocs="25,0;27,7;27,12;27,19;25,24;15,34;0,39;0,29;5,17;15,7;25,0" o:connectangles="0,0,0,0,0,0,0,0,0,0,0"/>
            </v:shape>
            <v:shape id="Freeform 501" o:spid="_x0000_s3911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zWMcA&#10;AADcAAAADwAAAGRycy9kb3ducmV2LnhtbESPT2vCQBTE74V+h+UVvNVNShGNrqG28c9BUqqFXh/Z&#10;1yQ0+zbNrhq/vSsIHoeZ+Q0zS3vTiCN1rrasIB5GIIgLq2suFXzvl89jEM4ja2wsk4IzOUjnjw8z&#10;TLQ98Rcdd74UAcIuQQWV920ipSsqMuiGtiUO3q/tDPogu1LqDk8Bbhr5EkUjabDmsFBhS+8VFX+7&#10;g1HwuVjgT/aRZ3H+n6/WWbnNaz1WavDUv01BeOr9PXxrb7SC18kE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hc1jHAAAA3AAAAA8AAAAAAAAAAAAAAAAAmAIAAGRy&#10;cy9kb3ducmV2LnhtbFBLBQYAAAAABAAEAPUAAACMAwAAAAA=&#10;" path="m25,r2,7l27,12r,7l25,24,15,34,,39,,29,5,17,15,7,25,e" filled="f" strokecolor="#e77817" strokeweight="0">
              <v:path arrowok="t" o:connecttype="custom" o:connectlocs="25,0;27,7;27,12;27,19;25,24;15,34;0,39;0,29;5,17;15,7;25,0" o:connectangles="0,0,0,0,0,0,0,0,0,0,0"/>
            </v:shape>
            <v:shape id="Freeform 502" o:spid="_x0000_s3910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l3MMA&#10;AADcAAAADwAAAGRycy9kb3ducmV2LnhtbERPy2rCQBTdC/7DcIVupM5Eaimpo4hSSMGND6rLS+aa&#10;hGbuhMw0Sf/eWQguD+e9XA+2Fh21vnKsIZkpEMS5MxUXGs6nr9cPED4gG6wdk4Z/8rBejUdLTI3r&#10;+UDdMRQihrBPUUMZQpNK6fOSLPqZa4gjd3OtxRBhW0jTYh/DbS3nSr1LixXHhhIb2paU/x7/rIa+&#10;UbdpMn+77n/O2a67ZP57l+Rav0yGzSeIQEN4ih/uzGhYqD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Ll3MMAAADcAAAADwAAAAAAAAAAAAAAAACYAgAAZHJzL2Rv&#10;d25yZXYueG1sUEsFBgAAAAAEAAQA9QAAAIgDAAAAAA==&#10;" path="m,48l42,,,48xe" fillcolor="#f3be00" stroked="f">
              <v:path arrowok="t" o:connecttype="custom" o:connectlocs="0,48;42,0;0,48" o:connectangles="0,0,0"/>
            </v:shape>
            <v:shape id="Freeform 503" o:spid="_x0000_s3909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2dcQA&#10;AADcAAAADwAAAGRycy9kb3ducmV2LnhtbESPS2sCQRCE74H8h6EDucUZAz7YOEoIEQS9+Dh47Oy0&#10;u4M7PctOq5t/7wQCHouq+oqaLfrQqCt1yUe2MBwYUMRldJ4rC4f98m0KKgmywyYyWfilBIv589MM&#10;CxdvvKXrTiqVIZwKtFCLtIXWqawpYBrEljh7p9gFlCy7SrsObxkeGv1uzFgH9JwXamzpq6byvLsE&#10;C5PzMpwm3z/TYzz4jVkfRfzFWfv60n9+gBLq5RH+b6+chZEZwt+Zf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XNnXEAAAA3AAAAA8AAAAAAAAAAAAAAAAAmAIAAGRycy9k&#10;b3ducmV2LnhtbFBLBQYAAAAABAAEAPUAAACJAwAAAAA=&#10;" path="m,48l42,,,48xe" filled="f" strokecolor="#e77817" strokeweight="0">
              <v:path arrowok="t" o:connecttype="custom" o:connectlocs="0,48;42,0;0,48" o:connectangles="0,0,0"/>
            </v:shape>
            <v:shape id="Freeform 504" o:spid="_x0000_s390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MfsUA&#10;AADcAAAADwAAAGRycy9kb3ducmV2LnhtbESPS2vCQBSF90L/w3AL7uokVqukGaUUBIUW62Pj7jZz&#10;mwQzd4bMGNN/3xEKLg/n8XHyZW8a0VHra8sK0lECgriwuuZSwfGwepqD8AFZY2OZFPySh+XiYZBj&#10;pu2Vd9TtQyniCPsMFVQhuExKX1Rk0I+sI47ej20NhijbUuoWr3HcNHKcJC/SYM2RUKGj94qK8/5i&#10;Ivdz0j3P3GZ70uePzhW0Wn99p0oNH/u3VxCB+nAP/7fXWsE0G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x+xQAAANwAAAAPAAAAAAAAAAAAAAAAAJgCAABkcnMv&#10;ZG93bnJldi54bWxQSwUGAAAAAAQABAD1AAAAigMAAAAA&#10;" path="m35,37l84,,35,37,30,50,22,60,12,67,,72,,67,2,62,5,55r5,-5l15,45r7,-5l27,37r8,xe" fillcolor="#f3be00" stroked="f">
              <v:path arrowok="t" o:connecttype="custom" o:connectlocs="35,37;84,0;35,37;35,37;35,37;30,50;22,60;12,67;0,72;0,67;2,62;5,55;10,50;15,45;22,40;27,37;35,37" o:connectangles="0,0,0,0,0,0,0,0,0,0,0,0,0,0,0,0,0"/>
            </v:shape>
            <v:shape id="Freeform 505" o:spid="_x0000_s3907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jwMUA&#10;AADcAAAADwAAAGRycy9kb3ducmV2LnhtbESPQWsCMRSE74X+h/AKXoomrVV0NUopKPZi6erF2yN5&#10;7i5uXpZN1PXfG6HQ4zAz3zDzZedqcaE2VJ41vA0UCGLjbcWFhv1u1Z+ACBHZYu2ZNNwowHLx/DTH&#10;zPor/9Ilj4VIEA4ZaihjbDIpgynJYRj4hjh5R986jEm2hbQtXhPc1fJdqbF0WHFaKLGhr5LMKT87&#10;Deuf0e6g8Dyc0kfux8W32b6ujNa9l+5zBiJSF//Df+2N1TBSQ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qPAxQAAANwAAAAPAAAAAAAAAAAAAAAAAJgCAABkcnMv&#10;ZG93bnJldi54bWxQSwUGAAAAAAQABAD1AAAAigMAAAAA&#10;" path="m35,37l84,,35,37,30,50,22,60,12,67,,72,,67,2,62,5,55r5,-5l15,45r7,-5l27,37r8,e" filled="f" strokecolor="#e77817" strokeweight="0">
              <v:path arrowok="t" o:connecttype="custom" o:connectlocs="35,37;84,0;35,37;35,37;35,37;30,50;22,60;12,67;0,72;0,67;2,62;5,55;10,50;15,45;22,40;27,37;35,37" o:connectangles="0,0,0,0,0,0,0,0,0,0,0,0,0,0,0,0,0"/>
            </v:shape>
            <v:shape id="Freeform 506" o:spid="_x0000_s3906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WbcQA&#10;AADcAAAADwAAAGRycy9kb3ducmV2LnhtbESPQWvCQBSE70L/w/IK3nTTYq1EVylFxVttLNTjI/ua&#10;hGbfhuyLif++WxA8DjPzDbPaDK5WF2pD5dnA0zQBRZx7W3Fh4Ou0myxABUG2WHsmA1cKsFk/jFaY&#10;Wt/zJ10yKVSEcEjRQCnSpFqHvCSHYeob4uj9+NahRNkW2rbYR7ir9XOSzLXDiuNCiQ29l5T/Zp0z&#10;UJ8OvL9+9P3iKH6Q3bb7Pr92xowfh7clKKFB7uFb+2ANvCQz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Vm3EAAAA3AAAAA8AAAAAAAAAAAAAAAAAmAIAAGRycy9k&#10;b3ducmV2LnhtbFBLBQYAAAAABAAEAPUAAACJAwAAAAA=&#10;" path="m35,38l80,,35,38,30,50,22,60r-9,8l,75,,68,3,63,5,58r5,-8l15,45r7,-2l27,40r8,-2xe" fillcolor="#f3be00" stroked="f">
              <v:path arrowok="t" o:connecttype="custom" o:connectlocs="35,38;80,0;35,38;35,38;35,38;30,50;22,60;13,68;0,75;0,68;3,63;5,58;10,50;15,45;22,43;27,40;35,38" o:connectangles="0,0,0,0,0,0,0,0,0,0,0,0,0,0,0,0,0"/>
            </v:shape>
            <v:shape id="Freeform 507" o:spid="_x0000_s3905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uVMQA&#10;AADcAAAADwAAAGRycy9kb3ducmV2LnhtbESP0WrCQBRE3wv+w3IF3+puxBSJrqJiwZciVT/gmr0m&#10;0ezdkN3G+PduodDHYWbOMItVb2vRUesrxxqSsQJBnDtTcaHhfPp8n4HwAdlg7Zg0PMnDajl4W2Bm&#10;3IO/qTuGQkQI+ww1lCE0mZQ+L8miH7uGOHpX11oMUbaFNC0+ItzWcqLUh7RYcVwosaFtSfn9+GM1&#10;TLvE8UU909u2OO/WX5tDsqsPWo+G/XoOIlAf/sN/7b3RkKo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LlTEAAAA3AAAAA8AAAAAAAAAAAAAAAAAmAIAAGRycy9k&#10;b3ducmV2LnhtbFBLBQYAAAAABAAEAPUAAACJAwAAAAA=&#10;" path="m35,38l80,,35,38,30,50,22,60r-9,8l,75,,68,3,63,5,58r5,-8l15,45r7,-2l27,40r8,-2e" filled="f" strokecolor="#e77817" strokeweight="0">
              <v:path arrowok="t" o:connecttype="custom" o:connectlocs="35,38;80,0;35,38;35,38;35,38;30,50;22,60;13,68;0,75;0,68;3,63;5,58;10,50;15,45;22,43;27,40;35,38" o:connectangles="0,0,0,0,0,0,0,0,0,0,0,0,0,0,0,0,0"/>
            </v:shape>
            <v:shape id="Freeform 508" o:spid="_x0000_s3904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a78MA&#10;AADcAAAADwAAAGRycy9kb3ducmV2LnhtbESPwWrDMBBE74X8g9hAb7WUQt3gWgklJeCDL3XyAYu1&#10;sU2tlWopjvP3VaHQ4zAzb5hyv9hRzDSFwbGGTaZAELfODNxpOJ+OT1sQISIbHB2ThjsF2O9WDyUW&#10;xt34k+YmdiJBOBSooY/RF1KGtieLIXOeOHkXN1mMSU6dNBPeEtyO8lmpXFocOC306OnQU/vVXK2G&#10;MG9el2/VycrbWOdV++Hz+qT143p5fwMRaYn/4b92ZTS8qBx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Oa78MAAADcAAAADwAAAAAAAAAAAAAAAACYAgAAZHJzL2Rv&#10;d25yZXYueG1sUEsFBgAAAAAEAAQA9QAAAIgDAAAAAA==&#10;" path="m,37l42,,,37xe" fillcolor="#f3be00" stroked="f">
              <v:path arrowok="t" o:connecttype="custom" o:connectlocs="0,37;42,0;0,37" o:connectangles="0,0,0"/>
            </v:shape>
            <v:shape id="Freeform 509" o:spid="_x0000_s3903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9vcYA&#10;AADcAAAADwAAAGRycy9kb3ducmV2LnhtbESPQWvCQBSE74X+h+UJvTUbpZqSukqxFEJ6MkqKt9fs&#10;Mwlm34bsqum/7xYEj8PMfMMs16PpxIUG11pWMI1iEMSV1S3XCva7z+dXEM4ja+wsk4JfcrBePT4s&#10;MdX2ylu6FL4WAcIuRQWN930qpasaMugi2xMH72gHgz7IoZZ6wGuAm07O4nghDbYcFhrsadNQdSrO&#10;RsHxJ0++D5lffNTV6eXrQGWbZ6VST5Px/Q2Ep9Hfw7d2phXM4wT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9vcYAAADcAAAADwAAAAAAAAAAAAAAAACYAgAAZHJz&#10;L2Rvd25yZXYueG1sUEsFBgAAAAAEAAQA9QAAAIsDAAAAAA==&#10;" path="m,37l42,,,37xe" filled="f" strokecolor="#e77817" strokeweight="0">
              <v:path arrowok="t" o:connecttype="custom" o:connectlocs="0,37;42,0;0,37" o:connectangles="0,0,0"/>
            </v:shape>
            <v:shape id="Freeform 510" o:spid="_x0000_s3902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iXb0A&#10;AADcAAAADwAAAGRycy9kb3ducmV2LnhtbERPy4rCMBTdC/5DuMLsNFEYKdUoIsi49AWzvdNcm2Jz&#10;U5uMtn9vFoLLw3kv152rxYPaUHnWMJ0oEMSFNxWXGi7n3TgDESKywdozaegpwHo1HCwxN/7JR3qc&#10;YilSCIccNdgYm1zKUFhyGCa+IU7c1bcOY4JtKU2LzxTuajlTai4dVpwaLDa0tVTcTv9OQ1lnf/fe&#10;GINze+hnmfxllf1o/TXqNgsQkbr4Eb/de6PhW6W16Uw6AnL1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0QiXb0AAADcAAAADwAAAAAAAAAAAAAAAACYAgAAZHJzL2Rvd25yZXYu&#10;eG1sUEsFBgAAAAAEAAQA9QAAAIIDAAAAAA==&#10;" path="m48,22l105,,48,22xm48,22l35,30,23,32,13,30,,25,5,20r5,-3l18,15r5,-3l30,12r8,3l43,17r5,5xe" fillcolor="#f3be00" stroked="f">
              <v:path arrowok="t" o:connecttype="custom" o:connectlocs="48,22;105,0;48,22;48,22;35,30;23,32;13,30;0,25;5,20;10,17;18,15;23,12;30,12;38,15;43,17;48,22" o:connectangles="0,0,0,0,0,0,0,0,0,0,0,0,0,0,0,0"/>
              <o:lock v:ext="edit" verticies="t"/>
            </v:shape>
            <v:shape id="Freeform 511" o:spid="_x0000_s3901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9vsUA&#10;AADcAAAADwAAAGRycy9kb3ducmV2LnhtbESPQWsCMRSE74L/IbyCN81Waalbo7SF0oog1G3F42Pz&#10;ulncvCxJuq7/3ggFj8PMfMMsVr1tREc+1I4V3E8yEMSl0zVXCr6L9/ETiBCRNTaOScGZAqyWw8EC&#10;c+1O/EXdLlYiQTjkqMDE2OZShtKQxTBxLXHyfp23GJP0ldQeTwluGznNskdpsea0YLClN0Plcfdn&#10;FRxmr/Kncx/bbl5U53Vhpl5u9kqN7vqXZxCR+ngL/7c/tYKHbA7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v2+xQAAANwAAAAPAAAAAAAAAAAAAAAAAJgCAABkcnMv&#10;ZG93bnJldi54bWxQSwUGAAAAAAQABAD1AAAAigMAAAAA&#10;" path="m,22l57,,,22xe" filled="f" strokecolor="#e77817" strokeweight="0">
              <v:path arrowok="t" o:connecttype="custom" o:connectlocs="0,22;57,0;0,22" o:connectangles="0,0,0"/>
            </v:shape>
            <v:shape id="Freeform 512" o:spid="_x0000_s3900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nu8MA&#10;AADcAAAADwAAAGRycy9kb3ducmV2LnhtbERPz2vCMBS+D/wfwhvsNlOFjVmNMkTRHTzMKZu3R/Ns&#10;SpuX0ERb/3tzEHb8+H7PFr1txJXaUDlWMBpmIIgLpysuFRx+1q8fIEJE1tg4JgU3CrCYD55mmGvX&#10;8Tdd97EUKYRDjgpMjD6XMhSGLIah88SJO7vWYkywLaVusUvhtpHjLHuXFitODQY9LQ0V9f5iFfj6&#10;+Me/YXWol6uNmZy6r51vTkq9PPefUxCR+vgvfri3WsHbKM1P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9nu8MAAADcAAAADwAAAAAAAAAAAAAAAACYAgAAZHJzL2Rv&#10;d25yZXYueG1sUEsFBgAAAAAEAAQA9QAAAIgDAAAAAA==&#10;" path="m48,10l35,18,23,20,13,18,,13,5,8,10,5,18,3,23,r7,l38,3r5,2l48,10xe" filled="f" strokecolor="#e77817" strokeweight="0">
              <v:path arrowok="t" o:connecttype="custom" o:connectlocs="48,10;35,18;23,20;13,18;0,13;5,8;10,5;18,3;23,0;30,0;38,3;43,5;48,10" o:connectangles="0,0,0,0,0,0,0,0,0,0,0,0,0"/>
            </v:shape>
            <v:shape id="Freeform 513" o:spid="_x0000_s3899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e7MUA&#10;AADcAAAADwAAAGRycy9kb3ducmV2LnhtbESPT4vCMBTE78J+h/AWvGlawT9bjSKLot60K4K3Z/O2&#10;LTYvpYna/fYbQfA4zMxvmNmiNZW4U+NKywrifgSCOLO65FzB8Wfdm4BwHlljZZkU/JGDxfyjM8NE&#10;2wcf6J76XAQIuwQVFN7XiZQuK8ig69uaOHi/tjHog2xyqRt8BLip5CCKRtJgyWGhwJq+C8qu6c0o&#10;2ExO49EwPuyOu2W7/jrvL3RdjZXqfrbLKQhPrX+HX+2tVjCMY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h7sxQAAANwAAAAPAAAAAAAAAAAAAAAAAJgCAABkcnMv&#10;ZG93bnJldi54bWxQSwUGAAAAAAQABAD1AAAAigMAAAAA&#10;" path="m47,8l101,,47,8xm47,8l34,15,22,18,9,15,,10,2,5,9,3,14,r8,l29,r5,l42,3r5,5xe" fillcolor="#f3be00" stroked="f">
              <v:path arrowok="t" o:connecttype="custom" o:connectlocs="47,8;101,0;47,8;47,8;34,15;22,18;9,15;0,10;2,5;9,3;14,0;22,0;29,0;34,0;42,3;47,8" o:connectangles="0,0,0,0,0,0,0,0,0,0,0,0,0,0,0,0"/>
              <o:lock v:ext="edit" verticies="t"/>
            </v:shape>
            <v:shape id="Freeform 514" o:spid="_x0000_s3898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B7cYA&#10;AADcAAAADwAAAGRycy9kb3ducmV2LnhtbESPUUvDMBSF3wX/Q7jCXmRLW9GNbtkQx8AhDKz7AZfm&#10;ru1sbkIS185fbwTBx8M55zuc1WY0vbiQD51lBfksA0FcW91xo+D4sZsuQISIrLG3TAquFGCzvr1Z&#10;YantwO90qWIjEoRDiQraGF0pZahbMhhm1hEn72S9wZikb6T2OCS46WWRZU/SYMdpoUVHLy3Vn9WX&#10;UeAO87nxxdnvH962wwG/91V+75Sa3I3PSxCRxvgf/mu/agWPeQG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TB7cYAAADcAAAADwAAAAAAAAAAAAAAAACYAgAAZHJz&#10;L2Rvd25yZXYueG1sUEsFBgAAAAAEAAQA9QAAAIsDAAAAAA==&#10;" path="m,8l54,,,8xe" filled="f" strokecolor="#e77817" strokeweight="0">
              <v:path arrowok="t" o:connecttype="custom" o:connectlocs="0,8;54,0;0,8" o:connectangles="0,0,0"/>
            </v:shape>
            <v:shape id="Freeform 515" o:spid="_x0000_s3897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E48IA&#10;AADcAAAADwAAAGRycy9kb3ducmV2LnhtbESPT2sCMRTE7wW/Q3gFbzVrxSJbo1Rha4/+O3h8JK/Z&#10;xeRl2URdv30jCD0OM/MbZr7svRNX6mITWMF4VIAg1sE0bBUcD9XbDERMyAZdYFJwpwjLxeBljqUJ&#10;N97RdZ+syBCOJSqoU2pLKaOuyWMchZY4e7+h85iy7Kw0Hd4y3Dv5XhQf0mPDeaHGltY16fP+4hXs&#10;NtKeHOpvXa3tlg6ri6vOpNTwtf/6BJGoT//hZ/vHKJiOJ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YTjwgAAANwAAAAPAAAAAAAAAAAAAAAAAJgCAABkcnMvZG93&#10;bnJldi54bWxQSwUGAAAAAAQABAD1AAAAhwMAAAAA&#10;" path="m47,8l34,15,22,18,9,15,,10,2,5,9,3,14,r8,l29,r5,l42,3r5,5xe" filled="f" strokecolor="#e77817" strokeweight="0">
              <v:path arrowok="t" o:connecttype="custom" o:connectlocs="47,8;34,15;22,18;9,15;0,10;2,5;9,3;14,0;22,0;29,0;34,0;42,3;47,8" o:connectangles="0,0,0,0,0,0,0,0,0,0,0,0,0"/>
            </v:shape>
            <v:shape id="Freeform 516" o:spid="_x0000_s3896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X2ccA&#10;AADcAAAADwAAAGRycy9kb3ducmV2LnhtbESPUWvCQBCE3wv9D8cKfSl6sdYiqacUS6GtRTBKn5fc&#10;moTm9kJuNbG/vicUfBxm5htmvuxdrU7UhsqzgfEoAUWce1txYWC/exvOQAVBtlh7JgNnCrBc3N7M&#10;MbW+4y2dMilUhHBI0UAp0qRah7wkh2HkG+LoHXzrUKJsC21b7CLc1fohSZ60w4rjQokNrUrKf7Kj&#10;M7CevB6nn7L6qL862fz69Wb7nd0bczfoX55BCfVyDf+3362B6fgRLmfiEd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19nHAAAA3AAAAA8AAAAAAAAAAAAAAAAAmAIAAGRy&#10;cy9kb3ducmV2LnhtbFBLBQYAAAAABAAEAPUAAACMAwAAAAA=&#10;" path="m47,8l102,,47,8xm47,8l35,15,22,18,10,15,,10,5,5,10,3,15,r7,l30,r5,l42,3r5,5xe" fillcolor="#f3be00" stroked="f">
              <v:path arrowok="t" o:connecttype="custom" o:connectlocs="47,8;102,0;47,8;47,8;35,15;22,18;10,15;0,10;5,5;10,3;15,0;22,0;30,0;35,0;42,3;47,8" o:connectangles="0,0,0,0,0,0,0,0,0,0,0,0,0,0,0,0"/>
              <o:lock v:ext="edit" verticies="t"/>
            </v:shape>
            <v:shape id="Freeform 517" o:spid="_x0000_s3895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T8YA&#10;AADcAAAADwAAAGRycy9kb3ducmV2LnhtbESPUWvCMBSF3wf7D+EO9jbTblRcZxTtcMgQYeoPuGvu&#10;mrLmpiRRu39vBoKPh3POdzjT+WA7cSIfWscK8lEGgrh2uuVGwWG/epqACBFZY+eYFPxRgPns/m6K&#10;pXZn/qLTLjYiQTiUqMDE2JdShtqQxTByPXHyfpy3GJP0jdQezwluO/mcZWNpseW0YLCnylD9uzta&#10;BZU3y/xzW22Kl++P93a7WS6K10Gpx4dh8QYi0hBv4Wt7rRUUeQH/Z9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T8YAAADcAAAADwAAAAAAAAAAAAAAAACYAgAAZHJz&#10;L2Rvd25yZXYueG1sUEsFBgAAAAAEAAQA9QAAAIsDAAAAAA==&#10;" path="m,8l55,,,8xe" filled="f" strokecolor="#e77817" strokeweight="0">
              <v:path arrowok="t" o:connecttype="custom" o:connectlocs="0,8;55,0;0,8" o:connectangles="0,0,0"/>
            </v:shape>
            <v:shape id="Freeform 518" o:spid="_x0000_s3894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ne8IA&#10;AADcAAAADwAAAGRycy9kb3ducmV2LnhtbESPQWsCMRSE74L/IbxCb5pVqJTVKK2w6rG6Hjw+ktfs&#10;YvKybKJu/30jFHocZuYbZrUZvBN36mMbWMFsWoAg1sG0bBWc62ryDiImZIMuMCn4oQib9Xi0wtKE&#10;Bx/pfkpWZAjHEhU0KXWllFE35DFOQ0ecve/Qe0xZ9laaHh8Z7p2cF8VCemw5LzTY0bYhfT3dvILj&#10;XtqLQ73T1dZ+Uf15c9WVlHp9GT6WIBIN6T/81z4YBW+zBTz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id7wgAAANwAAAAPAAAAAAAAAAAAAAAAAJgCAABkcnMvZG93&#10;bnJldi54bWxQSwUGAAAAAAQABAD1AAAAhwMAAAAA&#10;" path="m47,8l35,15,22,18,10,15,,10,5,5,10,3,15,r7,l30,r5,l42,3r5,5xe" filled="f" strokecolor="#e77817" strokeweight="0">
              <v:path arrowok="t" o:connecttype="custom" o:connectlocs="47,8;35,15;22,18;10,15;0,10;5,5;10,3;15,0;22,0;30,0;35,0;42,3;47,8" o:connectangles="0,0,0,0,0,0,0,0,0,0,0,0,0"/>
            </v:shape>
            <v:shape id="Freeform 519" o:spid="_x0000_s3893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a/MQA&#10;AADcAAAADwAAAGRycy9kb3ducmV2LnhtbESPQWvCQBSE74L/YXmCN90oVCV1FRULCj1oWtoeH9nX&#10;JDT7NuyuMf77riB4HGbmG2a57kwtWnK+sqxgMk5AEOdWV1wo+Px4Gy1A+ICssbZMCm7kYb3q95aY&#10;anvlM7VZKESEsE9RQRlCk0rp85IM+rFtiKP3a53BEKUrpHZ4jXBTy2mSzKTBiuNCiQ3tSsr/sotR&#10;0J7e91/Hky7y7Tf/uEvN02PLSg0H3eYVRKAuPMOP9kEreJnM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mvzEAAAA3AAAAA8AAAAAAAAAAAAAAAAAmAIAAGRycy9k&#10;b3ducmV2LnhtbFBLBQYAAAAABAAEAPUAAACJAwAAAAA=&#10;" path="m47,25l105,,47,25xm50,25l37,33,25,38,13,35,,30,5,25r5,-5l18,18r7,l30,18r7,l42,23r8,2xe" fillcolor="#f3be00" stroked="f">
              <v:path arrowok="t" o:connecttype="custom" o:connectlocs="47,25;105,0;47,25;50,25;37,33;25,38;13,35;0,30;5,25;10,20;18,18;25,18;30,18;37,18;42,23;50,25" o:connectangles="0,0,0,0,0,0,0,0,0,0,0,0,0,0,0,0"/>
              <o:lock v:ext="edit" verticies="t"/>
            </v:shape>
            <v:shape id="Freeform 520" o:spid="_x0000_s3892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rTcIA&#10;AADcAAAADwAAAGRycy9kb3ducmV2LnhtbERPTWsCMRC9F/ofwhS8SM0qamU1yiKIHixYK3odNtPN&#10;0s1kSaKu/94cCj0+3vdi1dlG3MiH2rGC4SADQVw6XXOl4PS9eZ+BCBFZY+OYFDwowGr5+rLAXLs7&#10;f9HtGCuRQjjkqMDE2OZShtKQxTBwLXHifpy3GBP0ldQe7yncNnKUZVNpsebUYLCltaHy93i1Copi&#10;etB+0//Y0/ZsPi/1uIkzp1TvrSvmICJ18V/8595pBZNhWpv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CtNwgAAANwAAAAPAAAAAAAAAAAAAAAAAJgCAABkcnMvZG93&#10;bnJldi54bWxQSwUGAAAAAAQABAD1AAAAhwMAAAAA&#10;" path="m,25l58,,,25xe" filled="f" strokecolor="#e77817" strokeweight="0">
              <v:path arrowok="t" o:connecttype="custom" o:connectlocs="0,25;58,0;0,25" o:connectangles="0,0,0"/>
            </v:shape>
            <v:shape id="Freeform 521" o:spid="_x0000_s3891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XLMQA&#10;AADcAAAADwAAAGRycy9kb3ducmV2LnhtbESPwWrDMBBE74X+g9hAbo2cQoPtRgmh0FJya9JLb4u1&#10;ltxYK2OptpOvrwKBHIeZecOst5NrxUB9aDwrWC4yEMSV1w0bBd/H96ccRIjIGlvPpOBMAbabx4c1&#10;ltqP/EXDIRqRIBxKVGBj7EopQ2XJYVj4jjh5te8dxiR7I3WPY4K7Vj5n2Uo6bDgtWOzozVJ1Ovw5&#10;BX7/++OGnTF5rOlY249izC+FUvPZtHsFEWmK9/Ct/akVvCw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lyzEAAAA3AAAAA8AAAAAAAAAAAAAAAAAmAIAAGRycy9k&#10;b3ducmV2LnhtbFBLBQYAAAAABAAEAPUAAACJAwAAAAA=&#10;" path="m50,7l37,15,25,20,13,17,,12,5,7,10,2,18,r7,l30,r7,l42,5r8,2e" filled="f" strokecolor="#e77817" strokeweight="0">
              <v:path arrowok="t" o:connecttype="custom" o:connectlocs="50,7;37,15;25,20;13,17;0,12;5,7;10,2;18,0;25,0;30,0;37,0;42,5;50,7" o:connectangles="0,0,0,0,0,0,0,0,0,0,0,0,0"/>
            </v:shape>
            <v:shape id="Freeform 522" o:spid="_x0000_s3890" style="position:absolute;left:6491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NPsQA&#10;AADcAAAADwAAAGRycy9kb3ducmV2LnhtbERPTWvCQBC9F/wPywi9FLNRaG1jVpEGqfWSVAt6HLJj&#10;EszOhuxW03/fPRQ8Pt53uhpMK67Uu8aygmkUgyAurW64UvB92ExeQTiPrLG1TAp+ycFqOXpIMdH2&#10;xl903ftKhBB2CSqove8SKV1Zk0EX2Y44cGfbG/QB9pXUPd5CuGnlLI5fpMGGQ0ONHb3XVF72P0bB&#10;Z1lsj/M8y09vT8fsY1NglrudUo/jYb0A4Wnwd/G/e6sVPM/C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jT7EAAAA3AAAAA8AAAAAAAAAAAAAAAAAmAIAAGRycy9k&#10;b3ducmV2LnhtbFBLBQYAAAAABAAEAPUAAACJAwAAAAA=&#10;" path="m47,20l107,,47,20xm47,20l35,27,22,30r-12,l,25,5,20r5,-5l15,12r7,l30,12r5,l42,15r5,5xe" fillcolor="#f3be00" stroked="f">
              <v:path arrowok="t" o:connecttype="custom" o:connectlocs="47,20;107,0;47,20;47,20;35,27;22,30;10,30;0,25;5,20;10,15;15,12;22,12;30,12;35,12;42,15;47,20" o:connectangles="0,0,0,0,0,0,0,0,0,0,0,0,0,0,0,0"/>
              <o:lock v:ext="edit" verticies="t"/>
            </v:shape>
            <v:shape id="Freeform 523" o:spid="_x0000_s3889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hzMQA&#10;AADcAAAADwAAAGRycy9kb3ducmV2LnhtbESPzWrDMBCE74G8g9hAb4n8Q4NxophQWuixtQ3pcWtt&#10;bGNrZSw1cd++KhR6HGbmG+ZYLGYUN5pdb1lBvItAEDdW99wqqKuXbQbCeWSNo2VS8E0OitN6dcRc&#10;2zu/0630rQgQdjkq6Lyfcild05FBt7MTcfCudjbog5xbqWe8B7gZZRJFe2mw57DQ4URPHTVD+WUU&#10;JHWVDdfnatiPVn5e6CN9a+pUqYfNcj6A8LT4//Bf+1UreExi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FIczEAAAA3AAAAA8AAAAAAAAAAAAAAAAAmAIAAGRycy9k&#10;b3ducmV2LnhtbFBLBQYAAAAABAAEAPUAAACJAwAAAAA=&#10;" path="m,20l60,,,20xe" filled="f" strokecolor="#e77817" strokeweight="0">
              <v:path arrowok="t" o:connecttype="custom" o:connectlocs="0,20;60,0;0,20" o:connectangles="0,0,0"/>
            </v:shape>
            <v:shape id="Freeform 524" o:spid="_x0000_s3888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ErMIA&#10;AADcAAAADwAAAGRycy9kb3ducmV2LnhtbESPzWrDMBCE74W8g9hAb7VsQ0PiRDFJoNBbiZtLbou1&#10;/iHWyliKo759VQj0OMzMN8yuDGYQM02ut6wgS1IQxLXVPbcKLt8fb2sQziNrHCyTgh9yUO4XLzss&#10;tH3wmebKtyJC2BWooPN+LKR0dUcGXWJH4ug1djLoo5xaqSd8RLgZZJ6mK2mw57jQ4UinjupbdTcK&#10;htXsuMnCTJt1Gq59pb+OuVfqdRkOWxCegv8PP9ufWsF7nsP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0SswgAAANwAAAAPAAAAAAAAAAAAAAAAAJgCAABkcnMvZG93&#10;bnJldi54bWxQSwUGAAAAAAQABAD1AAAAhwMAAAAA&#10;" path="m47,8l35,15,22,18r-12,l,13,5,8,10,3,15,r7,l30,r5,l42,3r5,5e" filled="f" strokecolor="#e77817" strokeweight="0">
              <v:path arrowok="t" o:connecttype="custom" o:connectlocs="47,8;35,15;22,18;10,18;0,13;5,8;10,3;15,0;22,0;30,0;35,0;42,3;47,8" o:connectangles="0,0,0,0,0,0,0,0,0,0,0,0,0"/>
            </v:shape>
            <v:shape id="Freeform 525" o:spid="_x0000_s3887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jcUA&#10;AADcAAAADwAAAGRycy9kb3ducmV2LnhtbESPT2vCQBTE7wW/w/IEb3Wj0qrRVUQs9BTwD6XeHtnX&#10;JDX7NuyuJn77rlDwOMzMb5jlujO1uJHzlWUFo2ECgji3uuJCwen48ToD4QOyxtoyKbiTh/Wq97LE&#10;VNuW93Q7hEJECPsUFZQhNKmUPi/JoB/ahjh6P9YZDFG6QmqHbYSbWo6T5F0arDgulNjQtqT8crga&#10;Be33fbab2q/sTGeXhd1xnv1utVKDfrdZgAjUhWf4v/2pFbyN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ZqNxQAAANwAAAAPAAAAAAAAAAAAAAAAAJgCAABkcnMv&#10;ZG93bnJldi54bWxQSwUGAAAAAAQABAD1AAAAigMAAAAA&#10;" path="m47,18l102,,47,18xm47,18l35,25,25,28r-13,l,23,5,18r5,-5l17,10,22,8r8,l37,10r5,3l47,18xe" fillcolor="#f3be00" stroked="f">
              <v:path arrowok="t" o:connecttype="custom" o:connectlocs="47,18;102,0;47,18;47,18;35,25;25,28;12,28;0,23;5,18;10,13;17,10;22,8;30,8;37,10;42,13;47,18" o:connectangles="0,0,0,0,0,0,0,0,0,0,0,0,0,0,0,0"/>
              <o:lock v:ext="edit" verticies="t"/>
            </v:shape>
            <v:shape id="Freeform 526" o:spid="_x0000_s3886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sxsUA&#10;AADcAAAADwAAAGRycy9kb3ducmV2LnhtbESPwWrDMBBE74H+g9hAL6GWG9JSnCjBLhR6CsTJocfF&#10;Wlsm1sqVlMT9+6hQ6HGYmTfMZjfZQVzJh96xgucsB0HcON1zp+B0/Hh6AxEissbBMSn4oQC77cNs&#10;g4V2Nz7QtY6dSBAOBSowMY6FlKExZDFkbiROXuu8xZik76T2eEtwO8hlnr9Kiz2nBYMjvRtqzvXF&#10;Kti3lTm0cv9Vnr/Lsq7c4lJ5UupxPpVrEJGm+B/+a39qBS/LFfyeS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6zGxQAAANwAAAAPAAAAAAAAAAAAAAAAAJgCAABkcnMv&#10;ZG93bnJldi54bWxQSwUGAAAAAAQABAD1AAAAigMAAAAA&#10;" path="m,18l55,,,18xe" filled="f" strokecolor="#e77817" strokeweight="0">
              <v:path arrowok="t" o:connecttype="custom" o:connectlocs="0,18;55,0;0,18" o:connectangles="0,0,0"/>
            </v:shape>
            <v:shape id="Freeform 527" o:spid="_x0000_s3885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g28UA&#10;AADcAAAADwAAAGRycy9kb3ducmV2LnhtbESP0WrCQBRE3wv+w3IFX0LdNGAp0VXEIqT4IFU/4JK9&#10;JtHs3bi7avz7riD0cZiZM8xs0ZtW3Mj5xrKCj3EKgri0uuFKwWG/fv8C4QOyxtYyKXiQh8V88DbD&#10;XNs7/9JtFyoRIexzVFCH0OVS+rImg35sO+LoHa0zGKJ0ldQO7xFuWpml6ac02HBcqLGjVU3leXc1&#10;Crb9T/KQ180l2yeH7vjtCn9KCqVGw345BRGoD//hV7vQCibZBJ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mDbxQAAANwAAAAPAAAAAAAAAAAAAAAAAJgCAABkcnMv&#10;ZG93bnJldi54bWxQSwUGAAAAAAQABAD1AAAAigMAAAAA&#10;" path="m47,10l35,17,25,20r-13,l,15,5,10,10,5,17,2,22,r8,l37,2r5,3l47,10e" filled="f" strokecolor="#e77817" strokeweight="0">
              <v:path arrowok="t" o:connecttype="custom" o:connectlocs="47,10;35,17;25,20;12,20;0,15;5,10;10,5;17,2;22,0;30,0;37,2;42,5;47,10" o:connectangles="0,0,0,0,0,0,0,0,0,0,0,0,0"/>
            </v:shape>
            <v:shape id="Freeform 528" o:spid="_x0000_s3884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cscA&#10;AADcAAAADwAAAGRycy9kb3ducmV2LnhtbESPT2vCQBTE7wW/w/IKvTUbxaYSXcU/FIoUpMaD3h7Z&#10;ZzY0+zZktzF++26h0OMwM79hFqvBNqKnzteOFYyTFARx6XTNlYJT8fY8A+EDssbGMSm4k4fVcvSw&#10;wFy7G39SfwyViBD2OSowIbS5lL40ZNEnriWO3tV1FkOUXSV1h7cIt42cpGkmLdYcFwy2tDVUfh2/&#10;rYJiPB32/WyjC3PYvZ4v98x8XPdKPT0O6zmIQEP4D/+137WCl0k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3XLHAAAA3AAAAA8AAAAAAAAAAAAAAAAAmAIAAGRy&#10;cy9kb3ducmV2LnhtbFBLBQYAAAAABAAEAPUAAACMAwAAAAA=&#10;" path="m49,25l102,,49,25xm49,25l37,32,24,37,12,35,,30,5,25r5,-5l17,17r7,l29,17r8,l44,20r5,5xe" fillcolor="#f3be00" stroked="f">
              <v:path arrowok="t" o:connecttype="custom" o:connectlocs="49,25;102,0;49,25;49,25;37,32;24,37;12,35;0,30;5,25;10,20;17,17;24,17;29,17;37,17;44,20;49,25" o:connectangles="0,0,0,0,0,0,0,0,0,0,0,0,0,0,0,0"/>
              <o:lock v:ext="edit" verticies="t"/>
            </v:shape>
            <v:shape id="Freeform 529" o:spid="_x0000_s3883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e5MQA&#10;AADcAAAADwAAAGRycy9kb3ducmV2LnhtbESPT2sCMRTE7wW/Q3hCbzWr+I/VKCIUvPTQrajHx+a5&#10;G928bJOo229vCoUeh5n5DbNcd7YRd/LBOFYwHGQgiEunDVcK9l/vb3MQISJrbByTgh8KsF71XpaY&#10;a/fgT7oXsRIJwiFHBXWMbS5lKGuyGAauJU7e2XmLMUlfSe3xkeC2kaMsm0qLhtNCjS1tayqvxc0q&#10;yD6Kiz/uiu0xmMNYTr9PN9ONlXrtd5sFiEhd/A//tXdawWQ0g98z6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fnuTEAAAA3AAAAA8AAAAAAAAAAAAAAAAAmAIAAGRycy9k&#10;b3ducmV2LnhtbFBLBQYAAAAABAAEAPUAAACJAwAAAAA=&#10;" path="m,25l53,,,25xe" filled="f" strokecolor="#e77817" strokeweight="0">
              <v:path arrowok="t" o:connecttype="custom" o:connectlocs="0,25;53,0;0,25" o:connectangles="0,0,0"/>
            </v:shape>
            <v:shape id="Freeform 530" o:spid="_x0000_s3882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5fMEA&#10;AADcAAAADwAAAGRycy9kb3ducmV2LnhtbERPTYvCMBC9C/sfwix409SiItUoi8uighetu+ehGduy&#10;zaQ0sa3+enMQPD7e92rTm0q01LjSsoLJOAJBnFldcq7gkv6MFiCcR9ZYWSYFd3KwWX8MVpho2/GJ&#10;2rPPRQhhl6CCwvs6kdJlBRl0Y1sTB+5qG4M+wCaXusEuhJtKxlE0lwZLDg0F1rQtKPs/34yCw7Gd&#10;xL+z9O/xPd3d9NxuO0pLpYaf/dcShKfev8Uv914rmMV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rOXzBAAAA3AAAAA8AAAAAAAAAAAAAAAAAmAIAAGRycy9kb3du&#10;cmV2LnhtbFBLBQYAAAAABAAEAPUAAACGAwAAAAA=&#10;" path="m49,8l37,15,24,20,12,18,,13,5,8,10,3,17,r7,l29,r8,l44,3r5,5e" filled="f" strokecolor="#e77817" strokeweight="0">
              <v:path arrowok="t" o:connecttype="custom" o:connectlocs="49,8;37,15;24,20;12,18;0,13;5,8;10,3;17,0;24,0;29,0;37,0;44,3;49,8" o:connectangles="0,0,0,0,0,0,0,0,0,0,0,0,0"/>
            </v:shape>
            <v:shape id="Freeform 531" o:spid="_x0000_s3881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JFsUA&#10;AADcAAAADwAAAGRycy9kb3ducmV2LnhtbESPQWvCQBSE7wX/w/KE3urGgMVGV5FgoRZ6qKkHb4/s&#10;MxvMvg27WxP/fbdQ6HGYmW+Y9Xa0nbiRD61jBfNZBoK4drrlRsFX9fq0BBEissbOMSm4U4DtZvKw&#10;xkK7gT/pdoyNSBAOBSowMfaFlKE2ZDHMXE+cvIvzFmOSvpHa45DgtpN5lj1Liy2nBYM9lYbq6/Hb&#10;KjgfhtxV5SIPp49DubybrHr3e6Uep+NuBSLSGP/Df+03rWCRv8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skWxQAAANwAAAAPAAAAAAAAAAAAAAAAAJgCAABkcnMv&#10;ZG93bnJldi54bWxQSwUGAAAAAAQABAD1AAAAigMAAAAA&#10;" path="m48,35l102,,48,35xm48,35l35,45,23,50,13,52,,47,5,42r5,-5l15,35r8,-3l30,30r8,l43,32r5,3xe" fillcolor="#f3be00" stroked="f">
              <v:path arrowok="t" o:connecttype="custom" o:connectlocs="48,35;102,0;48,35;48,35;35,45;23,50;13,52;0,47;5,42;10,37;15,35;23,32;30,30;38,30;43,32;48,35" o:connectangles="0,0,0,0,0,0,0,0,0,0,0,0,0,0,0,0"/>
              <o:lock v:ext="edit" verticies="t"/>
            </v:shape>
            <v:shape id="Freeform 532" o:spid="_x0000_s3880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7/FcAA&#10;AADcAAAADwAAAGRycy9kb3ducmV2LnhtbERP3WrCMBS+H+wdwhl4MzSt20SrUUQoeLnpHuDQHJti&#10;c1KS9Me3NxeDXX58/7vDZFsxkA+NYwX5IgNBXDndcK3g91rO1yBCRNbYOiYFDwpw2L++7LDQbuQf&#10;Gi6xFimEQ4EKTIxdIWWoDFkMC9cRJ+7mvMWYoK+l9jimcNvKZZatpMWGU4PBjk6Gqvultwpu36X9&#10;7PXaN6v3s5m41mVebpSavU3HLYhIU/wX/7nPWsHXR5qfzqQjIP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7/FcAAAADcAAAADwAAAAAAAAAAAAAAAACYAgAAZHJzL2Rvd25y&#10;ZXYueG1sUEsFBgAAAAAEAAQA9QAAAIUDAAAAAA==&#10;" path="m,35l54,,,35xe" filled="f" strokecolor="#e77817" strokeweight="0">
              <v:path arrowok="t" o:connecttype="custom" o:connectlocs="0,35;54,0;0,35" o:connectangles="0,0,0"/>
            </v:shape>
            <v:shape id="Freeform 533" o:spid="_x0000_s3879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+AcUA&#10;AADcAAAADwAAAGRycy9kb3ducmV2LnhtbESPzWrDMBCE74W8g9hAb7XslpTEiWJCwbgl9BDHD7BY&#10;6x9irVxLTdy3rwKFHoeZ+YbZZbMZxJUm11tWkEQxCOLa6p5bBdU5f1qDcB5Z42CZFPyQg2y/eNhh&#10;qu2NT3QtfSsChF2KCjrvx1RKV3dk0EV2JA5eYyeDPsiplXrCW4CbQT7H8as02HNY6HCkt47qS/lt&#10;FHwVWGzG/qP4dCXnq2NTtTKvlHpczoctCE+z/w//td+1gtVLAvc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f4BxQAAANwAAAAPAAAAAAAAAAAAAAAAAJgCAABkcnMv&#10;ZG93bnJldi54bWxQSwUGAAAAAAQABAD1AAAAigMAAAAA&#10;" path="m48,5l35,15,23,20,13,22,,17,5,12,10,7,15,5,23,2,30,r8,l43,2r5,3e" filled="f" strokecolor="#e77817" strokeweight="0">
              <v:path arrowok="t" o:connecttype="custom" o:connectlocs="48,5;35,15;23,20;13,22;0,17;5,12;10,7;15,5;23,2;30,0;38,0;43,2;48,5" o:connectangles="0,0,0,0,0,0,0,0,0,0,0,0,0"/>
            </v:shape>
            <v:shape id="Freeform 534" o:spid="_x0000_s387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0JWcYA&#10;AADcAAAADwAAAGRycy9kb3ducmV2LnhtbESP3WrCQBSE7wu+w3IKvSm6qUWt0U0oBa34A631AQ7Z&#10;0ySYPRuyW13fvisIXg4z8w0zz4NpxIk6V1tW8DJIQBAXVtdcKjj8LPpvIJxH1thYJgUXcpBnvYc5&#10;ptqe+ZtOe1+KCGGXooLK+zaV0hUVGXQD2xJH79d2Bn2UXSl1h+cIN40cJslYGqw5LlTY0kdFxXH/&#10;ZxSsw/Lzsv2aPNehnIbNhnZuuZgq9fQY3mcgPAV/D9/aK61g9DqE65l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0JWcYAAADcAAAADwAAAAAAAAAAAAAAAACYAgAAZHJz&#10;L2Rvd25yZXYueG1sUEsFBgAAAAAEAAQA9QAAAIsDAAAAAA==&#10;" path="m25,r,13l20,23,12,33,2,40,,30,5,18,15,8,25,xe" fillcolor="#f3be00" stroked="f">
              <v:path arrowok="t" o:connecttype="custom" o:connectlocs="25,0;25,13;20,23;12,33;2,40;0,30;5,18;15,8;25,0" o:connectangles="0,0,0,0,0,0,0,0,0"/>
            </v:shape>
            <v:shape id="Freeform 535" o:spid="_x0000_s3877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s+cQA&#10;AADcAAAADwAAAGRycy9kb3ducmV2LnhtbESPQYvCMBSE7wv+h/AEb9tUxSrVKKLIehLWFfH4bJ5t&#10;sXkpTdSuv94IC3scZuYbZrZoTSXu1LjSsoJ+FIMgzqwuOVdw+Nl8TkA4j6yxskwKfsnBYt75mGGq&#10;7YO/6b73uQgQdikqKLyvUyldVpBBF9maOHgX2xj0QTa51A0+AtxUchDHiTRYclgosKZVQdl1fzMK&#10;4pNd75LNc2z0ydnj13k5uSS5Ur1uu5yC8NT6//Bfe6sVjIZD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7PnEAAAA3AAAAA8AAAAAAAAAAAAAAAAAmAIAAGRycy9k&#10;b3ducmV2LnhtbFBLBQYAAAAABAAEAPUAAACJAwAAAAA=&#10;" path="m25,r,13l20,23,12,33,2,40,,30,5,18,15,8,25,xe" filled="f" strokecolor="#e77817" strokeweight="0">
              <v:path arrowok="t" o:connecttype="custom" o:connectlocs="25,0;25,13;20,23;12,33;2,40;0,30;5,18;15,8;25,0" o:connectangles="0,0,0,0,0,0,0,0,0"/>
            </v:shape>
            <v:shape id="Freeform 536" o:spid="_x0000_s3876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Fv8cA&#10;AADcAAAADwAAAGRycy9kb3ducmV2LnhtbESPT08CMRTE7yZ8h+aZeJMuyL8sFGKMJms8gMCB42P7&#10;3F3cvjZthdVPb01IPE5m5jeZxaozrTiTD41lBYN+BoK4tLrhSsF+93I/AxEissbWMin4pgCrZe9m&#10;gbm2F36n8zZWIkE45KigjtHlUoayJoOhbx1x8j6sNxiT9JXUHi8Jblo5zLKJNNhwWqjR0VNN5ef2&#10;yygYutfnUVG+tQM+btxpfZgW+x+v1N1t9zgHEamL/+Fru9AKxg8j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6Rb/HAAAA3AAAAA8AAAAAAAAAAAAAAAAAmAIAAGRy&#10;cy9kb3ducmV2LnhtbFBLBQYAAAAABAAEAPUAAACMAwAAAAA=&#10;" path="m28,43l25,55,20,65,13,75,,83,,73,8,60,15,50,28,43xm28,43l67,,28,43xe" fillcolor="#f3be00" stroked="f">
              <v:path arrowok="t" o:connecttype="custom" o:connectlocs="28,43;25,55;20,65;13,75;0,83;0,73;8,60;15,50;28,43;28,43;67,0;28,43" o:connectangles="0,0,0,0,0,0,0,0,0,0,0,0"/>
              <o:lock v:ext="edit" verticies="t"/>
            </v:shape>
            <v:shape id="Freeform 537" o:spid="_x0000_s3875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2eYsUA&#10;AADcAAAADwAAAGRycy9kb3ducmV2LnhtbESPQWsCMRSE70L/Q3gFb5pVscpqlFIq9FAKVUGPj80z&#10;u+2+l2WT6uqvbwoFj8PMfMMs1x3X6kxtqLwYGA0zUCSFt5U4A/vdZjAHFSKKxdoLGbhSgPXqobfE&#10;3PqLfNJ5G51KEAk5GihjbHKtQ1ESYxj6hiR5J98yxiRbp22LlwTnWo+z7EkzVpIWSmzopaTie/vD&#10;Bo6H255n181rfePR+H3mPth9kTH9x+55ASpSF+/h//abNTCdTOHv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Z5ixQAAANwAAAAPAAAAAAAAAAAAAAAAAJgCAABkcnMv&#10;ZG93bnJldi54bWxQSwUGAAAAAAQABAD1AAAAigMAAAAA&#10;" path="m28,l25,12,20,22,13,32,,40,,30,8,17,15,7,28,e" filled="f" strokecolor="#e77817" strokeweight="0">
              <v:path arrowok="t" o:connecttype="custom" o:connectlocs="28,0;25,12;20,22;13,32;0,40;0,30;8,17;15,7;28,0" o:connectangles="0,0,0,0,0,0,0,0,0"/>
            </v:shape>
            <v:shape id="Freeform 538" o:spid="_x0000_s3874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8CsUA&#10;AADcAAAADwAAAGRycy9kb3ducmV2LnhtbESPT2vCQBTE74LfYXlCb7rRokjqJlRLoR48mP45v2af&#10;SWj2bdzdavLt3ULB4zAzv2E2eW9acSHnG8sK5rMEBHFpdcOVgo/31+kahA/IGlvLpGAgD3k2Hm0w&#10;1fbKR7oUoRIRwj5FBXUIXSqlL2sy6Ge2I47eyTqDIUpXSe3wGuGmlYskWUmDDceFGjva1VT+FL9G&#10;gdufupfPYeu+2kMiz+ti+N4eG6UeJv3zE4hAfbiH/9tvWsHycQV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wKxQAAANwAAAAPAAAAAAAAAAAAAAAAAJgCAABkcnMv&#10;ZG93bnJldi54bWxQSwUGAAAAAAQABAD1AAAAigMAAAAA&#10;" path="m,43l39,,,43e" filled="f" strokecolor="#e77817" strokeweight="0">
              <v:path arrowok="t" o:connecttype="custom" o:connectlocs="0,43;39,0;0,43" o:connectangles="0,0,0"/>
            </v:shape>
            <v:shape id="Freeform 539" o:spid="_x0000_s387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WbcYA&#10;AADcAAAADwAAAGRycy9kb3ducmV2LnhtbESPT2vCQBTE74V+h+UVehHd2D8xRFcpLQWheNB68PjI&#10;PpNg9m3IvprYT98VhB6HmfkNs1gNrlFn6kLt2cB0koAiLrytuTSw//4cZ6CCIFtsPJOBCwVYLe/v&#10;Fphb3/OWzjspVYRwyNFAJdLmWoeiIodh4lvi6B1951Ci7EptO+wj3DX6KUlS7bDmuFBhS+8VFafd&#10;jzNwSr962Y5k+qE3zeU39dnhhTJjHh+GtzkooUH+w7f22hp4fZ7B9Uw8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WbcYAAADcAAAADwAAAAAAAAAAAAAAAACYAgAAZHJz&#10;L2Rvd25yZXYueG1sUEsFBgAAAAAEAAQA9QAAAIsDAAAAAA==&#10;" path="m22,r,13l17,25r-7,8l,43,,30,3,18,10,8,22,xe" fillcolor="#f3be00" stroked="f">
              <v:path arrowok="t" o:connecttype="custom" o:connectlocs="22,0;22,13;17,25;10,33;0,43;0,30;3,18;10,8;22,0" o:connectangles="0,0,0,0,0,0,0,0,0"/>
            </v:shape>
            <v:shape id="Freeform 540" o:spid="_x0000_s3872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4TcMA&#10;AADcAAAADwAAAGRycy9kb3ducmV2LnhtbERPTU/CQBC9k/AfNkPiTbYqEK0shGgaIHqhaLxOumNb&#10;6c7W7grl3zMHE44v73u+7F2jjtSF2rOBu3ECirjwtubSwMc+u30EFSKyxcYzGThTgOViOJhjav2J&#10;d3TMY6kkhEOKBqoY21TrUFTkMIx9Syzct+8cRoFdqW2HJwl3jb5Pkpl2WLM0VNjSS0XFIf9zBqZZ&#10;/rQ92E//s39bvWbnydfve7s25mbUr55BRerjVfzv3ljxPchaOSNHQC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d4TcMAAADcAAAADwAAAAAAAAAAAAAAAACYAgAAZHJzL2Rv&#10;d25yZXYueG1sUEsFBgAAAAAEAAQA9QAAAIgDAAAAAA==&#10;" path="m22,r,13l17,25r-7,8l,43,,30,3,18,10,8,22,xe" filled="f" strokecolor="#e77817" strokeweight="0">
              <v:path arrowok="t" o:connecttype="custom" o:connectlocs="22,0;22,13;17,25;10,33;0,43;0,30;3,18;10,8;22,0" o:connectangles="0,0,0,0,0,0,0,0,0"/>
            </v:shape>
            <v:shape id="Freeform 541" o:spid="_x0000_s3871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mU8YA&#10;AADcAAAADwAAAGRycy9kb3ducmV2LnhtbESPW2sCMRSE34X+h3AKfavZKopuzUoRFJU+eEP6eNic&#10;vbSbkyVJ1+2/bwoFH4eZ+YZZLHvTiI6cry0reBkmIIhzq2suFVzO6+cZCB+QNTaWScEPeVhmD4MF&#10;ptre+EjdKZQiQtinqKAKoU2l9HlFBv3QtsTRK6wzGKJ0pdQObxFuGjlKkqk0WHNcqLClVUX51+nb&#10;KPhwn9P3btNMNmgxOVyL/Xa32yv19Ni/vYII1Id7+L+91Qom4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mU8YAAADcAAAADwAAAAAAAAAAAAAAAACYAgAAZHJz&#10;L2Rvd25yZXYueG1sUEsFBgAAAAAEAAQA9QAAAIsDAAAAAA==&#10;" path="m,44l35,,,44xe" fillcolor="#f3be00" stroked="f">
              <v:path arrowok="t" o:connecttype="custom" o:connectlocs="0,44;35,0;0,44" o:connectangles="0,0,0"/>
            </v:shape>
            <v:shape id="Freeform 542" o:spid="_x0000_s3870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r5cMA&#10;AADcAAAADwAAAGRycy9kb3ducmV2LnhtbERPy2rCQBTdF/yH4QrdFJ0YqpTUUURS6KaQRim6u2Ru&#10;k2DmTshMHv17ZyF0eTjv7X4yjRioc7VlBatlBIK4sLrmUsH59LF4A+E8ssbGMin4Iwf73expi4m2&#10;I3/TkPtShBB2CSqovG8TKV1RkUG3tC1x4H5tZ9AH2JVSdziGcNPIOIo20mDNoaHClo4VFbe8Nwqu&#10;9ut6yOPsZ3V5WfeRTccY00yp5/l0eAfhafL/4of7UytYv4b54U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cr5cMAAADcAAAADwAAAAAAAAAAAAAAAACYAgAAZHJzL2Rv&#10;d25yZXYueG1sUEsFBgAAAAAEAAQA9QAAAIgDAAAAAA==&#10;" path="m,44l35,,,44xe" filled="f" strokecolor="#e77817" strokeweight="0">
              <v:path arrowok="t" o:connecttype="custom" o:connectlocs="0,44;35,0;0,44" o:connectangles="0,0,0"/>
            </v:shape>
            <v:shape id="Freeform 543" o:spid="_x0000_s3869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F+MYA&#10;AADcAAAADwAAAGRycy9kb3ducmV2LnhtbESPQWvCQBSE70L/w/IKvelGsVKim1AtBUGoNlX0+Mg+&#10;k9Ds2zS7auqv7wpCj8PMfMPM0s7U4kytqywrGA4iEMS51RUXCrZf7/0XEM4ja6wtk4JfcpAmD70Z&#10;xtpe+JPOmS9EgLCLUUHpfRNL6fKSDLqBbYiDd7StQR9kW0jd4iXATS1HUTSRBisOCyU2tCgp/85O&#10;RsHuusrXP3uH42j0dl1usvmBPzqlnh671ykIT53/D9/bS63geTyE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8F+MYAAADcAAAADwAAAAAAAAAAAAAAAACYAgAAZHJz&#10;L2Rvd25yZXYueG1sUEsFBgAAAAAEAAQA9QAAAIsDAAAAAA==&#10;" path="m20,r,12l18,25r-8,7l,40,,30,3,17,10,7,20,xe" fillcolor="#f3be00" stroked="f">
              <v:path arrowok="t" o:connecttype="custom" o:connectlocs="20,0;20,12;18,25;10,32;0,40;0,30;3,17;10,7;20,0" o:connectangles="0,0,0,0,0,0,0,0,0"/>
            </v:shape>
            <v:shape id="Freeform 544" o:spid="_x0000_s3868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ffsMA&#10;AADcAAAADwAAAGRycy9kb3ducmV2LnhtbESPQWvCQBSE7wX/w/IEb/UlUotGV5FKUXqrFrw+s88k&#10;mH2bZleN/74rCD0OM/MNM192tlZXbn3lREM6TECx5M5UUmj42X++TkD5QGKodsIa7uxhuei9zCkz&#10;7ibffN2FQkWI+Iw0lCE0GaLPS7bkh65hid7JtZZClG2BpqVbhNsaR0nyjpYqiQslNfxRcn7eXayG&#10;fTo9GLwf0f5+5cfJND1tzBq1HvS71QxU4C78h5/trdEwfhvB40w8Ar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affsMAAADcAAAADwAAAAAAAAAAAAAAAACYAgAAZHJzL2Rv&#10;d25yZXYueG1sUEsFBgAAAAAEAAQA9QAAAIgDAAAAAA==&#10;" path="m20,r,12l18,25r-8,7l,40,,30,3,17,10,7,20,xe" filled="f" strokecolor="#e77817" strokeweight="0">
              <v:path arrowok="t" o:connecttype="custom" o:connectlocs="20,0;20,12;18,25;10,32;0,40;0,30;3,17;10,7;20,0" o:connectangles="0,0,0,0,0,0,0,0,0"/>
            </v:shape>
            <v:shape id="Freeform 545" o:spid="_x0000_s3867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mJsYA&#10;AADcAAAADwAAAGRycy9kb3ducmV2LnhtbESPQWvCQBSE74X+h+UJvdWNrVpNs5ESVEovovXg8ZF9&#10;JqHZtzG7jdFf7xaEHoeZ+YZJFr2pRUetqywrGA0jEMS51RUXCvbfq+cZCOeRNdaWScGFHCzSx4cE&#10;Y23PvKVu5wsRIOxiVFB638RSurwkg25oG+LgHW1r0AfZFlK3eA5wU8uXKJpKgxWHhRIbykrKf3a/&#10;RsHX28quT5usm3vJs8P4tLxOs6VST4P+4x2Ep97/h+/tT61gMn6F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QmJsYAAADcAAAADwAAAAAAAAAAAAAAAACYAgAAZHJz&#10;L2Rvd25yZXYueG1sUEsFBgAAAAAEAAQA9QAAAIsDAAAAAA==&#10;" path="m,45l33,,,45xe" fillcolor="#f3be00" stroked="f">
              <v:path arrowok="t" o:connecttype="custom" o:connectlocs="0,45;33,0;0,45" o:connectangles="0,0,0"/>
            </v:shape>
            <v:shape id="Freeform 546" o:spid="_x0000_s3866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xfscA&#10;AADcAAAADwAAAGRycy9kb3ducmV2LnhtbESP3WrCQBSE7wt9h+UUvNNN619NXaUKWi1UqAr28pA9&#10;TYLZsyG7JvHt3YLQy2FmvmGm89YUoqbK5ZYVPPciEMSJ1TmnCo6HVfcVhPPIGgvLpOBKDuazx4cp&#10;xto2/E313qciQNjFqCDzvoyldElGBl3PlsTB+7WVQR9klUpdYRPgppAvUTSSBnMOCxmWtMwoOe8v&#10;RsF2vGjM+rw7lR+LL9sfYv35M6mV6jy1728gPLX+P3xvb7SC4WAA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MX7HAAAA3AAAAA8AAAAAAAAAAAAAAAAAmAIAAGRy&#10;cy9kb3ducmV2LnhtbFBLBQYAAAAABAAEAPUAAACMAwAAAAA=&#10;" path="m,45l33,,,45xe" filled="f" strokecolor="#e77817" strokeweight="0">
              <v:path arrowok="t" o:connecttype="custom" o:connectlocs="0,45;33,0;0,45" o:connectangles="0,0,0"/>
            </v:shape>
            <v:shape id="Freeform 547" o:spid="_x0000_s3865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JjsYA&#10;AADcAAAADwAAAGRycy9kb3ducmV2LnhtbESPQWvCQBSE74L/YXmFXkQ3LVokdROkxeJJ0BQht0f2&#10;maTNvt1mtxr/vVsoeBxm5htmlQ+mE2fqfWtZwdMsAUFcWd1yreCz2EyXIHxA1thZJgVX8pBn49EK&#10;U20vvKfzIdQiQtinqKAJwaVS+qohg35mHXH0TrY3GKLsa6l7vES46eRzkrxIgy3HhQYdvTVUfR9+&#10;TaR8lLtrXRbuVB7dZHP8+Ur29K7U48OwfgURaAj38H97qxUs5gv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JjsYAAADcAAAADwAAAAAAAAAAAAAAAACYAgAAZHJz&#10;L2Rvd25yZXYueG1sUEsFBgAAAAAEAAQA9QAAAIsDAAAAAA==&#10;" path="m18,r2,13l18,25,10,35,3,43,,33,3,20,8,8,18,xe" fillcolor="#f3be00" stroked="f">
              <v:path arrowok="t" o:connecttype="custom" o:connectlocs="18,0;20,13;18,25;10,35;3,43;0,33;3,20;8,8;18,0" o:connectangles="0,0,0,0,0,0,0,0,0"/>
            </v:shape>
            <v:shape id="Freeform 548" o:spid="_x0000_s3864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0BsUA&#10;AADcAAAADwAAAGRycy9kb3ducmV2LnhtbESPT2sCMRTE74LfITyhN81aVMrWKFYRlF7810Nvr5tn&#10;dnXzsiSpbr99UxB6HGbmN8x03tpa3MiHyrGC4SADQVw4XbFRcDqu+y8gQkTWWDsmBT8UYD7rdqaY&#10;a3fnPd0O0YgE4ZCjgjLGJpcyFCVZDAPXECfv7LzFmKQ3Unu8J7it5XOWTaTFitNCiQ0tSyquh2+r&#10;wC8/zOV9fPY+fq0M7d4+V1vZKPXUaxevICK18T/8aG+0gvFoA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HQGxQAAANwAAAAPAAAAAAAAAAAAAAAAAJgCAABkcnMv&#10;ZG93bnJldi54bWxQSwUGAAAAAAQABAD1AAAAigMAAAAA&#10;" path="m18,r2,13l18,25,10,35,3,43,,33,3,20,8,8,18,xe" filled="f" strokecolor="#e77817" strokeweight="0">
              <v:path arrowok="t" o:connecttype="custom" o:connectlocs="18,0;20,13;18,25;10,35;3,43;0,33;3,20;8,8;18,0" o:connectangles="0,0,0,0,0,0,0,0,0"/>
            </v:shape>
            <v:shape id="Freeform 549" o:spid="_x0000_s386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D0sYA&#10;AADcAAAADwAAAGRycy9kb3ducmV2LnhtbESP3WrCQBSE7wXfYTmF3ohuLP6RZiMiLbSlYDTS60P2&#10;NAlmz4bsNsa37xaEXg4z8w2TbAfTiJ46V1tWMJ9FIIgLq2suFZzz1+kGhPPIGhvLpOBGDrbpeJRg&#10;rO2Vj9SffCkChF2MCirv21hKV1Rk0M1sSxy8b9sZ9EF2pdQdXgPcNPIpilbSYM1hocKW9hUVl9OP&#10;UbA/LCYmP+Rf0fCR3bLP996+UK/U48OwewbhafD/4Xv7TStYLt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D0sYAAADcAAAADwAAAAAAAAAAAAAAAACYAgAAZHJz&#10;L2Rvd25yZXYueG1sUEsFBgAAAAAEAAQA9QAAAIsDAAAAAA==&#10;" path="m,49l32,,,49xe" fillcolor="#f3be00" stroked="f">
              <v:path arrowok="t" o:connecttype="custom" o:connectlocs="0,49;32,0;0,49" o:connectangles="0,0,0"/>
            </v:shape>
            <v:shape id="Freeform 550" o:spid="_x0000_s3862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NXMEA&#10;AADcAAAADwAAAGRycy9kb3ducmV2LnhtbERPW2vCMBR+H+w/hDPwbSaz25BqlHkDXybYjT0fmmNT&#10;bE5KE2v998uD4OPHd58vB9eInrpQe9bwNlYgiEtvaq40/P7sXqcgQkQ22HgmDTcKsFw8P80xN/7K&#10;R+qLWIkUwiFHDTbGNpcylJYchrFviRN38p3DmGBXSdPhNYW7Rk6U+pQOa04NFltaWyrPxcVp2Ng/&#10;ue8PfPvOtkFlp2m9ylSh9ehl+JqBiDTEh/ju3hsNH+9pbT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qzVzBAAAA3AAAAA8AAAAAAAAAAAAAAAAAmAIAAGRycy9kb3du&#10;cmV2LnhtbFBLBQYAAAAABAAEAPUAAACGAwAAAAA=&#10;" path="m,49l32,,,49xe" filled="f" strokecolor="#e77817" strokeweight="0">
              <v:path arrowok="t" o:connecttype="custom" o:connectlocs="0,49;32,0;0,49" o:connectangles="0,0,0"/>
            </v:shape>
            <v:shape id="Freeform 551" o:spid="_x0000_s3861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QccUA&#10;AADcAAAADwAAAGRycy9kb3ducmV2LnhtbESPT2sCMRTE70K/Q3gFb5ptUalbs1JKhaIH0RbPj+R1&#10;/3Tzsm7SdfXTG0HocZiZ3zCLZW9r0VHrS8cKnsYJCGLtTMm5gu+v1egFhA/IBmvHpOBMHpbZw2CB&#10;qXEn3lG3D7mIEPYpKihCaFIpvS7Ioh+7hjh6P661GKJsc2laPEW4reVzksykxZLjQoENvRekf/d/&#10;VoE+lJP5kQ/6Yyv5uF5fqm6zqZQaPvZvryAC9eE/fG9/GgXTyR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lBxxQAAANwAAAAPAAAAAAAAAAAAAAAAAJgCAABkcnMv&#10;ZG93bnJldi54bWxQSwUGAAAAAAQABAD1AAAAigMAAAAA&#10;" path="m17,r3,12l17,24,10,34,3,42,,32,3,19,8,7,17,xe" fillcolor="#f3be00" stroked="f">
              <v:path arrowok="t" o:connecttype="custom" o:connectlocs="17,0;20,12;17,24;10,34;3,42;0,32;3,19;8,7;17,0" o:connectangles="0,0,0,0,0,0,0,0,0"/>
            </v:shape>
            <v:shape id="Freeform 552" o:spid="_x0000_s3860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laMEA&#10;AADcAAAADwAAAGRycy9kb3ducmV2LnhtbERPTYvCMBC9C/sfwix4KWuqS2XpGkVEQQRBq97HZrYt&#10;NpPSRNv99+YgeHy879miN7V4UOsqywrGoxgEcW51xYWC82nz9QPCeWSNtWVS8E8OFvOPwQxTbTs+&#10;0iPzhQgh7FJUUHrfpFK6vCSDbmQb4sD92dagD7AtpG6xC+GmlpM4nkqDFYeGEhtalZTfsrtRcE1u&#10;B39Z77pVZL/342JD52gXKTX87Je/IDz1/i1+ubdaQZKE+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mZWjBAAAA3AAAAA8AAAAAAAAAAAAAAAAAmAIAAGRycy9kb3du&#10;cmV2LnhtbFBLBQYAAAAABAAEAPUAAACGAwAAAAA=&#10;" path="m17,r3,12l17,24,10,34,3,42,,32,3,19,8,7,17,e" filled="f" strokecolor="#e77817" strokeweight="0">
              <v:path arrowok="t" o:connecttype="custom" o:connectlocs="17,0;20,12;17,24;10,34;3,42;0,32;3,19;8,7;17,0" o:connectangles="0,0,0,0,0,0,0,0,0"/>
            </v:shape>
            <v:shape id="Freeform 553" o:spid="_x0000_s3859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E6cQA&#10;AADcAAAADwAAAGRycy9kb3ducmV2LnhtbESPQWsCMRSE74X+h/AKvdXsSi1lNUoptJTqpWsPHh+b&#10;5ya4eVmS6K7/3giCx2FmvmEWq9F14kQhWs8KykkBgrjx2nKr4H/79fIOIiZkjZ1nUnCmCKvl48MC&#10;K+0H/qNTnVqRIRwrVGBS6ispY2PIYZz4njh7ex8cpixDK3XAIcNdJ6dF8SYdWs4LBnv6NNQc6qNT&#10;UOvBHsPa/Nqi/y7TZvc6PW+9Us9P48ccRKIx3cO39o9WMJuV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hOnEAAAA3AAAAA8AAAAAAAAAAAAAAAAAmAIAAGRycy9k&#10;b3ducmV2LnhtbFBLBQYAAAAABAAEAPUAAACJAwAAAAA=&#10;" path="m,50l33,,,50xe" fillcolor="#f3be00" stroked="f">
              <v:path arrowok="t" o:connecttype="custom" o:connectlocs="0,50;33,0;0,50" o:connectangles="0,0,0"/>
            </v:shape>
            <v:shape id="Freeform 554" o:spid="_x0000_s3858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br8cA&#10;AADcAAAADwAAAGRycy9kb3ducmV2LnhtbESPT2vCQBTE7wW/w/IEL6VuFFIkupFqW+ipULVCbq/Z&#10;lz+YfRuya4x++m5B6HGYmd8wq/VgGtFT52rLCmbTCARxbnXNpYLD/v1pAcJ5ZI2NZVJwJQfrdPSw&#10;wkTbC39Rv/OlCBB2CSqovG8TKV1ekUE3tS1x8ArbGfRBdqXUHV4C3DRyHkXP0mDNYaHClrYV5afd&#10;2Si46eIn/vx+u56y13yWbW7HHh+NUpPx8LIE4Wnw/+F7+0MriOM5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Y26/HAAAA3AAAAA8AAAAAAAAAAAAAAAAAmAIAAGRy&#10;cy9kb3ducmV2LnhtbFBLBQYAAAAABAAEAPUAAACMAwAAAAA=&#10;" path="m,50l33,,,50xe" filled="f" strokecolor="#e77817" strokeweight="0">
              <v:path arrowok="t" o:connecttype="custom" o:connectlocs="0,50;33,0;0,50" o:connectangles="0,0,0"/>
            </v:shape>
            <v:shape id="Freeform 555" o:spid="_x0000_s3857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1UsYA&#10;AADcAAAADwAAAGRycy9kb3ducmV2LnhtbESPQU/CQBSE7yb8h80j8SZbMAhWFkJAoyeIRRO9PbqP&#10;bqH7tumubf33romJx8nMfJNZrHpbiZYaXzpWMB4lIIhzp0suFLwdnm7mIHxA1lg5JgXf5GG1HFwt&#10;MNWu41dqs1CICGGfogITQp1K6XNDFv3I1cTRO7nGYoiyKaRusItwW8lJktxJiyXHBYM1bQzll+zL&#10;KrDtnvPt+8fzvTnvTsfHz45nWaHU9bBfP4AI1If/8F/7RSuYTm/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1UsYAAADcAAAADwAAAAAAAAAAAAAAAACYAgAAZHJz&#10;L2Rvd25yZXYueG1sUEsFBgAAAAAEAAQA9QAAAIsDAAAAAA==&#10;" path="m23,r2,7l25,12r,8l23,25,15,35,,44,,32,3,20,10,10,23,xe" fillcolor="#f3be00" stroked="f">
              <v:path arrowok="t" o:connecttype="custom" o:connectlocs="23,0;25,7;25,12;25,20;23,25;15,35;0,44;0,32;3,20;10,10;23,0" o:connectangles="0,0,0,0,0,0,0,0,0,0,0"/>
            </v:shape>
            <v:shape id="Freeform 556" o:spid="_x0000_s3856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LFcIA&#10;AADcAAAADwAAAGRycy9kb3ducmV2LnhtbESPT4vCMBTE74LfIbwFL6KpshXpNhURBG/iP7w+mrdt&#10;2ealJFG7++nNguBxmJnfMPmqN624k/ONZQWzaQKCuLS64UrB+bSdLEH4gKyxtUwKfsnDqhgOcsy0&#10;ffCB7sdQiQhhn6GCOoQuk9KXNRn0U9sRR+/bOoMhSldJ7fAR4aaV8yRZSIMNx4UaO9rUVP4cb0aB&#10;2dPcXdPN4eSvnF78jc5/bqzU6KNff4EI1Id3+NXeaQVp+gn/Z+IR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osVwgAAANwAAAAPAAAAAAAAAAAAAAAAAJgCAABkcnMvZG93&#10;bnJldi54bWxQSwUGAAAAAAQABAD1AAAAhwMAAAAA&#10;" path="m23,r2,7l25,12r,8l23,25,15,35,,44,,32,3,20,10,10,23,e" filled="f" strokecolor="#e77817" strokeweight="0">
              <v:path arrowok="t" o:connecttype="custom" o:connectlocs="23,0;25,7;25,12;25,20;23,25;15,35;0,44;0,32;3,20;10,10;23,0" o:connectangles="0,0,0,0,0,0,0,0,0,0,0"/>
            </v:shape>
            <v:shape id="Freeform 557" o:spid="_x0000_s3855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ikMUA&#10;AADcAAAADwAAAGRycy9kb3ducmV2LnhtbESPQWvCQBSE7wX/w/IEb3WjkiLRVWKk0ksPjR48PrLP&#10;JJh9G7LbGPPru4VCj8PMfMNs94NpRE+dqy0rWMwjEMSF1TWXCi7n99c1COeRNTaWScGTHOx3k5ct&#10;Jto++Iv63JciQNglqKDyvk2kdEVFBt3ctsTBu9nOoA+yK6Xu8BHgppHLKHqTBmsOCxW2lFVU3PNv&#10;oyA96zgds/XieOhPY/5px2u2Oio1mw7pBoSnwf+H/9ofWkEc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CKQxQAAANwAAAAPAAAAAAAAAAAAAAAAAJgCAABkcnMv&#10;ZG93bnJldi54bWxQSwUGAAAAAAQABAD1AAAAigMAAAAA&#10;" path="m,50l37,,,50xe" fillcolor="#f3be00" stroked="f">
              <v:path arrowok="t" o:connecttype="custom" o:connectlocs="0,50;37,0;0,50" o:connectangles="0,0,0"/>
            </v:shape>
            <v:shape id="Freeform 558" o:spid="_x0000_s3854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+K8MA&#10;AADcAAAADwAAAGRycy9kb3ducmV2LnhtbESP0YrCMBRE34X9h3AXfNN0LUr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+K8MAAADcAAAADwAAAAAAAAAAAAAAAACYAgAAZHJzL2Rv&#10;d25yZXYueG1sUEsFBgAAAAAEAAQA9QAAAIgDAAAAAA==&#10;" path="m,50l37,,,50xe" filled="f" strokecolor="#1f1a17" strokeweight="0">
              <v:path arrowok="t" o:connecttype="custom" o:connectlocs="0,50;37,0;0,50" o:connectangles="0,0,0"/>
            </v:shape>
            <v:shape id="Freeform 559" o:spid="_x0000_s385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ALMYA&#10;AADcAAAADwAAAGRycy9kb3ducmV2LnhtbESP3WoCMRSE7wXfIRzBO81WtOrWrEihUJQq1ZbSu8Pm&#10;7A9uTpZNqqtPbwShl8PMfMMslq2pxIkaV1pW8DSMQBCnVpecK/g6vA1mIJxH1lhZJgUXcrBMup0F&#10;xtqe+ZNOe5+LAGEXo4LC+zqW0qUFGXRDWxMHL7ONQR9kk0vd4DnATSVHUfQsDZYcFgqs6bWg9Lj/&#10;Mwp+p98f1fjqdITbTTmfj+TPepcp1e+1qxcQnlr/H36037WCyWQK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3ALMYAAADcAAAADwAAAAAAAAAAAAAAAACYAgAAZHJz&#10;L2Rvd25yZXYueG1sUEsFBgAAAAAEAAQA9QAAAIsDAAAAAA==&#10;" path="m30,40l75,,30,40,27,55,20,65,12,75,,82,,75,,70,3,62,5,57r5,-5l17,47r5,-5l30,40xe" fillcolor="#f3be00" stroked="f">
              <v:path arrowok="t" o:connecttype="custom" o:connectlocs="30,40;75,0;30,40;30,40;30,40;27,55;20,65;12,75;0,82;0,75;0,70;3,62;5,57;10,52;17,47;22,42;30,40" o:connectangles="0,0,0,0,0,0,0,0,0,0,0,0,0,0,0,0,0"/>
            </v:shape>
            <v:shape id="Freeform 560" o:spid="_x0000_s3852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bSb4A&#10;AADcAAAADwAAAGRycy9kb3ducmV2LnhtbERPuwrCMBTdBf8hXMFFNLWg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VG0m+AAAA3AAAAA8AAAAAAAAAAAAAAAAAmAIAAGRycy9kb3ducmV2&#10;LnhtbFBLBQYAAAAABAAEAPUAAACDAwAAAAA=&#10;" path="m30,40l75,,30,40,27,55,20,65,12,75,,82,,75,,70,3,62,5,57r5,-5l17,47r5,-5l30,40e" filled="f" strokecolor="#e77817" strokeweight="0">
              <v:path arrowok="t" o:connecttype="custom" o:connectlocs="30,40;75,0;30,40;30,40;30,40;27,55;20,65;12,75;0,82;0,75;0,70;3,62;5,57;10,52;17,47;22,42;30,40" o:connectangles="0,0,0,0,0,0,0,0,0,0,0,0,0,0,0,0,0"/>
            </v:shape>
            <v:shape id="Freeform 561" o:spid="_x0000_s3851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388UA&#10;AADcAAAADwAAAGRycy9kb3ducmV2LnhtbESP0WrCQBRE3wv+w3IFX0rd2DbSRleRitLmzSQfcJu9&#10;JsHs3ZBdTfr3bqHQx2FmzjDr7WhacaPeNZYVLOYRCOLS6oYrBUV+eHoD4TyyxtYyKfghB9vN5GGN&#10;ibYDn+iW+UoECLsEFdTed4mUrqzJoJvbjjh4Z9sb9EH2ldQ9DgFuWvkcRUtpsOGwUGNHHzWVl+xq&#10;FDxyRnuT5un3S/76ddaXqoiOO6Vm03G3AuFp9P/hv/anVhDH7/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7fzxQAAANwAAAAPAAAAAAAAAAAAAAAAAJgCAABkcnMv&#10;ZG93bnJldi54bWxQSwUGAAAAAAQABAD1AAAAigMAAAAA&#10;" path="m33,40l72,,33,40,30,53,23,65,13,73,,80,,75,3,68,5,63,8,55r5,-5l18,45r7,-2l33,40xe" fillcolor="#f3be00" stroked="f">
              <v:path arrowok="t" o:connecttype="custom" o:connectlocs="33,40;72,0;33,40;33,40;33,40;30,53;23,65;13,73;0,80;0,75;3,68;5,63;8,55;13,50;18,45;25,43;33,40" o:connectangles="0,0,0,0,0,0,0,0,0,0,0,0,0,0,0,0,0"/>
            </v:shape>
            <v:shape id="Freeform 562" o:spid="_x0000_s3850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J98MA&#10;AADcAAAADwAAAGRycy9kb3ducmV2LnhtbERPz2vCMBS+C/sfwht402SOVelMyyjIPMjAuoHHZ/PW&#10;dmteShO1+++Xg+Dx4/u9zkfbiQsNvnWs4WmuQBBXzrRca/g8bGYrED4gG+wck4Y/8pBnD5M1psZd&#10;eU+XMtQihrBPUUMTQp9K6auGLPq564kj9+0GiyHCoZZmwGsMt51cKJVIiy3HhgZ7Khqqfsuz1dAm&#10;xU+ylEf+OJzev57NsVQ7VWg9fRzfXkEEGsNdfHNvjYaXJM6P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tJ98MAAADcAAAADwAAAAAAAAAAAAAAAACYAgAAZHJzL2Rv&#10;d25yZXYueG1sUEsFBgAAAAAEAAQA9QAAAIgDAAAAAA==&#10;" path="m33,40l72,,33,40,30,53,23,65,13,73,,80,,75,3,68,5,63,8,55r5,-5l18,45r7,-2l33,40e" filled="f" strokecolor="#e77817" strokeweight="0">
              <v:path arrowok="t" o:connecttype="custom" o:connectlocs="33,40;72,0;33,40;33,40;33,40;30,53;23,65;13,73;0,80;0,75;3,68;5,63;8,55;13,50;18,45;25,43;33,40" o:connectangles="0,0,0,0,0,0,0,0,0,0,0,0,0,0,0,0,0"/>
            </v:shape>
            <v:shape id="Freeform 563" o:spid="_x0000_s3849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q/MUA&#10;AADcAAAADwAAAGRycy9kb3ducmV2LnhtbESPQWvCQBSE74L/YXlCL6HZWFAkdRNUEHor2tbq7ZF9&#10;JqHZtyG7jdt/3y0UPA4z8w2zLoPpxEiDay0rmKcZCOLK6pZrBe9v+8cVCOeRNXaWScEPOSiL6WSN&#10;ubY3PtB49LWIEHY5Kmi873MpXdWQQZfanjh6VzsY9FEOtdQD3iLcdPIpy5bSYMtxocGedg1VX8dv&#10;owA/TuHVbJMuuYT9eN2cXSI/K6UeZmHzDMJT8Pfwf/tFK1gs5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Sr8xQAAANwAAAAPAAAAAAAAAAAAAAAAAJgCAABkcnMv&#10;ZG93bnJldi54bWxQSwUGAAAAAAQABAD1AAAAigMAAAAA&#10;" path="m,42l37,,,42xe" fillcolor="#f3be00" stroked="f">
              <v:path arrowok="t" o:connecttype="custom" o:connectlocs="0,42;37,0;0,42" o:connectangles="0,0,0"/>
            </v:shape>
            <v:shape id="Freeform 564" o:spid="_x0000_s3848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zX8YA&#10;AADcAAAADwAAAGRycy9kb3ducmV2LnhtbESPT0sDMRTE70K/Q3gFbzbrgkXXpkUKhXoS+0fx9tw8&#10;dxc3L2mS7q799E2h4HGYmd8ws8VgWtGRD41lBfeTDARxaXXDlYLddnX3CCJEZI2tZVLwRwEW89HN&#10;DAtte36nbhMrkSAcClRQx+gKKUNZk8EwsY44eT/WG4xJ+kpqj32Cm1bmWTaVBhtOCzU6WtZU/m6O&#10;RsF+1/XuqaTXr/zj6E4H/s7ePr1St+Ph5RlEpCH+h6/ttVbwMM3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zX8YAAADcAAAADwAAAAAAAAAAAAAAAACYAgAAZHJz&#10;L2Rvd25yZXYueG1sUEsFBgAAAAAEAAQA9QAAAIsDAAAAAA==&#10;" path="m,42l37,,,42xe" filled="f" strokecolor="#e77817" strokeweight="0">
              <v:path arrowok="t" o:connecttype="custom" o:connectlocs="0,42;37,0;0,42" o:connectangles="0,0,0"/>
            </v:shape>
            <v:shape id="Freeform 565" o:spid="_x0000_s3847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O8UA&#10;AADcAAAADwAAAGRycy9kb3ducmV2LnhtbESPW2sCMRSE3wv+h3CEvtWs9YKsG8VWBKFPXhAfj5uz&#10;F9ycbJNU1/76plDo4zAz3zDZsjONuJHztWUFw0ECgji3uuZSwfGweZmB8AFZY2OZFDzIw3LRe8ow&#10;1fbOO7rtQykihH2KCqoQ2lRKn1dk0A9sSxy9wjqDIUpXSu3wHuGmka9JMpUGa44LFbb0XlF+3X+Z&#10;SHFybN6C+R4fi8O2XX9ePk5np9Rzv1vNQQTqwn/4r73VCibTE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g7xQAAANwAAAAPAAAAAAAAAAAAAAAAAJgCAABkcnMv&#10;ZG93bnJldi54bWxQSwUGAAAAAAQABAD1AAAAigMAAAAA&#10;" path="m22,75l17,r5,75xm22,75r3,17l25,107r-3,8l17,120r-5,5l7,132,3,125,,115r,-8l,100,3,92,7,85r5,-8l22,75xe" fillcolor="#f3be00" stroked="f">
              <v:path arrowok="t" o:connecttype="custom" o:connectlocs="22,75;17,0;22,75;22,75;25,92;25,107;22,115;17,120;12,125;7,132;3,125;0,115;0,107;0,100;3,92;7,85;12,77;22,75" o:connectangles="0,0,0,0,0,0,0,0,0,0,0,0,0,0,0,0,0,0"/>
              <o:lock v:ext="edit" verticies="t"/>
            </v:shape>
            <v:shape id="Freeform 566" o:spid="_x0000_s3846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5FsYA&#10;AADcAAAADwAAAGRycy9kb3ducmV2LnhtbESPQWvCQBSE74L/YXmCN90oVmrqJrSiIEgP2lo8PrKv&#10;SWj2bZJdTfrvu4LQ4zAz3zDrtDeVuFHrSssKZtMIBHFmdcm5gs+P3eQZhPPIGivLpOCXHKTJcLDG&#10;WNuOj3Q7+VwECLsYFRTe17GULivIoJvamjh437Y16INsc6lb7ALcVHIeRUtpsOSwUGBNm4Kyn9PV&#10;KJjvZ4fo8nZpSuqqr3Ozao7v20ap8ah/fQHhqff/4Ud7rxU8LRd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K5FsYAAADcAAAADwAAAAAAAAAAAAAAAACYAgAAZHJz&#10;L2Rvd25yZXYueG1sUEsFBgAAAAAEAAQA9QAAAIsDAAAAAA==&#10;" path="m5,75l,,5,75xe" filled="f" strokecolor="#e15520" strokeweight="0">
              <v:path arrowok="t" o:connecttype="custom" o:connectlocs="5,75;0,0;5,75" o:connectangles="0,0,0"/>
            </v:shape>
            <v:shape id="Freeform 567" o:spid="_x0000_s3845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ecUA&#10;AADcAAAADwAAAGRycy9kb3ducmV2LnhtbESPzWrDMBCE74W8g9hAb40cg0PiRjFNS6HH5oekx621&#10;sYytlbFUx337qhDIcZiZb5h1MdpWDNT72rGC+SwBQVw6XXOl4Hh4f1qC8AFZY+uYFPySh2IzeVhj&#10;rt2VdzTsQyUihH2OCkwIXS6lLw1Z9DPXEUfv4nqLIcq+krrHa4TbVqZJspAWa44LBjt6NVQ2+x+r&#10;4HRcOTq8yUv6tfr8Ltvz1qTNTqnH6fjyDCLQGO7hW/tDK8gWG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8Z5xQAAANwAAAAPAAAAAAAAAAAAAAAAAJgCAABkcnMv&#10;ZG93bnJldi54bWxQSwUGAAAAAAQABAD1AAAAigMAAAAA&#10;" path="m22,r3,17l25,32r-3,8l17,45r-5,5l7,57,3,50,,40,,32,,25,3,17,7,10,12,2,22,e" filled="f" strokecolor="#e15520" strokeweight="0">
              <v:path arrowok="t" o:connecttype="custom" o:connectlocs="22,0;25,17;25,32;22,40;17,45;12,50;7,57;3,50;0,40;0,32;0,25;3,17;7,10;12,2;22,0" o:connectangles="0,0,0,0,0,0,0,0,0,0,0,0,0,0,0"/>
            </v:shape>
            <v:shape id="Freeform 568" o:spid="_x0000_s3844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708MA&#10;AADcAAAADwAAAGRycy9kb3ducmV2LnhtbESPQWvCQBSE7wX/w/IEb3VjsEGiq4hQEXsoNeL5kX1m&#10;g9m3IbtN4r/vFgo9DjPzDbPZjbYRPXW+dqxgMU9AEJdO11wpuBbvrysQPiBrbByTgid52G0nLxvM&#10;tRv4i/pLqESEsM9RgQmhzaX0pSGLfu5a4ujdXWcxRNlVUnc4RLhtZJokmbRYc1ww2NLBUPm4fFsF&#10;hUmXLvsoez73Axaf9TG9LY9Kzabjfg0i0Bj+w3/tk1bwlm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708MAAADcAAAADwAAAAAAAAAAAAAAAACYAgAAZHJzL2Rv&#10;d25yZXYueG1sUEsFBgAAAAAEAAQA9QAAAIgDAAAAAA==&#10;" path="m19,67l32,,19,67xm19,67r5,15l22,100r-3,5l17,112r-5,5l4,122,2,117,,107r,-7l,92,2,85,7,77r5,-7l19,67xe" fillcolor="#f3be00" stroked="f">
              <v:path arrowok="t" o:connecttype="custom" o:connectlocs="19,67;32,0;19,67;19,67;24,82;22,100;19,105;17,112;12,117;4,122;2,117;0,107;0,100;0,92;2,85;7,77;12,70;19,67" o:connectangles="0,0,0,0,0,0,0,0,0,0,0,0,0,0,0,0,0,0"/>
              <o:lock v:ext="edit" verticies="t"/>
            </v:shape>
            <v:shape id="Freeform 569" o:spid="_x0000_s3843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YX8YA&#10;AADcAAAADwAAAGRycy9kb3ducmV2LnhtbESPQWsCMRSE7wX/Q3hCL6VmFbrKapRWsPRS6mop9PbY&#10;PDerm5clibr9902h4HGYmW+Yxaq3rbiQD41jBeNRBoK4crrhWsHnfvM4AxEissbWMSn4oQCr5eBu&#10;gYV2Vy7psou1SBAOBSowMXaFlKEyZDGMXEecvIPzFmOSvpba4zXBbSsnWZZLiw2nBYMdrQ1Vp93Z&#10;KvCvR84ePs4v382s3JZ7Y+N7/qXU/bB/noOI1Mdb+L/9phU85V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JYX8YAAADcAAAADwAAAAAAAAAAAAAAAACYAgAAZHJz&#10;L2Rvd25yZXYueG1sUEsFBgAAAAAEAAQA9QAAAIsDAAAAAA==&#10;" path="m,67l13,,,67xe" filled="f" strokecolor="#e15520" strokeweight="0">
              <v:path arrowok="t" o:connecttype="custom" o:connectlocs="0,67;13,0;0,67" o:connectangles="0,0,0"/>
            </v:shape>
            <v:shape id="Freeform 570" o:spid="_x0000_s3842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t2MMA&#10;AADcAAAADwAAAGRycy9kb3ducmV2LnhtbERPz2vCMBS+D/wfwhO8zXRliuuMIjpBEESdF2+P5q2t&#10;a15KErX1rzeHwY4f3+/pvDW1uJHzlWUFb8MEBHFudcWFgtP3+nUCwgdkjbVlUtCRh/ms9zLFTNs7&#10;H+h2DIWIIewzVFCG0GRS+rwkg35oG+LI/VhnMEToCqkd3mO4qWWaJGNpsOLYUGJDy5Ly3+PVKLhc&#10;HukW3z+qXbcfpavHedutvpxSg367+AQRqA3/4j/3RisYjePaeC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t2MMAAADcAAAADwAAAAAAAAAAAAAAAACYAgAAZHJzL2Rv&#10;d25yZXYueG1sUEsFBgAAAAAEAAQA9QAAAIgDAAAAAA==&#10;" path="m19,r5,15l22,33r-3,5l17,45r-5,5l4,55,2,50,,40,,33,,25,2,18,7,10,12,3,19,e" filled="f" strokecolor="#e15520" strokeweight="0">
              <v:path arrowok="t" o:connecttype="custom" o:connectlocs="19,0;24,15;22,33;19,38;17,45;12,50;4,55;2,50;0,40;0,33;0,25;2,18;7,10;12,3;19,0" o:connectangles="0,0,0,0,0,0,0,0,0,0,0,0,0,0,0"/>
            </v:shape>
            <v:shape id="Freeform 571" o:spid="_x0000_s3841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2gMQA&#10;AADcAAAADwAAAGRycy9kb3ducmV2LnhtbESPQWvCQBSE70L/w/IKvUjdKLi00VWKUvSiYFro9Zl9&#10;TYLZtyG7mvjvXUHwOMx8M8x82dtaXKj1lWMN41ECgjh3puJCw+/P9/sHCB+QDdaOScOVPCwXL4M5&#10;psZ1fKBLFgoRS9inqKEMoUml9HlJFv3INcTR+3etxRBlW0jTYhfLbS0nSaKkxYrjQokNrUrKT9nZ&#10;apiuT2sVDt3f1OT7zWp4VPVuorR+e+2/ZiAC9eEZftBbEzn1Cf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9oDEAAAA3AAAAA8AAAAAAAAAAAAAAAAAmAIAAGRycy9k&#10;b3ducmV2LnhtbFBLBQYAAAAABAAEAPUAAACJAwAAAAA=&#10;" path="m23,67l35,,23,67xm23,67r2,15l25,100r-2,5l18,112r-5,5l8,122,3,117r,-7l,100,3,92,5,85r5,-8l15,70r8,-3xe" fillcolor="#f3be00" stroked="f">
              <v:path arrowok="t" o:connecttype="custom" o:connectlocs="23,67;35,0;23,67;23,67;25,82;25,100;23,105;18,112;13,117;8,122;3,117;3,110;0,100;3,92;5,85;10,77;15,70;23,67" o:connectangles="0,0,0,0,0,0,0,0,0,0,0,0,0,0,0,0,0,0"/>
              <o:lock v:ext="edit" verticies="t"/>
            </v:shape>
            <v:shape id="Freeform 572" o:spid="_x0000_s3840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/asMA&#10;AADcAAAADwAAAGRycy9kb3ducmV2LnhtbERPy2oCMRTdF/oP4Ra6qxmrVhmNIq2iG6GOD1xeJteZ&#10;weRmnESd/n2zKHR5OO/JrLVG3KnxlWMF3U4Cgjh3uuJCwX63fBuB8AFZo3FMCn7Iw2z6/DTBVLsH&#10;b+mehULEEPYpKihDqFMpfV6SRd9xNXHkzq6xGCJsCqkbfMRwa+R7knxIixXHhhJr+iwpv2Q3q8C1&#10;12yht/XR9A691ffXadnfXI1Sry/tfAwiUBv+xX/utVYwGMb58Uw8An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/asMAAADcAAAADwAAAAAAAAAAAAAAAACYAgAAZHJzL2Rv&#10;d25yZXYueG1sUEsFBgAAAAAEAAQA9QAAAIgDAAAAAA==&#10;" path="m,67l12,,,67xe" filled="f" strokecolor="#e15520" strokeweight="0">
              <v:path arrowok="t" o:connecttype="custom" o:connectlocs="0,67;12,0;0,67" o:connectangles="0,0,0"/>
            </v:shape>
            <v:shape id="Freeform 573" o:spid="_x0000_s3839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5n8UA&#10;AADcAAAADwAAAGRycy9kb3ducmV2LnhtbESPQWvCQBSE74L/YXmCt7qJ2Cqpq4ggWiyUxlLo7ZF9&#10;JsHs2yW7avz3rlDwOMzMN8x82ZlGXKj1tWUF6SgBQVxYXXOp4OeweZmB8AFZY2OZFNzIw3LR780x&#10;0/bK33TJQykihH2GCqoQXCalLyoy6EfWEUfvaFuDIcq2lLrFa4SbRo6T5E0arDkuVOhoXVFxys9G&#10;we8s+ftIy8l558ZuX39amW6/pFLDQbd6BxGoC8/wf3unFbxO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/mfxQAAANwAAAAPAAAAAAAAAAAAAAAAAJgCAABkcnMv&#10;ZG93bnJldi54bWxQSwUGAAAAAAQABAD1AAAAigMAAAAA&#10;" path="m23,r2,15l25,33r-2,5l18,45r-5,5l8,55,3,50r,-7l,33,3,25,5,18r5,-8l15,3,23,xe" filled="f" strokecolor="#e15520" strokeweight="0">
              <v:path arrowok="t" o:connecttype="custom" o:connectlocs="23,0;25,15;25,33;23,38;18,45;13,50;8,55;3,50;3,43;0,33;3,25;5,18;10,10;15,3;23,0" o:connectangles="0,0,0,0,0,0,0,0,0,0,0,0,0,0,0"/>
            </v:shape>
            <v:shape id="Freeform 574" o:spid="_x0000_s3838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IsYA&#10;AADcAAAADwAAAGRycy9kb3ducmV2LnhtbESPW2vCQBSE3wX/w3IKfaubBrQlukrxUgUvUPXFt0P2&#10;NIlmz4bsGuO/dwsFH4eZ+YYZTVpTioZqV1hW8N6LQBCnVhecKTgeFm+fIJxH1lhaJgV3cjAZdzsj&#10;TLS98Q81e5+JAGGXoILc+yqR0qU5GXQ9WxEH79fWBn2QdSZ1jbcAN6WMo2ggDRYcFnKsaJpTetlf&#10;jYLTtlj483oZZzv6bq7VbjOfzZxSry/t1xCEp9Y/w//tlVbQ/4jh70w4An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NIsYAAADcAAAADwAAAAAAAAAAAAAAAACYAgAAZHJz&#10;L2Rvd25yZXYueG1sUEsFBgAAAAAEAAQA9QAAAIsDAAAAAA==&#10;" path="m22,74l15,r7,74xm22,74r5,18l24,107r-2,7l19,119r-4,8l7,132,5,124,2,117,,107,2,99,5,92r5,-8l15,77r7,-3xe" fillcolor="#f3be00" stroked="f">
              <v:path arrowok="t" o:connecttype="custom" o:connectlocs="22,74;15,0;22,74;22,74;27,92;24,107;22,114;19,119;15,127;7,132;5,124;2,117;0,107;2,99;5,92;10,84;15,77;22,74" o:connectangles="0,0,0,0,0,0,0,0,0,0,0,0,0,0,0,0,0,0"/>
              <o:lock v:ext="edit" verticies="t"/>
            </v:shape>
            <v:shape id="Freeform 575" o:spid="_x0000_s3837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nXsUA&#10;AADcAAAADwAAAGRycy9kb3ducmV2LnhtbESPQWsCMRSE70L/Q3gFb5qti62sRqmtghcRrXp+bl43&#10;Szcvyybq+u+NUPA4zMw3zGTW2kpcqPGlYwVv/QQEce50yYWC/c+yNwLhA7LGyjEpuJGH2fSlM8FM&#10;uytv6bILhYgQ9hkqMCHUmZQ+N2TR911NHL1f11gMUTaF1A1eI9xWcpAk79JiyXHBYE1fhvK/3dkq&#10;WK23fjgyt818v6i+z6djWh44Var72n6OQQRqwzP8315pBcOPFB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GdexQAAANwAAAAPAAAAAAAAAAAAAAAAAJgCAABkcnMv&#10;ZG93bnJldi54bWxQSwUGAAAAAAQABAD1AAAAigMAAAAA&#10;" path="m7,74l,,7,74xe" filled="f" strokecolor="#e15520" strokeweight="0">
              <v:path arrowok="t" o:connecttype="custom" o:connectlocs="7,74;0,0;7,74" o:connectangles="0,0,0"/>
            </v:shape>
            <v:shape id="Freeform 576" o:spid="_x0000_s3836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3eccA&#10;AADcAAAADwAAAGRycy9kb3ducmV2LnhtbESPW0sDMRSE3wX/QziCbzbb4qVsm5bSUhWE4vbm62Fz&#10;TJZuTpZN3K7+eiMIfRxm5htmOu9dLTpqQ+VZwXCQgSAuva7YKNjv1ndjECEia6w9k4JvCjCfXV9N&#10;Mdf+zAV122hEgnDIUYGNscmlDKUlh2HgG+LkffrWYUyyNVK3eE5wV8tRlj1KhxWnBYsNLS2Vp+2X&#10;U1CY/fuL/RiaxZs/PI+648+m4JVStzf9YgIiUh8v4f/2q1bw8HQP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2d3nHAAAA3AAAAA8AAAAAAAAAAAAAAAAAmAIAAGRy&#10;cy9kb3ducmV2LnhtbFBLBQYAAAAABAAEAPUAAACMAwAAAAA=&#10;" path="m22,r5,18l24,33r-2,7l19,45r-4,8l7,58,5,50,2,43,,33,2,25,5,18r5,-8l15,3,22,e" filled="f" strokecolor="#e15520" strokeweight="0">
              <v:path arrowok="t" o:connecttype="custom" o:connectlocs="22,0;27,18;24,33;22,40;19,45;15,53;7,58;5,50;2,43;0,33;2,25;5,18;10,10;15,3;22,0" o:connectangles="0,0,0,0,0,0,0,0,0,0,0,0,0,0,0"/>
            </v:shape>
            <v:shape id="Freeform 577" o:spid="_x0000_s3835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YC8UA&#10;AADcAAAADwAAAGRycy9kb3ducmV2LnhtbESPQWvCQBSE70L/w/IKvenGgrVEV1FpIQcpaEQ9PrLP&#10;JJp9G3a3Gv99VxB6HGbmG2Y670wjruR8bVnBcJCAIC6srrlUsMu/+58gfEDW2FgmBXfyMJ+99KaY&#10;anvjDV23oRQRwj5FBVUIbSqlLyoy6Ae2JY7eyTqDIUpXSu3wFuGmke9J8iEN1hwXKmxpVVFx2f4a&#10;BZvh2Czz4/2Ym/05c5leH36+1kq9vXaLCYhAXfgPP9uZVjAaj+B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dgLxQAAANwAAAAPAAAAAAAAAAAAAAAAAJgCAABkcnMv&#10;ZG93bnJldi54bWxQSwUGAAAAAAQABAD1AAAAigMAAAAA&#10;" path="m22,78l22,r,78xm22,78r5,17l25,110r-3,7l20,122r-5,8l7,135,2,127,,120,,110r2,-8l5,95,7,88r8,-8l22,78xe" fillcolor="#f3be00" stroked="f">
              <v:path arrowok="t" o:connecttype="custom" o:connectlocs="22,78;22,0;22,78;22,78;27,95;25,110;22,117;20,122;15,130;7,135;2,127;0,120;0,110;2,102;5,95;7,88;15,80;22,78" o:connectangles="0,0,0,0,0,0,0,0,0,0,0,0,0,0,0,0,0,0"/>
              <o:lock v:ext="edit" verticies="t"/>
            </v:shape>
            <v:shape id="Freeform 578" o:spid="_x0000_s3834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jo8cA&#10;AADcAAAADwAAAGRycy9kb3ducmV2LnhtbESPQWvCQBSE7wX/w/KEXkrdWDGV6CpasXgL2h7a22v2&#10;mQSzb9PsGqO/3i0IPQ4z8w0zW3SmEi01rrSsYDiIQBBnVpecK/j82DxPQDiPrLGyTAou5GAx7z3M&#10;MNH2zDtq9z4XAcIuQQWF93UipcsKMugGtiYO3sE2Bn2QTS51g+cAN5V8iaJYGiw5LBRY01tB2XF/&#10;MgquP7/p6ittR5P4sv1OKTZP72uj1GO/W05BeOr8f/je3moF49cY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5I6PHAAAA3AAAAA8AAAAAAAAAAAAAAAAAmAIAAGRy&#10;cy9kb3ducmV2LnhtbFBLBQYAAAAABAAEAPUAAACMAwAAAAA=&#10;" path="m,78l,,,78xe" filled="f" strokecolor="#e15520" strokeweight="0">
              <v:path arrowok="t" o:connecttype="custom" o:connectlocs="0,78;0,0;0,78" o:connectangles="0,0,0"/>
            </v:shape>
            <v:shape id="Freeform 579" o:spid="_x0000_s3833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HacMA&#10;AADcAAAADwAAAGRycy9kb3ducmV2LnhtbESPQYvCMBSE74L/ITxhb5oq7SrVKCJ08bAXddfzo3k2&#10;xealNFHrvzcLwh6HmfmGWW1624g7db52rGA6SUAQl07XXCn4ORXjBQgfkDU2jknBkzxs1sPBCnPt&#10;Hnyg+zFUIkLY56jAhNDmUvrSkEU/cS1x9C6usxii7CqpO3xEuG3kLEk+pcWa44LBlnaGyuvxZhVU&#10;37MynIvMfbVFunva3zQzRarUx6jfLkEE6sN/+N3eawXZfA5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HacMAAADcAAAADwAAAAAAAAAAAAAAAACYAgAAZHJzL2Rv&#10;d25yZXYueG1sUEsFBgAAAAAEAAQA9QAAAIgDAAAAAA==&#10;" path="m22,r5,17l25,32r-3,7l20,44r-5,8l7,57,2,49,,42,,32,2,24,5,17,7,10,15,2,22,e" filled="f" strokecolor="#e15520" strokeweight="0">
              <v:path arrowok="t" o:connecttype="custom" o:connectlocs="22,0;27,17;25,32;22,39;20,44;15,52;7,57;2,49;0,42;0,32;2,24;5,17;7,10;15,2;22,0" o:connectangles="0,0,0,0,0,0,0,0,0,0,0,0,0,0,0"/>
            </v:shape>
            <v:shape id="Freeform 580" o:spid="_x0000_s3832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sTMIA&#10;AADcAAAADwAAAGRycy9kb3ducmV2LnhtbERPyWrDMBC9B/oPYgq9xbIbmiZuFFMChlydhSa3qTW1&#10;TK2RsRTH/fvqUOjx8fZNMdlOjDT41rGCLElBENdOt9woOB3L+QqED8gaO8ek4Ic8FNuH2QZz7e5c&#10;0XgIjYgh7HNUYELocyl9bciiT1xPHLkvN1gMEQ6N1APeY7jt5HOaLqXFlmODwZ52hurvw80q2Gfr&#10;Y3aplouyDPXiY7pW5+bTKPX0OL2/gQg0hX/xn3uvFby8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KxMwgAAANwAAAAPAAAAAAAAAAAAAAAAAJgCAABkcnMvZG93&#10;bnJldi54bWxQSwUGAAAAAAQABAD1AAAAhwMAAAAA&#10;" path="m20,70l20,r,70xm20,70r5,18l25,103r-2,7l18,118r-5,5l8,127,3,120,,113r,-8l,98,3,88,8,80r5,-5l20,70xe" fillcolor="#f3be00" stroked="f">
              <v:path arrowok="t" o:connecttype="custom" o:connectlocs="20,70;20,0;20,70;20,70;25,88;25,103;23,110;18,118;13,123;8,127;3,120;0,113;0,105;0,98;3,88;8,80;13,75;20,70" o:connectangles="0,0,0,0,0,0,0,0,0,0,0,0,0,0,0,0,0,0"/>
              <o:lock v:ext="edit" verticies="t"/>
            </v:shape>
            <v:shape id="Freeform 581" o:spid="_x0000_s3831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bc8UA&#10;AADcAAAADwAAAGRycy9kb3ducmV2LnhtbESPQWvCQBSE7wX/w/IEb3XT1hpNXaWUFoM304LXZ/Y1&#10;G5p9G7NrjP/eLRR6HGbmG2a1GWwjeup87VjBwzQBQVw6XXOl4Ovz434BwgdkjY1jUnAlD5v16G6F&#10;mXYX3lNfhEpECPsMFZgQ2kxKXxqy6KeuJY7et+sshii7SuoOLxFuG/mYJHNpsea4YLClN0PlT3G2&#10;CmanU77dNen7kyn6/GDS4pjrWqnJeHh9ARFoCP/hv3auFTynS/g9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JtzxQAAANwAAAAPAAAAAAAAAAAAAAAAAJgCAABkcnMv&#10;ZG93bnJldi54bWxQSwUGAAAAAAQABAD1AAAAigMAAAAA&#10;" path="m,70l,,,70xe" filled="f" strokecolor="#e15520" strokeweight="0">
              <v:path arrowok="t" o:connecttype="custom" o:connectlocs="0,70;0,0;0,70" o:connectangles="0,0,0"/>
            </v:shape>
            <v:shape id="Freeform 582" o:spid="_x0000_s3830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DG8IA&#10;AADcAAAADwAAAGRycy9kb3ducmV2LnhtbERPz2vCMBS+D/Y/hDfYbaYrTGo1yjYZ7LhacTs+m2dT&#10;bF5KE9vuvzcHwePH93u1mWwrBup941jB6ywBQVw53XCtYF9+vWQgfEDW2DomBf/kYbN+fFhhrt3I&#10;BQ27UIsYwj5HBSaELpfSV4Ys+pnriCN3cr3FEGFfS93jGMNtK9MkmUuLDccGgx19GqrOu4tVcNgv&#10;HJVbeUr/Fj/Hqv39MOm5UOr5aXpfggg0hbv45v7WCt6yOD+eiUd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IMbwgAAANwAAAAPAAAAAAAAAAAAAAAAAJgCAABkcnMvZG93&#10;bnJldi54bWxQSwUGAAAAAAQABAD1AAAAhwMAAAAA&#10;" path="m20,r5,18l25,33r-2,7l18,48r-5,5l8,57,3,50,,43,,35,,28,3,18,8,10,13,5,20,e" filled="f" strokecolor="#e15520" strokeweight="0">
              <v:path arrowok="t" o:connecttype="custom" o:connectlocs="20,0;25,18;25,33;23,40;18,48;13,53;8,57;3,50;0,43;0,35;0,28;3,18;8,10;13,5;20,0" o:connectangles="0,0,0,0,0,0,0,0,0,0,0,0,0,0,0"/>
            </v:shape>
            <v:shape id="Freeform 583" o:spid="_x0000_s3829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pmMYA&#10;AADcAAAADwAAAGRycy9kb3ducmV2LnhtbESPT2sCMRTE74V+h/AKvdXEgltZjSJC0UNpqS2Ct+fm&#10;7R/cvKxJdLffvikUPA4z8xtmvhxsK67kQ+NYw3ikQBAXzjRcafj+en2agggR2WDrmDT8UIDl4v5u&#10;jrlxPX/SdRcrkSAcctRQx9jlUoaiJoth5Dri5JXOW4xJ+koaj32C21Y+K5VJiw2nhRo7WtdUnHYX&#10;q2H98nbINmVpS/X+0alz5i/7/qj148OwmoGINMRb+L+9NRom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pmMYAAADcAAAADwAAAAAAAAAAAAAAAACYAgAAZHJz&#10;L2Rvd25yZXYueG1sUEsFBgAAAAAEAAQA9QAAAIsDAAAAAA==&#10;" path="m22,73l10,,22,73xm22,73r3,17l25,105r-3,8l20,118r-5,7l7,130,5,123,2,115,,108,,98,2,90,7,83r8,-5l22,73xe" fillcolor="#f3be00" stroked="f">
              <v:path arrowok="t" o:connecttype="custom" o:connectlocs="22,73;10,0;22,73;22,73;25,90;25,105;22,113;20,118;15,125;7,130;5,123;2,115;0,108;0,98;2,90;7,83;15,78;22,73" o:connectangles="0,0,0,0,0,0,0,0,0,0,0,0,0,0,0,0,0,0"/>
              <o:lock v:ext="edit" verticies="t"/>
            </v:shape>
            <v:shape id="Freeform 584" o:spid="_x0000_s3828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gMMA&#10;AADcAAAADwAAAGRycy9kb3ducmV2LnhtbESPUWvCMBSF34X9h3AHvmm6gkM60yIbijgQVmXPd81d&#10;U9bchCZq/ffLQNjj4ZzvHM6qGm0vLjSEzrGCp3kGgrhxuuNWwem4mS1BhIissXdMCm4UoCofJiss&#10;tLvyB13q2IpUwqFABSZGX0gZGkMWw9x54uR9u8FiTHJopR7wmsptL/Mse5YWO04LBj29Gmp+6rNV&#10;sPDmkK/r3m+/Pt+yyPv97d2jUtPHcf0CItIY/8N3eqcTt8zh70w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kgMMAAADcAAAADwAAAAAAAAAAAAAAAACYAgAAZHJzL2Rv&#10;d25yZXYueG1sUEsFBgAAAAAEAAQA9QAAAIgDAAAAAA==&#10;" path="m12,73l,,12,73xe" filled="f" strokecolor="#e15520" strokeweight="0">
              <v:path arrowok="t" o:connecttype="custom" o:connectlocs="12,73;0,0;12,73" o:connectangles="0,0,0"/>
            </v:shape>
            <v:shape id="Freeform 585" o:spid="_x0000_s3827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dbMQA&#10;AADcAAAADwAAAGRycy9kb3ducmV2LnhtbESPT4vCMBTE74LfITzBm6ZWdtGuUdwVwaP/cPf4tnk2&#10;xealNFG7394sCB6HmfkNM1u0thI3anzpWMFomIAgzp0uuVBwPKwHExA+IGusHJOCP/KwmHc7M8y0&#10;u/OObvtQiAhhn6ECE0KdSelzQxb90NXE0Tu7xmKIsimkbvAe4baSaZK8S4slxwWDNX0Zyi/7q1Vw&#10;Ok4dHVbynP5Mt7959f1p0stOqX6vXX6ACNSGV/jZ3mgFb5Mx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HWzEAAAA3AAAAA8AAAAAAAAAAAAAAAAAmAIAAGRycy9k&#10;b3ducmV2LnhtbFBLBQYAAAAABAAEAPUAAACJAwAAAAA=&#10;" path="m22,r3,17l25,32r-3,8l20,45r-5,7l7,57,5,50,2,42,,35,,25,2,17,7,10,15,5,22,e" filled="f" strokecolor="#e15520" strokeweight="0">
              <v:path arrowok="t" o:connecttype="custom" o:connectlocs="22,0;25,17;25,32;22,40;20,45;15,52;7,57;5,50;2,42;0,35;0,25;2,17;7,10;15,5;22,0" o:connectangles="0,0,0,0,0,0,0,0,0,0,0,0,0,0,0"/>
            </v:shape>
            <v:shape id="Freeform 586" o:spid="_x0000_s3826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ptsQA&#10;AADcAAAADwAAAGRycy9kb3ducmV2LnhtbESPQWsCMRSE7wX/Q3iCF6nZWtvq1ihSKHjoRVvw+tg8&#10;N6HJy5Kkuv77RhA8DjPzDbNc996JE8VkAyt4mlQgiJugLbcKfr4/H+cgUkbW6AKTggslWK8GD0us&#10;dTjzjk773IoC4VSjApNzV0uZGkMe0yR0xMU7hugxFxlbqSOeC9w7Oa2qV+nRclkw2NGHoeZ3/+cV&#10;uOPYz6aLWI0P7sLm6+3ZLuxBqdGw37yDyNTne/jW3moFL/MZXM+U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abbEAAAA3AAAAA8AAAAAAAAAAAAAAAAAmAIAAGRycy9k&#10;b3ducmV2LnhtbFBLBQYAAAAABAAEAPUAAACJAwAAAAA=&#10;" path="m22,77l,,22,77xm22,77r5,18l30,112r,8l27,127r-5,5l17,140r-5,-8l10,122,7,115r,-10l7,97r3,-7l15,82r7,-5xe" fillcolor="#f3be00" stroked="f">
              <v:path arrowok="t" o:connecttype="custom" o:connectlocs="22,77;0,0;22,77;22,77;27,95;30,112;30,120;27,127;22,132;17,140;12,132;10,122;7,115;7,105;7,97;10,90;15,82;22,77" o:connectangles="0,0,0,0,0,0,0,0,0,0,0,0,0,0,0,0,0,0"/>
              <o:lock v:ext="edit" verticies="t"/>
            </v:shape>
            <v:shape id="Freeform 587" o:spid="_x0000_s3825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4VcMA&#10;AADcAAAADwAAAGRycy9kb3ducmV2LnhtbESPQWvCQBSE7wX/w/KE3urGghKiq8SAEHpr4qG9PbLP&#10;JCb7NmS3Mf333YLgcZiZb5j9cTa9mGh0rWUF61UEgriyuuVawaU8v8UgnEfW2FsmBb/k4HhYvOwx&#10;0fbOnzQVvhYBwi5BBY33QyKlqxoy6FZ2IA7e1Y4GfZBjLfWI9wA3vXyPoq002HJYaHCgrKGqK36M&#10;gu9TkWb01dn29lGWeV3FJrdOqdflnO5AeJr9M/xo51rBJt7A/5lw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4VcMAAADcAAAADwAAAAAAAAAAAAAAAACYAgAAZHJzL2Rv&#10;d25yZXYueG1sUEsFBgAAAAAEAAQA9QAAAIgDAAAAAA==&#10;" path="m22,77l,,22,77xe" filled="f" strokecolor="#e15520" strokeweight="0">
              <v:path arrowok="t" o:connecttype="custom" o:connectlocs="22,77;0,0;22,77" o:connectangles="0,0,0"/>
            </v:shape>
            <v:shape id="Freeform 588" o:spid="_x0000_s3824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deMMA&#10;AADcAAAADwAAAGRycy9kb3ducmV2LnhtbESPUWvCMBSF34X9h3CFvWmiw1I7o4jg2JtU/QGX5q7t&#10;1txkTab13y+C4OPhnPMdzmoz2E5cqA+tYw2zqQJBXDnTcq3hfNpPchAhIhvsHJOGGwXYrF9GKyyM&#10;u3JJl2OsRYJwKFBDE6MvpAxVQxbD1Hni5H253mJMsq+l6fGa4LaTc6UyabHltNCgp11D1c/xz2pY&#10;frzl5JUqD3W2DaG8LX73317r1/GwfQcRaYjP8KP9aTQs8gz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deMMAAADcAAAADwAAAAAAAAAAAAAAAACYAgAAZHJzL2Rv&#10;d25yZXYueG1sUEsFBgAAAAAEAAQA9QAAAIgDAAAAAA==&#10;" path="m15,r5,18l23,35r,8l20,50r-5,5l10,63,5,55,3,45,,38,,28,,20,3,13,8,5,15,e" filled="f" strokecolor="#e15520" strokeweight="0">
              <v:path arrowok="t" o:connecttype="custom" o:connectlocs="15,0;20,18;23,35;23,43;20,50;15,55;10,63;5,55;3,45;0,38;0,28;0,20;3,13;8,5;15,0" o:connectangles="0,0,0,0,0,0,0,0,0,0,0,0,0,0,0"/>
            </v:shape>
            <v:shape id="Freeform 589" o:spid="_x0000_s382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4nsYA&#10;AADcAAAADwAAAGRycy9kb3ducmV2LnhtbESPzWrDMBCE74W8g9hAbo2cQtzEjRKCoaEUcmh+XHxb&#10;rK1taq2Mpdru20eFQo7DzHzDbHajaURPnastK1jMIxDEhdU1lwou59fHFQjnkTU2lknBLznYbScP&#10;G0y0HfiD+pMvRYCwS1BB5X2bSOmKigy6uW2Jg/dlO4M+yK6UusMhwE0jn6IolgZrDgsVtpRWVHyf&#10;fowCU6ybKM6H42eap8uM9eH6zplSs+m4fwHhafT38H/7TStYrp7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I4nsYAAADcAAAADwAAAAAAAAAAAAAAAACYAgAAZHJz&#10;L2Rvd25yZXYueG1sUEsFBgAAAAAEAAQA9QAAAIsDAAAAAA==&#10;" path="m,l15,7,28,17r7,13l40,45,35,42,28,40,20,35,15,30,10,25,5,17,3,10,,xe" fillcolor="#f3be00" stroked="f">
              <v:path arrowok="t" o:connecttype="custom" o:connectlocs="0,0;15,7;28,17;35,30;40,45;35,42;28,40;20,35;15,30;10,25;5,17;3,10;0,0" o:connectangles="0,0,0,0,0,0,0,0,0,0,0,0,0"/>
            </v:shape>
            <v:shape id="Freeform 590" o:spid="_x0000_s3822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i5MIA&#10;AADcAAAADwAAAGRycy9kb3ducmV2LnhtbERPTWsCMRC9F/wPYQQvUrMtVGQ1itgWPJRC3eJ5TMbN&#10;4mayJKm7+uubQ6HHx/tebQbXiiuF2HhW8DQrQBBrbxquFXxX748LEDEhG2w9k4IbRdisRw8rLI3v&#10;+Yuuh1SLHMKxRAU2pa6UMmpLDuPMd8SZO/vgMGUYamkC9jnctfK5KObSYcO5wWJHO0v6cvhxCqb8&#10;Gt4qXen7yR6r6fGz/vDzXqnJeNguQSQa0r/4z703Cl4WeW0+k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qLkwgAAANwAAAAPAAAAAAAAAAAAAAAAAJgCAABkcnMvZG93&#10;bnJldi54bWxQSwUGAAAAAAQABAD1AAAAhwMAAAAA&#10;" path="m,l15,7,28,17r7,13l40,45,35,42,28,40,20,35,15,30,10,25,5,17,3,10,,e" filled="f" strokecolor="#e15520" strokeweight="0">
              <v:path arrowok="t" o:connecttype="custom" o:connectlocs="0,0;15,7;28,17;35,30;40,45;35,42;28,40;20,35;15,30;10,25;5,17;3,10;0,0" o:connectangles="0,0,0,0,0,0,0,0,0,0,0,0,0"/>
            </v:shape>
            <v:shape id="Freeform 591" o:spid="_x0000_s3821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RR8UA&#10;AADcAAAADwAAAGRycy9kb3ducmV2LnhtbESPQWvCQBSE7wX/w/KE3upGaSVGVxFB2ko9NApen9ln&#10;sph9G7Jbk/rru4VCj8PMfMMsVr2txY1abxwrGI8SEMSF04ZLBcfD9ikF4QOyxtoxKfgmD6vl4GGB&#10;mXYdf9ItD6WIEPYZKqhCaDIpfVGRRT9yDXH0Lq61GKJsS6lb7CLc1nKSJFNp0XBcqLChTUXFNf+y&#10;Cvb5++T5xI7vu+KIcno2249Xo9TjsF/PQQTqw3/4r/2mFbyk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pFHxQAAANwAAAAPAAAAAAAAAAAAAAAAAJgCAABkcnMv&#10;ZG93bnJldi54bWxQSwUGAAAAAAQABAD1AAAAigMAAAAA&#10;" path="m35,63r15,7l63,80r7,13l75,110r-7,-2l63,105r-8,-5l50,95,45,88,40,80,38,70,35,63xm35,63l,,35,63xe" fillcolor="#f3be00" stroked="f">
              <v:path arrowok="t" o:connecttype="custom" o:connectlocs="35,63;50,70;63,80;70,93;75,110;68,108;63,105;55,100;50,95;45,88;40,80;38,70;35,63;35,63;0,0;35,63" o:connectangles="0,0,0,0,0,0,0,0,0,0,0,0,0,0,0,0"/>
              <o:lock v:ext="edit" verticies="t"/>
            </v:shape>
            <v:shape id="Freeform 592" o:spid="_x0000_s3820" style="position:absolute;left:6697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R3sAA&#10;AADcAAAADwAAAGRycy9kb3ducmV2LnhtbERPTYvCMBC9L/gfwgje1kTRVatRRBA8LILugtehGdti&#10;M6lJtPXfbw7CHh/ve7XpbC2e5EPlWMNoqEAQ585UXGj4/dl/zkGEiGywdkwaXhRgs+59rDAzruUT&#10;Pc+xECmEQ4YayhibTMqQl2QxDF1DnLir8xZjgr6QxmObwm0tx0p9SYsVp4YSG9qVlN/OD6tBntow&#10;vqjvmT1OLrOHcujl8a71oN9tlyAidfFf/HYfjIbpIs1PZ9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MR3sAAAADcAAAADwAAAAAAAAAAAAAAAACYAgAAZHJzL2Rvd25y&#10;ZXYueG1sUEsFBgAAAAAEAAQA9QAAAIUDAAAAAA==&#10;" path="m,l15,7,28,17r7,13l40,47,33,45,28,42,20,37,15,32,10,25,5,17,3,7,,xe" filled="f" strokecolor="#e15520" strokeweight="0">
              <v:path arrowok="t" o:connecttype="custom" o:connectlocs="0,0;15,7;28,17;35,30;40,47;33,45;28,42;20,37;15,32;10,25;5,17;3,7;0,0" o:connectangles="0,0,0,0,0,0,0,0,0,0,0,0,0"/>
            </v:shape>
            <v:shape id="Freeform 593" o:spid="_x0000_s3819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008YA&#10;AADcAAAADwAAAGRycy9kb3ducmV2LnhtbESPT2sCMRTE7wW/Q3hCbzWroG1Xo/iHgkU8uJaen8nr&#10;ZunmZd1E3X57Uyj0OMzMb5jZonO1uFIbKs8KhoMMBLH2puJSwcfx7ekFRIjIBmvPpOCHAizmvYcZ&#10;5sbf+EDXIpYiQTjkqMDG2ORSBm3JYRj4hjh5X751GJNsS2lavCW4q+UoyybSYcVpwWJDa0v6u7g4&#10;Bbp4Pu21fd/ujs25+ixXmzC5bJR67HfLKYhIXfwP/7W3RsH4dQi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y008YAAADcAAAADwAAAAAAAAAAAAAAAACYAgAAZHJz&#10;L2Rvd25yZXYueG1sUEsFBgAAAAAEAAQA9QAAAIsDAAAAAA==&#10;" path="m35,63l,,35,63e" filled="f" strokecolor="#e15520" strokeweight="0">
              <v:path arrowok="t" o:connecttype="custom" o:connectlocs="35,63;0,0;35,63" o:connectangles="0,0,0"/>
            </v:shape>
            <v:shape id="Freeform 594" o:spid="_x0000_s38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JFccA&#10;AADcAAAADwAAAGRycy9kb3ducmV2LnhtbESPQUsDMRSE7wX/Q3hCb23WrYquTYsI1qJe7ApeH5u3&#10;m62blzVJ221/fSMIHoeZ+YaZLwfbiT350DpWcDXNQBBXTrfcKPgsnyd3IEJE1tg5JgVHCrBcXIzm&#10;WGh34A/ab2IjEoRDgQpMjH0hZagMWQxT1xMnr3beYkzSN1J7PCS47WSeZbfSYstpwWBPT4aq783O&#10;KljVeVaWL6dr8zWr33/e/Da+1lulxpfD4wOISEP8D/+111rBzX0Ov2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yRXHAAAA3AAAAA8AAAAAAAAAAAAAAAAAmAIAAGRy&#10;cy9kb3ducmV2LnhtbFBLBQYAAAAABAAEAPUAAACMAwAAAAA=&#10;" path="m,l15,5,27,15r8,10l42,40r-7,l27,38,20,33,15,28,7,23,5,15,,8,,xe" fillcolor="#f3be00" stroked="f">
              <v:path arrowok="t" o:connecttype="custom" o:connectlocs="0,0;15,5;27,15;35,25;42,40;35,40;27,38;20,33;15,28;7,23;5,15;0,8;0,0" o:connectangles="0,0,0,0,0,0,0,0,0,0,0,0,0"/>
            </v:shape>
            <v:shape id="Freeform 595" o:spid="_x0000_s3817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oYcYA&#10;AADcAAAADwAAAGRycy9kb3ducmV2LnhtbESPQWvCQBSE74L/YXmCF6mbttrW6CpFKOhJtKXa2yP7&#10;TGKzb0N2jcm/dwXB4zAz3zCzRWMKUVPlcssKnocRCOLE6pxTBT/fX08fIJxH1lhYJgUtOVjMu50Z&#10;xtpeeEv1zqciQNjFqCDzvoyldElGBt3QlsTBO9rKoA+ySqWu8BLgppAvUfQmDeYcFjIsaZlR8r87&#10;GwXLgz9t2tbsNUWj3/f1oP5Lxhul+r3mcwrCU+Mf4Xt7pRWMJ69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roYcYAAADcAAAADwAAAAAAAAAAAAAAAACYAgAAZHJz&#10;L2Rvd25yZXYueG1sUEsFBgAAAAAEAAQA9QAAAIsDAAAAAA==&#10;" path="m,l15,5,27,15r8,10l42,40r-7,l27,38,20,33,15,28,7,23,5,15,,8,,e" filled="f" strokecolor="#e15520" strokeweight="0">
              <v:path arrowok="t" o:connecttype="custom" o:connectlocs="0,0;15,5;27,15;35,25;42,40;35,40;27,38;20,33;15,28;7,23;5,15;0,8;0,0" o:connectangles="0,0,0,0,0,0,0,0,0,0,0,0,0"/>
            </v:shape>
            <v:shape id="Freeform 596" o:spid="_x0000_s3816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c4scA&#10;AADcAAAADwAAAGRycy9kb3ducmV2LnhtbESPS2vCQBSF94X+h+EW3BSdVFsfqaNIoNDaja+Nu0vm&#10;mqTN3Ikzo4n/vlModHk4j48zX3amFldyvrKs4GmQgCDOra64UHDYv/WnIHxA1lhbJgU38rBc3N/N&#10;MdW25S1dd6EQcYR9igrKEJpUSp+XZNAPbEMcvZN1BkOUrpDaYRvHTS2HSTKWBiuOhBIbykrKv3cX&#10;E7lf2Sc/Xjbn0fFjlLVufZtlk0qp3kO3egURqAv/4b/2u1bwMnu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l3OLHAAAA3AAAAA8AAAAAAAAAAAAAAAAAmAIAAGRy&#10;cy9kb3ducmV2LnhtbFBLBQYAAAAABAAEAPUAAACMAwAAAAA=&#10;" path="m40,59l,,40,59xe" fillcolor="#f3be00" stroked="f">
              <v:path arrowok="t" o:connecttype="custom" o:connectlocs="40,59;0,0;40,59" o:connectangles="0,0,0"/>
            </v:shape>
            <v:shape id="Freeform 597" o:spid="_x0000_s3815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S68UA&#10;AADcAAAADwAAAGRycy9kb3ducmV2LnhtbESPQWsCMRSE74X+h/AKXkpNXFmpW6NIscWrayk9PjbP&#10;3cXNy5qkuv33jSB4HGbmG2axGmwnzuRD61jDZKxAEFfOtFxr+Np/vLyCCBHZYOeYNPxRgNXy8WGB&#10;hXEX3tG5jLVIEA4Famhi7AspQ9WQxTB2PXHyDs5bjEn6WhqPlwS3ncyUmkmLLaeFBnt6b6g6lr9W&#10;g8qe1z+7+fTTf2cRD9PTcYvDRuvR07B+AxFpiPfwrb01GvJ5D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LrxQAAANwAAAAPAAAAAAAAAAAAAAAAAJgCAABkcnMv&#10;ZG93bnJldi54bWxQSwUGAAAAAAQABAD1AAAAigMAAAAA&#10;" path="m40,59l,,40,59xe" filled="f" strokecolor="#e15520" strokeweight="0">
              <v:path arrowok="t" o:connecttype="custom" o:connectlocs="40,59;0,0;40,59" o:connectangles="0,0,0"/>
            </v:shape>
            <v:shape id="Freeform 598" o:spid="_x0000_s3814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ZEsYA&#10;AADcAAAADwAAAGRycy9kb3ducmV2LnhtbESPQWvCQBSE7wX/w/IEb3WjVq2pq5SWioJQGj3Y2yP7&#10;mgSzb8Pu1sR/3y0IHoeZb4ZZrjtTiws5X1lWMBomIIhzqysuFBwPH4/PIHxA1lhbJgVX8rBe9R6W&#10;mGrb8hddslCIWMI+RQVlCE0qpc9LMuiHtiGO3o91BkOUrpDaYRvLTS3HSTKTBiuOCyU29FZSfs5+&#10;jYLpSC7a7x1vTtPjZ3Z6b+ZPk71TatDvXl9ABOrCPXyjtzpyi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ZEsYAAADcAAAADwAAAAAAAAAAAAAAAACYAgAAZHJz&#10;L2Rvd25yZXYueG1sUEsFBgAAAAAEAAQA9QAAAIsDAAAAAA==&#10;" path="m,l15,5r13,8l38,25r5,12l38,37,30,35,23,32,15,27,10,23,5,15,3,8,,xe" fillcolor="#f3be00" stroked="f">
              <v:path arrowok="t" o:connecttype="custom" o:connectlocs="0,0;15,5;28,13;38,25;43,37;38,37;30,35;23,32;15,27;10,23;5,15;3,8;0,0" o:connectangles="0,0,0,0,0,0,0,0,0,0,0,0,0"/>
            </v:shape>
            <v:shape id="Freeform 599" o:spid="_x0000_s3813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HK8MA&#10;AADcAAAADwAAAGRycy9kb3ducmV2LnhtbESPQYvCMBSE74L/ITxhb5q6sFqrUZZdBD3aevH2aJ5t&#10;bfNSmmyt/34jCB6HmfmG2ewG04ieOldZVjCfRSCIc6srLhScs/00BuE8ssbGMil4kIPddjzaYKLt&#10;nU/Up74QAcIuQQWl920ipctLMuhmtiUO3tV2Bn2QXSF1h/cAN438jKKFNFhxWCixpZ+S8jr9Mwqu&#10;y6Otb4d5n2J98b+POLvsOVPqYzJ8r0F4Gvw7/GoftIKv1RK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sHK8MAAADcAAAADwAAAAAAAAAAAAAAAACYAgAAZHJzL2Rv&#10;d25yZXYueG1sUEsFBgAAAAAEAAQA9QAAAIgDAAAAAA==&#10;" path="m,l15,5r13,8l38,25r5,12l38,37,30,35,23,32,15,27,10,23,5,15,3,8,,xe" filled="f" strokecolor="#e15520" strokeweight="0">
              <v:path arrowok="t" o:connecttype="custom" o:connectlocs="0,0;15,5;28,13;38,25;43,37;38,37;30,35;23,32;15,27;10,23;5,15;3,8;0,0" o:connectangles="0,0,0,0,0,0,0,0,0,0,0,0,0"/>
            </v:shape>
            <v:shape id="Freeform 600" o:spid="_x0000_s3812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p68AA&#10;AADcAAAADwAAAGRycy9kb3ducmV2LnhtbERPTWsCMRC9F/wPYYTealZBqVujFEHwJq5V6G3YTDeL&#10;m8maRE3/vTkIHh/ve7FKthM38qF1rGA8KkAQ10633Cj4OWw+PkGEiKyxc0wK/inAajl4W2Cp3Z33&#10;dKtiI3IIhxIVmBj7UspQG7IYRq4nztyf8xZjhr6R2uM9h9tOTopiJi22nBsM9rQ2VJ+rq1VwvujJ&#10;Lu3ag06Vmfnr8fdUbKdKvQ/T9xeISCm+xE/3ViuYzvPafCYfAb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Qp68AAAADcAAAADwAAAAAAAAAAAAAAAACYAgAAZHJzL2Rvd25y&#10;ZXYueG1sUEsFBgAAAAAEAAQA9QAAAIUDAAAAAA==&#10;" path="m42,52l,,42,52xe" fillcolor="#f3be00" stroked="f">
              <v:path arrowok="t" o:connecttype="custom" o:connectlocs="42,52;0,0;42,52" o:connectangles="0,0,0"/>
            </v:shape>
            <v:shape id="Freeform 601" o:spid="_x0000_s3811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YV8YA&#10;AADcAAAADwAAAGRycy9kb3ducmV2LnhtbESPX2vCQBDE34V+h2MLfdNLhZYaPUUUQWix9Q/o45Jb&#10;k9jcXshtNfrpvUKhj8PM/IYZTVpXqTM1ofRs4LmXgCLOvC05N7DbLrpvoIIgW6w8k4ErBZiMHzoj&#10;TK2/8JrOG8lVhHBI0UAhUqdah6wgh6Hna+LoHX3jUKJscm0bvES4q3Q/SV61w5LjQoE1zQrKvjc/&#10;zsDsa7VfBXk/yL5a3Oa308fnkjJjnh7b6RCUUCv/4b/20hp4GQzg90w8Anp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YV8YAAADcAAAADwAAAAAAAAAAAAAAAACYAgAAZHJz&#10;L2Rvd25yZXYueG1sUEsFBgAAAAAEAAQA9QAAAIsDAAAAAA==&#10;" path="m42,52l,,42,52xe" filled="f" strokecolor="#e15520" strokeweight="0">
              <v:path arrowok="t" o:connecttype="custom" o:connectlocs="42,52;0,0;42,52" o:connectangles="0,0,0"/>
            </v:shape>
            <v:shape id="Freeform 602" o:spid="_x0000_s3810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yUMMA&#10;AADcAAAADwAAAGRycy9kb3ducmV2LnhtbERPTYvCMBC9C/sfwizsTVMVVKpRVkVYFhaxFfE4NGNb&#10;t5nUJmr99+YgeHy879miNZW4UeNKywr6vQgEcWZ1ybmCfbrpTkA4j6yxskwKHuRgMf/ozDDW9s47&#10;uiU+FyGEXYwKCu/rWEqXFWTQ9WxNHLiTbQz6AJtc6gbvIdxUchBFI2mw5NBQYE2rgrL/5GoUXHfb&#10;3+GxP14/Dsv2b3nO0stlkCr19dl+T0F4av1b/HL/aAWjK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1yUMMAAADcAAAADwAAAAAAAAAAAAAAAACYAgAAZHJzL2Rv&#10;d25yZXYueG1sUEsFBgAAAAAEAAQA9QAAAIgDAAAAAA==&#10;" path="m,l17,2r13,8l40,22r7,13l40,35r-8,l25,30,17,25,12,20,5,15,2,7,,xe" fillcolor="#f3be00" stroked="f">
              <v:path arrowok="t" o:connecttype="custom" o:connectlocs="0,0;17,2;30,10;40,22;47,35;40,35;32,35;25,30;17,25;12,20;5,15;2,7;0,0" o:connectangles="0,0,0,0,0,0,0,0,0,0,0,0,0"/>
            </v:shape>
            <v:shape id="Freeform 603" o:spid="_x0000_s3809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UucQA&#10;AADcAAAADwAAAGRycy9kb3ducmV2LnhtbESPzWrDMBCE74W8g9hAb42UgkNxo4TS1KTX/GF8W6yN&#10;bWqtHEtxnLePCoUeh5n5hlmuR9uKgXrfONYwnykQxKUzDVcajofs5Q2ED8gGW8ek4U4e1qvJ0xJT&#10;4268o2EfKhEh7FPUUIfQpVL6siaLfuY64uidXW8xRNlX0vR4i3DbylelFtJiw3Ghxo4+ayp/9ler&#10;4YBfl7xQSZ4kp1272Z5Mdi6C1s/T8eMdRKAx/If/2t9Gw0LN4f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lLnEAAAA3AAAAA8AAAAAAAAAAAAAAAAAmAIAAGRycy9k&#10;b3ducmV2LnhtbFBLBQYAAAAABAAEAPUAAACJAwAAAAA=&#10;" path="m,l17,2r13,8l40,22r7,13l40,35r-8,l25,30,17,25,12,20,5,15,2,7,,e" filled="f" strokecolor="#e15520" strokeweight="0">
              <v:path arrowok="t" o:connecttype="custom" o:connectlocs="0,0;17,2;30,10;40,22;47,35;40,35;32,35;25,30;17,25;12,20;5,15;2,7;0,0" o:connectangles="0,0,0,0,0,0,0,0,0,0,0,0,0"/>
            </v:shape>
            <v:shape id="Freeform 604" o:spid="_x0000_s380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y7MMA&#10;AADcAAAADwAAAGRycy9kb3ducmV2LnhtbESPzWrDMBCE74G+g9hAbokUH0xxogQn0NJAL03yAIu1&#10;tUytlbHkn759FSjkOMzMN8z+OLtWjNSHxrOG7UaBIK68abjWcL+9rV9BhIhssPVMGn4pwPHwsthj&#10;YfzEXzReYy0ShEOBGmyMXSFlqCw5DBvfESfv2/cOY5J9LU2PU4K7VmZK5dJhw2nBYkdnS9XPdXAa&#10;/Kks37vMqmGbD3iR43T+vJRar5ZzuQMRaY7P8H/7w2jIVQaPM+k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y7MMAAADcAAAADwAAAAAAAAAAAAAAAACYAgAAZHJzL2Rv&#10;d25yZXYueG1sUEsFBgAAAAAEAAQA9QAAAIgDAAAAAA==&#10;" path="m47,58l,,47,58xe" fillcolor="#f3be00" stroked="f">
              <v:path arrowok="t" o:connecttype="custom" o:connectlocs="47,58;0,0;47,58" o:connectangles="0,0,0"/>
            </v:shape>
            <v:shape id="Freeform 605" o:spid="_x0000_s3807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eXcQA&#10;AADcAAAADwAAAGRycy9kb3ducmV2LnhtbESPQWvCQBSE7wX/w/KEXqRuWjFodJXSqujNRvH8yD6T&#10;YPZtyG40/ntXEHocZuYbZr7sTCWu1LjSsoLPYQSCOLO65FzB8bD+mIBwHlljZZkU3MnBctF7m2Oi&#10;7Y3/6Jr6XAQIuwQVFN7XiZQuK8igG9qaOHhn2xj0QTa51A3eAtxU8iuKYmmw5LBQYE0/BWWXtDUK&#10;dvdpm/6uNniJ9ziatNVpPJAbpd773fcMhKfO/4df7a1WEEc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nl3EAAAA3AAAAA8AAAAAAAAAAAAAAAAAmAIAAGRycy9k&#10;b3ducmV2LnhtbFBLBQYAAAAABAAEAPUAAACJAwAAAAA=&#10;" path="m47,58l,,47,58xe" filled="f" strokecolor="#e15520" strokeweight="0">
              <v:path arrowok="t" o:connecttype="custom" o:connectlocs="47,58;0,0;47,58" o:connectangles="0,0,0"/>
            </v:shape>
            <v:shape id="Freeform 606" o:spid="_x0000_s3806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JKsQA&#10;AADcAAAADwAAAGRycy9kb3ducmV2LnhtbESPQWvCQBSE74X+h+UVvBTdKBKS1FWCIIilhxq9P7Kv&#10;2WD2bciuGv99Vyj0OMzMN8xqM9pO3GjwrWMF81kCgrh2uuVGwanaTTMQPiBr7ByTggd52KxfX1ZY&#10;aHfnb7odQyMihH2BCkwIfSGlrw1Z9DPXE0fvxw0WQ5RDI/WA9wi3nVwkSSotthwXDPa0NVRfjler&#10;4OvT51eTVfx+rrJDbvIybS+lUpO3sfwAEWgM/+G/9l4rSJMl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iSrEAAAA3AAAAA8AAAAAAAAAAAAAAAAAmAIAAGRycy9k&#10;b3ducmV2LnhtbFBLBQYAAAAABAAEAPUAAACJAwAAAAA=&#10;" path="m,l17,5r13,8l40,23r7,15l40,38,32,35,25,33,20,28,12,23,8,15,3,8,,xe" fillcolor="#f3be00" stroked="f">
              <v:path arrowok="t" o:connecttype="custom" o:connectlocs="0,0;17,5;30,13;40,23;47,38;40,38;32,35;25,33;20,28;12,23;8,15;3,8;0,0" o:connectangles="0,0,0,0,0,0,0,0,0,0,0,0,0"/>
            </v:shape>
          </v:group>
          <v:group id="Group 607" o:spid="_x0000_s3604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<v:shape id="Freeform 608" o:spid="_x0000_s3804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gj8QA&#10;AADcAAAADwAAAGRycy9kb3ducmV2LnhtbESPQWsCMRSE74X+h/AKvRRNWnCpq1FEKLRHV4V6e2ye&#10;u6ublzWJuv57IxR6HGbmG2Y6720rLuRD41jD+1CBIC6dabjSsFl/DT5BhIhssHVMGm4UYD57fppi&#10;btyVV3QpYiUShEOOGuoYu1zKUNZkMQxdR5y8vfMWY5K+ksbjNcFtKz+UyqTFhtNCjR0tayqPxdlq&#10;2J52b4fl+ndsPYZddlbNqPi5af360i8mICL18T/81/42GjKVweN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YI/EAAAA3AAAAA8AAAAAAAAAAAAAAAAAmAIAAGRycy9k&#10;b3ducmV2LnhtbFBLBQYAAAAABAAEAPUAAACJAwAAAAA=&#10;" path="m,l17,5r13,8l40,23r7,15l40,38,32,35,25,33,20,28,12,23,8,15,3,8,,xe" filled="f" strokecolor="#e15520" strokeweight="0">
              <v:path arrowok="t" o:connecttype="custom" o:connectlocs="0,0;17,5;30,13;40,23;47,38;40,38;32,35;25,33;20,28;12,23;8,15;3,8;0,0" o:connectangles="0,0,0,0,0,0,0,0,0,0,0,0,0"/>
            </v:shape>
            <v:shape id="Freeform 609" o:spid="_x0000_s380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AyMUA&#10;AADcAAAADwAAAGRycy9kb3ducmV2LnhtbESPT2vCQBTE7wW/w/IKXoruKq2G1E1QQeix8Q/t8ZF9&#10;TUKzb2N21fTbdwsFj8PM/IZZ5YNtxZV63zjWMJsqEMSlMw1XGo6H3SQB4QOywdYxafghD3k2elhh&#10;atyNC7ruQyUihH2KGuoQulRKX9Zk0U9dRxy9L9dbDFH2lTQ93iLctnKu1EJabDgu1NjRtqbye3+x&#10;GopyfU7U53KTfBTt87s60csFn7QePw7rVxCBhnAP/7ffjIaFW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UDIxQAAANwAAAAPAAAAAAAAAAAAAAAAAJgCAABkcnMv&#10;ZG93bnJldi54bWxQSwUGAAAAAAQABAD1AAAAigMAAAAA&#10;" path="m47,55l,,47,55xe" fillcolor="#f3be00" stroked="f">
              <v:path arrowok="t" o:connecttype="custom" o:connectlocs="47,55;0,0;47,55" o:connectangles="0,0,0"/>
            </v:shape>
            <v:shape id="Freeform 610" o:spid="_x0000_s3802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A7sIA&#10;AADcAAAADwAAAGRycy9kb3ducmV2LnhtbERPz2vCMBS+D/Y/hDfwMjSZBzdqU9kcA51eVsXzo3mm&#10;xealNJlW/3pzGOz48f3OF4NrxZn60HjW8DJRIIgrbxq2Gva7r/EbiBCRDbaeScOVAiyKx4ccM+Mv&#10;/EPnMlqRQjhkqKGOscukDFVNDsPEd8SJO/reYUywt9L0eEnhrpVTpWbSYcOpocaOljVVp/LXabCH&#10;783nK175RusPtlu1f15ulNajp+F9DiLSEP/Ff+6V0TBTaW06k4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IDuwgAAANwAAAAPAAAAAAAAAAAAAAAAAJgCAABkcnMvZG93&#10;bnJldi54bWxQSwUGAAAAAAQABAD1AAAAhwMAAAAA&#10;" path="m47,55l,,47,55xe" filled="f" strokecolor="#e15520" strokeweight="0">
              <v:path arrowok="t" o:connecttype="custom" o:connectlocs="47,55;0,0;47,55" o:connectangles="0,0,0"/>
            </v:shape>
            <v:shape id="Freeform 611" o:spid="_x0000_s3801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8u8AA&#10;AADcAAAADwAAAGRycy9kb3ducmV2LnhtbESPzQrCMBCE74LvEFbwpqkeRKtRRBTEn4M/D7A2a1ts&#10;NqWJtb69EQSPw8x8w8wWjSlETZXLLSsY9CMQxInVOacKrpdNbwzCeWSNhWVS8CYHi3m7NcNY2xef&#10;qD77VAQIuxgVZN6XsZQuycig69uSOHh3Wxn0QVap1BW+AtwUchhFI2kw57CQYUmrjJLH+WkU1DUd&#10;jLvZI8pkvcfHcbcqDzulup1mOQXhqfH/8K+91QpG0QS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m8u8AAAADcAAAADwAAAAAAAAAAAAAAAACYAgAAZHJzL2Rvd25y&#10;ZXYueG1sUEsFBgAAAAAEAAQA9QAAAIUDAAAAAA==&#10;" path="m,l10,r7,2l24,5r5,5l34,15r5,7l42,30r2,10l39,40,32,37,24,35,17,30,12,22,5,15,2,7,,xe" fillcolor="#f3be00" stroked="f">
              <v:path arrowok="t" o:connecttype="custom" o:connectlocs="0,0;10,0;17,2;24,5;29,10;34,15;39,22;42,30;44,40;39,40;32,37;24,35;17,30;12,22;5,15;2,7;0,0" o:connectangles="0,0,0,0,0,0,0,0,0,0,0,0,0,0,0,0,0"/>
            </v:shape>
            <v:shape id="Freeform 612" o:spid="_x0000_s3800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5gcAA&#10;AADcAAAADwAAAGRycy9kb3ducmV2LnhtbERPTYvCMBC9C/6HMII3TdVdkWoUkRX0tNh68Dg0Y1ts&#10;JiXJ1vrvNwfB4+N9b3a9aURHzteWFcymCQjiwuqaSwXX/DhZgfABWWNjmRS8yMNuOxxsMNX2yRfq&#10;slCKGMI+RQVVCG0qpS8qMuintiWO3N06gyFCV0rt8BnDTSPnSbKUBmuODRW2dKioeGR/RsH3uZv/&#10;nH5viy93yfPz9XFoG86UGo/6/RpEoD58xG/3SStYzuL8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r5gcAAAADcAAAADwAAAAAAAAAAAAAAAACYAgAAZHJzL2Rvd25y&#10;ZXYueG1sUEsFBgAAAAAEAAQA9QAAAIUDAAAAAA==&#10;" path="m,l10,r7,2l24,5r5,5l34,15r5,7l42,30r2,10l39,40,32,37,24,35,17,30,12,22,5,15,2,7,,e" filled="f" strokecolor="#e15520" strokeweight="0">
              <v:path arrowok="t" o:connecttype="custom" o:connectlocs="0,0;10,0;17,2;24,5;29,10;34,15;39,22;42,30;44,40;39,40;32,37;24,35;17,30;12,22;5,15;2,7;0,0" o:connectangles="0,0,0,0,0,0,0,0,0,0,0,0,0,0,0,0,0"/>
            </v:shape>
            <v:shape id="Freeform 613" o:spid="_x0000_s3799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6acQA&#10;AADcAAAADwAAAGRycy9kb3ducmV2LnhtbESPQWvCQBSE70L/w/IK3nSTFEOJrtIKQqR4UHvw+Mw+&#10;k7TZtyG7Nem/dwXB4zAz3zCL1WAacaXO1ZYVxNMIBHFhdc2lgu/jZvIOwnlkjY1lUvBPDlbLl9EC&#10;M2173tP14EsRIOwyVFB532ZSuqIig25qW+LgXWxn0AfZlVJ32Ae4aWQSRak0WHNYqLCldUXF7+HP&#10;KDj+SPrsk7fTbvuVD+c4yVOaWaXGr8PHHISnwT/Dj3auFaRxDP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OmnEAAAA3AAAAA8AAAAAAAAAAAAAAAAAmAIAAGRycy9k&#10;b3ducmV2LnhtbFBLBQYAAAAABAAEAPUAAACJAwAAAAA=&#10;" path="m48,63l,,48,63xe" fillcolor="#f3be00" stroked="f">
              <v:path arrowok="t" o:connecttype="custom" o:connectlocs="48,63;0,0;48,63" o:connectangles="0,0,0"/>
            </v:shape>
            <v:shape id="Freeform 614" o:spid="_x0000_s3798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gB8QA&#10;AADcAAAADwAAAGRycy9kb3ducmV2LnhtbESPQWvCQBSE74L/YXmCN7OJgi3RVaQQ6KEHTVvo8SX7&#10;TILZtyG7TeK/d4VCj8PMfMPsj5NpxUC9aywrSKIYBHFpdcOVgq/PbPUKwnlkja1lUnAnB8fDfLbH&#10;VNuRLzTkvhIBwi5FBbX3XSqlK2sy6CLbEQfvanuDPsi+krrHMcBNK9dxvJUGGw4LNXb0VlN5y3+N&#10;AqqG7CxvHxe7Qc6Tn1PRfb8USi0X02kHwtPk/8N/7XetYJus4XkmHA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oAfEAAAA3AAAAA8AAAAAAAAAAAAAAAAAmAIAAGRycy9k&#10;b3ducmV2LnhtbFBLBQYAAAAABAAEAPUAAACJAwAAAAA=&#10;" path="m48,63l,,48,63xe" filled="f" strokecolor="#e15520" strokeweight="0">
              <v:path arrowok="t" o:connecttype="custom" o:connectlocs="48,63;0,0;48,63" o:connectangles="0,0,0"/>
            </v:shape>
            <v:shape id="Freeform 615" o:spid="_x0000_s3797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vM8YA&#10;AADcAAAADwAAAGRycy9kb3ducmV2LnhtbESPX2vCQBDE3wv9DscWfKt3sSJt9JSiFAQp1D/Q+rbk&#10;tkkwtxdyq8Zv3ysU+jjMzG+Y2aL3jbpQF+vAFrKhAUVcBFdzaeGwf3t8BhUF2WETmCzcKMJifn83&#10;w9yFK2/pspNSJQjHHC1UIm2udSwq8hiHoSVO3nfoPEqSXaldh9cE940eGTPRHmtOCxW2tKyoOO3O&#10;3sLJ7FdHHteZ2XyM2q/3zxcJB7F28NC/TkEJ9fIf/muvnYVJ9gS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1vM8YAAADcAAAADwAAAAAAAAAAAAAAAACYAgAAZHJz&#10;L2Rvd25yZXYueG1sUEsFBgAAAAAEAAQA9QAAAIsDAAAAAA==&#10;" path="m32,67l,,32,67r15,8l57,87r8,15l69,120r-7,-3l55,115r-8,-8l42,102,37,95,35,85,32,77r,-10xe" fillcolor="#f3be00" stroked="f">
              <v:path arrowok="t" o:connecttype="custom" o:connectlocs="32,67;0,0;32,67;32,67;32,67;47,75;57,87;65,102;69,120;62,117;55,115;47,107;42,102;37,95;35,85;32,77;32,67" o:connectangles="0,0,0,0,0,0,0,0,0,0,0,0,0,0,0,0,0"/>
            </v:shape>
            <v:shape id="Freeform 616" o:spid="_x0000_s3796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6acEA&#10;AADcAAAADwAAAGRycy9kb3ducmV2LnhtbESPzarCMBSE94LvEI5wdzatSJFqFBHrdesPrg/NsS02&#10;J6WJtvftbwTB5TAz3zCrzWAa8aLO1ZYVJFEMgriwuuZSwfWSTxcgnEfW2FgmBX/kYLMej1aYadvz&#10;iV5nX4oAYZehgsr7NpPSFRUZdJFtiYN3t51BH2RXSt1hH+CmkbM4TqXBmsNChS3tKioe56dR0J5y&#10;nm+Tx+9eH/wz7W95OjOJUj+TYbsE4Wnw3/CnfdQK0mQO7z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4umnBAAAA3AAAAA8AAAAAAAAAAAAAAAAAmAIAAGRycy9kb3du&#10;cmV2LnhtbFBLBQYAAAAABAAEAPUAAACGAwAAAAA=&#10;" path="m32,67l,,32,67r15,8l57,87r8,15l69,120r-7,-3l55,115r-8,-8l42,102,37,95,35,85,32,77r,-10e" filled="f" strokecolor="#e15520" strokeweight="0">
              <v:path arrowok="t" o:connecttype="custom" o:connectlocs="32,67;0,0;32,67;32,67;32,67;47,75;57,87;65,102;69,120;62,117;55,115;47,107;42,102;37,95;35,85;32,77;32,67" o:connectangles="0,0,0,0,0,0,0,0,0,0,0,0,0,0,0,0,0"/>
            </v:shape>
            <v:shape id="Freeform 617" o:spid="_x0000_s3795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K7sMA&#10;AADcAAAADwAAAGRycy9kb3ducmV2LnhtbESPwWrDMBBE74X8g9hAb41sh4bgRgl1oKXXOG16Xayt&#10;bWytjKTYzt9XhUKOw8y8YXaH2fRiJOdbywrSVQKCuLK65VrB5/ntaQvCB2SNvWVScCMPh/3iYYe5&#10;thOfaCxDLSKEfY4KmhCGXEpfNWTQr+xAHL0f6wyGKF0ttcMpwk0vsyTZSIMtx4UGBzo2VHXl1Sjo&#10;1l/h9l0M7bqTp4svygwn967U43J+fQERaA738H/7QyvYpM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4K7sMAAADcAAAADwAAAAAAAAAAAAAAAACYAgAAZHJzL2Rv&#10;d25yZXYueG1sUEsFBgAAAAAEAAQA9QAAAIgDAAAAAA==&#10;" path="m35,62l,,35,62r15,8l60,82r7,15l72,112r-7,l58,107r-8,-5l45,95,40,87,35,80r,-10l35,62xe" fillcolor="#f3be00" stroked="f">
              <v:path arrowok="t" o:connecttype="custom" o:connectlocs="35,62;0,0;35,62;35,62;35,62;50,70;60,82;67,97;72,112;65,112;58,107;50,102;45,95;40,87;35,80;35,70;35,62" o:connectangles="0,0,0,0,0,0,0,0,0,0,0,0,0,0,0,0,0"/>
            </v:shape>
            <v:shape id="Freeform 618" o:spid="_x0000_s3794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SIMMA&#10;AADcAAAADwAAAGRycy9kb3ducmV2LnhtbESPzWrDMBCE74W8g9hAb43sUkxxo4QQ0p9j47b4ulhb&#10;y1RaGUuR3bevCoUeh5n5htnuF2dFoikMnhWUmwIEcef1wL2C97fHm3sQISJrtJ5JwTcF2O9WV1us&#10;tZ/5TKmJvcgQDjUqMDGOtZShM+QwbPxInL1PPzmMWU691BPOGe6svC2KSjocOC8YHOloqPtqLk7B&#10;c5vatrybkz2bdOIne3z9uDRKXa+XwwOISEv8D/+1X7SCqqz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xSIMMAAADcAAAADwAAAAAAAAAAAAAAAACYAgAAZHJzL2Rv&#10;d25yZXYueG1sUEsFBgAAAAAEAAQA9QAAAIgDAAAAAA==&#10;" path="m35,62l,,35,62r15,8l60,82r7,15l72,112r-7,l58,107r-8,-5l45,95,40,87,35,80r,-10l35,62e" filled="f" strokecolor="#e15520" strokeweight="0">
              <v:path arrowok="t" o:connecttype="custom" o:connectlocs="35,62;0,0;35,62;35,62;35,62;50,70;60,82;67,97;72,112;65,112;58,107;50,102;45,95;40,87;35,80;35,70;35,62" o:connectangles="0,0,0,0,0,0,0,0,0,0,0,0,0,0,0,0,0"/>
            </v:shape>
            <v:shape id="Freeform 619" o:spid="_x0000_s379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g/cEA&#10;AADcAAAADwAAAGRycy9kb3ducmV2LnhtbESPQYvCMBSE7wv+h/AEb9u0e9C1GkUEWT2J0R/waJ5t&#10;sXkpTWzrvzcLC3scZuYbZr0dbSN66nztWEGWpCCIC2dqLhXcrofPbxA+IBtsHJOCF3nYbiYfa8yN&#10;G/hCvQ6liBD2OSqoQmhzKX1RkUWfuJY4enfXWQxRdqU0HQ4Rbhv5laZzabHmuFBhS/uKiod+WgXn&#10;ZXHpgx5eVGZt9tNobU9YKzWbjrsViEBj+A//tY9GwTxbwO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9oP3BAAAA3AAAAA8AAAAAAAAAAAAAAAAAmAIAAGRycy9kb3du&#10;cmV2LnhtbFBLBQYAAAAABAAEAPUAAACGAwAAAAA=&#10;" path="m37,57l,,37,57xe" fillcolor="#f3be00" stroked="f">
              <v:path arrowok="t" o:connecttype="custom" o:connectlocs="37,57;0,0;37,57" o:connectangles="0,0,0"/>
            </v:shape>
            <v:shape id="Freeform 620" o:spid="_x0000_s3792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6dcQA&#10;AADcAAAADwAAAGRycy9kb3ducmV2LnhtbERPy4rCMBTdC/5DuMJsZEydhWjHKI4oPhai9QGzuzR3&#10;2jLNTWmi1r83C8Hl4bzH08aU4ka1Kywr6PciEMSp1QVnCk7H5ecQhPPIGkvLpOBBDqaTdmuMsbZ3&#10;PtAt8ZkIIexiVJB7X8VSujQng65nK+LA/dnaoA+wzqSu8R7CTSm/omggDRYcGnKsaJ5T+p9cjYKZ&#10;G3VXi93pxwyvv/t0czxfttFSqY9OM/sG4anxb/HLvdYKBv2wNpw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OnXEAAAA3AAAAA8AAAAAAAAAAAAAAAAAmAIAAGRycy9k&#10;b3ducmV2LnhtbFBLBQYAAAAABAAEAPUAAACJAwAAAAA=&#10;" path="m37,57l,,37,57xe" filled="f" strokecolor="#e15520" strokeweight="0">
              <v:path arrowok="t" o:connecttype="custom" o:connectlocs="37,57;0,0;37,57" o:connectangles="0,0,0"/>
            </v:shape>
            <v:shape id="Freeform 621" o:spid="_x0000_s3791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Ki8MA&#10;AADcAAAADwAAAGRycy9kb3ducmV2LnhtbESPT4vCMBTE7wv7HcJb2NuaWpaiXaOIqHha/7LnR/Ns&#10;i81LSWKt334jCB6HmfkNM5n1phEdOV9bVjAcJCCIC6trLhWcjquvEQgfkDU2lknBnTzMpu9vE8y1&#10;vfGeukMoRYSwz1FBFUKbS+mLigz6gW2Jo3e2zmCI0pVSO7xFuGlkmiSZNFhzXKiwpUVFxeVwNQp2&#10;+25rls13/3dfZXruN+lv6tZKfX708x8QgfrwCj/bG60gG47hcSYe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3Ki8MAAADcAAAADwAAAAAAAAAAAAAAAACYAgAAZHJzL2Rv&#10;d25yZXYueG1sUEsFBgAAAAAEAAQA9QAAAIgDAAAAAA==&#10;" path="m25,69l27,,25,69xm25,69r2,18l25,102r-5,7l17,114r-7,5l5,122,3,117,,107,,99,3,92,5,84r5,-5l17,74r8,-5xe" fillcolor="#f3be00" stroked="f">
              <v:path arrowok="t" o:connecttype="custom" o:connectlocs="25,69;27,0;25,69;25,69;27,87;25,102;20,109;17,114;10,119;5,122;3,117;0,107;0,99;3,92;5,84;10,79;17,74;25,69" o:connectangles="0,0,0,0,0,0,0,0,0,0,0,0,0,0,0,0,0,0"/>
              <o:lock v:ext="edit" verticies="t"/>
            </v:shape>
            <v:shape id="Freeform 622" o:spid="_x0000_s3790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BsMAA&#10;AADcAAAADwAAAGRycy9kb3ducmV2LnhtbERPTYvCMBC9C/6HMMLeNFW0SDWKCIV1D4LdBa9jM7bV&#10;ZlKarK3/3hwEj4/3vd72phYPal1lWcF0EoEgzq2uuFDw95uOlyCcR9ZYWyYFT3Kw3QwHa0y07fhE&#10;j8wXIoSwS1BB6X2TSOnykgy6iW2IA3e1rUEfYFtI3WIXwk0tZ1EUS4MVh4YSG9qXlN+zf6MAD313&#10;s4snpcdLkcb1TzY/Y6XU16jfrUB46v1H/HZ/awXxLMwPZ8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CBsMAAAADcAAAADwAAAAAAAAAAAAAAAACYAgAAZHJzL2Rvd25y&#10;ZXYueG1sUEsFBgAAAAAEAAQA9QAAAIUDAAAAAA==&#10;" path="m,69l2,,,69xe" filled="f" strokecolor="#e15520" strokeweight="0">
              <v:path arrowok="t" o:connecttype="custom" o:connectlocs="0,69;2,0;0,69" o:connectangles="0,0,0"/>
            </v:shape>
            <v:shape id="Freeform 623" o:spid="_x0000_s3789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AT8YA&#10;AADcAAAADwAAAGRycy9kb3ducmV2LnhtbESPS2vCQBSF94X+h+EWumsmShGJjiIVwVJcmPrA3SVz&#10;TYZm7qSZaYz++k5B6PJwHh9nOu9tLTpqvXGsYJCkIIgLpw2XCnafq5cxCB+QNdaOScGVPMxnjw9T&#10;zLS78Ja6PJQijrDPUEEVQpNJ6YuKLPrENcTRO7vWYoiyLaVu8RLHbS2HaTqSFg1HQoUNvVVUfOU/&#10;NkLk6eN93X0fctOb435zXb5u8abU81O/mIAI1If/8L291gpGww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BAT8YAAADcAAAADwAAAAAAAAAAAAAAAACYAgAAZHJz&#10;L2Rvd25yZXYueG1sUEsFBgAAAAAEAAQA9QAAAIsDAAAAAA==&#10;" path="m25,r2,18l25,33r-5,7l17,45r-7,5l5,53,3,48,,38,,30,3,23,5,15r5,-5l17,5,25,e" filled="f" strokecolor="#e15520" strokeweight="0">
              <v:path arrowok="t" o:connecttype="custom" o:connectlocs="25,0;27,18;25,33;20,40;17,45;10,50;5,53;3,48;0,38;0,30;3,23;5,15;10,10;17,5;25,0" o:connectangles="0,0,0,0,0,0,0,0,0,0,0,0,0,0,0"/>
            </v:shape>
            <v:shape id="Freeform 624" o:spid="_x0000_s3788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WO8UA&#10;AADcAAAADwAAAGRycy9kb3ducmV2LnhtbESPQWvCQBSE7wX/w/IEb3VjaKVEV1FBKDnVWMXjI/tM&#10;YrJvY3bV9N93CwWPw8x8w8yXvWnEnTpXWVYwGUcgiHOrKy4UfO+3rx8gnEfW2FgmBT/kYLkYvMwx&#10;0fbBO7pnvhABwi5BBaX3bSKly0sy6Ma2JQ7e2XYGfZBdIXWHjwA3jYyjaCoNVhwWSmxpU1JeZzej&#10;IDuc9l/1un5Pr7u3uDi66yXdpEqNhv1qBsJT75/h//anVjCNY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RY7xQAAANwAAAAPAAAAAAAAAAAAAAAAAJgCAABkcnMv&#10;ZG93bnJldi54bWxQSwUGAAAAAAQABAD1AAAAigMAAAAA&#10;" path="m24,65l42,,24,65xm24,62r,18l22,95r-7,12l2,115,,110r,-8l,92,2,85,5,77r5,-5l17,67r7,-5xe" fillcolor="#f3be00" stroked="f">
              <v:path arrowok="t" o:connecttype="custom" o:connectlocs="24,65;42,0;24,65;24,62;24,80;22,95;15,107;2,115;0,110;0,102;0,92;2,85;5,77;10,72;17,67;24,62" o:connectangles="0,0,0,0,0,0,0,0,0,0,0,0,0,0,0,0"/>
              <o:lock v:ext="edit" verticies="t"/>
            </v:shape>
            <v:shape id="Freeform 625" o:spid="_x0000_s3787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CsQA&#10;AADcAAAADwAAAGRycy9kb3ducmV2LnhtbESPQWvCQBSE74L/YXlCL6IbtQRJ3QRRWuyxWun1kX3J&#10;ps2+Ddmtif++Wyj0OMzMN8yuGG0rbtT7xrGC1TIBQVw63XCt4P3yvNiC8AFZY+uYFNzJQ5FPJzvM&#10;tBv4jW7nUIsIYZ+hAhNCl0npS0MW/dJ1xNGrXG8xRNnXUvc4RLht5TpJUmmx4bhgsKODofLr/G0V&#10;hOpjfjUrfn3Z7jfV5XE4dhI/lXqYjfsnEIHG8B/+a5+0gnS9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3owrEAAAA3AAAAA8AAAAAAAAAAAAAAAAAmAIAAGRycy9k&#10;b3ducmV2LnhtbFBLBQYAAAAABAAEAPUAAACJAwAAAAA=&#10;" path="m,65l18,,,65xe" filled="f" strokecolor="#e15520" strokeweight="0">
              <v:path arrowok="t" o:connecttype="custom" o:connectlocs="0,65;18,0;0,65" o:connectangles="0,0,0"/>
            </v:shape>
            <v:shape id="Freeform 626" o:spid="_x0000_s3786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SscMA&#10;AADcAAAADwAAAGRycy9kb3ducmV2LnhtbESPT4vCMBTE7wt+h/AEb2uq7opUo7grsqJe/Ht+NM+2&#10;2LyUJmr77Y2w4HGYmd8wk1ltCnGnyuWWFfS6EQjixOqcUwXHw/JzBMJ5ZI2FZVLQkIPZtPUxwVjb&#10;B+/ovvepCBB2MSrIvC9jKV2SkUHXtSVx8C62MuiDrFKpK3wEuClkP4qG0mDOYSHDkn4zSq77m1Hw&#10;N9gkaKKf87L51ovt+uR0k26V6rTr+RiEp9q/w//tlVYw7H/B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eSscMAAADcAAAADwAAAAAAAAAAAAAAAACYAgAAZHJzL2Rv&#10;d25yZXYueG1sUEsFBgAAAAAEAAQA9QAAAIgDAAAAAA==&#10;" path="m24,r,18l22,33,15,45,2,53,,48,,40,,30,2,23,5,15r5,-5l17,5,24,xe" filled="f" strokecolor="#e15520" strokeweight="0">
              <v:path arrowok="t" o:connecttype="custom" o:connectlocs="24,0;24,18;22,33;15,45;2,53;0,48;0,40;0,30;2,23;5,15;10,10;17,5;24,0" o:connectangles="0,0,0,0,0,0,0,0,0,0,0,0,0"/>
            </v:shape>
            <v:shape id="Freeform 627" o:spid="_x0000_s3785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T8UA&#10;AADcAAAADwAAAGRycy9kb3ducmV2LnhtbESPQWvCQBSE74X+h+UJvdWNoYpEV7GCIDnVWMXjI/tM&#10;YrJvY3ar8d+7hUKPw8x8w8yXvWnEjTpXWVYwGkYgiHOrKy4UfO8371MQziNrbCyTggc5WC5eX+aY&#10;aHvnHd0yX4gAYZeggtL7NpHS5SUZdEPbEgfvbDuDPsiukLrDe4CbRsZRNJEGKw4LJba0Limvsx+j&#10;IDuc9l/1Zz1Or7uPuDi66yVdp0q9DfrVDISn3v+H/9pbrWASj+H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I5PxQAAANwAAAAPAAAAAAAAAAAAAAAAAJgCAABkcnMv&#10;ZG93bnJldi54bWxQSwUGAAAAAAQABAD1AAAAigMAAAAA&#10;" path="m25,62l42,,25,62xm25,62r,15l22,92r-7,13l3,115,,107r,-7l,92,3,85,5,77r5,-7l17,65r8,-3xe" fillcolor="#f3be00" stroked="f">
              <v:path arrowok="t" o:connecttype="custom" o:connectlocs="25,62;42,0;25,62;25,62;25,77;22,92;15,105;3,115;0,107;0,100;0,92;3,85;5,77;10,70;17,65;25,62" o:connectangles="0,0,0,0,0,0,0,0,0,0,0,0,0,0,0,0"/>
              <o:lock v:ext="edit" verticies="t"/>
            </v:shape>
            <v:shape id="Freeform 628" o:spid="_x0000_s3784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g+8YA&#10;AADcAAAADwAAAGRycy9kb3ducmV2LnhtbESPQWsCMRSE7wX/Q3hCbzXrti66NYqKBemhRdtDj4/N&#10;c7O4eVmSqOu/N4VCj8PMfMPMl71txYV8aBwrGI8yEMSV0w3XCr6/3p6mIEJE1tg6JgU3CrBcDB7m&#10;WGp35T1dDrEWCcKhRAUmxq6UMlSGLIaR64iTd3TeYkzS11J7vCa4bWWeZYW02HBaMNjRxlB1Opyt&#10;go/s9LmdrSfrvjWT2ftzvvMvzY9Sj8N+9QoiUh//w3/tnVZQ5AX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dg+8YAAADcAAAADwAAAAAAAAAAAAAAAACYAgAAZHJz&#10;L2Rvd25yZXYueG1sUEsFBgAAAAAEAAQA9QAAAIsDAAAAAA==&#10;" path="m,62l17,,,62xe" filled="f" strokecolor="#e15520" strokeweight="0">
              <v:path arrowok="t" o:connecttype="custom" o:connectlocs="0,62;17,0;0,62" o:connectangles="0,0,0"/>
            </v:shape>
            <v:shape id="Freeform 629" o:spid="_x0000_s3783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6MMQA&#10;AADcAAAADwAAAGRycy9kb3ducmV2LnhtbESPQYvCMBSE78L+h/CEvWlqUdetRlksgnizuoe9PZpn&#10;W2xeShNr998bQfA4zMw3zGrTm1p01LrKsoLJOAJBnFtdcaHgfNqNFiCcR9ZYWyYF/+Rgs/4YrDDR&#10;9s5H6jJfiABhl6CC0vsmkdLlJRl0Y9sQB+9iW4M+yLaQusV7gJtaxlE0lwYrDgslNrQtKb9mN6Og&#10;3nW337/p1aZpkZ9n8UEvUvmt1Oew/1mC8NT7d/jV3msF8/gL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ejDEAAAA3AAAAA8AAAAAAAAAAAAAAAAAmAIAAGRycy9k&#10;b3ducmV2LnhtbFBLBQYAAAAABAAEAPUAAACJAwAAAAA=&#10;" path="m25,r,15l22,30,15,43,3,53,,45,,38,,30,3,23,5,15,10,8,17,3,25,xe" filled="f" strokecolor="#e15520" strokeweight="0">
              <v:path arrowok="t" o:connecttype="custom" o:connectlocs="25,0;25,15;22,30;15,43;3,53;0,45;0,38;0,30;3,23;5,15;10,8;17,3;25,0" o:connectangles="0,0,0,0,0,0,0,0,0,0,0,0,0"/>
            </v:shape>
            <v:shape id="Freeform 630" o:spid="_x0000_s3782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0AsMA&#10;AADcAAAADwAAAGRycy9kb3ducmV2LnhtbERPz2vCMBS+D/wfwhN2m6nC1HVGkdHBdhGsu+z21ry1&#10;xealJqlt/euXw8Djx/d7sxtMI67kfG1ZwXyWgCAurK65VPB1en9ag/ABWWNjmRSM5GG3nTxsMNW2&#10;5yNd81CKGMI+RQVVCG0qpS8qMuhntiWO3K91BkOErpTaYR/DTSMXSbKUBmuODRW29FZRcc47o+D7&#10;wodVhpfnl8Pts7uNpcvy+Y9Sj9Nh/woi0BDu4n/3h1awXMS18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f0AsMAAADcAAAADwAAAAAAAAAAAAAAAACYAgAAZHJzL2Rv&#10;d25yZXYueG1sUEsFBgAAAAAEAAQA9QAAAIgDAAAAAA==&#10;" path="m25,70l22,r3,70xm25,70r,17l22,102r-2,5l15,112r-5,5l5,122,,114r,-7l,99,3,92,5,85r5,-8l15,72,25,70xe" fillcolor="#f3be00" stroked="f">
              <v:path arrowok="t" o:connecttype="custom" o:connectlocs="25,70;22,0;25,70;25,70;25,87;22,102;20,107;15,112;10,117;5,122;0,114;0,107;0,99;3,92;5,85;10,77;15,72;25,70" o:connectangles="0,0,0,0,0,0,0,0,0,0,0,0,0,0,0,0,0,0"/>
              <o:lock v:ext="edit" verticies="t"/>
            </v:shape>
            <v:shape id="Freeform 631" o:spid="_x0000_s3781" style="position:absolute;left:6821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MZ8MA&#10;AADcAAAADwAAAGRycy9kb3ducmV2LnhtbESPQWvCQBSE7wX/w/IKvdVNPARNXSVUisZbbdHrI/ua&#10;BLNvw+7WJP++Kwg9DjPzDbPejqYTN3K+tawgnScgiCurW64VfH99vC5B+ICssbNMCibysN3MntaY&#10;azvwJ91OoRYRwj5HBU0IfS6lrxoy6Oe2J47ej3UGQ5SultrhEOGmk4skyaTBluNCgz29N1RdT79G&#10;wRUvWW/K1XTcuTI77+2QpFgo9fI8Fm8gAo3hP/xoH7SCbLGC+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MZ8MAAADcAAAADwAAAAAAAAAAAAAAAACYAgAAZHJzL2Rv&#10;d25yZXYueG1sUEsFBgAAAAAEAAQA9QAAAIgDAAAAAA==&#10;" path="m3,70l,,3,70xe" filled="f" strokecolor="#e15520" strokeweight="0">
              <v:path arrowok="t" o:connecttype="custom" o:connectlocs="3,70;0,0;3,70" o:connectangles="0,0,0"/>
            </v:shape>
            <v:shape id="Freeform 632" o:spid="_x0000_s3780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jI8IA&#10;AADcAAAADwAAAGRycy9kb3ducmV2LnhtbERPPWvDMBDdA/0P4grdYrk2xMWNEkpDaJcMTornq3W1&#10;3VonIymx+++jIZDx8b7X29kM4kLO95YVPCcpCOLG6p5bBV+n/fIFhA/IGgfLpOCfPGw3D4s1ltpO&#10;XNHlGFoRQ9iXqKALYSyl9E1HBn1iR+LI/VhnMEToWqkdTjHcDDJL05U02HNs6HCk946av+PZKLBZ&#10;lWP+W3xMhzyrCzfVu/13ptTT4/z2CiLQHO7im/tTK1jlcX48E4+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qMjwgAAANwAAAAPAAAAAAAAAAAAAAAAAJgCAABkcnMvZG93&#10;bnJldi54bWxQSwUGAAAAAAQABAD1AAAAhwMAAAAA&#10;" path="m25,r,17l22,32r-2,5l15,42r-5,5l5,52,,44,,37,,29,3,22,5,15,10,7,15,2,25,e" filled="f" strokecolor="#e15520" strokeweight="0">
              <v:path arrowok="t" o:connecttype="custom" o:connectlocs="25,0;25,17;22,32;20,37;15,42;10,47;5,52;0,44;0,37;0,29;3,22;5,15;10,7;15,2;25,0" o:connectangles="0,0,0,0,0,0,0,0,0,0,0,0,0,0,0"/>
            </v:shape>
            <v:shape id="Freeform 633" o:spid="_x0000_s3779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nosUA&#10;AADcAAAADwAAAGRycy9kb3ducmV2LnhtbESPQWvCQBSE7wX/w/KE3upmLYSSuoZQEDyIoC3t9TX7&#10;TGJ334bsqqm/vlsQPA4z8w2zKEdnxZmG0HnWoGYZCOLam44bDR/vq6cXECEiG7SeScMvBSiXk4cF&#10;FsZfeEfnfWxEgnAoUEMbY19IGeqWHIaZ74mTd/CDw5jk0Egz4CXBnZXzLMulw47TQos9vbVU/+xP&#10;ToO1X9VWNXFz2lyvn7uQq+9jr7R+nI7VK4hIY7yHb+210ZA/K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KeixQAAANwAAAAPAAAAAAAAAAAAAAAAAJgCAABkcnMv&#10;ZG93bnJldi54bWxQSwUGAAAAAAQABAD1AAAAigMAAAAA&#10;" path="m25,73l32,,25,73xm25,73r2,17l25,105r-3,5l17,118r-5,5l5,125,2,120,,110r,-7l2,95,7,88r5,-5l17,78r8,-5xe" fillcolor="#f3be00" stroked="f">
              <v:path arrowok="t" o:connecttype="custom" o:connectlocs="25,73;32,0;25,73;25,73;27,90;25,105;22,110;17,118;12,123;5,125;2,120;0,110;0,103;2,95;7,88;12,83;17,78;25,73" o:connectangles="0,0,0,0,0,0,0,0,0,0,0,0,0,0,0,0,0,0"/>
              <o:lock v:ext="edit" verticies="t"/>
            </v:shape>
            <v:shape id="Freeform 634" o:spid="_x0000_s3778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+FMUA&#10;AADcAAAADwAAAGRycy9kb3ducmV2LnhtbESPQWvCQBSE74X+h+UVvNVNI6QluooUK54sSYt4fGSf&#10;SWj2bdxdNfn3bqHQ4zAz3zCL1WA6cSXnW8sKXqYJCOLK6pZrBd9fH89vIHxA1thZJgUjeVgtHx8W&#10;mGt744KuZahFhLDPUUETQp9L6auGDPqp7Ymjd7LOYIjS1VI7vEW46WSaJJk02HJcaLCn94aqn/Ji&#10;FJxfz8f9ehw3xdaVmyKdZcnhM1Nq8jSs5yACDeE//NfeaQXZL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r4UxQAAANwAAAAPAAAAAAAAAAAAAAAAAJgCAABkcnMv&#10;ZG93bnJldi54bWxQSwUGAAAAAAQABAD1AAAAigMAAAAA&#10;" path="m,73l7,,,73xe" filled="f" strokecolor="#e15520" strokeweight="0">
              <v:path arrowok="t" o:connecttype="custom" o:connectlocs="0,73;7,0;0,73" o:connectangles="0,0,0"/>
            </v:shape>
            <v:shape id="Freeform 635" o:spid="_x0000_s3777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nysYA&#10;AADcAAAADwAAAGRycy9kb3ducmV2LnhtbESP0WrCQBRE3wX/YblC33TThkqNrqIVoSoUEvsBl+w1&#10;G5q9m2ZXTfv13YLQx2FmzjCLVW8bcaXO144VPE4SEMSl0zVXCj5Ou/ELCB+QNTaOScE3eVgth4MF&#10;ZtrdOKdrESoRIewzVGBCaDMpfWnIop+4ljh6Z9dZDFF2ldQd3iLcNvIpSabSYs1xwWBLr4bKz+Ji&#10;FfSnvcm3s/eg0+ftz+yw3xy/qlyph1G/noMI1If/8L39phVM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MnysYAAADcAAAADwAAAAAAAAAAAAAAAACYAgAAZHJz&#10;L2Rvd25yZXYueG1sUEsFBgAAAAAEAAQA9QAAAIsDAAAAAA==&#10;" path="m25,r2,17l25,32r-3,5l17,45r-5,5l5,52,2,47,,37,,30,2,22,7,15r5,-5l17,5,25,e" filled="f" strokecolor="#e15520" strokeweight="0">
              <v:path arrowok="t" o:connecttype="custom" o:connectlocs="25,0;27,17;25,32;22,37;17,45;12,50;5,52;2,47;0,37;0,30;2,22;7,15;12,10;17,5;25,0" o:connectangles="0,0,0,0,0,0,0,0,0,0,0,0,0,0,0"/>
            </v:shape>
            <v:shape id="Freeform 636" o:spid="_x0000_s3776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ysMQA&#10;AADcAAAADwAAAGRycy9kb3ducmV2LnhtbESPQWvCQBSE7wX/w/KE3upmUwmSuoq0CL14qBXi8ZF9&#10;TYK7b0N2jem/dwtCj8PMfMOst5OzYqQhdJ41qEUGgrj2puNGw+l7/7ICESKyQeuZNPxSgO1m9rTG&#10;0vgbf9F4jI1IEA4lamhj7EspQ92Sw7DwPXHyfvzgMCY5NNIMeEtwZ2WeZYV02HFaaLGn95bqy/Hq&#10;NFR8Hmu1Ux/FSR0qsjav1CXX+nk+7d5ARJrif/jR/jQaitcl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MrDEAAAA3AAAAA8AAAAAAAAAAAAAAAAAmAIAAGRycy9k&#10;b3ducmV2LnhtbFBLBQYAAAAABAAEAPUAAACJAwAAAAA=&#10;" path="m23,65l30,,23,65xm23,65r2,17l23,97r-3,5l15,110r-5,5l5,117,,112r,-7l,95,,87,5,80,8,75r7,-5l23,65xe" fillcolor="#f3be00" stroked="f">
              <v:path arrowok="t" o:connecttype="custom" o:connectlocs="23,65;30,0;23,65;23,65;25,82;23,97;20,102;15,110;10,115;5,117;0,112;0,105;0,95;0,87;5,80;8,75;15,70;23,65" o:connectangles="0,0,0,0,0,0,0,0,0,0,0,0,0,0,0,0,0,0"/>
              <o:lock v:ext="edit" verticies="t"/>
            </v:shape>
            <v:shape id="Freeform 637" o:spid="_x0000_s3775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MzsYA&#10;AADcAAAADwAAAGRycy9kb3ducmV2LnhtbESPT2sCMRTE74V+h/CE3mqiVllWo0hB2ksF/4DX5+a5&#10;Wd28rJuo22/fFAo9DjPzG2a26Fwt7tSGyrOGQV+BIC68qbjUsN+tXjMQISIbrD2Thm8KsJg/P80w&#10;N/7BG7pvYykShEOOGmyMTS5lKCw5DH3fECfv5FuHMcm2lKbFR4K7Wg6VmkiHFacFiw29Wyou25vT&#10;cPw42bXKbl+jw2F5zVbny/ptp7R+6XXLKYhIXfwP/7U/jYbJaAy/Z9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iMzsYAAADcAAAADwAAAAAAAAAAAAAAAACYAgAAZHJz&#10;L2Rvd25yZXYueG1sUEsFBgAAAAAEAAQA9QAAAIsDAAAAAA==&#10;" path="m,65l7,,,65xe" filled="f" strokecolor="#e15520" strokeweight="0">
              <v:path arrowok="t" o:connecttype="custom" o:connectlocs="0,65;7,0;0,65" o:connectangles="0,0,0"/>
            </v:shape>
            <v:shape id="Freeform 638" o:spid="_x0000_s3774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ezMUA&#10;AADcAAAADwAAAGRycy9kb3ducmV2LnhtbESPQWvCQBSE74L/YXlCb7oxgViia5CWYC89aIvn1+wz&#10;SZt9G3ZXk/77bqHQ4zAz3zC7cjK9uJPznWUF61UCgri2uuNGwftbtXwE4QOyxt4yKfgmD+V+Ptth&#10;oe3IJ7qfQyMihH2BCtoQhkJKX7dk0K/sQBy9q3UGQ5SukdrhGOGml2mS5NJgx3GhxYGeWqq/zjej&#10;wKanDLPPzXF8zdLLxo2X5+ojVephMR22IAJN4T/8137RCvIsh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57MxQAAANwAAAAPAAAAAAAAAAAAAAAAAJgCAABkcnMv&#10;ZG93bnJldi54bWxQSwUGAAAAAAQABAD1AAAAigMAAAAA&#10;" path="m23,r2,17l23,32r-3,5l15,45r-5,5l5,52,,47,,40,,30,,22,5,15,8,10,15,5,23,e" filled="f" strokecolor="#e15520" strokeweight="0">
              <v:path arrowok="t" o:connecttype="custom" o:connectlocs="23,0;25,17;23,32;20,37;15,45;10,50;5,52;0,47;0,40;0,30;0,22;5,15;8,10;15,5;23,0" o:connectangles="0,0,0,0,0,0,0,0,0,0,0,0,0,0,0"/>
            </v:shape>
            <v:shape id="Freeform 639" o:spid="_x0000_s3773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6dMYA&#10;AADcAAAADwAAAGRycy9kb3ducmV2LnhtbESPQWvCQBSE7wX/w/IEb3WjFZXoKioULXhoowe9PbPP&#10;JJh9G7KrSf+9KxR6HGbmG2a+bE0pHlS7wrKCQT8CQZxaXXCm4Hj4fJ+CcB5ZY2mZFPySg+Wi8zbH&#10;WNuGf+iR+EwECLsYFeTeV7GULs3JoOvbijh4V1sb9EHWmdQ1NgFuSjmMorE0WHBYyLGiTU7pLbkb&#10;BefjffN92o+GzbZcZ5evdbFPBolSvW67moHw1Pr/8F97pxWMPyb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S6dMYAAADcAAAADwAAAAAAAAAAAAAAAACYAgAAZHJz&#10;L2Rvd25yZXYueG1sUEsFBgAAAAAEAAQA9QAAAIsDAAAAAA==&#10;" path="m25,70l20,r5,70xm25,70r2,18l25,103r-3,7l17,115r-5,5l5,125,2,118,,110r,-7l2,93,5,85r5,-5l17,75r8,-5xe" fillcolor="#f3be00" stroked="f">
              <v:path arrowok="t" o:connecttype="custom" o:connectlocs="25,70;20,0;25,70;25,70;27,88;25,103;22,110;17,115;12,120;5,125;2,118;0,110;0,103;2,93;5,85;10,80;17,75;25,70" o:connectangles="0,0,0,0,0,0,0,0,0,0,0,0,0,0,0,0,0,0"/>
              <o:lock v:ext="edit" verticies="t"/>
            </v:shape>
            <v:shape id="Freeform 640" o:spid="_x0000_s3772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N28EA&#10;AADcAAAADwAAAGRycy9kb3ducmV2LnhtbERPTWsCMRC9C/6HMEJvmtUWkdUosiItFA9VL96GzbhZ&#10;3UzWJOr23zcHocfH+16sOtuIB/lQO1YwHmUgiEuna64UHA/b4QxEiMgaG8ek4JcCrJb93gJz7Z78&#10;Q499rEQK4ZCjAhNjm0sZSkMWw8i1xIk7O28xJugrqT0+U7ht5CTLptJizanBYEuFofK6v1sFfnf6&#10;PhTt54ftsq25FGOzudVGqbdBt56DiNTFf/HL/aUVTN/T2nQmHQ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pDdvBAAAA3AAAAA8AAAAAAAAAAAAAAAAAmAIAAGRycy9kb3du&#10;cmV2LnhtbFBLBQYAAAAABAAEAPUAAACGAwAAAAA=&#10;" path="m5,70l,,5,70xe" filled="f" strokecolor="#e15520" strokeweight="0">
              <v:path arrowok="t" o:connecttype="custom" o:connectlocs="5,70;0,0;5,70" o:connectangles="0,0,0"/>
            </v:shape>
            <v:shape id="Freeform 641" o:spid="_x0000_s3771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6iMYA&#10;AADcAAAADwAAAGRycy9kb3ducmV2LnhtbESPT2vCQBTE7wW/w/IEL1I32hLamI34h5ZCL2qK50f2&#10;mQSzb2N2jem37xYKPQ4z8xsmXQ2mET11rrasYD6LQBAXVtdcKvjK3x5fQDiPrLGxTAq+ycEqGz2k&#10;mGh75wP1R1+KAGGXoILK+zaR0hUVGXQz2xIH72w7gz7IrpS6w3uAm0YuoiiWBmsOCxW2tK2ouBxv&#10;RgFO837/WTuXX3fT+HkTn1DP35WajIf1EoSnwf+H/9ofWkH89Aq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6iMYAAADcAAAADwAAAAAAAAAAAAAAAACYAgAAZHJz&#10;L2Rvd25yZXYueG1sUEsFBgAAAAAEAAQA9QAAAIsDAAAAAA==&#10;" path="m25,r2,18l25,33r-3,7l17,45r-5,5l5,55,2,48,,40,,33,2,23,5,15r5,-5l17,5,25,e" filled="f" strokecolor="#e15520" strokeweight="0">
              <v:path arrowok="t" o:connecttype="custom" o:connectlocs="25,0;27,18;25,33;22,40;17,45;12,50;5,55;2,48;0,40;0,33;2,23;5,15;10,10;17,5;25,0" o:connectangles="0,0,0,0,0,0,0,0,0,0,0,0,0,0,0"/>
            </v:shape>
            <v:shape id="Freeform 642" o:spid="_x0000_s3770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GmcEA&#10;AADcAAAADwAAAGRycy9kb3ducmV2LnhtbERPz2vCMBS+D/wfwhO8zVQdop1RRBGcssPq2Pmtebal&#10;zUtJolb/enMY7Pjx/V6sOtOIKzlfWVYwGiYgiHOrKy4UfJ92rzMQPiBrbCyTgjt5WC17LwtMtb3x&#10;F12zUIgYwj5FBWUIbSqlz0sy6Ie2JY7c2TqDIUJXSO3wFsNNI8dJMpUGK44NJba0KSmvs4tR8FGz&#10;OSIefufb+8n8TGo3fnw6pQb9bv0OIlAX/sV/7r1WMH2L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hpnBAAAA3AAAAA8AAAAAAAAAAAAAAAAAmAIAAGRycy9kb3du&#10;cmV2LnhtbFBLBQYAAAAABAAEAPUAAACGAwAAAAA=&#10;" path="m18,77l5,,18,77xm18,75r2,20l20,110r,7l15,122r-2,8l8,135,3,127,,117r,-7l,102,,92,5,85r5,-5l18,75xe" fillcolor="#f3be00" stroked="f">
              <v:path arrowok="t" o:connecttype="custom" o:connectlocs="18,77;5,0;18,77;18,75;20,95;20,110;20,117;15,122;13,130;8,135;3,127;0,117;0,110;0,102;0,92;5,85;10,80;18,75" o:connectangles="0,0,0,0,0,0,0,0,0,0,0,0,0,0,0,0,0,0"/>
              <o:lock v:ext="edit" verticies="t"/>
            </v:shape>
            <v:shape id="Freeform 643" o:spid="_x0000_s3769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s4cQA&#10;AADcAAAADwAAAGRycy9kb3ducmV2LnhtbESP3UoDMRSE7wXfIRyhd21SkUXWpsUfrCJCsRW8PWyO&#10;m203J0uStunbN0LBy2FmvmFmi+x6caAQO88aphMFgrjxpuNWw/fmdXwPIiZkg71n0nCiCIv59dUM&#10;a+OP/EWHdWpFgXCsUYNNaailjI0lh3HiB+Li/frgMBUZWmkCHgvc9fJWqUo67LgsWBzo2VKzW++d&#10;BloqFT7Nx0+u3IsNq6dtXr5ttB7d5McHEIly+g9f2u9GQ3U3hb8z5QjI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LOHEAAAA3AAAAA8AAAAAAAAAAAAAAAAAmAIAAGRycy9k&#10;b3ducmV2LnhtbFBLBQYAAAAABAAEAPUAAACJAwAAAAA=&#10;" path="m13,77l,,13,77xe" filled="f" strokecolor="#e15520" strokeweight="0">
              <v:path arrowok="t" o:connecttype="custom" o:connectlocs="13,77;0,0;13,77" o:connectangles="0,0,0"/>
            </v:shape>
            <v:shape id="Freeform 644" o:spid="_x0000_s3768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91scA&#10;AADcAAAADwAAAGRycy9kb3ducmV2LnhtbESPQWvCQBSE7wX/w/IEL1I3jTVIdBUpCrbgQS3Y3h7Z&#10;ZxLMvg27q8Z/3y0Uehxm5htmvuxMI27kfG1ZwcsoAUFcWF1zqeDzuHmegvABWWNjmRQ8yMNy0Xua&#10;Y67tnfd0O4RSRAj7HBVUIbS5lL6oyKAf2ZY4emfrDIYoXSm1w3uEm0amSZJJgzXHhQpbequouByu&#10;RsFw8p6uT9/Terz7yk4u7T7WwyZTatDvVjMQgbrwH/5rb7WC7DW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DvdbHAAAA3AAAAA8AAAAAAAAAAAAAAAAAmAIAAGRy&#10;cy9kb3ducmV2LnhtbFBLBQYAAAAABAAEAPUAAACMAwAAAAA=&#10;" path="m18,r2,20l20,35r,7l15,47r-2,8l8,60,3,52,,42,,35,,27,,17,5,10,10,5,18,e" filled="f" strokecolor="#e15520" strokeweight="0">
              <v:path arrowok="t" o:connecttype="custom" o:connectlocs="18,0;20,20;20,35;20,42;15,47;13,55;8,60;3,52;0,42;0,35;0,27;0,17;5,10;10,5;18,0" o:connectangles="0,0,0,0,0,0,0,0,0,0,0,0,0,0,0"/>
            </v:shape>
            <v:shape id="Freeform 645" o:spid="_x0000_s3767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gVMEA&#10;AADcAAAADwAAAGRycy9kb3ducmV2LnhtbESP3YrCMBSE7wXfIRzBO039wZ9qFFlc8HbVBzg2x7ba&#10;nJQkW+s+vVkQvBxm5htmvW1NJRpyvrSsYDRMQBBnVpecKzifvgcLED4ga6wsk4Inedhuup01pto+&#10;+IeaY8hFhLBPUUERQp1K6bOCDPqhrYmjd7XOYIjS5VI7fES4qeQ4SWbSYMlxocCavgrK7sdfo+DS&#10;7r0+G+MONCb7N782t/lSKtXvtbsViEBt+ITf7YNWMJtO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MoFTBAAAA3AAAAA8AAAAAAAAAAAAAAAAAmAIAAGRycy9kb3du&#10;cmV2LnhtbFBLBQYAAAAABAAEAPUAAACGAwAAAAA=&#10;" path="m,l15,7,25,17r7,13l35,45,30,42,22,40,17,35,12,30,7,22,2,15,2,7,,xe" fillcolor="#f3be00" stroked="f">
              <v:path arrowok="t" o:connecttype="custom" o:connectlocs="0,0;15,7;25,17;32,30;35,45;30,42;22,40;17,35;12,30;7,22;2,15;2,7;0,0" o:connectangles="0,0,0,0,0,0,0,0,0,0,0,0,0"/>
            </v:shape>
            <v:shape id="Freeform 646" o:spid="_x0000_s3766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/9MQA&#10;AADcAAAADwAAAGRycy9kb3ducmV2LnhtbESP3YrCMBSE74V9h3AW9k7TFRHpNhVxFUUR8YfFy0Nz&#10;bIvNSWmyWt/eCIKXw8x8wyTj1lTiSo0rLSv47kUgiDOrS84VHA/z7giE88gaK8uk4E4OxulHJ8FY&#10;2xvv6Lr3uQgQdjEqKLyvYyldVpBB17M1cfDOtjHog2xyqRu8BbipZD+KhtJgyWGhwJqmBWWX/b9R&#10;YI70t9nOVqxZtov17+FkJtulUl+f7eQHhKfWv8Ov9lIrGA4G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8v/TEAAAA3AAAAA8AAAAAAAAAAAAAAAAAmAIAAGRycy9k&#10;b3ducmV2LnhtbFBLBQYAAAAABAAEAPUAAACJAwAAAAA=&#10;" path="m,l15,7,25,17r7,13l35,45,30,42,22,40,17,35,12,30,7,22,2,15,2,7,,xe" filled="f" strokecolor="#e15520" strokeweight="0">
              <v:path arrowok="t" o:connecttype="custom" o:connectlocs="0,0;15,7;25,17;32,30;35,45;30,42;22,40;17,35;12,30;7,22;2,15;2,7;0,0" o:connectangles="0,0,0,0,0,0,0,0,0,0,0,0,0"/>
            </v:shape>
            <v:shape id="Freeform 647" o:spid="_x0000_s3765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wrsIA&#10;AADcAAAADwAAAGRycy9kb3ducmV2LnhtbESPwW7CMBBE70j8g7VIvYENKihNMQhBET1S6Ads420S&#10;Ea8j2yXh7zFSJY6jmXmjWa5724gr+VA71jCdKBDEhTM1lxq+z/txBiJEZIONY9JwowDr1XCwxNy4&#10;jr/oeoqlSBAOOWqoYmxzKUNRkcUwcS1x8n6dtxiT9KU0HrsEt42cKbWQFmtOCxW2tK2ouJz+rAZ/&#10;PhzUh59h9kO0c932OH9TpdYvo37zDiJSH5/h//an0bB4ncPj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nCuwgAAANwAAAAPAAAAAAAAAAAAAAAAAJgCAABkcnMvZG93&#10;bnJldi54bWxQSwUGAAAAAAQABAD1AAAAhwMAAAAA&#10;" path="m27,62r13,8l50,82r7,13l60,110r-5,l47,105r-5,-5l37,95,32,87,30,80,27,70r,-8xm27,62l,,27,62xe" fillcolor="#f3be00" stroked="f">
              <v:path arrowok="t" o:connecttype="custom" o:connectlocs="27,62;40,70;50,82;57,95;60,110;55,110;47,105;42,100;37,95;32,87;30,80;27,70;27,62;27,62;0,0;27,62" o:connectangles="0,0,0,0,0,0,0,0,0,0,0,0,0,0,0,0"/>
              <o:lock v:ext="edit" verticies="t"/>
            </v:shape>
            <v:shape id="Freeform 648" o:spid="_x0000_s3764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Z4sYA&#10;AADcAAAADwAAAGRycy9kb3ducmV2LnhtbESPQWvCQBSE74X+h+UJXopuTEvQNJtQA6KUXqqCPT6y&#10;zySYfRuyq6b/vlso9DjMNzNMVoymEzcaXGtZwWIegSCurG65VnA8bGZLEM4ja+wsk4JvclDkjw8Z&#10;ptre+ZNue1+LUMIuRQWN930qpasaMujmticO3tkOBn2QQy31gPdQbjoZR1EiDbYcFhrsqWyouuyv&#10;RsHqfbk7rJ+vm7J8+gpgvK3PHyelppPx7RWEp9H/w3/pnVaQvCTweyYc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XZ4sYAAADcAAAADwAAAAAAAAAAAAAAAACYAgAAZHJz&#10;L2Rvd25yZXYueG1sUEsFBgAAAAAEAAQA9QAAAIsDAAAAAA==&#10;" path="m,l13,8,23,20r7,13l33,48r-5,l20,43,15,38,10,33,5,25,3,18,,8,,e" filled="f" strokecolor="#e15520" strokeweight="0">
              <v:path arrowok="t" o:connecttype="custom" o:connectlocs="0,0;13,8;23,20;30,33;33,48;28,48;20,43;15,38;10,33;5,25;3,18;0,8;0,0" o:connectangles="0,0,0,0,0,0,0,0,0,0,0,0,0"/>
            </v:shape>
            <v:shape id="Freeform 649" o:spid="_x0000_s3763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eucMA&#10;AADcAAAADwAAAGRycy9kb3ducmV2LnhtbESP3WoCMRSE7wt9h3AKvdOkYlVWoyyCUtCCv/fHzelm&#10;cXOybFLdvn1TEHo5zMw3zGzRuVrcqA2VZw1vfQWCuPCm4lLD6bjqTUCEiGyw9kwafijAYv78NMPM&#10;+Dvv6XaIpUgQDhlqsDE2mZShsOQw9H1DnLwv3zqMSbalNC3eE9zVcqDUSDqsOC1YbGhpqbgevp2G&#10;s3vP1XbniVW9vX5e8s1wbTdav750+RREpC7+hx/tD6NhNBzD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eucMAAADcAAAADwAAAAAAAAAAAAAAAACYAgAAZHJzL2Rv&#10;d25yZXYueG1sUEsFBgAAAAAEAAQA9QAAAIgDAAAAAA==&#10;" path="m27,62l,,27,62e" filled="f" strokecolor="#e15520" strokeweight="0">
              <v:path arrowok="t" o:connecttype="custom" o:connectlocs="27,62;0,0;27,62" o:connectangles="0,0,0"/>
            </v:shape>
            <v:shape id="Freeform 650" o:spid="_x0000_s3762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AG8AA&#10;AADcAAAADwAAAGRycy9kb3ducmV2LnhtbERPy4rCMBTdC/MP4Q6409QiIh2jOAPCzNLHwu6uzZ2m&#10;2NyUJmr0681CcHk478Uq2lZcqfeNYwWTcQaCuHK64VrBYb8ZzUH4gKyxdUwK7uRhtfwYLLDQ7sZb&#10;uu5CLVII+wIVmBC6QkpfGbLox64jTty/6y2GBPta6h5vKdy2Ms+ymbTYcGow2NGPoeq8u1gFp+iP&#10;33+T8lFmtszzfXTbuXFKDT/j+gtEoBje4pf7VyuYTdP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kAG8AAAADcAAAADwAAAAAAAAAAAAAAAACYAgAAZHJzL2Rvd25y&#10;ZXYueG1sUEsFBgAAAAAEAAQA9QAAAIUDAAAAAA==&#10;" path="m,l13,7r12,8l33,27r2,15l28,39,23,37,15,34,10,27,5,22,3,15,,7,,xe" fillcolor="#f3be00" stroked="f">
              <v:path arrowok="t" o:connecttype="custom" o:connectlocs="0,0;13,7;25,15;33,27;35,42;28,39;23,37;15,34;10,27;5,22;3,15;0,7;0,0" o:connectangles="0,0,0,0,0,0,0,0,0,0,0,0,0"/>
            </v:shape>
            <v:shape id="Freeform 651" o:spid="_x0000_s3761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6HsQA&#10;AADcAAAADwAAAGRycy9kb3ducmV2LnhtbESPQUvDQBSE70L/w/IK3uxGkVJjt0UDBaGnRkW8PbKv&#10;2dDd92J2beK/7wqCx2FmvmHW2yl4daYhdsIGbhcFKOJGbMetgbfX3c0KVEzIFr0wGfihCNvN7GqN&#10;pZWRD3SuU6syhGOJBlxKfal1bBwFjAvpibN3lCFgynJotR1wzPDg9V1RLHXAjvOCw54qR82p/g4G&#10;PvauKT7fpX7er8avylY78eKNuZ5PT4+gEk3pP/zXfrEGlvcP8HsmHwG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Oh7EAAAA3AAAAA8AAAAAAAAAAAAAAAAAmAIAAGRycy9k&#10;b3ducmV2LnhtbFBLBQYAAAAABAAEAPUAAACJAwAAAAA=&#10;" path="m,l13,7r12,8l33,27r2,15l28,39,23,37,15,34,10,27,5,22,3,15,,7,,e" filled="f" strokecolor="#e15520" strokeweight="0">
              <v:path arrowok="t" o:connecttype="custom" o:connectlocs="0,0;13,7;25,15;33,27;35,42;28,39;23,37;15,34;10,27;5,22;3,15;0,7;0,0" o:connectangles="0,0,0,0,0,0,0,0,0,0,0,0,0"/>
            </v:shape>
            <v:shape id="Freeform 652" o:spid="_x0000_s3760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WIsEA&#10;AADcAAAADwAAAGRycy9kb3ducmV2LnhtbERPy2oCMRTdF/oP4Rbc1YxCfYxGKU4Fod047QdcJtfJ&#10;4ORmmkSNf28WhS4P573eJtuLK/nQOVYwGRcgiBunO24V/HzvXxcgQkTW2DsmBXcKsN08P62x1O7G&#10;R7rWsRU5hEOJCkyMQyllaAxZDGM3EGfu5LzFmKFvpfZ4y+G2l9OimEmLHecGgwPtDDXn+mIVfKX0&#10;8TmfT4z2Vbc//va7alnVSo1e0vsKRKQU/8V/7oNWMHvL8/OZf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liLBAAAA3AAAAA8AAAAAAAAAAAAAAAAAmAIAAGRycy9kb3du&#10;cmV2LnhtbFBLBQYAAAAABAAEAPUAAACGAwAAAAA=&#10;" path="m32,60l,,32,60xe" fillcolor="#f3be00" stroked="f">
              <v:path arrowok="t" o:connecttype="custom" o:connectlocs="32,60;0,0;32,60" o:connectangles="0,0,0"/>
            </v:shape>
            <v:shape id="Freeform 653" o:spid="_x0000_s3759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U9cMA&#10;AADcAAAADwAAAGRycy9kb3ducmV2LnhtbESPT4vCMBTE7wt+h/AEb2tawT9Uo4igeJPVgnp7NM+2&#10;2LzUJGr3228WFvY4zMxvmMWqM414kfO1ZQXpMAFBXFhdc6kgP20/ZyB8QNbYWCYF3+Rhtex9LDDT&#10;9s1f9DqGUkQI+wwVVCG0mZS+qMigH9qWOHo36wyGKF0ptcN3hJtGjpJkIg3WHBcqbGlTUXE/Po2C&#10;NV9ym7vDND0bs3ucy+tzHFqlBv1uPQcRqAv/4b/2XiuYjF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MU9cMAAADcAAAADwAAAAAAAAAAAAAAAACYAgAAZHJzL2Rv&#10;d25yZXYueG1sUEsFBgAAAAAEAAQA9QAAAIgDAAAAAA==&#10;" path="m32,60l,,32,60xe" filled="f" strokecolor="#e15520" strokeweight="0">
              <v:path arrowok="t" o:connecttype="custom" o:connectlocs="32,60;0,0;32,60" o:connectangles="0,0,0"/>
            </v:shape>
            <v:shape id="Freeform 654" o:spid="_x0000_s375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+TcIA&#10;AADcAAAADwAAAGRycy9kb3ducmV2LnhtbESPQYvCMBSE78L+h/AW9iKarqAs1SilsOAeW3XPz+bZ&#10;FpuX0sS2/nsjCB6HmfmG2exG04ieOldbVvA9j0AQF1bXXCo4Hn5nPyCcR9bYWCYFd3Kw235MNhhr&#10;O3BGfe5LESDsYlRQed/GUrqiIoNublvi4F1sZ9AH2ZVSdzgEuGnkIopW0mDNYaHCltKKimt+MwqS&#10;rB/6jHKZ/E3P6dnqU5v+N0p9fY7JGoSn0b/Dr/ZeK1gtF/A8E4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r5NwgAAANwAAAAPAAAAAAAAAAAAAAAAAJgCAABkcnMvZG93&#10;bnJldi54bWxQSwUGAAAAAAQABAD1AAAAhwMAAAAA&#10;" path="m,l15,8r10,7l32,28r5,15l30,40,22,38,17,35,12,28,7,23,2,15,,8,,xe" fillcolor="#f3be00" stroked="f">
              <v:path arrowok="t" o:connecttype="custom" o:connectlocs="0,0;15,8;25,15;32,28;37,43;30,40;22,38;17,35;12,28;7,23;2,15;0,8;0,0" o:connectangles="0,0,0,0,0,0,0,0,0,0,0,0,0"/>
            </v:shape>
            <v:shape id="Freeform 655" o:spid="_x0000_s3757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D8cQA&#10;AADcAAAADwAAAGRycy9kb3ducmV2LnhtbESPzWoCQRCE70LeYehAbjoTgxJWR9GQgOQUNyHnZqf3&#10;h93pWXZaXd8+Iwg5FlX1FbXejr5TZxpiE9jC88yAIi6Ca7iy8PP9MX0FFQXZYReYLFwpwnbzMFlj&#10;5sKFj3TOpVIJwjFDC7VIn2kdi5o8xlnoiZNXhsGjJDlU2g14SXDf6bkxS+2x4bRQY09vNRVtfvIW&#10;9r/m0F6L8qtc+GOUfdV+yrux9ulx3K1ACY3yH763D87CcvECtzPp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A/HEAAAA3AAAAA8AAAAAAAAAAAAAAAAAmAIAAGRycy9k&#10;b3ducmV2LnhtbFBLBQYAAAAABAAEAPUAAACJAwAAAAA=&#10;" path="m,l15,8r10,7l32,28r5,15l30,40,22,38,17,35,12,28,7,23,2,15,,8,,xe" filled="f" strokecolor="#e15520" strokeweight="0">
              <v:path arrowok="t" o:connecttype="custom" o:connectlocs="0,0;15,8;25,15;32,28;37,43;30,40;22,38;17,35;12,28;7,23;2,15;0,8;0,0" o:connectangles="0,0,0,0,0,0,0,0,0,0,0,0,0"/>
            </v:shape>
            <v:shape id="Freeform 656" o:spid="_x0000_s3756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6m8YA&#10;AADcAAAADwAAAGRycy9kb3ducmV2LnhtbESPQWvCQBSE74X+h+UVequbFGtDmk0oiqAeCmrp+Zl9&#10;JsHs25Bdk/jv3UKhx2FmvmGyYjKtGKh3jWUF8SwCQVxa3XCl4Pu4fklAOI+ssbVMCm7koMgfHzJM&#10;tR15T8PBVyJA2KWooPa+S6V0ZU0G3cx2xME7296gD7KvpO5xDHDTytcoWkiDDYeFGjta1lReDlej&#10;gHbbzfJE25+v8hQn69U8eb8dE6Wen6bPDxCeJv8f/mtvtILF2xx+z4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16m8YAAADcAAAADwAAAAAAAAAAAAAAAACYAgAAZHJz&#10;L2Rvd25yZXYueG1sUEsFBgAAAAAEAAQA9QAAAIsDAAAAAA==&#10;" path="m35,55l,,35,55xe" fillcolor="#f3be00" stroked="f">
              <v:path arrowok="t" o:connecttype="custom" o:connectlocs="35,55;0,0;35,55" o:connectangles="0,0,0"/>
            </v:shape>
            <v:shape id="Freeform 657" o:spid="_x0000_s3755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drMQA&#10;AADcAAAADwAAAGRycy9kb3ducmV2LnhtbESPT4vCMBTE78J+h/AW9qbpCi1uNYosiF48+Oewx2fz&#10;bKPNS2midv30RhA8DjPzG2Yy62wtrtR641jB9yABQVw4bbhUsN8t+iMQPiBrrB2Tgn/yMJt+9CaY&#10;a3fjDV23oRQRwj5HBVUITS6lLyqy6AeuIY7e0bUWQ5RtKXWLtwi3tRwmSSYtGo4LFTb0W1Fx3l6s&#10;gvXILo1JD+fscvj548bftdYnpb4+u/kYRKAuvMOv9koryNIU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XazEAAAA3AAAAA8AAAAAAAAAAAAAAAAAmAIAAGRycy9k&#10;b3ducmV2LnhtbFBLBQYAAAAABAAEAPUAAACJAwAAAAA=&#10;" path="m35,55l,,35,55xe" filled="f" strokecolor="#e15520" strokeweight="0">
              <v:path arrowok="t" o:connecttype="custom" o:connectlocs="35,55;0,0;35,55" o:connectangles="0,0,0"/>
            </v:shape>
            <v:shape id="Freeform 658" o:spid="_x0000_s3754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U8MYA&#10;AADcAAAADwAAAGRycy9kb3ducmV2LnhtbESPQUsDMRSE74L/ITzBm81a20W2TYsUtEW92BW8PjZv&#10;N9tuXrZJ2q7+eiMUPA4z8w0zXw62EyfyoXWs4H6UgSCunG65UfBZPt89gggRWWPnmBR8U4Dl4vpq&#10;joV2Z/6g0zY2IkE4FKjAxNgXUobKkMUwcj1x8mrnLcYkfSO1x3OC206OsyyXFltOCwZ7Whmq9tuj&#10;VfBSj7OyXP9MzNdD/X5487v4Wu+Uur0ZnmYgIg3xP3xpb7SCfJr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U8MYAAADcAAAADwAAAAAAAAAAAAAAAACYAgAAZHJz&#10;L2Rvd25yZXYueG1sUEsFBgAAAAAEAAQA9QAAAIsDAAAAAA==&#10;" path="m,l15,5,27,15,37,25r5,15l35,40,27,37,22,32,15,27,10,22,5,15,2,7,,xe" fillcolor="#f3be00" stroked="f">
              <v:path arrowok="t" o:connecttype="custom" o:connectlocs="0,0;15,5;27,15;37,25;42,40;35,40;27,37;22,32;15,27;10,22;5,15;2,7;0,0" o:connectangles="0,0,0,0,0,0,0,0,0,0,0,0,0"/>
            </v:shape>
            <v:shape id="Freeform 659" o:spid="_x0000_s3753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k8cYA&#10;AADcAAAADwAAAGRycy9kb3ducmV2LnhtbESPQWvCQBSE74L/YXkFb7qpYtqmrhIERXpS20qPj+xr&#10;kpp9G7Nrkv77bkHwOMzMN8xi1ZtKtNS40rKCx0kEgjizuuRcwcf7ZvwMwnlkjZVlUvBLDlbL4WCB&#10;ibYdH6g9+lwECLsEFRTe14mULivIoJvYmjh437Yx6INscqkb7ALcVHIaRbE0WHJYKLCmdUHZ+Xg1&#10;CtL1y5batH3rLvuveHaJTz/686TU6KFPX0F46v09fGvvtIJ4/gT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ak8cYAAADcAAAADwAAAAAAAAAAAAAAAACYAgAAZHJz&#10;L2Rvd25yZXYueG1sUEsFBgAAAAAEAAQA9QAAAIsDAAAAAA==&#10;" path="m,l15,5,27,15,37,25r5,15l35,40,27,37,22,32,15,27,10,22,5,15,2,7,,xe" filled="f" strokecolor="#e15520" strokeweight="0">
              <v:path arrowok="t" o:connecttype="custom" o:connectlocs="0,0;15,5;27,15;37,25;42,40;35,40;27,37;22,32;15,27;10,22;5,15;2,7;0,0" o:connectangles="0,0,0,0,0,0,0,0,0,0,0,0,0"/>
            </v:shape>
            <v:shape id="Freeform 660" o:spid="_x0000_s3752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YCMEA&#10;AADcAAAADwAAAGRycy9kb3ducmV2LnhtbERPy4rCMBTdC/MP4Q64kTGd+kA6RhkEwaVWhVlem9uH&#10;09yUJtr692YhuDyc93Ldm1rcqXWVZQXf4wgEcWZ1xYWC03H7tQDhPLLG2jIpeJCD9epjsMRE244P&#10;dE99IUIIuwQVlN43iZQuK8mgG9uGOHC5bQ36ANtC6ha7EG5qGUfRXBqsODSU2NCmpOw/vRkFf/nk&#10;7Au5jfPuUp2m8f46mqVXpYaf/e8PCE+9f4tf7p1WMJ+F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mAjBAAAA3AAAAA8AAAAAAAAAAAAAAAAAmAIAAGRycy9kb3du&#10;cmV2LnhtbFBLBQYAAAAABAAEAPUAAACGAwAAAAA=&#10;" path="m37,58l,,37,58xe" fillcolor="#f3be00" stroked="f">
              <v:path arrowok="t" o:connecttype="custom" o:connectlocs="37,58;0,0;37,58" o:connectangles="0,0,0"/>
            </v:shape>
            <v:shape id="Freeform 661" o:spid="_x0000_s3751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HvMUA&#10;AADcAAAADwAAAGRycy9kb3ducmV2LnhtbESPUWvCQBCE3wv+h2OFvtWLRYNGTwlCqRT60NQfsObW&#10;JJrbi3dXE/+9Vyj0cZidb3bW28G04kbON5YVTCcJCOLS6oYrBYfvt5cFCB+QNbaWScGdPGw3o6c1&#10;Ztr2/EW3IlQiQthnqKAOocuk9GVNBv3EdsTRO1lnMETpKqkd9hFuWvmaJKk02HBsqLGjXU3lpfgx&#10;8Y3zZ753XTHzqb/c3/PjNe9nH0o9j4d8BSLQEP6P/9J7rSCdL+F3TCS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4e8xQAAANwAAAAPAAAAAAAAAAAAAAAAAJgCAABkcnMv&#10;ZG93bnJldi54bWxQSwUGAAAAAAQABAD1AAAAigMAAAAA&#10;" path="m37,58l,,37,58xe" filled="f" strokecolor="#e15520" strokeweight="0">
              <v:path arrowok="t" o:connecttype="custom" o:connectlocs="37,58;0,0;37,58" o:connectangles="0,0,0"/>
            </v:shape>
            <v:shape id="Freeform 662" o:spid="_x0000_s3750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j3L8A&#10;AADcAAAADwAAAGRycy9kb3ducmV2LnhtbERPvW7CMBDekfoO1lXqBg4MLgoYhFpVypAF0gc42dck&#10;anw2sRvC29cDEuOn739/nN0gJhpj71nDelWAIDbe9txq+G6+llsQMSFbHDyThjtFOB5eFnssrb/x&#10;maZLakUO4Viihi6lUEoZTUcO48oH4sz9+NFhynBspR3xlsPdIDdFoaTDnnNDh4E+OjK/lz+nIU7r&#10;9/latLIKLtWqMp9B1Y3Wb6/zaQci0Zye4oe7shqUyvPzmXwE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3CPcvwAAANwAAAAPAAAAAAAAAAAAAAAAAJgCAABkcnMvZG93bnJl&#10;di54bWxQSwUGAAAAAAQABAD1AAAAhAMAAAAA&#10;" path="m,l17,5,27,15,37,25r5,12l35,37,27,35,22,32,15,27,10,22,5,15,2,7,,xe" fillcolor="#f3be00" stroked="f">
              <v:path arrowok="t" o:connecttype="custom" o:connectlocs="0,0;17,5;27,15;37,25;42,37;35,37;27,35;22,32;15,27;10,22;5,15;2,7;0,0" o:connectangles="0,0,0,0,0,0,0,0,0,0,0,0,0"/>
            </v:shape>
            <v:shape id="Freeform 663" o:spid="_x0000_s3749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8gsYA&#10;AADcAAAADwAAAGRycy9kb3ducmV2LnhtbESPQWvCQBSE70L/w/KEXqRuohAkdRVbahVEQtWCx0f2&#10;mYRm34bs1qT/3i0IHoeZ+YaZL3tTiyu1rrKsIB5HIIhzqysuFJyO65cZCOeRNdaWScEfOVgungZz&#10;TLXt+IuuB1+IAGGXooLS+yaV0uUlGXRj2xAH72Jbgz7ItpC6xS7ATS0nUZRIgxWHhRIbei8p/zn8&#10;GgW7+G2zjndZdv7Afff9mY0mZjpS6nnYr15BeOr9I3xvb7WCJInh/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8gsYAAADcAAAADwAAAAAAAAAAAAAAAACYAgAAZHJz&#10;L2Rvd25yZXYueG1sUEsFBgAAAAAEAAQA9QAAAIsDAAAAAA==&#10;" path="m,l17,5,27,15,37,25r5,12l35,37,27,35,22,32,15,27,10,22,5,15,2,7,,xe" filled="f" strokecolor="#e15520" strokeweight="0">
              <v:path arrowok="t" o:connecttype="custom" o:connectlocs="0,0;17,5;27,15;37,25;42,37;35,37;27,35;22,32;15,27;10,22;5,15;2,7;0,0" o:connectangles="0,0,0,0,0,0,0,0,0,0,0,0,0"/>
            </v:shape>
            <v:shape id="Freeform 664" o:spid="_x0000_s374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ENccA&#10;AADcAAAADwAAAGRycy9kb3ducmV2LnhtbESPQWvCQBSE74X+h+UVvJS6qWCQ6Cq2IojtocaK10f2&#10;mYRm38bdVVN/fVcoeBxm5htmMutMI87kfG1ZwWs/AUFcWF1zqeB7u3wZgfABWWNjmRT8kofZ9PFh&#10;gpm2F97QOQ+liBD2GSqoQmgzKX1RkUHfty1x9A7WGQxRulJqh5cIN40cJEkqDdYcFyps6b2i4ic/&#10;GQWfrl0s17t9frXr4/Nw/vE2+gobpXpP3XwMIlAX7uH/9korSNMB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BDXHAAAA3AAAAA8AAAAAAAAAAAAAAAAAmAIAAGRy&#10;cy9kb3ducmV2LnhtbFBLBQYAAAAABAAEAPUAAACMAwAAAAA=&#10;" path="m39,58l,,39,58xe" fillcolor="#f3be00" stroked="f">
              <v:path arrowok="t" o:connecttype="custom" o:connectlocs="39,58;0,0;39,58" o:connectangles="0,0,0"/>
            </v:shape>
            <v:shape id="Freeform 665" o:spid="_x0000_s3747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vicMA&#10;AADcAAAADwAAAGRycy9kb3ducmV2LnhtbESPQWsCMRSE7wX/Q3hCbzWxhaWsRlHBYqFQugp6fGye&#10;2cXNy7KJmv77plDocZiZb5j5MrlO3GgIrWcN04kCQVx707LVcNhvn15BhIhssPNMGr4pwHIxephj&#10;afydv+hWRSsyhEOJGpoY+1LKUDfkMEx8T5y9sx8cxiwHK82A9wx3nXxWqpAOW84LDfa0aai+VFen&#10;QaXjR7VJcs2WDX12707Z05vWj+O0moGIlOJ/+K+9MxqK4gV+z+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XvicMAAADcAAAADwAAAAAAAAAAAAAAAACYAgAAZHJzL2Rv&#10;d25yZXYueG1sUEsFBgAAAAAEAAQA9QAAAIgDAAAAAA==&#10;" path="m39,58l,,39,58xe" filled="f" strokecolor="#e15520" strokeweight="0">
              <v:path arrowok="t" o:connecttype="custom" o:connectlocs="39,58;0,0;39,58" o:connectangles="0,0,0"/>
            </v:shape>
            <v:shape id="Freeform 666" o:spid="_x0000_s3746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TZMIA&#10;AADcAAAADwAAAGRycy9kb3ducmV2LnhtbESPy2rDMBBF94X+g5hCdrWcEkxwooQQUyfbPDbZDdbU&#10;NrVGrqXayt9HhUKWl/s43PU2mE6MNLjWsoJ5koIgrqxuuVZwvXy+L0E4j6yxs0wK7uRgu3l9WWOu&#10;7cQnGs++FnGEXY4KGu/7XEpXNWTQJbYnjt6XHQz6KIda6gGnOG46+ZGmmTTYciQ02NO+oer7/Gsi&#10;RJbLMi1MKHp/O/y0+9Nc7oJSs7ewW4HwFPwz/N8+agVZtoC/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BNkwgAAANwAAAAPAAAAAAAAAAAAAAAAAJgCAABkcnMvZG93&#10;bnJldi54bWxQSwUGAAAAAAQABAD1AAAAhwMAAAAA&#10;" path="m,l7,,17,3r5,5l27,13r5,5l34,25r3,8l39,43r-7,l27,40,19,35,14,30,9,23,4,15,2,8,,xe" fillcolor="#f3be00" stroked="f">
              <v:path arrowok="t" o:connecttype="custom" o:connectlocs="0,0;7,0;17,3;22,8;27,13;32,18;34,25;37,33;39,43;32,43;27,40;19,35;14,30;9,23;4,15;2,8;0,0" o:connectangles="0,0,0,0,0,0,0,0,0,0,0,0,0,0,0,0,0"/>
            </v:shape>
            <v:shape id="Freeform 667" o:spid="_x0000_s3745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qrcQA&#10;AADcAAAADwAAAGRycy9kb3ducmV2LnhtbESPQWvCQBSE74L/YXlCb7qxYJTUVYq0Ug8KSRRyfGRf&#10;k9Ds25Ddavz3bqHgcZiZb5j1djCtuFLvGssK5rMIBHFpdcOVgnP+OV2BcB5ZY2uZFNzJwXYzHq0x&#10;0fbGKV0zX4kAYZeggtr7LpHSlTUZdDPbEQfv2/YGfZB9JXWPtwA3rXyNolgabDgs1NjRrqbyJ/s1&#10;CopcfxzoctIFc4HHdpnuszRV6mUyvL+B8DT4Z/i//aUVxPEC/s6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qq3EAAAA3AAAAA8AAAAAAAAAAAAAAAAAmAIAAGRycy9k&#10;b3ducmV2LnhtbFBLBQYAAAAABAAEAPUAAACJAwAAAAA=&#10;" path="m,l7,,17,3r5,5l27,13r5,5l34,25r3,8l39,43r-7,l27,40,19,35,14,30,9,23,4,15,2,8,,e" filled="f" strokecolor="#e15520" strokeweight="0">
              <v:path arrowok="t" o:connecttype="custom" o:connectlocs="0,0;7,0;17,3;22,8;27,13;32,18;34,25;37,33;39,43;32,43;27,40;19,35;14,30;9,23;4,15;2,8;0,0" o:connectangles="0,0,0,0,0,0,0,0,0,0,0,0,0,0,0,0,0"/>
            </v:shape>
            <v:shape id="Freeform 668" o:spid="_x0000_s3744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hxMQA&#10;AADcAAAADwAAAGRycy9kb3ducmV2LnhtbESPQWuDQBSE74X8h+UFcmtWPUhqswkmjaRQeojtD3i4&#10;rypx34q7VfPvu4FAj8PMfMNs97PpxEiDay0riNcRCOLK6pZrBd9fxfMGhPPIGjvLpOBGDva7xdMW&#10;M20nvtBY+loECLsMFTTe95mUrmrIoFvbnjh4P3Yw6IMcaqkHnALcdDKJolQabDksNNjTsaHqWv4a&#10;BW9u82GtO+VdXibnl+tncSjjWKnVcs5fQXia/X/40X7XCtI0hfu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ocTEAAAA3AAAAA8AAAAAAAAAAAAAAAAAmAIAAGRycy9k&#10;b3ducmV2LnhtbFBLBQYAAAAABAAEAPUAAACJAwAAAAA=&#10;" path="m38,65l,,38,65xe" fillcolor="#f3be00" stroked="f">
              <v:path arrowok="t" o:connecttype="custom" o:connectlocs="38,65;0,0;38,65" o:connectangles="0,0,0"/>
            </v:shape>
            <v:shape id="Freeform 669" o:spid="_x0000_s3743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BSMUA&#10;AADcAAAADwAAAGRycy9kb3ducmV2LnhtbESP3WrCQBSE7wt9h+UUelc3sSVKdBNU0JaCF/48wCF7&#10;TGKyZ0N2jenbdwsFL4eZ+YZZ5qNpxUC9qy0riCcRCOLC6ppLBefT9m0Ownlkja1lUvBDDvLs+WmJ&#10;qbZ3PtBw9KUIEHYpKqi871IpXVGRQTexHXHwLrY36IPsS6l7vAe4aeU0ihJpsOawUGFHm4qK5ngz&#10;Cm6b9n2/a+iq4+3nt1zv5XT3MSj1+jKuFiA8jf4R/m9/aQVJMoO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AFIxQAAANwAAAAPAAAAAAAAAAAAAAAAAJgCAABkcnMv&#10;ZG93bnJldi54bWxQSwUGAAAAAAQABAD1AAAAigMAAAAA&#10;" path="m38,65l,,38,65xe" filled="f" strokecolor="#e15520" strokeweight="0">
              <v:path arrowok="t" o:connecttype="custom" o:connectlocs="38,65;0,0;38,65" o:connectangles="0,0,0"/>
            </v:shape>
            <v:shape id="Freeform 670" o:spid="_x0000_s3742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sTcMA&#10;AADcAAAADwAAAGRycy9kb3ducmV2LnhtbERPy2oCMRTdF/oP4RbciGa0MMholNL6KuLCx6LLS3Ln&#10;gZObYRJ17Nc3C6HLw3nPFp2txY1aXzlWMBomIIi1MxUXCs6n1WACwgdkg7VjUvAgD4v568sMM+Pu&#10;fKDbMRQihrDPUEEZQpNJ6XVJFv3QNcSRy11rMUTYFtK0eI/htpbjJEmlxYpjQ4kNfZakL8erVZC/&#10;p99bu8/7S335fXzt1v5nc9BK9d66jymIQF34Fz/dW6MgTe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sTcMAAADcAAAADwAAAAAAAAAAAAAAAACYAgAAZHJzL2Rv&#10;d25yZXYueG1sUEsFBgAAAAAEAAQA9QAAAIgDAAAAAA==&#10;" path="m25,67l,,25,67r,-3l37,74r8,13l52,102r,17l47,117r-7,-5l35,107,30,99,25,92,22,84r,-10l25,67xe" fillcolor="#f3be00" stroked="f">
              <v:path arrowok="t" o:connecttype="custom" o:connectlocs="25,67;0,0;25,67;25,67;25,64;37,74;45,87;52,102;52,119;47,117;40,112;35,107;30,99;25,92;22,84;22,74;25,67" o:connectangles="0,0,0,0,0,0,0,0,0,0,0,0,0,0,0,0,0"/>
            </v:shape>
            <v:shape id="Freeform 671" o:spid="_x0000_s3741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TvsQA&#10;AADcAAAADwAAAGRycy9kb3ducmV2LnhtbESP3YrCMBSE7wXfIRxhb0TTVShajSK7iCIo+IPXh+bY&#10;ljYnpcnW7tubhQUvh5n5hlmuO1OJlhpXWFbwOY5AEKdWF5wpuF23oxkI55E1VpZJwS85WK/6vSUm&#10;2j75TO3FZyJA2CWoIPe+TqR0aU4G3djWxMF72MagD7LJpG7wGeCmkpMoiqXBgsNCjjV95ZSWlx+j&#10;4NEei0gPv0+7eznt7lTupD+wUh+DbrMA4anz7/B/e68VxPEc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k77EAAAA3AAAAA8AAAAAAAAAAAAAAAAAmAIAAGRycy9k&#10;b3ducmV2LnhtbFBLBQYAAAAABAAEAPUAAACJAwAAAAA=&#10;" path="m25,67l,,25,67r,-3l37,74r8,13l52,102r,17l47,117r-7,-5l35,107,30,99,25,92,22,84r,-10l25,67e" filled="f" strokecolor="#e15520" strokeweight="0">
              <v:path arrowok="t" o:connecttype="custom" o:connectlocs="25,67;0,0;25,67;25,67;25,64;37,74;45,87;52,102;52,119;47,117;40,112;35,107;30,99;25,92;22,84;22,74;25,67" o:connectangles="0,0,0,0,0,0,0,0,0,0,0,0,0,0,0,0,0"/>
            </v:shape>
            <v:shape id="Freeform 672" o:spid="_x0000_s3740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oBcIA&#10;AADcAAAADwAAAGRycy9kb3ducmV2LnhtbERPTWvCQBC9F/oflil4qxs9aImuIhWhpS1FDYK3ITtm&#10;Q7OzMbNq+u+7h4LHx/ueL3vfqCt1Ugc2MBpmoIjLYGuuDBT7zfMLKInIFpvAZOCXBJaLx4c55jbc&#10;eEvXXaxUCmHJ0YCLsc21ltKRRxmGljhxp9B5jAl2lbYd3lK4b/Q4yybaY82pwWFLr47Kn93FG1gf&#10;iqnIeVt8hU/6eB/J0ZXfrTGDp341AxWpj3fxv/vNGphM0/x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GgFwgAAANwAAAAPAAAAAAAAAAAAAAAAAJgCAABkcnMvZG93&#10;bnJldi54bWxQSwUGAAAAAAQABAD1AAAAhwMAAAAA&#10;" path="m25,62l,,25,62,38,72,48,85r5,15l55,115r-5,-3l43,107r-5,-5l33,95,28,87,25,80r,-10l25,62xe" fillcolor="#f3be00" stroked="f">
              <v:path arrowok="t" o:connecttype="custom" o:connectlocs="25,62;0,0;25,62;25,62;25,62;38,72;48,85;53,100;55,115;50,112;43,107;38,102;33,95;28,87;25,80;25,70;25,62" o:connectangles="0,0,0,0,0,0,0,0,0,0,0,0,0,0,0,0,0"/>
            </v:shape>
            <v:shape id="Freeform 673" o:spid="_x0000_s3739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FQMQA&#10;AADcAAAADwAAAGRycy9kb3ducmV2LnhtbESP0WoCMRRE3wv+Q7iCbzVrpSqrUUQR+1Aorn7AZXPd&#10;Xd3crEmq6d83hYKPw8ycYRaraFpxJ+cbywpGwwwEcWl1w5WC03H3OgPhA7LG1jIp+CEPq2XvZYG5&#10;tg8+0L0IlUgQ9jkqqEPocil9WZNBP7QdcfLO1hkMSbpKaoePBDetfMuyiTTYcFqosaNNTeW1+DYK&#10;Ljpm+3i6uW10XfG1Pc7ex7dPpQb9uJ6DCBTDM/zf/tAKJtMR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BUDEAAAA3AAAAA8AAAAAAAAAAAAAAAAAmAIAAGRycy9k&#10;b3ducmV2LnhtbFBLBQYAAAAABAAEAPUAAACJAwAAAAA=&#10;" path="m25,62l,,25,62,38,72,48,85r5,15l55,115r-5,-3l43,107r-5,-5l33,95,28,87,25,80r,-10l25,62e" filled="f" strokecolor="#e15520" strokeweight="0">
              <v:path arrowok="t" o:connecttype="custom" o:connectlocs="25,62;0,0;25,62;25,62;25,62;38,72;48,85;53,100;55,115;50,112;43,107;38,102;33,95;28,87;25,80;25,70;25,62" o:connectangles="0,0,0,0,0,0,0,0,0,0,0,0,0,0,0,0,0"/>
            </v:shape>
            <v:shape id="Freeform 674" o:spid="_x0000_s373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QS8MA&#10;AADcAAAADwAAAGRycy9kb3ducmV2LnhtbESPQWuDQBSE74H8h+UFepFkNRRTTFZJSgulN429P9xX&#10;lbpvxd1G+++7hUKOw8x8w5yKxQziRpPrLStIdjEI4sbqnlsF9fV1+wTCeWSNg2VS8EMOiny9OmGm&#10;7cwl3SrfigBhl6GCzvsxk9I1HRl0OzsSB+/TTgZ9kFMr9YRzgJtB7uM4lQZ7DgsdjvTcUfNVfRsF&#10;tn5pk48yukQzP5bvc5KMBgelHjbL+QjC0+Lv4f/2m1aQHvbwdy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DQS8MAAADcAAAADwAAAAAAAAAAAAAAAACYAgAAZHJzL2Rv&#10;d25yZXYueG1sUEsFBgAAAAAEAAQA9QAAAIgDAAAAAA==&#10;" path="m28,60l,,28,60xe" fillcolor="#f3be00" stroked="f">
              <v:path arrowok="t" o:connecttype="custom" o:connectlocs="28,60;0,0;28,60" o:connectangles="0,0,0"/>
            </v:shape>
            <v:shape id="Freeform 675" o:spid="_x0000_s3737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LJ8MA&#10;AADcAAAADwAAAGRycy9kb3ducmV2LnhtbESP0YrCMBRE34X9h3AX9k1TXbDSNYqIyj4pVj/g2txt&#10;S5ub0sTa9euNIPg4zMwZZr7sTS06al1pWcF4FIEgzqwuOVdwPm2HMxDOI2usLZOCf3KwXHwM5pho&#10;e+MjdanPRYCwS1BB4X2TSOmyggy6kW2Ig/dnW4M+yDaXusVbgJtaTqJoKg2WHBYKbGhdUFalV6NA&#10;V5dstdfjXYz6cN9sr1EXnyulvj771Q8IT71/h1/tX61gGn/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LJ8MAAADcAAAADwAAAAAAAAAAAAAAAACYAgAAZHJzL2Rv&#10;d25yZXYueG1sUEsFBgAAAAAEAAQA9QAAAIgDAAAAAA==&#10;" path="m28,60l,,28,60xe" filled="f" strokecolor="#e15520" strokeweight="0">
              <v:path arrowok="t" o:connecttype="custom" o:connectlocs="28,60;0,0;28,60" o:connectangles="0,0,0"/>
            </v:shape>
            <v:shape id="Freeform 676" o:spid="_x0000_s3736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EVsUA&#10;AADcAAAADwAAAGRycy9kb3ducmV2LnhtbESPQWvCQBSE70L/w/IKvemmtsSSukoJTZuDoI16f2Sf&#10;SWj2bchuY/z3XUHwOMzMN8xyPZpWDNS7xrKC51kEgri0uuFKwWGfTd9AOI+ssbVMCi7kYL16mCwx&#10;0fbMPzQUvhIBwi5BBbX3XSKlK2sy6Ga2Iw7eyfYGfZB9JXWP5wA3rZxHUSwNNhwWauworan8Lf6M&#10;gvT0Nezo+9DlO/uyOeJnsc3mF6WeHsePdxCeRn8P39q5VhAvX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RW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</v:shape>
            <v:shape id="Freeform 677" o:spid="_x0000_s3735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WU8UA&#10;AADcAAAADwAAAGRycy9kb3ducmV2LnhtbESPQWvCQBSE70L/w/IK3nRTUVNiNlLE0EJPtUKvj+wz&#10;iWbfht1Vk/76bqHQ4zAz3zD5djCduJHzrWUFT/MEBHFldcu1guNnOXsG4QOyxs4yKRjJw7Z4mOSY&#10;aXvnD7odQi0ihH2GCpoQ+kxKXzVk0M9tTxy9k3UGQ5SultrhPcJNJxdJspYGW44LDfa0a6i6HK5G&#10;AV7H5fi9WO2P7y4526/XMi1Dp9T0cXjZgAg0hP/wX/tNK1inK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ZT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</v:shape>
            <v:shape id="Freeform 678" o:spid="_x0000_s3734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W6MUA&#10;AADcAAAADwAAAGRycy9kb3ducmV2LnhtbESPQWvCQBSE74L/YXmCN90k0Cipa1BBqJeCtgePr9nX&#10;bGr2bciumvbXdwsFj8PMfMOsysG24ka9bxwrSOcJCOLK6YZrBe9v+9kShA/IGlvHpOCbPJTr8WiF&#10;hXZ3PtLtFGoRIewLVGBC6AopfWXIop+7jjh6n663GKLsa6l7vEe4bWWWJLm02HBcMNjRzlB1OV2t&#10;An/Os+318FEfN0+ve+e3P6nJvpSaTobNM4hAQ3iE/9svWkG+y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Rbo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</v:shape>
            <v:shape id="Freeform 679" o:spid="_x0000_s3733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YgcUA&#10;AADcAAAADwAAAGRycy9kb3ducmV2LnhtbESPQWvCQBSE74L/YXlCL1I3DVQldRURBPEgxNaDt0f2&#10;mQR334bsNkn99W6h0OMwM98wq81gjeio9bVjBW+zBARx4XTNpYKvz/3rEoQPyBqNY1LwQx426/Fo&#10;hZl2PefUnUMpIoR9hgqqEJpMSl9UZNHPXEMcvZtrLYYo21LqFvsIt0amSTKXFmuOCxU2tKuouJ+/&#10;rQIcbtOTLuXx0bybi7+micmvd6VeJsP2A0SgIfyH/9oHrWC+WMD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hiB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</v:shape>
            <v:shape id="Freeform 680" o:spid="_x0000_s3732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e9sIA&#10;AADcAAAADwAAAGRycy9kb3ducmV2LnhtbERPS2rDMBDdB3IHMYHuEjktpIkT2ZjSlha6iZMDDNbE&#10;NrZGjqX609NXi0KXj/c/pZNpxUC9qy0r2G4iEMSF1TWXCq6Xt/UehPPIGlvLpGAmB2myXJww1nbk&#10;Mw25L0UIYRejgsr7LpbSFRUZdBvbEQfuZnuDPsC+lLrHMYSbVj5G0U4arDk0VNjRS0VFk38bBcP9&#10;ndxllq/R1+H2045lk30+NUo9rKbsCMLT5P/Ff+4PrWD3HNaGM+EI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d72wgAAANwAAAAPAAAAAAAAAAAAAAAAAJgCAABkcnMvZG93&#10;bnJldi54bWxQSwUGAAAAAAQABAD1AAAAhw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</v:shape>
            <v:shape id="Freeform 681" o:spid="_x0000_s3731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ynMUA&#10;AADcAAAADwAAAGRycy9kb3ducmV2LnhtbESPS4vCQBCE74L/YWjBm07WQ1yzjiKKD2RBfFz21mTa&#10;JGymJ2RGE/+9Iwgei6r6iprOW1OKO9WusKzgaxiBIE6tLjhTcDmvB98gnEfWWFomBQ9yMJ91O1NM&#10;tG34SPeTz0SAsEtQQe59lUjp0pwMuqGtiIN3tbVBH2SdSV1jE+CmlKMoiqXBgsNCjhUtc0r/Tzej&#10;oNi20Wbyly0Oj0Nz5XQX739Xe6X6vXbxA8JT6z/hd3unFcTjC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bKcxQAAANw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</v:shape>
            <v:shape id="Freeform 682" o:spid="_x0000_s3730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srMEA&#10;AADcAAAADwAAAGRycy9kb3ducmV2LnhtbERPz2uDMBS+F/o/hFfYrcYOVsQZpRTGBm6HtT3s+DBP&#10;Y2texGTV/ffLYbDjx/e7qBY7iDtNvnesYJekIIgbp3vuFFzOL9sMhA/IGgfHpOCHPFTlelVgrt3M&#10;n3Q/hU7EEPY5KjAhjLmUvjFk0SduJI5c6yaLIcKpk3rCOYbbQT6m6V5a7Dk2GBzpaKi5nb6tgrbb&#10;mfc+q/GV9Ae216cGv2qv1MNmOTyDCLSEf/Gf+00r2GdxfjwTj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LKzBAAAA3AAAAA8AAAAAAAAAAAAAAAAAmAIAAGRycy9kb3du&#10;cmV2LnhtbFBLBQYAAAAABAAEAPUAAACGAw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</v:shape>
            <v:shape id="Freeform 683" o:spid="_x0000_s3729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2q8AA&#10;AADcAAAADwAAAGRycy9kb3ducmV2LnhtbESPzQrCMBCE74LvEFbwpqkeRKpRpEXoSfDn4HHbrG2x&#10;2ZQman17Iwgeh5n5hllve9OIJ3WutqxgNo1AEBdW11wquJz3kyUI55E1NpZJwZscbDfDwRpjbV98&#10;pOfJlyJA2MWooPK+jaV0RUUG3dS2xMG72c6gD7Irpe7wFeCmkfMoWkiDNYeFCltKKirup4dRcE0O&#10;edq80zrtz7Y45Fn2SBKr1HjU71YgPPX+H/61M61gsZzB9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2q8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</v:shape>
            <v:shape id="Freeform 684" o:spid="_x0000_s372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SnccA&#10;AADcAAAADwAAAGRycy9kb3ducmV2LnhtbESPX2vCMBTF3wW/Q7iCL2Omc6Or1ShjIIy9DHUb7O3a&#10;XNtuzU2XZLV++0UQfDycPz/OYtWbRnTkfG1Zwd0kAUFcWF1zqeB9t77NQPiArLGxTApO5GG1HA4W&#10;mGt75A1121CKOMI+RwVVCG0upS8qMugntiWO3sE6gyFKV0rt8BjHTSOnSZJKgzVHQoUtPVdU/Gz/&#10;TIR81Y8z/Ohev+/dw/701vzefJapUuNR/zQHEagP1/Cl/aIVpNkUz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Up3HAAAA3AAAAA8AAAAAAAAAAAAAAAAAmAIAAGRy&#10;cy9kb3ducmV2LnhtbFBLBQYAAAAABAAEAPUAAACMAw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</v:shape>
            <v:shape id="Freeform 685" o:spid="_x0000_s3727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ngcMA&#10;AADcAAAADwAAAGRycy9kb3ducmV2LnhtbESPUWvCMBSF3wf+h3CFva2pE6TURhHFIWMw5oS9Xppr&#10;E2xuSpPW7t8vg8EeD+ec73Cq7eRaMVIfrGcFiywHQVx7bblRcPk8PhUgQkTW2HomBd8UYLuZPVRY&#10;an/nDxrPsREJwqFEBSbGrpQy1IYchsx3xMm7+t5hTLJvpO7xnuCulc95vpIOLacFgx3tDdW38+AU&#10;8GC+mt1rtC/4bmW3uBT6oN+UepxPuzWISFP8D/+1T1rBqlj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ngcMAAADcAAAADwAAAAAAAAAAAAAAAACYAgAAZHJzL2Rv&#10;d25yZXYueG1sUEsFBgAAAAAEAAQA9QAAAIg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</v:shape>
            <v:shape id="Freeform 686" o:spid="_x0000_s3726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JSsYA&#10;AADcAAAADwAAAGRycy9kb3ducmV2LnhtbESPQWvCQBSE70L/w/IKvRTd2KpI6irSIkhR0Sj0+sg+&#10;k2j2bciuJv57Vyh4HGbmG2Yya00prlS7wrKCfi8CQZxaXXCm4LBfdMcgnEfWWFomBTdyMJu+dCYY&#10;a9vwjq6Jz0SAsItRQe59FUvp0pwMup6tiIN3tLVBH2SdSV1jE+CmlB9RNJIGCw4LOVb0nVN6Ti5G&#10;wWZ9zH7Xl9PftnnXP371WbR2mCj19trOv0B4av0z/N9eagWj8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0JSsYAAADcAAAADwAAAAAAAAAAAAAAAACYAgAAZHJz&#10;L2Rvd25yZXYueG1sUEsFBgAAAAAEAAQA9QAAAIsDAAAAAA=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</v:shape>
            <v:shape id="Freeform 687" o:spid="_x0000_s3725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vdcUA&#10;AADcAAAADwAAAGRycy9kb3ducmV2LnhtbESPQWvCQBSE74X+h+UVequbCopNXaUWxB68uPbQ4yP7&#10;mqTJvo3ZVxP/vSsUehxm5htmuR59q87UxzqwgedJBoq4CK7m0sDncfu0ABUF2WEbmAxcKMJ6dX+3&#10;xNyFgQ90tlKqBOGYo4FKpMu1jkVFHuMkdMTJ+w69R0myL7XrcUhw3+ppls21x5rTQoUdvVdUNPbX&#10;J8rXvtg3zfbFtj+n3bCxUtupGPP4ML69ghIa5T/81/5wBuaLGdzOpCO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+91xQAAANw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</v:shape>
            <v:shape id="Freeform 688" o:spid="_x0000_s3724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3tMsQA&#10;AADcAAAADwAAAGRycy9kb3ducmV2LnhtbESPT2sCMRTE7wW/Q3iCt5pV7CKrUUQQCsVS/xw8PjfP&#10;3cXNS9hEjd/eFAo9DjPzG2a+jKYVd+p8Y1nBaJiBIC6tbrhScDxs3qcgfEDW2FomBU/ysFz03uZY&#10;aPvgHd33oRIJwr5ABXUIrpDSlzUZ9EPriJN3sZ3BkGRXSd3hI8FNK8dZlkuDDaeFGh2tayqv+5tR&#10;MDk9q+/NKLqvuNrGs6P48XPbKTXox9UMRKAY/sN/7U+tIJ/m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7TLEAAAA3AAAAA8AAAAAAAAAAAAAAAAAmAIAAGRycy9k&#10;b3ducmV2LnhtbFBLBQYAAAAABAAEAPUAAACJ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</v:shape>
            <v:shape id="Freeform 689" o:spid="_x0000_s3723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SW8MA&#10;AADcAAAADwAAAGRycy9kb3ducmV2LnhtbESP0WoCMRRE34X+Q7hC39ysPljZGkUL0oIVdO0HXDfX&#10;zeLmZkmibv++KQg+DjNzhpkve9uKG/nQOFYwznIQxJXTDdcKfo6b0QxEiMgaW8ek4JcCLBcvgzkW&#10;2t35QLcy1iJBOBSowMTYFVKGypDFkLmOOHln5y3GJH0ttcd7gttWTvJ8Ki02nBYMdvRhqLqUV6uA&#10;V1tttp/rXTk++XUMbf19tXulXof96h1EpD4+w4/2l1Ywnb3B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ZSW8MAAADc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</v:shape>
            <v:shape id="Freeform 690" o:spid="_x0000_s3722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S4sEA&#10;AADcAAAADwAAAGRycy9kb3ducmV2LnhtbERPzWoCMRC+F3yHMIK3mtWDyGqUUlAsaEvVBxiS6Wbr&#10;ZrJs0uzq0zeHQo8f3/96O7hGJOpC7VnBbFqAINbe1FwpuF52z0sQISIbbDyTgjsF2G5GT2ssje/5&#10;k9I5ViKHcChRgY2xLaUM2pLDMPUtcea+fOcwZthV0nTY53DXyHlRLKTDmnODxZZeLenb+ccp2N/S&#10;+7dN6UhDf3rTfv6h7w+p1GQ8vKxARBriv/jPfTAKFsu8Np/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4UuLBAAAA3AAAAA8AAAAAAAAAAAAAAAAAmAIAAGRycy9kb3du&#10;cmV2LnhtbFBLBQYAAAAABAAEAPUAAACGAwAAAAA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</v:shape>
            <v:shape id="Freeform 691" o:spid="_x0000_s3721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YcQA&#10;AADcAAAADwAAAGRycy9kb3ducmV2LnhtbESPQWsCMRSE7wX/Q3iCt5q1oLirUURa2EMv1R7q7bl5&#10;bhY3L0uSutt/3wiCx2Hmm2HW28G24kY+NI4VzKYZCOLK6YZrBd/Hj9cliBCRNbaOScEfBdhuRi9r&#10;LLTr+Ytuh1iLVMKhQAUmxq6QMlSGLIap64iTd3HeYkzS11J77FO5beVbli2kxYbTgsGO9oaq6+HX&#10;KliUM/157vW8Cnlj/Hv5c8qvpVKT8bBbgYg0xGf4QZc6ccsc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jmHEAAAA3AAAAA8AAAAAAAAAAAAAAAAAmAIAAGRycy9k&#10;b3ducmV2LnhtbFBLBQYAAAAABAAEAPUAAACJAw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</v:shape>
            <v:shape id="Freeform 692" o:spid="_x0000_s3720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ixLwA&#10;AADcAAAADwAAAGRycy9kb3ducmV2LnhtbERPSwrCMBDdC94hjOBO0wqKVqOoILjzS8Hd0IxtsZmU&#10;Jmq9vVkILh/vv1i1phIvalxpWUE8jEAQZ1aXnCu4XnaDKQjnkTVWlknBhxyslt3OAhNt33yi19nn&#10;IoSwS1BB4X2dSOmyggy6oa2JA3e3jUEfYJNL3eA7hJtKjqJoIg2WHBoKrGlbUPY4P40CPpYppeOp&#10;PmT+trFxvD8abZXq99r1HISn1v/FP/deK5jMwvx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4GLEvAAAANwAAAAPAAAAAAAAAAAAAAAAAJgCAABkcnMvZG93bnJldi54&#10;bWxQSwUGAAAAAAQABAD1AAAAgQMAAAAA&#10;" path="m,222r3,-2l5,220r3,l10,222r-5,l,222xm110,5r,-5l110,5xe" fillcolor="#e15520" stroked="f">
              <v:path arrowok="t" o:connecttype="custom" o:connectlocs="0,222;3,220;5,220;8,220;10,222;5,222;0,222;110,5;110,0;110,5;110,5" o:connectangles="0,0,0,0,0,0,0,0,0,0,0"/>
              <o:lock v:ext="edit" verticies="t"/>
            </v:shape>
            <v:shape id="Freeform 693" o:spid="_x0000_s3719" style="position:absolute;left:6757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c28YA&#10;AADcAAAADwAAAGRycy9kb3ducmV2LnhtbESPQWvCQBSE74X+h+UVvOkmFaVN3YhUBQ+C1PbQ3h7Z&#10;12Sb7NuQXWP8964g9DjMzDfMYjnYRvTUeeNYQTpJQBAXThsuFXx9bscvIHxA1tg4JgUX8rDMHx8W&#10;mGl35g/qj6EUEcI+QwVVCG0mpS8qsugnriWO3q/rLIYou1LqDs8Rbhv5nCRzadFwXKiwpfeKivp4&#10;sgo2p1X9s95O93/mu6hrs28OPEuVGj0NqzcQgYbwH763d1rB/DWF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pc28YAAADcAAAADwAAAAAAAAAAAAAAAACYAgAAZHJz&#10;L2Rvd25yZXYueG1sUEsFBgAAAAAEAAQA9QAAAIsDAAAAAA==&#10;" path="m107,r,l104,5r3,l107,xm,217r2,2l7,219r5,-2l7,217,5,214,,217xe" fillcolor="#e15820" stroked="f">
              <v:path arrowok="t" o:connecttype="custom" o:connectlocs="107,0;107,0;104,5;107,5;107,0;0,217;2,219;7,219;12,217;7,217;5,214;0,217" o:connectangles="0,0,0,0,0,0,0,0,0,0,0,0"/>
              <o:lock v:ext="edit" verticies="t"/>
            </v:shape>
            <v:shape id="Freeform 694" o:spid="_x0000_s3718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KRcUA&#10;AADcAAAADwAAAGRycy9kb3ducmV2LnhtbESPzWrCQBSF9wXfYbhCd3XSLGKTOkoRpCWg0Ch0e8lc&#10;k2jmTshMk7RP7xQKLg/n5+OsNpNpxUC9aywreF5EIIhLqxuuFJyOu6cXEM4ja2wtk4IfcrBZzx5W&#10;mGk78icNha9EGGGXoYLa+y6T0pU1GXQL2xEH72x7gz7IvpK6xzGMm1bGUZRIgw0HQo0dbWsqr8W3&#10;Cdz3k/+NistUtnK/zL/OhzyNSanH+fT2CsLT5O/h//aHVpCk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QpFxQAAANwAAAAPAAAAAAAAAAAAAAAAAJgCAABkcnMv&#10;ZG93bnJldi54bWxQSwUGAAAAAAQABAD1AAAAigMAAAAA&#10;" path="m105,r,l102,5r3,l105,xm,215r3,l5,217r5,-2l15,215r-5,-3l5,210r-2,2l,215xe" fillcolor="#e25b20" stroked="f">
              <v:path arrowok="t" o:connecttype="custom" o:connectlocs="105,0;105,0;102,5;105,5;105,0;0,215;3,215;5,217;10,215;15,215;10,212;5,210;3,212;0,215" o:connectangles="0,0,0,0,0,0,0,0,0,0,0,0,0,0"/>
              <o:lock v:ext="edit" verticies="t"/>
            </v:shape>
            <v:shape id="Freeform 695" o:spid="_x0000_s3717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RgMcA&#10;AADcAAAADwAAAGRycy9kb3ducmV2LnhtbESPT2vCQBTE74V+h+UVeim6aQpRo6sUwdKT1D8HvT2z&#10;zySYfRt3V43fvlsoeBxm5jfMZNaZRlzJ+dqygvd+AoK4sLrmUsF2s+gNQfiArLGxTAru5GE2fX6a&#10;YK7tjVd0XYdSRAj7HBVUIbS5lL6oyKDv25Y4ekfrDIYoXSm1w1uEm0amSZJJgzXHhQpbmldUnNYX&#10;o2CQJfsvuXPN4rAfvXXp8pz+XDKlXl+6zzGIQF14hP/b31pBNvqA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kYDHAAAA3AAAAA8AAAAAAAAAAAAAAAAAmAIAAGRy&#10;cy9kb3ducmV2LnhtbFBLBQYAAAAABAAEAPUAAACMAwAAAAA=&#10;" path="m102,l99,r,5l102,5r,-5xm,209r2,3l7,212r5,l20,212r-8,-3l2,207,,209xe" fillcolor="#e25e20" stroked="f">
              <v:path arrowok="t" o:connecttype="custom" o:connectlocs="102,0;99,0;99,5;102,5;102,0;0,209;2,212;7,212;12,212;20,212;12,209;2,207;2,207;0,209" o:connectangles="0,0,0,0,0,0,0,0,0,0,0,0,0,0"/>
              <o:lock v:ext="edit" verticies="t"/>
            </v:shape>
            <v:shape id="Freeform 696" o:spid="_x0000_s3716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XAcMA&#10;AADcAAAADwAAAGRycy9kb3ducmV2LnhtbESPQWsCMRSE74L/ITyhN83aqujWKFJpET2ppefH5nU3&#10;mLxsN6mu/94IgsdhZr5h5svWWXGmJhjPCoaDDARx4bXhUsH38bM/BREiskbrmRRcKcBy0e3MMdf+&#10;wns6H2IpEoRDjgqqGOtcylBU5DAMfE2cvF/fOIxJNqXUDV4S3Fn5mmUT6dBwWqiwpo+KitPh3yl4&#10;+1r/7ewOjf3Zjo2th+uZs0elXnrt6h1EpDY+w4/2RiuYzE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TXAcMAAADcAAAADwAAAAAAAAAAAAAAAACYAgAAZHJzL2Rv&#10;d25yZXYueG1sUEsFBgAAAAAEAAQA9QAAAIgDAAAAAA==&#10;" path="m100,l97,r,5l100,5r,-5xm,205r5,2l10,210r8,l25,207,13,205,3,202,,205xe" fillcolor="#e36121" stroked="f">
              <v:path arrowok="t" o:connecttype="custom" o:connectlocs="100,0;97,0;97,5;97,5;100,5;100,0;0,205;5,207;10,210;18,210;25,207;13,205;3,202;0,205;0,205" o:connectangles="0,0,0,0,0,0,0,0,0,0,0,0,0,0,0"/>
              <o:lock v:ext="edit" verticies="t"/>
            </v:shape>
            <v:shape id="Freeform 697" o:spid="_x0000_s3715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EasUA&#10;AADcAAAADwAAAGRycy9kb3ducmV2LnhtbESPQWvCQBSE7wX/w/KE3uqmgUqNrqG0FHOtFfX4zD6T&#10;YPZt2F1jzK/vFgo9DjPzDbPKB9OKnpxvLCt4niUgiEurG64U7L4/n15B+ICssbVMCu7kIV9PHlaY&#10;aXvjL+q3oRIRwj5DBXUIXSalL2sy6Ge2I47e2TqDIUpXSe3wFuGmlWmSzKXBhuNCjR2911Retlej&#10;oNv0p/H6Ufh9OpwWo5UHdz9ulHqcDm9LEIGG8B/+axdawXzx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kRqxQAAANwAAAAPAAAAAAAAAAAAAAAAAJgCAABkcnMv&#10;ZG93bnJldi54bWxQSwUGAAAAAAQABAD1AAAAigMAAAAA&#10;" path="m100,l97,r,5l100,7r,-7xm,202r10,2l18,207r7,-3l33,204,18,202,5,197r-2,2l,202xe" fillcolor="#e36421" stroked="f">
              <v:path arrowok="t" o:connecttype="custom" o:connectlocs="100,0;97,0;97,5;97,5;100,7;100,0;0,202;10,204;18,207;25,204;33,204;18,202;5,197;3,199;0,202" o:connectangles="0,0,0,0,0,0,0,0,0,0,0,0,0,0,0"/>
              <o:lock v:ext="edit" verticies="t"/>
            </v:shape>
            <v:shape id="Freeform 698" o:spid="_x0000_s3714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KVcQA&#10;AADcAAAADwAAAGRycy9kb3ducmV2LnhtbESPwWrDMBBE74X+g9hAb43shprEtRzaQKC0uST1ByzW&#10;xjaxVkZSHPvvq0Ihx2Fm3jDFdjK9GMn5zrKCdJmAIK6t7rhRUP3sn9cgfEDW2FsmBTN52JaPDwXm&#10;2t74SOMpNCJC2OeooA1hyKX0dUsG/dIOxNE7W2cwROkaqR3eItz08iVJMmmw47jQ4kC7lurL6WoU&#10;rA7V/KrPMuXvMd04U33MX2FS6mkxvb+BCDSFe/i//akVZJsM/s7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ilXEAAAA3AAAAA8AAAAAAAAAAAAAAAAAmAIAAGRycy9k&#10;b3ducmV2LnhtbFBLBQYAAAAABAAEAPUAAACJAwAAAAA=&#10;" path="m97,l94,,92,5r2,l97,8,97,xm,197r10,3l22,202r8,l40,200,20,197,5,193r-3,2l,197xe" fillcolor="#e46721" stroked="f">
              <v:path arrowok="t" o:connecttype="custom" o:connectlocs="97,0;94,0;94,0;92,5;94,5;97,8;97,0;0,197;10,200;22,202;30,202;40,200;20,197;5,193;2,195;0,197" o:connectangles="0,0,0,0,0,0,0,0,0,0,0,0,0,0,0,0"/>
              <o:lock v:ext="edit" verticies="t"/>
            </v:shape>
            <v:shape id="Freeform 699" o:spid="_x0000_s3713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848IA&#10;AADcAAAADwAAAGRycy9kb3ducmV2LnhtbESPT4vCMBTE74LfITxhL6LpLqx/qlFEEHpbrCIeH82z&#10;LTYvpcna+O3NwoLHYWZ+w6y3wTTiQZ2rLSv4nCYgiAuray4VnE+HyQKE88gaG8uk4EkOtpvhYI2p&#10;tj0f6ZH7UkQIuxQVVN63qZSuqMigm9qWOHo32xn0UXal1B32EW4a+ZUkM2mw5rhQYUv7iop7/msU&#10;RFpxHI+Tq3X5JXz/9FmoZabUxyjsViA8Bf8O/7czrWC2nMP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zjwgAAANwAAAAPAAAAAAAAAAAAAAAAAJgCAABkcnMvZG93&#10;bnJldi54bWxQSwUGAAAAAAQABAD1AAAAhwMAAAAA&#10;" path="m95,2l92,,90,5r2,l95,7r,-5xm,192r13,5l28,199r7,-2l45,194r-2,l40,194r-17,l3,190,,192xe" fillcolor="#e46a21" stroked="f">
              <v:path arrowok="t" o:connecttype="custom" o:connectlocs="95,2;92,0;92,0;90,5;92,5;95,7;95,2;0,192;13,197;28,199;35,197;45,194;43,194;40,194;23,194;3,190;3,190;0,192" o:connectangles="0,0,0,0,0,0,0,0,0,0,0,0,0,0,0,0,0,0"/>
              <o:lock v:ext="edit" verticies="t"/>
            </v:shape>
            <v:shape id="Freeform 700" o:spid="_x0000_s3712" style="position:absolute;left:6772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h88EA&#10;AADcAAAADwAAAGRycy9kb3ducmV2LnhtbERPTYvCMBC9C/6HMII3TRUUtxpFFhZE8FAVV29DM7bV&#10;ZlKaVOu/NwfB4+N9L1atKcWDaldYVjAaRiCIU6sLzhQcD3+DGQjnkTWWlknBixyslt3OAmNtn5zQ&#10;Y+8zEULYxagg976KpXRpTgbd0FbEgbva2qAPsM6krvEZwk0px1E0lQYLDg05VvSbU3rfN0bBKUkm&#10;5ybZ3S/2f7bDZr29na+oVL/XrucgPLX+K/64N1rB9Ce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jIfPBAAAA3AAAAA8AAAAAAAAAAAAAAAAAmAIAAGRycy9kb3du&#10;cmV2LnhtbFBLBQYAAAAABAAEAPUAAACGAwAAAAA=&#10;" path="m92,3l89,,87,r,5l89,8,92,3xm,188r15,4l35,195r7,-3l49,190r-7,l37,190r-17,l2,185,,188xe" fillcolor="#e56d21" stroked="f">
              <v:path arrowok="t" o:connecttype="custom" o:connectlocs="92,3;89,0;87,0;87,5;89,8;89,8;92,3;0,188;15,192;35,195;42,192;49,190;42,190;37,190;20,190;2,185;0,188;0,188" o:connectangles="0,0,0,0,0,0,0,0,0,0,0,0,0,0,0,0,0,0"/>
              <o:lock v:ext="edit" verticies="t"/>
            </v:shape>
            <v:shape id="Freeform 701" o:spid="_x0000_s3711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+GsQA&#10;AADcAAAADwAAAGRycy9kb3ducmV2LnhtbESP3YrCMBSE74V9h3AWvNPURfypRpGWhRVE0HXvD82x&#10;LTYnpYlt9+2NIHg5zMw3zHrbm0q01LjSsoLJOAJBnFldcq7g8vs9WoBwHlljZZkU/JOD7eZjsMZY&#10;245P1J59LgKEXYwKCu/rWEqXFWTQjW1NHLyrbQz6IJtc6ga7ADeV/IqimTRYclgosKakoOx2vhsF&#10;8/5uzfHPLNL9tEt3p0vSpodEqeFnv1uB8NT7d/jV/tEKZs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PhrEAAAA3AAAAA8AAAAAAAAAAAAAAAAAmAIAAGRycy9k&#10;b3ducmV2LnhtbFBLBQYAAAAABAAEAPUAAACJAwAAAAA=&#10;" path="m92,2l89,,87,r,5l89,7,92,2xm,185r20,4l37,189r3,l42,189r5,-2l52,185r-7,l37,185r-17,l5,180r-3,2l,185xe" fillcolor="#e57121" stroked="f">
              <v:path arrowok="t" o:connecttype="custom" o:connectlocs="92,2;89,0;87,0;87,5;89,7;89,7;92,2;0,185;20,189;37,189;40,189;42,189;47,187;52,185;52,185;45,185;37,185;20,185;5,180;2,182;0,185" o:connectangles="0,0,0,0,0,0,0,0,0,0,0,0,0,0,0,0,0,0,0,0,0"/>
              <o:lock v:ext="edit" verticies="t"/>
            </v:shape>
            <v:shape id="Freeform 702" o:spid="_x0000_s3710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desIA&#10;AADcAAAADwAAAGRycy9kb3ducmV2LnhtbERPvW7CMBDeK/EO1iGxVGCHoa0CJgpUUTt0KeUBDvtI&#10;QuJzFLuQvn09VOr46fvfFpPrxY3G0HrWkK0UCGLjbcu1htNXtXwBESKyxd4zafihAMVu9rDF3Po7&#10;f9LtGGuRQjjkqKGJccilDKYhh2HlB+LEXfzoMCY41tKOeE/hrpdrpZ6kw5ZTQ4MDHRoy3fHbadif&#10;u+uVH7EKZngrVXv6eK0yo/ViPpUbEJGm+C/+c79bDc8qzU9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116wgAAANwAAAAPAAAAAAAAAAAAAAAAAJgCAABkcnMvZG93&#10;bnJldi54bWxQSwUGAAAAAAQABAD1AAAAhwMAAAAA&#10;" path="m87,3r,l85,,82,5r3,3l87,8r,-5xm,180r18,5l35,185r5,l47,185r3,-2l52,183r,-3l45,180r-10,l20,180,5,175r-2,3l,180xe" fillcolor="#e57422" stroked="f">
              <v:path arrowok="t" o:connecttype="custom" o:connectlocs="87,3;87,3;85,0;82,5;85,8;87,8;87,3;0,180;18,185;35,185;40,185;47,185;47,185;50,183;52,183;52,180;45,180;35,180;20,180;5,175;3,178;0,180" o:connectangles="0,0,0,0,0,0,0,0,0,0,0,0,0,0,0,0,0,0,0,0,0,0"/>
              <o:lock v:ext="edit" verticies="t"/>
            </v:shape>
            <v:shape id="Freeform 703" o:spid="_x0000_s3709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od8MA&#10;AADcAAAADwAAAGRycy9kb3ducmV2LnhtbESPUWvCQBCE3wv+h2OFvtWLLdgSPSVYCi3aB60/YMmt&#10;yWF2L82dGv+9Jwg+DjPzDTNb9NyoE3XBeTEwHmWgSEpvnVQGdn9fLx+gQkSx2HghAxcKsJgPnmaY&#10;W3+WDZ22sVIJIiFHA3WMba51KGtiDCPfkiRv7zvGmGRXadvhOcG50a9ZNtGMTtJCjS0tayoP2yMb&#10;KHrH7dv680g/m9Vv+N9z4ZCNeR72xRRUpD4+wvf2tzXwno3hdiYd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Dod8MAAADcAAAADwAAAAAAAAAAAAAAAACYAgAAZHJzL2Rv&#10;d25yZXYueG1sUEsFBgAAAAAEAAQA9QAAAIgDAAAAAA==&#10;" path="m84,2r,l82,,79,5r3,2l84,10r,-8xm,175r15,5l32,180r8,l47,180r2,-3l52,172r-10,3l32,175r-15,l5,170r-3,2l,175xe" fillcolor="#e67723" stroked="f">
              <v:path arrowok="t" o:connecttype="custom" o:connectlocs="84,2;84,2;82,0;79,5;82,7;84,10;84,2;0,175;15,180;32,180;40,180;47,180;49,177;52,172;42,175;32,175;17,175;5,170;2,172;0,175" o:connectangles="0,0,0,0,0,0,0,0,0,0,0,0,0,0,0,0,0,0,0,0"/>
              <o:lock v:ext="edit" verticies="t"/>
            </v:shape>
            <v:shape id="Freeform 704" o:spid="_x0000_s3708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rx8cA&#10;AADcAAAADwAAAGRycy9kb3ducmV2LnhtbESPQWvCQBSE7wX/w/IEL6VuzKFpU1cRacFTrdYeentk&#10;Xzeh2bcxuybRX98VhB6HmfmGmS8HW4uOWl85VjCbJiCIC6crNgoOn28PTyB8QNZYOyYFZ/KwXIzu&#10;5phr1/OOun0wIkLY56igDKHJpfRFSRb91DXE0ftxrcUQZWukbrGPcFvLNEkepcWK40KJDa1LKn73&#10;J6vg/Wtz2N2bbfbhjs13+nzpX7POKDUZD6sXEIGG8B++tTdaQZakcD0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Ka8fHAAAA3AAAAA8AAAAAAAAAAAAAAAAAmAIAAGRy&#10;cy9kb3ducmV2LnhtbFBLBQYAAAAABAAEAPUAAACMAwAAAAA=&#10;" path="m82,3r-2,l77,r,5l80,8r2,2l82,3xm,170r15,5l30,175r10,l47,175r3,-5l52,168r-12,2l30,170r-12,l3,168,,170xe" fillcolor="#e67924" stroked="f">
              <v:path arrowok="t" o:connecttype="custom" o:connectlocs="82,3;80,3;77,0;77,5;80,8;82,10;82,3;0,170;15,175;30,175;40,175;47,175;50,170;52,168;40,170;30,170;18,170;3,168;3,168;0,170" o:connectangles="0,0,0,0,0,0,0,0,0,0,0,0,0,0,0,0,0,0,0,0"/>
              <o:lock v:ext="edit" verticies="t"/>
            </v:shape>
            <v:shape id="Freeform 705" o:spid="_x0000_s3707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incUA&#10;AADcAAAADwAAAGRycy9kb3ducmV2LnhtbESPT2sCMRTE70K/Q3gFL6LZKlRZzUqrFLxUMIrn5+bt&#10;H7p5WTepbr99Uyh4HGbmN8xq3dtG3KjztWMFL5MEBHHuTM2lgtPxY7wA4QOywcYxKfghD+vsabDC&#10;1Lg7H+imQykihH2KCqoQ2lRKn1dk0U9cSxy9wnUWQ5RdKU2H9wi3jZwmyau0WHNcqLClTUX5l/62&#10;Ct7158xzYQ/73UZfw2W7t/o8Umr43L8tQQTqwyP8394ZBfNk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6KdxQAAANwAAAAPAAAAAAAAAAAAAAAAAJgCAABkcnMv&#10;ZG93bnJldi54bWxQSwUGAAAAAAQABAD1AAAAigMAAAAA&#10;" path="m79,5l77,2,74,r,5l77,7r2,3l79,5xm,165r12,5l27,170r10,l47,167r2,-2l49,162r-10,3l27,165r-12,l2,162,,165xe" fillcolor="#e77c25" stroked="f">
              <v:path arrowok="t" o:connecttype="custom" o:connectlocs="79,5;77,2;74,0;74,5;77,7;79,10;79,5;0,165;12,170;27,170;37,170;47,167;49,165;49,162;39,165;27,165;15,165;2,162;0,165;0,165" o:connectangles="0,0,0,0,0,0,0,0,0,0,0,0,0,0,0,0,0,0,0,0"/>
              <o:lock v:ext="edit" verticies="t"/>
            </v:shape>
            <v:shape id="Freeform 706" o:spid="_x0000_s3706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4QcMA&#10;AADcAAAADwAAAGRycy9kb3ducmV2LnhtbESP0YrCMBRE34X9h3CFfdNUEZWuUUQouvuiVT/g0txt&#10;i81NSbK1/v1GEHwcZuYMs9r0phEdOV9bVjAZJyCIC6trLhVcL9loCcIHZI2NZVLwIA+b9cdgham2&#10;d86pO4dSRAj7FBVUIbSplL6oyKAf25Y4er/WGQxRulJqh/cIN42cJslcGqw5LlTY0q6i4nb+MwqW&#10;p2l+7PcZ7bqHnJfuJ7t8zzKlPof99gtEoD68w6/2QStYJD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K4QcMAAADcAAAADwAAAAAAAAAAAAAAAACYAgAAZHJzL2Rv&#10;d25yZXYueG1sUEsFBgAAAAAEAAQA9QAAAIgDAAAAAA==&#10;" path="m79,5l77,3,74,r,5l77,8r2,2l79,5xm,163r15,2l27,165r10,l49,163r,-3l52,158r-13,2l27,160r-12,l5,158r-3,2l,163xe" fillcolor="#e77f26" stroked="f">
              <v:path arrowok="t" o:connecttype="custom" o:connectlocs="79,5;77,3;74,0;74,5;77,8;79,10;79,5;0,163;15,165;27,165;37,165;49,163;49,160;52,158;39,160;27,160;15,160;5,158;2,160;0,163" o:connectangles="0,0,0,0,0,0,0,0,0,0,0,0,0,0,0,0,0,0,0,0"/>
              <o:lock v:ext="edit" verticies="t"/>
            </v:shape>
            <v:shape id="Freeform 707" o:spid="_x0000_s3705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PRsEA&#10;AADcAAAADwAAAGRycy9kb3ducmV2LnhtbESP3arCMBCE7w/4DmEF746pij9Uo4igeCGC1QdYmrUt&#10;NpvSxFp9eiMIXg4z8w2zWLWmFA3VrrCsYNCPQBCnVhecKbict/8zEM4jaywtk4InOVgtO38LjLV9&#10;8ImaxGciQNjFqCD3voqldGlOBl3fVsTBu9raoA+yzqSu8RHgppTDKJpIgwWHhRwr2uSU3pK7UWCS&#10;ZjCWo9f0jrzhw84e2+x1VKrXbddzEJ5a/wt/23utYBqN4X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D0bBAAAA3AAAAA8AAAAAAAAAAAAAAAAAmAIAAGRycy9kb3du&#10;cmV2LnhtbFBLBQYAAAAABAAEAPUAAACGAwAAAAA=&#10;" path="m77,5l75,2,72,,70,5r5,2l77,12r,-7xm,157r13,3l25,160r12,l47,157r3,-2l52,152r-12,3l25,155r-10,l5,152r-2,3l,157xe" fillcolor="#e88227" stroked="f">
              <v:path arrowok="t" o:connecttype="custom" o:connectlocs="77,5;75,2;72,0;70,5;75,7;77,12;77,5;0,157;13,160;25,160;37,160;47,157;50,155;52,152;40,155;25,155;15,155;5,152;3,155;0,157" o:connectangles="0,0,0,0,0,0,0,0,0,0,0,0,0,0,0,0,0,0,0,0"/>
              <o:lock v:ext="edit" verticies="t"/>
            </v:shape>
            <v:shape id="Freeform 708" o:spid="_x0000_s3704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zJMUA&#10;AADcAAAADwAAAGRycy9kb3ducmV2LnhtbESPzW7CMBCE75V4B2sr9Vac9gAlYKIKqRK5NfwcuC32&#10;kkSN10lsQnh7XKlSj6OZ+UazykbbiIF6XztW8DZNQBBrZ2ouFRz2X68fIHxANtg4JgV38pCtJ08r&#10;TI27cUHDLpQiQtinqKAKoU2l9Loii37qWuLoXVxvMUTZl9L0eItw28j3JJlJizXHhQpb2lSkf3ZX&#10;q6A47cvmmHfh+9Cd61M+N60uFkq9PI+fSxCBxvAf/mtvjYJ5Mo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7MkxQAAANwAAAAPAAAAAAAAAAAAAAAAAJgCAABkcnMv&#10;ZG93bnJldi54bWxQSwUGAAAAAAQABAD1AAAAigMAAAAA&#10;" path="m74,5l72,3,69,,67,5r5,5l74,13r,-8xm,153r10,2l22,155r12,l47,153r2,-3l49,145r-12,5l22,150r-10,l2,148r,2l,153xe" fillcolor="#e88527" stroked="f">
              <v:path arrowok="t" o:connecttype="custom" o:connectlocs="74,5;72,3;69,0;67,5;72,10;74,13;74,5;0,153;10,155;22,155;34,155;47,153;49,150;49,145;37,150;22,150;12,150;2,148;2,150;0,153" o:connectangles="0,0,0,0,0,0,0,0,0,0,0,0,0,0,0,0,0,0,0,0"/>
              <o:lock v:ext="edit" verticies="t"/>
            </v:shape>
            <v:shape id="Freeform 709" o:spid="_x0000_s3703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S08QA&#10;AADcAAAADwAAAGRycy9kb3ducmV2LnhtbESPwWrDMBBE74X8g9hALiWR7UJdnCghBAz1sW56X6yN&#10;5dZaGUt1nHx9VSj0OMzMG2Z3mG0vJhp951hBuklAEDdOd9wqOL+X6xcQPiBr7B2Tght5OOwXDzss&#10;tLvyG011aEWEsC9QgQlhKKT0jSGLfuMG4uhd3GgxRDm2Uo94jXDbyyxJnqXFjuOCwYFOhpqv+tsq&#10;yKp736ZP50vzmH+67FaWpho+lFot5+MWRKA5/If/2q9aQZ7k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EtPEAAAA3AAAAA8AAAAAAAAAAAAAAAAAmAIAAGRycy9k&#10;b3ducmV2LnhtbFBLBQYAAAAABAAEAPUAAACJAwAAAAA=&#10;" path="m72,7l70,2,65,r,5l70,10r2,2l72,7xm,147r10,3l20,150r15,l47,147r,-5l50,140r-15,5l20,145r-7,l3,142,,145r,2xe" fillcolor="#e98929" stroked="f">
              <v:path arrowok="t" o:connecttype="custom" o:connectlocs="72,7;70,2;65,0;65,5;70,10;72,12;72,7;0,147;10,150;20,150;35,150;47,147;47,142;50,140;35,145;20,145;13,145;3,142;0,145;0,147" o:connectangles="0,0,0,0,0,0,0,0,0,0,0,0,0,0,0,0,0,0,0,0"/>
              <o:lock v:ext="edit" verticies="t"/>
            </v:shape>
            <v:shape id="Freeform 710" o:spid="_x0000_s3702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Ga8IA&#10;AADcAAAADwAAAGRycy9kb3ducmV2LnhtbERPyWrDMBC9F/IPYgK91XJyaF3HSggBk0BpoXE/YGKN&#10;F2KNjKV4+fvqUOjx8fbsMJtOjDS41rKCTRSDIC6tbrlW8FPkLwkI55E1dpZJwUIODvvVU4apthN/&#10;03j1tQgh7FJU0Hjfp1K6siGDLrI9ceAqOxj0AQ611ANOIdx0chvHr9Jgy6GhwZ5ODZX368MoqO6f&#10;+XjOTXW6vbdJN43Fx/JVKPW8no87EJ5m/y/+c1+0grc4rA1nw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cZrwgAAANwAAAAPAAAAAAAAAAAAAAAAAJgCAABkcnMvZG93&#10;bnJldi54bWxQSwUGAAAAAAQABAD1AAAAhwMAAAAA&#10;" path="m72,8l70,5,65,r,5l70,10r2,3l72,8xm,143r10,2l20,145r15,l47,140r3,-2l52,135r-15,5l20,140r-7,l5,140r-2,l,143xe" fillcolor="#e98c2a" stroked="f">
              <v:path arrowok="t" o:connecttype="custom" o:connectlocs="72,8;70,5;65,0;65,5;70,10;72,13;72,8;0,143;10,145;20,145;35,145;47,140;50,138;52,135;37,140;20,140;13,140;5,140;3,140;0,143" o:connectangles="0,0,0,0,0,0,0,0,0,0,0,0,0,0,0,0,0,0,0,0"/>
              <o:lock v:ext="edit" verticies="t"/>
            </v:shape>
            <v:shape id="Freeform 711" o:spid="_x0000_s3701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dKsYA&#10;AADcAAAADwAAAGRycy9kb3ducmV2LnhtbESPQWvCQBSE7wX/w/IKvYhubKHV1FVCi9WbmGrB2yP7&#10;mixm34bsauK/dwtCj8PMfMPMl72txYVabxwrmIwTEMSF04ZLBfvv1WgKwgdkjbVjUnAlD8vF4GGO&#10;qXYd7+iSh1JECPsUFVQhNKmUvqjIoh+7hjh6v661GKJsS6lb7CLc1vI5SV6lRcNxocKGPioqTvnZ&#10;KjjO8Msc+1O2HR66dfZj88+X2ij19Nhn7yAC9eE/fG9vtIK3ZA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mdKsYAAADcAAAADwAAAAAAAAAAAAAAAACYAgAAZHJz&#10;L2Rvd25yZXYueG1sUEsFBgAAAAAEAAQA9QAAAIsDAAAAAA==&#10;" path="m69,7l67,5,62,,59,7r5,3l69,15r,-8xm,137r10,3l17,140r15,l47,135r2,-3l49,127r-15,5l17,135r-7,l5,135r-3,2l,137xe" fillcolor="#ea8f2b" stroked="f">
              <v:path arrowok="t" o:connecttype="custom" o:connectlocs="69,7;67,5;62,0;59,7;64,10;69,15;69,7;0,137;10,140;17,140;32,140;47,135;49,132;49,127;34,132;17,135;10,135;5,135;2,137;0,137" o:connectangles="0,0,0,0,0,0,0,0,0,0,0,0,0,0,0,0,0,0,0,0"/>
              <o:lock v:ext="edit" verticies="t"/>
            </v:shape>
            <v:shape id="Freeform 712" o:spid="_x0000_s3700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EcIA&#10;AADcAAAADwAAAGRycy9kb3ducmV2LnhtbESPTYvCQAyG7wv+hyGCt3Xqgh9URxGhstdWDx5DJ7bF&#10;TqZ2ZrXrr98cFjyGN++TJ5vd4Fr1oD40ng3Mpgko4tLbhisD51P2uQIVIrLF1jMZ+KUAu+3oY4Op&#10;9U/O6VHESgmEQ4oG6hi7VOtQ1uQwTH1HLNnV9w6jjH2lbY9PgbtWfyXJQjtsWC7U2NGhpvJW/DjR&#10;ONriOCfbXPbnPNznXfbKY2bMZDzs16AiDfG9/N/+tgaWM9GXZ4QA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oRwgAAANwAAAAPAAAAAAAAAAAAAAAAAJgCAABkcnMvZG93&#10;bnJldi54bWxQSwUGAAAAAAQABAD1AAAAhwMAAAAA&#10;" path="m67,8l65,5,60,,57,8r5,2l67,15r,-7xm,135r8,l15,135r17,l47,130r,-5l50,123r-18,5l15,130r-5,l3,130r,3l,135xe" fillcolor="#eb922b" stroked="f">
              <v:path arrowok="t" o:connecttype="custom" o:connectlocs="67,8;65,5;60,0;57,8;62,10;67,15;67,8;0,135;8,135;15,135;32,135;47,130;47,125;50,123;32,128;15,130;10,130;3,130;3,133;0,135" o:connectangles="0,0,0,0,0,0,0,0,0,0,0,0,0,0,0,0,0,0,0,0"/>
              <o:lock v:ext="edit" verticies="t"/>
            </v:shape>
            <v:shape id="Freeform 713" o:spid="_x0000_s3699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M9MYA&#10;AADcAAAADwAAAGRycy9kb3ducmV2LnhtbESPQWvCQBSE70L/w/IKvekmpdEYXaW0CvUi1gpen9ln&#10;Esy+DdlV0/76riB4HGbmG2Y670wtLtS6yrKCeBCBIM6trrhQsPtZ9lMQziNrrC2Tgl9yMJ899aaY&#10;aXvlb7psfSEChF2GCkrvm0xKl5dk0A1sQxy8o20N+iDbQuoWrwFuavkaRUNpsOKwUGJDHyXlp+3Z&#10;KEgPm/EmSQ/JW8Kr8996vzD7z5NSL8/d+wSEp84/wvf2l1YwimO4nQ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M9MYAAADcAAAADwAAAAAAAAAAAAAAAACYAgAAZHJz&#10;L2Rvd25yZXYueG1sUEsFBgAAAAAEAAQA9QAAAIsDAAAAAA==&#10;" path="m64,8l59,3,54,r,5l59,10r5,5l64,10r,-2xm,128r5,l12,128r17,-3l44,120r3,-2l49,113r-10,5l32,120r-10,3l12,123r-5,l2,123,,125r,3xe" fillcolor="#eb952b" stroked="f">
              <v:path arrowok="t" o:connecttype="custom" o:connectlocs="64,8;59,3;54,0;54,5;59,10;64,15;64,10;64,8;0,128;5,128;12,128;29,125;44,120;47,118;49,113;39,118;32,120;22,123;12,123;7,123;2,123;0,125;0,128" o:connectangles="0,0,0,0,0,0,0,0,0,0,0,0,0,0,0,0,0,0,0,0,0,0,0"/>
              <o:lock v:ext="edit" verticies="t"/>
            </v:shape>
            <v:shape id="Freeform 714" o:spid="_x0000_s3698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30MMA&#10;AADcAAAADwAAAGRycy9kb3ducmV2LnhtbESP3YrCMBCF7xd8hzCCd2uqC65Uo1hhURERfx5gbMa2&#10;2ExKE2t9eyMseHk4Px9nOm9NKRqqXWFZwaAfgSBOrS44U3A+/X2PQTiPrLG0TAqe5GA+63xNMdb2&#10;wQdqjj4TYYRdjApy76tYSpfmZND1bUUcvKutDfog60zqGh9h3JRyGEUjabDgQMixomVO6e14N4G7&#10;uK4av9kl++Ryb3+KXbJdnQ5K9brtYgLCU+s/4f/2Wiv4HQz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830MMAAADcAAAADwAAAAAAAAAAAAAAAACYAgAAZHJzL2Rv&#10;d25yZXYueG1sUEsFBgAAAAAEAAQA9QAAAIgDAAAAAA==&#10;" path="m64,7l59,2,54,r,5l59,10r5,5l64,12r,-5xm,122r7,l12,122r17,-2l47,115r2,-5l49,105r-7,7l32,115r-10,2l12,117r-5,l5,117r-3,3l,122xe" fillcolor="#ec982a" stroked="f">
              <v:path arrowok="t" o:connecttype="custom" o:connectlocs="64,7;59,2;54,0;54,5;59,10;64,15;64,12;64,7;0,122;7,122;12,122;29,120;47,115;49,110;49,105;42,112;32,115;22,117;12,117;7,117;5,117;2,120;0,122" o:connectangles="0,0,0,0,0,0,0,0,0,0,0,0,0,0,0,0,0,0,0,0,0,0,0"/>
              <o:lock v:ext="edit" verticies="t"/>
            </v:shape>
            <v:shape id="Freeform 715" o:spid="_x0000_s3697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+ncQA&#10;AADcAAAADwAAAGRycy9kb3ducmV2LnhtbESPT2sCMRTE7wW/Q3iCt5pVS5XVKGIRXHoQ/4DXx+a5&#10;G9y8LEmq2376plDwOMzMb5jFqrONuJMPxrGC0TADQVw6bbhScD5tX2cgQkTW2DgmBd8UYLXsvSww&#10;1+7BB7ofYyUShEOOCuoY21zKUNZkMQxdS5y8q/MWY5K+ktrjI8FtI8dZ9i4tGk4LNba0qam8Hb+s&#10;go/99PZZ/BRmbIrr22XfavYuKjXod+s5iEhdfIb/2zutYDqa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/p3EAAAA3AAAAA8AAAAAAAAAAAAAAAAAmAIAAGRycy9k&#10;b3ducmV2LnhtbFBLBQYAAAAABAAEAPUAAACJAwAAAAA=&#10;" path="m62,10l57,5,52,,50,5r7,5l62,18r,-5l62,10xm,118r5,l10,118r10,l30,115r7,-2l47,108r,-5l50,100r-10,5l32,110r-10,3l10,113r-2,l3,113r,2l,118xe" fillcolor="#ec9b29" stroked="f">
              <v:path arrowok="t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<o:lock v:ext="edit" verticies="t"/>
            </v:shape>
            <v:shape id="Freeform 716" o:spid="_x0000_s3696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+HsUA&#10;AADcAAAADwAAAGRycy9kb3ducmV2LnhtbESP3WrCQBSE7wXfYTlC73RjkSqpqwRBKpQK/lBvD9lj&#10;EsyeDbtrjH36riB4OczMN8x82ZlatOR8ZVnBeJSAIM6trrhQcDyshzMQPiBrrC2Tgjt5WC76vTmm&#10;2t54R+0+FCJC2KeooAyhSaX0eUkG/cg2xNE7W2cwROkKqR3eItzU8j1JPqTBiuNCiQ2tSsov+6tR&#10;gNfZ6evnz+1+s9M927b6e1uHqVJvgy77BBGoC6/ws73RCqbjC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z4exQAAANwAAAAPAAAAAAAAAAAAAAAAAJgCAABkcnMv&#10;ZG93bnJldi54bWxQSwUGAAAAAAQABAD1AAAAigMAAAAA&#10;" path="m59,10l54,5,49,,47,2r,3l54,12r5,8l59,15r,-5xm,112r2,l7,112r10,l27,110r10,-3l44,100r3,-3l47,92r-8,8l29,105r-10,2l7,107r-2,l2,107,,110r,2xe" fillcolor="#ed9e27" stroked="f">
              <v:path arrowok="t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<o:lock v:ext="edit" verticies="t"/>
            </v:shape>
            <v:shape id="Freeform 717" o:spid="_x0000_s3695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zIcMA&#10;AADcAAAADwAAAGRycy9kb3ducmV2LnhtbESP0YrCMBRE3wX/IVzBtzVVXJVqFFlW2QdZbPUDrs21&#10;LTY3pYm1/r1ZWPBxmJkzzGrTmUq01LjSsoLxKAJBnFldcq7gfNp9LEA4j6yxskwKnuRgs+73Vhhr&#10;++CE2tTnIkDYxaig8L6OpXRZQQbdyNbEwbvaxqAPssmlbvAR4KaSkyiaSYMlh4UCa/oqKLuld6PA&#10;J4lNZq2pMdpfbsfp73c7OZyVGg667RKEp86/w//tH61gPv6E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azIcMAAADcAAAADwAAAAAAAAAAAAAAAACYAgAAZHJzL2Rv&#10;d25yZXYueG1sUEsFBgAAAAAEAAQA9QAAAIgDAAAAAA==&#10;" path="m59,13l54,5,47,r,3l47,5r7,8l59,23r,-5l59,13xm,108r5,l7,108r12,l29,105r8,-5l47,95r,-5l49,85r-7,8l32,98r-13,5l7,103r-2,l2,105,,108xe" fillcolor="#eda223" stroked="f">
              <v:path arrowok="t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<o:lock v:ext="edit" verticies="t"/>
            </v:shape>
            <v:shape id="Freeform 718" o:spid="_x0000_s3694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dncUA&#10;AADcAAAADwAAAGRycy9kb3ducmV2LnhtbESPQYvCMBSE74L/ITzBm6Z6qFKNogsLHlbRrof19mie&#10;bbF5KU3WdvfXG0HwOMzMN8xy3ZlK3KlxpWUFk3EEgjizuuRcwfn7czQH4TyyxsoyKfgjB+tVv7fE&#10;RNuWT3RPfS4ChF2CCgrv60RKlxVk0I1tTRy8q20M+iCbXOoG2wA3lZxGUSwNlhwWCqzpo6Dslv4a&#10;Bf+X89c2Ldt5F//oi9ngsT3sj0oNB91mAcJT59/hV3unFcwmM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V2dxQAAANwAAAAPAAAAAAAAAAAAAAAAAJgCAABkcnMv&#10;ZG93bnJldi54bWxQSwUGAAAAAAQABAD1AAAAigMAAAAA&#10;" path="m57,15l52,7,45,r,2l45,5r7,10l57,25r,-5l57,15xm,102r3,l5,102r12,l27,100,37,95r8,-8l47,82r3,-5l40,85,30,92,17,97,5,97r-2,l3,100,,102xe" fillcolor="#eea520" stroked="f">
              <v:path arrowok="t" o:connecttype="custom" o:connectlocs="57,15;52,7;45,0;45,2;45,5;52,15;57,25;57,20;57,15;0,102;3,102;5,102;17,102;27,100;37,95;45,87;47,82;50,77;40,85;30,92;17,97;5,97;5,97;3,97;3,100;0,102" o:connectangles="0,0,0,0,0,0,0,0,0,0,0,0,0,0,0,0,0,0,0,0,0,0,0,0,0,0"/>
              <o:lock v:ext="edit" verticies="t"/>
            </v:shape>
            <v:shape id="Freeform 719" o:spid="_x0000_s3693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A68UA&#10;AADcAAAADwAAAGRycy9kb3ducmV2LnhtbESPT4vCMBTE7wt+h/AEL6JpPWyXahTxH+JFVr14ezTP&#10;ttq8lCbW7rc3Cwt7HGbmN8xs0ZlKtNS40rKCeByBIM6sLjlXcDlvR18gnEfWWFkmBT/kYDHvfcww&#10;1fbF39SefC4ChF2KCgrv61RKlxVk0I1tTRy8m20M+iCbXOoGXwFuKjmJok9psOSwUGBNq4Kyx+lp&#10;FFxxd2iPt/jpzptHtk8u95KHa6UG/W45BeGp8//hv/ZeK0jiBH7Ph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wDrxQAAANwAAAAPAAAAAAAAAAAAAAAAAJgCAABkcnMv&#10;ZG93bnJldi54bWxQSwUGAAAAAAQABAD1AAAAigMAAAAA&#10;" path="m54,18l49,8,42,r,3l39,5,49,18r3,12l54,23r,-5xm,98r,l2,98r12,l27,93,37,88r7,-8l47,73r,-5l39,78,29,85,17,93,2,93,,95r,3xe" fillcolor="#eea91a" stroked="f">
              <v:path arrowok="t" o:connecttype="custom" o:connectlocs="54,18;49,8;42,0;42,3;39,5;49,18;52,30;54,23;54,18;0,98;0,98;2,98;14,98;27,93;37,88;44,80;47,73;47,68;39,78;29,85;17,93;2,93;0,95;0,98" o:connectangles="0,0,0,0,0,0,0,0,0,0,0,0,0,0,0,0,0,0,0,0,0,0,0,0"/>
              <o:lock v:ext="edit" verticies="t"/>
            </v:shape>
            <v:shape id="Freeform 720" o:spid="_x0000_s3692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FMMEA&#10;AADcAAAADwAAAGRycy9kb3ducmV2LnhtbERPTWvCQBC9F/oflin0UurGHqqkriJFwZNQFbxOsmM2&#10;NjsbsquJ/945CB4f73u2GHyjrtTFOrCB8SgDRVwGW3Nl4LBff05BxYRssQlMBm4UYTF/fZlhbkPP&#10;f3TdpUpJCMccDbiU2lzrWDryGEehJRbuFDqPSWBXadthL+G+0V9Z9q091iwNDlv6dVT+7y5eevvi&#10;Y3neHo6XotiuXTGUR1pFY97fhuUPqERDeoof7o01MBnLWjkjR0DP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1RTDBAAAA3AAAAA8AAAAAAAAAAAAAAAAAmAIAAGRycy9kb3du&#10;cmV2LnhtbFBLBQYAAAAABAAEAPUAAACGAwAAAAA=&#10;" path="m54,20l49,10,42,,39,2r,3l44,12r5,8l52,30r,10l52,30,54,20xm,92r2,l14,92,27,87,37,80,47,72,49,62r,-10l44,65,34,77r-7,5l19,85r-7,2l5,87,2,90,,92xe" fillcolor="#efac12" stroked="f">
              <v:path arrowok="t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<o:lock v:ext="edit" verticies="t"/>
            </v:shape>
            <v:shape id="Freeform 721" o:spid="_x0000_s3691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/g8UA&#10;AADcAAAADwAAAGRycy9kb3ducmV2LnhtbESPS2/CMBCE70j9D9ZW4gYOHHikGJQiAb3xaKVeV/E2&#10;jhqv09iQlF+PkZA4jmbmG81i1dlKXKjxpWMFo2ECgjh3uuRCwdfnZjAD4QOyxsoxKfgnD6vlS2+B&#10;qXYtH+lyCoWIEPYpKjAh1KmUPjdk0Q9dTRy9H9dYDFE2hdQNthFuKzlOkom0WHJcMFjT2lD+ezpb&#10;BZn+m7bjw/v1+M3b/c5sMl/Ig1L91y57AxGoC8/wo/2hFUxH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f+DxQAAANwAAAAPAAAAAAAAAAAAAAAAAJgCAABkcnMv&#10;ZG93bnJldi54bWxQSwUGAAAAAAQABAD1AAAAigMAAAAA&#10;" path="m50,25l47,13,37,r,3l37,8r5,5l45,20r2,8l47,38r,7l45,55r-5,8l35,68r-8,7l20,80r-8,3l5,83,3,85,,88r15,l27,80,37,73,45,63,50,43r,-18xe" fillcolor="#efaf04" stroked="f">
              <v:path arrowok="t" o:connecttype="custom" o:connectlocs="50,25;47,13;37,0;37,3;37,8;42,13;45,20;47,28;47,38;47,45;45,55;40,63;35,68;27,75;20,80;12,83;5,83;3,85;0,88;15,88;27,80;37,73;45,63;50,43;50,25" o:connectangles="0,0,0,0,0,0,0,0,0,0,0,0,0,0,0,0,0,0,0,0,0,0,0,0,0"/>
            </v:shape>
            <v:shape id="Freeform 722" o:spid="_x0000_s3690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AsQA&#10;AADcAAAADwAAAGRycy9kb3ducmV2LnhtbERPy2oCMRTdF/oP4Rbc1YwubB2NMrT0gdBSH4jL6+Q6&#10;GTq5mSbpOP69WRS6PJz3fNnbRnTkQ+1YwWiYgSAuna65UrDbvtw/gggRWWPjmBRcKMBycXszx1y7&#10;M6+p28RKpBAOOSowMba5lKE0ZDEMXUucuJPzFmOCvpLa4zmF20aOs2wiLdacGgy29GSo/N78WgVv&#10;H+YwvRSrVzx+dvyzN4Wvnr+UGtz1xQxEpD7+i//c71rBwzjNT2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EwLEAAAA3AAAAA8AAAAAAAAAAAAAAAAAmAIAAGRycy9k&#10;b3ducmV2LnhtbFBLBQYAAAAABAAEAPUAAACJAwAAAAA=&#10;" path="m47,35r,-10l44,15,39,7,34,r,5l32,7r7,13l42,35r,7l39,50r-5,7l29,62r-5,8l17,72,9,77r-7,l2,80,,82r7,l14,80r8,-3l29,72,39,60,44,47r3,-7l47,35xe" fillcolor="#f0b200" stroked="f">
              <v:path arrowok="t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</v:shape>
            <v:shape id="Freeform 723" o:spid="_x0000_s3689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we8QA&#10;AADcAAAADwAAAGRycy9kb3ducmV2LnhtbESPQWsCMRSE74X+h/AKXopm1aJlNYoIQkEoVAWvj83r&#10;bnDzsiRxN+2vbwqFHoeZ+YZZb5NtRU8+GMcKppMCBHHltOFaweV8GL+CCBFZY+uYFHxRgO3m8WGN&#10;pXYDf1B/irXIEA4lKmhi7EopQ9WQxTBxHXH2Pp23GLP0tdQehwy3rZwVxUJaNJwXGuxo31B1O92t&#10;grOf+10y31c0fahejum5iMO7UqOntFuBiJTif/iv/aYVLGdT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MHvEAAAA3AAAAA8AAAAAAAAAAAAAAAAAmAIAAGRycy9k&#10;b3ducmV2LnhtbFBLBQYAAAAABAAEAPUAAACJAwAAAAA=&#10;" path="m42,30r,-10l40,12,37,5,32,,30,2r,3l35,15r2,15l37,37r-2,5l32,50r-5,7l22,62r-7,3l10,67,3,70,,72r,3l7,75r8,-3l22,67r8,-7l35,55r5,-8l42,37r,-7xe" fillcolor="#f1b600" stroked="f">
              <v:path arrowok="t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</v:shape>
            <v:shape id="Freeform 724" o:spid="_x0000_s3688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On8QA&#10;AADcAAAADwAAAGRycy9kb3ducmV2LnhtbESPQWvCQBSE74L/YXmCt7oxBy3RNYhQ2lO1tojHZ/aZ&#10;LMm+TbNbTf59t1DwOMzMN8w6720jbtR541jBfJaAIC6cNlwq+Pp8eXoG4QOyxsYxKRjIQ74Zj9aY&#10;aXfnD7odQykihH2GCqoQ2kxKX1Rk0c9cSxy9q+sshii7UuoO7xFuG5kmyUJaNBwXKmxpV1FRH3+s&#10;gld5CLv9Rc/Nfvh29el9SM/WKDWd9NsViEB9eIT/229awTJN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Dp/EAAAA3AAAAA8AAAAAAAAAAAAAAAAAmAIAAGRycy9k&#10;b3ducmV2LnhtbFBLBQYAAAAABAAEAPUAAACJAwAAAAA=&#10;" path="m40,28l37,13,30,r,3l30,5r2,10l35,28,32,40,25,53r-8,7l5,65,3,68,,70r7,l15,65r7,-2l27,55r5,-5l37,43r3,-8l40,28xe" fillcolor="#f2ba00" stroked="f">
              <v:path arrowok="t" o:connecttype="custom" o:connectlocs="40,28;37,13;30,0;30,3;30,5;32,15;35,28;32,40;25,53;17,60;5,65;3,68;0,70;7,70;15,65;22,63;27,55;32,50;37,43;40,35;40,28" o:connectangles="0,0,0,0,0,0,0,0,0,0,0,0,0,0,0,0,0,0,0,0,0"/>
            </v:shape>
            <v:shape id="Freeform 725" o:spid="_x0000_s3687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9gcQA&#10;AADcAAAADwAAAGRycy9kb3ducmV2LnhtbESPQUsDMRSE74L/ITyhN5s1BSvbpkVF0V4E20Kvj83r&#10;7tbNy5LE3fTfm0LB4zAz3zDLdbKdGMiH1rGGh2kBgrhypuVaw373fv8EIkRkg51j0nCmAOvV7c0S&#10;S+NG/qZhG2uRIRxK1NDE2JdShqohi2HqeuLsHZ23GLP0tTQexwy3nVRF8SgttpwXGuzptaHqZ/tr&#10;NajNy2Zen+KX9ePbQSU1fKSz1Hpyl54XICKl+B++tj+Nhrmawe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PYHEAAAA3AAAAA8AAAAAAAAAAAAAAAAAmAIAAGRycy9k&#10;b3ducmV2LnhtbFBLBQYAAAAABAAEAPUAAACJAwAAAAA=&#10;" path="m34,25l32,10,27,r,2l24,7r5,8l29,25,27,35,22,47r-8,8l2,60r,2l,65,7,62r5,-2l19,57r5,-5l29,45r3,-8l34,32r,-7xe" fillcolor="#f3bf00" stroked="f">
              <v:path arrowok="t" o:connecttype="custom" o:connectlocs="34,25;32,10;27,0;27,2;24,7;29,15;29,25;27,35;22,47;14,55;2,60;2,62;0,65;7,62;12,60;19,57;24,52;29,45;32,37;34,32;34,25" o:connectangles="0,0,0,0,0,0,0,0,0,0,0,0,0,0,0,0,0,0,0,0,0"/>
            </v:shape>
            <v:shape id="Freeform 726" o:spid="_x0000_s3686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PqsMA&#10;AADcAAAADwAAAGRycy9kb3ducmV2LnhtbESPQYvCMBSE7wv7H8ITvCyaWmRXqlEWQRAUZHW9P5tn&#10;U2xeShNr/fdGEDwOM/MNM1t0thItNb50rGA0TEAQ506XXCj4P6wGExA+IGusHJOCO3lYzD8/Zphp&#10;d+M/avehEBHCPkMFJoQ6k9Lnhiz6oauJo3d2jcUQZVNI3eAtwm0l0yT5lhZLjgsGa1oayi/7q1Vw&#10;2fhtOrGnr3UrDe50V62S+1Gpfq/7nYII1IV3+NVeawU/6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PqsMAAADcAAAADwAAAAAAAAAAAAAAAACYAgAAZHJzL2Rv&#10;d25yZXYueG1sUEsFBgAAAAAEAAQA9QAAAIgDAAAAAA==&#10;" path="m30,23l27,10,25,,22,5r,3l25,15r,8l22,33,17,43r-5,7l2,55,,58r,2l12,55r8,-7l27,35,30,23xe" fillcolor="#f5c300" stroked="f">
              <v:path arrowok="t" o:connecttype="custom" o:connectlocs="30,23;27,10;25,0;22,5;22,8;25,15;25,23;22,33;17,43;12,50;2,55;0,58;0,60;12,55;20,48;27,35;30,23" o:connectangles="0,0,0,0,0,0,0,0,0,0,0,0,0,0,0,0,0"/>
            </v:shape>
            <v:shape id="Freeform 727" o:spid="_x0000_s3685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WR8UA&#10;AADcAAAADwAAAGRycy9kb3ducmV2LnhtbESPwWrDMBBE74X8g9hAb42c0CbBtRLcQqGXHmrnktti&#10;bS071spYimP/fVUo5DjMzBsmO062EyMNvnGsYL1KQBBXTjdcKziVH097ED4ga+wck4KZPBwPi4cM&#10;U+1u/E1jEWoRIexTVGBC6FMpfWXIol+5njh6P26wGKIcaqkHvEW47eQmSbbSYsNxwWBP74aqS3G1&#10;Cuw+L/Pnc/tlsLgW7fg2a5vMSj0up/wVRKAp3MP/7U+tYLd5gb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VZHxQAAANwAAAAPAAAAAAAAAAAAAAAAAJgCAABkcnMv&#10;ZG93bnJldi54bWxQSwUGAAAAAAQABAD1AAAAigMAAAAA&#10;" path="m27,18l27,8,22,r,3l20,5r2,5l22,18r,7l17,33r-5,7l5,45,2,48,,53,12,48r8,-8l25,28,27,18xe" fillcolor="#f5c700" stroked="f">
              <v:path arrowok="t" o:connecttype="custom" o:connectlocs="27,18;27,8;22,0;22,3;20,5;22,10;22,18;22,25;17,33;12,40;5,45;2,48;0,53;12,48;20,40;25,28;27,18" o:connectangles="0,0,0,0,0,0,0,0,0,0,0,0,0,0,0,0,0"/>
            </v:shape>
            <v:shape id="Freeform 728" o:spid="_x0000_s3684" style="position:absolute;left:6821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g/sMA&#10;AADcAAAADwAAAGRycy9kb3ducmV2LnhtbESPQWsCMRSE7wX/Q3hCbzXbPWjZGsUqQk+F2tJeH8lz&#10;s7p5CZvo7v77piB4HGbmG2a5HlwrrtTFxrOC51kBglh703Ct4Ptr//QCIiZkg61nUjBShPVq8rDE&#10;yvieP+l6SLXIEI4VKrAphUrKqC05jDMfiLN39J3DlGVXS9Nhn+GulWVRzKXDhvOCxUBbS/p8uDgF&#10;v299uftxp7AodauD5fFDx1Gpx+mweQWRaEj38K39bhQsyjn8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g/sMAAADcAAAADwAAAAAAAAAAAAAAAACYAgAAZHJzL2Rv&#10;d25yZXYueG1sUEsFBgAAAAAEAAQA9QAAAIgDAAAAAA==&#10;" path="m23,15r,-8l20,,18,2r,5l18,10r,5l18,22r-3,5l10,35,5,40,3,42,,47,10,42r5,-7l20,25,23,15xe" fillcolor="#f6cb00" stroked="f">
              <v:path arrowok="t" o:connecttype="custom" o:connectlocs="23,15;23,7;20,0;18,2;18,7;18,10;18,15;18,22;15,27;10,35;5,40;3,42;0,47;10,42;15,35;20,25;23,15" o:connectangles="0,0,0,0,0,0,0,0,0,0,0,0,0,0,0,0,0"/>
            </v:shape>
            <v:shape id="Freeform 729" o:spid="_x0000_s3683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kXccA&#10;AADcAAAADwAAAGRycy9kb3ducmV2LnhtbESP3WrCQBSE74W+w3IEb4puKm1TUldpleJPe6PJAxyy&#10;xyRt9mzMrhrf3hUKXg4z8w0zmXWmFidqXWVZwdMoAkGcW11xoSBLv4ZvIJxH1lhbJgUXcjCbPvQm&#10;mGh75i2ddr4QAcIuQQWl900ipctLMuhGtiEO3t62Bn2QbSF1i+cAN7UcR9GrNFhxWCixoXlJ+d/u&#10;aBSsN99+tTz8fKbZ8sUt9IYfn39ZqUG/+3gH4anz9/B/e6UVxOMY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JF3HAAAA3AAAAA8AAAAAAAAAAAAAAAAAmAIAAGRy&#10;cy9kb3ducmV2LnhtbFBLBQYAAAAABAAEAPUAAACMAwAAAAA=&#10;" path="m17,13r,-8l15,r,5l12,10r,3l10,23,5,33,2,35,,40,7,35r5,-7l17,20r,-7xe" fillcolor="#f7cf00" stroked="f">
              <v:path arrowok="t" o:connecttype="custom" o:connectlocs="17,13;17,5;15,0;15,5;12,10;12,13;10,23;5,33;2,35;0,40;7,35;12,28;17,20;17,13" o:connectangles="0,0,0,0,0,0,0,0,0,0,0,0,0,0"/>
            </v:shape>
            <v:shape id="Freeform 730" o:spid="_x0000_s3682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Q88EA&#10;AADcAAAADwAAAGRycy9kb3ducmV2LnhtbERPO2/CMBDekfofrENiIw4MpE0xCFVUZOjStEu3U3x5&#10;qPY5iq8Q/n09VOr46Xvvj7N36kpTHAIb2GQ5KOIm2IE7A58fr+tHUFGQLbrAZOBOEY6Hh8UeSxtu&#10;/E7XWjqVQjiWaKAXGUutY9OTx5iFkThxbZg8SoJTp+2EtxTund7m+U57HDg19DjSS0/Nd/3jDbjN&#10;pToXbxzkydVj255DIV+VMavlfHoGJTTLv/jPXVkDxTatTWfSEd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0PPBAAAA3AAAAA8AAAAAAAAAAAAAAAAAmAIAAGRycy9kb3du&#10;cmV2LnhtbFBLBQYAAAAABAAEAPUAAACGAwAAAAA=&#10;" path="m13,8r,-5l13,,5,15,,33,5,28r5,-8l13,15r,-7xe" fillcolor="#f7d200" stroked="f">
              <v:path arrowok="t" o:connecttype="custom" o:connectlocs="13,8;13,3;13,0;5,15;0,33;5,28;10,20;13,15;13,8" o:connectangles="0,0,0,0,0,0,0,0,0"/>
            </v:shape>
            <v:shape id="Freeform 731" o:spid="_x0000_s3681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EA&#10;AADcAAAADwAAAGRycy9kb3ducmV2LnhtbESPzYrCMBSF98K8Q7gD7jQdF6NWo8hAZWZZdeHy0lyb&#10;YnNTkmjr25sBweXh/Hyc9XawrbiTD41jBV/TDARx5XTDtYLTsZgsQISIrLF1TAoeFGC7+RitMdeu&#10;55Luh1iLNMIhRwUmxi6XMlSGLIap64iTd3HeYkzS11J77NO4beUsy76lxYYTwWBHP4aq6+FmE9cW&#10;rjz3zrRZ/bf3Z1s+inmp1Phz2K1ARBriO/xq/2oF89kS/s+k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BlHBAAAA3AAAAA8AAAAAAAAAAAAAAAAAmAIAAGRycy9kb3du&#10;cmV2LnhtbFBLBQYAAAAABAAEAPUAAACGAwAAAAA=&#10;" path="m7,3l7,,2,10,,23,5,13,7,3xe" fillcolor="#f7d400" stroked="f">
              <v:path arrowok="t" o:connecttype="custom" o:connectlocs="7,3;7,0;2,10;0,23;5,13;7,3" o:connectangles="0,0,0,0,0,0"/>
            </v:shape>
            <v:shape id="Freeform 732" o:spid="_x0000_s3680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6rzL4A&#10;AADcAAAADwAAAGRycy9kb3ducmV2LnhtbERPuwrCMBTdBf8hXMFFNK2KSjWKCKKDiy9wvDTXttjc&#10;lCZq/XszCI6H816sGlOKF9WusKwgHkQgiFOrC84UXM7b/gyE88gaS8uk4EMOVst2a4GJtm8+0uvk&#10;MxFC2CWoIPe+SqR0aU4G3cBWxIG729qgD7DOpK7xHcJNKYdRNJEGCw4NOVa0ySl9nJ5GgdvH1+Mh&#10;pbh32/k7j914Vt2sUt1Os56D8NT4v/jn3msF01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q8y+AAAA3AAAAA8AAAAAAAAAAAAAAAAAmAIAAGRycy9kb3ducmV2&#10;LnhtbFBLBQYAAAAABAAEAPUAAACDAwAAAAA=&#10;" path="m,222l28,198,48,173,65,150,77,125,87,98,95,70r7,-32l110,r-3,58l105,110r-3,25l95,158,85,183,70,208r-17,7l35,217r-17,3l,222xe" filled="f" strokecolor="#e15520" strokeweight="0">
              <v:path arrowok="t" o:connecttype="custom" o:connectlocs="0,222;28,198;48,173;65,150;77,125;87,98;95,70;102,38;110,0;107,58;105,110;102,135;95,158;85,183;70,208;53,215;35,217;18,220;0,222" o:connectangles="0,0,0,0,0,0,0,0,0,0,0,0,0,0,0,0,0,0,0"/>
            </v:shape>
            <v:shape id="Freeform 733" o:spid="_x0000_s3679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XFsUA&#10;AADcAAAADwAAAGRycy9kb3ducmV2LnhtbESPQWvCQBSE7wX/w/KE3ppNFKykbkJpEXuolETx/Mi+&#10;ZkOzb0N21fTfdwuCx2FmvmE25WR7caHRd44VZEkKgrhxuuNWwfGwfVqD8AFZY++YFPySh7KYPWww&#10;1+7KFV3q0IoIYZ+jAhPCkEvpG0MWfeIG4uh9u9FiiHJspR7xGuG2l4s0XUmLHccFgwO9GWp+6rNV&#10;sJMnv6q7yp+affW1f8/69tNslXqcT68vIAJN4R6+tT+0gudl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lcWxQAAANwAAAAPAAAAAAAAAAAAAAAAAJgCAABkcnMv&#10;ZG93bnJldi54bWxQSwUGAAAAAAQABAD1AAAAigMAAAAA&#10;" path="m3,5l,,3,5xe" fillcolor="#e15520" stroked="f">
              <v:path arrowok="t" o:connecttype="custom" o:connectlocs="3,5;0,0;3,5;3,5" o:connectangles="0,0,0,0"/>
            </v:shape>
            <v:shape id="Freeform 734" o:spid="_x0000_s3678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k68UA&#10;AADcAAAADwAAAGRycy9kb3ducmV2LnhtbESP3WoCMRSE74W+QzgF72q2FqrdGqU/KEqvan2Aw+a4&#10;Wbo5SZN0d/XpG6Hg5TAz3zCL1WBb0VGIjWMF95MCBHHldMO1gsPX+m4OIiZkja1jUnCiCKvlzWiB&#10;pXY9f1K3T7XIEI4lKjAp+VLKWBmyGCfOE2fv6ILFlGWopQ7YZ7ht5bQoHqXFhvOCQU9vhqrv/a9V&#10;8HN4ej9uw+vMnOebvrF+150/vFLj2+HlGUSiIV3D/+2tVjB7mMLl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+TrxQAAANwAAAAPAAAAAAAAAAAAAAAAAJgCAABkcnMv&#10;ZG93bnJldi54bWxQSwUGAAAAAAQABAD1AAAAigMAAAAA&#10;" path="m,l,,2,5,,xe" fillcolor="#e15820" stroked="f">
              <v:path arrowok="t" o:connecttype="custom" o:connectlocs="0,0;0,0;2,5;2,5;0,0" o:connectangles="0,0,0,0,0"/>
            </v:shape>
            <v:shape id="Freeform 735" o:spid="_x0000_s3677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t18YA&#10;AADcAAAADwAAAGRycy9kb3ducmV2LnhtbESPQWvCQBSE74L/YXkFb7qpgpbUVaTSKqK0tVLw9sg+&#10;k9js25hdTfz3riD0OMzMN8x42phCXKhyuWUFz70IBHFidc6pgt3Pe/cFhPPIGgvLpOBKDqaTdmuM&#10;sbY1f9Nl61MRIOxiVJB5X8ZSuiQjg65nS+LgHWxl0AdZpVJXWAe4KWQ/iobSYM5hIcOS3jJK/rZn&#10;o2D+YT/3i9Nik+7qlcSv37U9HJ1Snadm9grCU+P/w4/2UisYDQZ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Ot18YAAADcAAAADwAAAAAAAAAAAAAAAACYAgAAZHJz&#10;L2Rvd25yZXYueG1sUEsFBgAAAAAEAAQA9QAAAIsDAAAAAA==&#10;" path="m,l,,2,5,5,2,,xm49,219r,-2l52,217r-3,2xe" fillcolor="#e25b20" stroked="f">
              <v:path arrowok="t" o:connecttype="custom" o:connectlocs="0,0;0,0;2,5;5,2;0,0;49,219;49,217;52,217;49,219" o:connectangles="0,0,0,0,0,0,0,0,0"/>
              <o:lock v:ext="edit" verticies="t"/>
            </v:shape>
            <v:shape id="Freeform 736" o:spid="_x0000_s3676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9scUA&#10;AADcAAAADwAAAGRycy9kb3ducmV2LnhtbESPzWoCQRCE74LvMHQglxBnoxJl4yiSIOQWs4rnZqfd&#10;n+z0rNsTXd8+IwQ8FlX1FbVY9a5RZ+qk8mzgZZSAIs69rbgwsN9tnuegJCBbbDyTgSsJrJbDwQJT&#10;6y/8TecsFCpCWFI0UIbQplpLXpJDGfmWOHpH3zkMUXaFth1eItw1epwkr9phxXGhxJbeS8p/sl9n&#10;QCqZPbWH8an+ks1pezx8TOd1bczjQ79+AxWoD/fwf/vTGphNpnA7E4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P2xxQAAANwAAAAPAAAAAAAAAAAAAAAAAJgCAABkcnMv&#10;ZG93bnJldi54bWxQSwUGAAAAAAQABAD1AAAAigMAAAAA&#10;" path="m,l,,3,3,,xm47,217r,-5l50,212r2,l50,215r-3,2xe" fillcolor="#e25e20" stroked="f">
              <v:path arrowok="t" o:connecttype="custom" o:connectlocs="0,0;0,0;3,3;3,3;0,0;47,217;47,212;50,212;52,212;50,215;47,217" o:connectangles="0,0,0,0,0,0,0,0,0,0,0"/>
              <o:lock v:ext="edit" verticies="t"/>
            </v:shape>
            <v:shape id="Freeform 737" o:spid="_x0000_s3675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oWMQA&#10;AADcAAAADwAAAGRycy9kb3ducmV2LnhtbESPS0/DMBCE70j9D9ZW6o06baGPtG6FghAcoY/7Kt4m&#10;UeN1sE1q+usxEhLH0cx8o9nsomlFT843lhVMxhkI4tLqhisFx8PL/RKED8gaW8uk4Js87LaDuw3m&#10;2l75g/p9qESCsM9RQR1Cl0vpy5oM+rHtiJN3ts5gSNJVUju8Jrhp5TTL5tJgw2mhxo6KmsrL/sso&#10;cKtYlFiE51V1++Tba+xP7w9npUbD+LQGESiG//Bf+00rWMwe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86FjEAAAA3AAAAA8AAAAAAAAAAAAAAAAAmAIAAGRycy9k&#10;b3ducmV2LnhtbFBLBQYAAAAABAAEAPUAAACJAwAAAAA=&#10;" path="m3,l,3,3,5r2,l3,xm47,215r3,l52,212r3,-2l52,210r-5,l47,215xe" fillcolor="#e36121" stroked="f">
              <v:path arrowok="t" o:connecttype="custom" o:connectlocs="3,0;0,3;3,5;5,5;3,0;47,215;50,215;52,212;55,210;52,210;47,210;47,215" o:connectangles="0,0,0,0,0,0,0,0,0,0,0,0"/>
              <o:lock v:ext="edit" verticies="t"/>
            </v:shape>
            <v:shape id="Freeform 738" o:spid="_x0000_s3674" style="position:absolute;left:6638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86McA&#10;AADcAAAADwAAAGRycy9kb3ducmV2LnhtbESPT2sCMRTE7wW/Q3hCL6LZWtGyGqUIpe3Bvy30+tg8&#10;dxc3L3GTuqufvhGEHoeZ+Q0zW7SmEmeqfWlZwdMgAUGcWV1yruD7663/AsIHZI2VZVJwIQ+Leedh&#10;hqm2De/ovA+5iBD2KSooQnCplD4ryKAfWEccvYOtDYYo61zqGpsIN5UcJslYGiw5LhToaFlQdtz/&#10;GgXV++pz26xH7vKzPMjTsHd1m9NVqcdu+zoFEagN/+F7+0MrmDyP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POjHAAAA3AAAAA8AAAAAAAAAAAAAAAAAmAIAAGRy&#10;cy9kb3ducmV2LnhtbFBLBQYAAAAABAAEAPUAAACMAwAAAAA=&#10;" path="m,l,,2,5r3,l,xm44,209r3,l49,209r3,-2l52,204r-3,l47,204r-3,5xe" fillcolor="#e36421" stroked="f">
              <v:path arrowok="t" o:connecttype="custom" o:connectlocs="0,0;0,0;2,5;2,5;5,5;0,0;44,209;47,209;49,209;52,207;52,204;49,204;47,204;44,209" o:connectangles="0,0,0,0,0,0,0,0,0,0,0,0,0,0"/>
              <o:lock v:ext="edit" verticies="t"/>
            </v:shape>
            <v:shape id="Freeform 739" o:spid="_x0000_s3673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TUsYA&#10;AADcAAAADwAAAGRycy9kb3ducmV2LnhtbESPQWvCQBSE74L/YXlCL1I3VtCSukqpBDwoYtLi9ZF9&#10;TdJm34bdNab/visUehxm5htmvR1MK3pyvrGsYD5LQBCXVjdcKXgvssdnED4ga2wtk4If8rDdjEdr&#10;TLW98Zn6PFQiQtinqKAOoUul9GVNBv3MdsTR+7TOYIjSVVI7vEW4aeVTkiylwYbjQo0dvdVUfudX&#10;oyDJDkW4HHaFm/aXr+PpnOX94kOph8nw+gIi0BD+w3/tvVawWqzgfi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9TUsYAAADcAAAADwAAAAAAAAAAAAAAAACYAgAAZHJz&#10;L2Rvd25yZXYueG1sUEsFBgAAAAAEAAQA9QAAAIsDAAAAAA==&#10;" path="m2,l,,2,5r3,l2,xm44,205r5,l52,205r2,-3l54,200r-2,l47,200r-3,5xe" fillcolor="#e46821" stroked="f">
              <v:path arrowok="t" o:connecttype="custom" o:connectlocs="2,0;0,0;2,5;5,5;5,5;2,0;44,205;49,205;52,205;54,202;54,200;52,200;47,200;44,205" o:connectangles="0,0,0,0,0,0,0,0,0,0,0,0,0,0"/>
              <o:lock v:ext="edit" verticies="t"/>
            </v:shape>
            <v:shape id="Freeform 740" o:spid="_x0000_s3672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CW8IA&#10;AADcAAAADwAAAGRycy9kb3ducmV2LnhtbERPXWvCMBR9H/gfwhX2pqkbTOkaZToGMibSat8vzbXp&#10;1tyUJrP135uHwR4P5zvbjLYVV+p941jBYp6AIK6cbrhWcD59zFYgfEDW2DomBTfysFlPHjJMtRs4&#10;p2sRahFD2KeowITQpVL6ypBFP3cdceQurrcYIuxrqXscYrht5VOSvEiLDccGgx3tDFU/xa9VwLvl&#10;ZXssv/aH5vxe5EP56b8NKvU4Hd9eQQQaw7/4z73XCpbP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4JbwgAAANwAAAAPAAAAAAAAAAAAAAAAAJgCAABkcnMvZG93&#10;bnJldi54bWxQSwUGAAAAAAQABAD1AAAAhwMAAAAA&#10;" path="m3,l,,3,5r2,l3,xm45,199r2,l50,199r5,-2l57,194r-7,l45,194r,5xe" fillcolor="#e46b21" stroked="f">
              <v:path arrowok="t" o:connecttype="custom" o:connectlocs="3,0;0,0;0,0;3,5;3,5;5,5;3,0;45,199;47,199;50,199;55,197;57,194;50,194;45,194;45,199" o:connectangles="0,0,0,0,0,0,0,0,0,0,0,0,0,0,0"/>
              <o:lock v:ext="edit" verticies="t"/>
            </v:shape>
            <v:shape id="Freeform 741" o:spid="_x0000_s3671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rRMYA&#10;AADcAAAADwAAAGRycy9kb3ducmV2LnhtbESPW2vCQBSE34X+h+UUfNONF7ykriItLb6JUfH1mD1N&#10;gtmzMbvG2F/fFQp9HGbmG2axak0pGqpdYVnBoB+BIE6tLjhTcNh/9mYgnEfWWFomBQ9ysFq+dBYY&#10;a3vnHTWJz0SAsItRQe59FUvp0pwMur6tiIP3bWuDPsg6k7rGe4CbUg6jaCINFhwWcqzoPaf0ktyM&#10;gi0255+P88401+M0uW6+xrdTYZXqvrbrNxCeWv8f/mtvtILpaA7P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VrRMYAAADcAAAADwAAAAAAAAAAAAAAAACYAgAAZHJz&#10;L2Rvd25yZXYueG1sUEsFBgAAAAAEAAQA9QAAAIsDAAAAAA==&#10;" path="m3,r,l,,3,5r2,l8,3,3,xm45,195r5,l52,195r5,-3l60,187r-8,3l45,190r,5xe" fillcolor="#e56e21" stroked="f">
              <v:path arrowok="t" o:connecttype="custom" o:connectlocs="3,0;3,0;0,0;3,5;5,5;8,3;3,0;45,195;50,195;52,195;57,192;60,187;52,190;45,190;45,195" o:connectangles="0,0,0,0,0,0,0,0,0,0,0,0,0,0,0"/>
              <o:lock v:ext="edit" verticies="t"/>
            </v:shape>
            <v:shape id="Freeform 742" o:spid="_x0000_s3670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JocEA&#10;AADcAAAADwAAAGRycy9kb3ducmV2LnhtbERPTYvCMBC9L+x/CLPgbU0VcaUaRUSl9CJbhb3ONmNb&#10;bCa1ibX+e3MQPD7e92LVm1p01LrKsoLRMAJBnFtdcaHgdNx9z0A4j6yxtkwKHuRgtfz8WGCs7Z1/&#10;qct8IUIIuxgVlN43sZQuL8mgG9qGOHBn2xr0AbaF1C3eQ7ip5TiKptJgxaGhxIY2JeWX7GYUdFmy&#10;Pcrr5JGc0sP+z+zT879MlRp89es5CE+9f4tf7kQr+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bSaHBAAAA3AAAAA8AAAAAAAAAAAAAAAAAmAIAAGRycy9kb3du&#10;cmV2LnhtbFBLBQYAAAAABAAEAPUAAACGAwAAAAA=&#10;" path="m2,l,,2,5,2,2r3,l2,xm42,189r5,l54,189r3,-5l59,182r-10,2l42,184r,5xe" fillcolor="#e57121" stroked="f">
              <v:path arrowok="t" o:connecttype="custom" o:connectlocs="2,0;0,0;0,0;2,5;2,2;5,2;2,0;42,189;47,189;54,189;57,184;59,182;49,184;42,184;42,189" o:connectangles="0,0,0,0,0,0,0,0,0,0,0,0,0,0,0"/>
              <o:lock v:ext="edit" verticies="t"/>
            </v:shape>
            <v:shape id="Freeform 743" o:spid="_x0000_s3669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U7sQA&#10;AADcAAAADwAAAGRycy9kb3ducmV2LnhtbESPUWvCMBSF3wf7D+EO9jbTlqqjGmUUBgMfRN0PuDTX&#10;tqy5CUlWu/16Iwg+Hs453+Gst5MZxEg+9JYV5LMMBHFjdc+tgu/T59s7iBCRNQ6WScEfBdhunp/W&#10;WGl74QONx9iKBOFQoYIuRldJGZqODIaZdcTJO1tvMCbpW6k9XhLcDLLIsoU02HNa6NBR3VHzc/w1&#10;Curdwu9LN/fulI/8vyyLketCqdeX6WMFItIUH+F7+0srWJY53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FO7EAAAA3AAAAA8AAAAAAAAAAAAAAAAAmAIAAGRycy9k&#10;b3ducmV2LnhtbFBLBQYAAAAABAAEAPUAAACJAwAAAAA=&#10;" path="m5,l2,2,,2,2,7,5,5r2,l5,xm42,187r7,l57,184r2,-2l62,179r-10,3l42,182r,2l42,187xe" fillcolor="#e57422" stroked="f">
              <v:path arrowok="t" o:connecttype="custom" o:connectlocs="5,0;2,2;0,2;2,7;5,5;7,5;5,0;42,187;49,187;57,184;59,182;62,179;52,182;42,182;42,184;42,187" o:connectangles="0,0,0,0,0,0,0,0,0,0,0,0,0,0,0,0"/>
              <o:lock v:ext="edit" verticies="t"/>
            </v:shape>
            <v:shape id="Freeform 744" o:spid="_x0000_s3668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ZD8MA&#10;AADcAAAADwAAAGRycy9kb3ducmV2LnhtbESPT4vCMBTE7wt+h/AEb2tq8R/VKCK7oKfF6t7fNs+m&#10;2LyUJmr99mZB8DjMzG+Y5bqztbhR6yvHCkbDBARx4XTFpYLT8ftzDsIHZI21Y1LwIA/rVe9jiZl2&#10;dz7QLQ+liBD2GSowITSZlL4wZNEPXUMcvbNrLYYo21LqFu8RbmuZJslUWqw4LhhsaGuouORXq2D3&#10;k/7u/76KyTUhHp/nk0M+mhqlBv1uswARqAvv8Ku90wpm4x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ZD8MAAADcAAAADwAAAAAAAAAAAAAAAACYAgAAZHJzL2Rv&#10;d25yZXYueG1sUEsFBgAAAAAEAAQA9QAAAIgDAAAAAA==&#10;" path="m3,l,,,3,3,5r2,l8,5,3,xm40,182r7,l57,180r3,-3l62,172r-10,5l40,177r,5xe" fillcolor="#e67824" stroked="f">
              <v:path arrowok="t" o:connecttype="custom" o:connectlocs="3,0;0,0;0,3;3,5;5,5;8,5;3,0;40,182;47,182;57,180;60,177;62,172;52,177;40,177;40,182" o:connectangles="0,0,0,0,0,0,0,0,0,0,0,0,0,0,0"/>
              <o:lock v:ext="edit" verticies="t"/>
            </v:shape>
            <v:shape id="Freeform 745" o:spid="_x0000_s3667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ZccUA&#10;AADcAAAADwAAAGRycy9kb3ducmV2LnhtbESPQWsCMRSE7wX/Q3iCt5qopZatUbRV2F4EV2mvj81z&#10;s7h5WTZRt/++KRR6HGbmG2ax6l0jbtSF2rOGyViBIC69qbnScDruHl9AhIhssPFMGr4pwGo5eFhg&#10;ZvydD3QrYiUShEOGGmyMbSZlKC05DGPfEifv7DuHMcmukqbDe4K7Rk6VepYOa04LFlt6s1ReiqvT&#10;MMvbfTFxGzvP7XbzqT6+3k+KtR4N+/UriEh9/A//tXOjYf40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JlxxQAAANwAAAAPAAAAAAAAAAAAAAAAAJgCAABkcnMv&#10;ZG93bnJldi54bWxQSwUGAAAAAAQABAD1AAAAigMAAAAA&#10;" path="m5,l3,,,2,3,5r2,l8,5,5,xm40,177r10,l60,174r2,-5l65,167r-13,2l40,172r,2l40,177xe" fillcolor="#e67a24" stroked="f">
              <v:path arrowok="t" o:connecttype="custom" o:connectlocs="5,0;3,0;0,2;3,5;5,5;8,5;5,0;40,177;50,177;60,174;62,169;65,167;52,169;40,172;40,174;40,177" o:connectangles="0,0,0,0,0,0,0,0,0,0,0,0,0,0,0,0"/>
              <o:lock v:ext="edit" verticies="t"/>
            </v:shape>
            <v:shape id="Freeform 746" o:spid="_x0000_s3666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G1MMA&#10;AADcAAAADwAAAGRycy9kb3ducmV2LnhtbESPT2vCQBTE74LfYXmF3nRTG/8QXUUKhXoqRr0/ss9s&#10;MPs2ZrdJ/PZuodDjMDO/YTa7wdaio9ZXjhW8TRMQxIXTFZcKzqfPyQqED8gaa8ek4EEedtvxaIOZ&#10;dj0fqctDKSKEfYYKTAhNJqUvDFn0U9cQR+/qWoshyraUusU+wm0tZ0mykBYrjgsGG/owVNzyH6vg&#10;8O36+/tjOTfptSFfnrtL6qVSry/Dfg0i0BD+w3/tL61gmab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HG1MMAAADcAAAADwAAAAAAAAAAAAAAAACYAgAAZHJzL2Rv&#10;d25yZXYueG1sUEsFBgAAAAAEAAQA9QAAAIgDAAAAAA==&#10;" path="m5,l2,,,,2,5r3,l7,5,5,xm37,172r12,l59,167r3,-2l64,160r-12,5l37,167r,3l37,172xe" fillcolor="#e77d25" stroked="f">
              <v:path arrowok="t" o:connecttype="custom" o:connectlocs="5,0;2,0;0,0;2,5;5,5;7,5;5,0;37,172;49,172;59,167;62,165;64,160;52,165;37,167;37,170;37,172" o:connectangles="0,0,0,0,0,0,0,0,0,0,0,0,0,0,0,0"/>
              <o:lock v:ext="edit" verticies="t"/>
            </v:shape>
            <v:shape id="Freeform 747" o:spid="_x0000_s3665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WMcA&#10;AADcAAAADwAAAGRycy9kb3ducmV2LnhtbESP3WrCQBSE7wu+w3IK3pmNxZ+SuopVQoQGoanQ20P2&#10;NAnNng3ZVWOfvlsQejnMzDfMajOYVlyod41lBdMoBkFcWt1wpeD0kU6eQTiPrLG1TApu5GCzHj2s&#10;MNH2yu90KXwlAoRdggpq77tESlfWZNBFtiMO3pftDfog+0rqHq8Bblr5FMcLabDhsFBjR7uayu/i&#10;bBSYn7fXQ9ZNT59Zum/S4+DKfJYrNX4cti8gPA3+P3xvH7SC5WwO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U1jHAAAA3AAAAA8AAAAAAAAAAAAAAAAAmAIAAGRy&#10;cy9kb3ducmV2LnhtbFBLBQYAAAAABAAEAPUAAACMAwAAAAA=&#10;" path="m5,l2,,,,2,2r,3l5,5,9,2,5,xm37,167r12,-3l62,162r2,-5l64,154r-12,5l37,162r,2l37,167xe" fillcolor="#e78026" stroked="f">
              <v:path arrowok="t" o:connecttype="custom" o:connectlocs="5,0;2,0;0,0;2,2;2,5;5,5;9,2;5,0;37,167;49,164;62,162;64,157;64,154;52,159;37,162;37,164;37,167" o:connectangles="0,0,0,0,0,0,0,0,0,0,0,0,0,0,0,0,0"/>
              <o:lock v:ext="edit" verticies="t"/>
            </v:shape>
            <v:shape id="Freeform 748" o:spid="_x0000_s3664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m0sUA&#10;AADcAAAADwAAAGRycy9kb3ducmV2LnhtbESP0WoCMRRE3wv9h3ALfdNsbVFZjaItgvZFXP2A6+a6&#10;WZrcbDepu/17UxD6OMzMGWa+7J0VV2pD7VnByzADQVx6XXOl4HTcDKYgQkTWaD2Tgl8KsFw8Pswx&#10;177jA12LWIkE4ZCjAhNjk0sZSkMOw9A3xMm7+NZhTLKtpG6xS3Bn5SjLxtJhzWnBYEPvhsqv4scp&#10;WHVbU1zizn5+nDf7b3swx9dyrdTzU7+agYjUx//wvb3VCiZvY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ibSxQAAANwAAAAPAAAAAAAAAAAAAAAAAJgCAABkcnMv&#10;ZG93bnJldi54bWxQSwUGAAAAAAQABAD1AAAAigMAAAAA&#10;" path="m5,l3,,,,3,5r2,l7,3,5,xm35,162r15,-2l62,155r,-3l65,147r-13,8l37,157r-2,3l35,162xe" fillcolor="#e88327" stroked="f">
              <v:path arrowok="t" o:connecttype="custom" o:connectlocs="5,0;3,0;0,0;3,5;5,5;7,3;5,0;35,162;50,160;62,155;62,152;65,147;52,155;37,157;35,160;35,162" o:connectangles="0,0,0,0,0,0,0,0,0,0,0,0,0,0,0,0"/>
              <o:lock v:ext="edit" verticies="t"/>
            </v:shape>
            <v:shape id="Freeform 749" o:spid="_x0000_s3663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lT8MA&#10;AADcAAAADwAAAGRycy9kb3ducmV2LnhtbESPUWvCMBSF3wf+h3CFvc1UGeuoTUXF4YZPq/6AS3NN&#10;i81NSTKt+/XLYLDHwznnO5xyNdpeXMmHzrGC+SwDQdw43bFRcDq+Pb2CCBFZY++YFNwpwKqaPJRY&#10;aHfjT7rW0YgE4VCggjbGoZAyNC1ZDDM3ECfv7LzFmKQ3Unu8Jbjt5SLLXqTFjtNCiwNtW2ou9ZdV&#10;4Dff0ZuLyc0u28vDgU8fmnZKPU7H9RJEpDH+h//a71pB/pzD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clT8MAAADcAAAADwAAAAAAAAAAAAAAAACYAgAAZHJzL2Rv&#10;d25yZXYueG1sUEsFBgAAAAAEAAQA9QAAAIgDAAAAAA==&#10;" path="m7,l3,3,,3,3,8,5,5r5,l7,xm35,160r15,-3l62,152r3,-5l67,142,52,152r-15,3l37,157r-2,3xe" fillcolor="#e88728" stroked="f">
              <v:path arrowok="t" o:connecttype="custom" o:connectlocs="7,0;3,3;0,3;3,8;5,5;10,5;7,0;35,160;50,157;62,152;65,147;67,142;52,152;37,155;37,157;35,160" o:connectangles="0,0,0,0,0,0,0,0,0,0,0,0,0,0,0,0"/>
              <o:lock v:ext="edit" verticies="t"/>
            </v:shape>
            <v:shape id="Freeform 750" o:spid="_x0000_s3662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jscIA&#10;AADcAAAADwAAAGRycy9kb3ducmV2LnhtbERPz2vCMBS+D/wfwhN2GZpubCrVKOvGcNdWe+jt0Tyb&#10;YvNSmlS7/345DHb8+H7vDpPtxI0G3zpW8LxMQBDXTrfcKDifvhYbED4ga+wck4If8nDYzx52mGp3&#10;55xuRWhEDGGfogITQp9K6WtDFv3S9cSRu7jBYohwaKQe8B7DbSdfkmQlLbYcGwz29GGovhajVVAe&#10;T8fP9s1UdbmWWV6N5qnBTKnH+fS+BRFoCv/iP/e3VrB+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KOxwgAAANwAAAAPAAAAAAAAAAAAAAAAAJgCAABkcnMvZG93&#10;bnJldi54bWxQSwUGAAAAAAQABAD1AAAAhwMAAAAA&#10;" path="m4,l2,2,,2,,7,4,5r5,l4,xm34,154r15,-2l62,144r2,-2l64,137r-15,7l34,149r,3l34,154xe" fillcolor="#e98a29" stroked="f">
              <v:path arrowok="t" o:connecttype="custom" o:connectlocs="4,0;2,2;0,2;0,7;4,5;9,5;4,0;34,154;49,152;62,144;64,142;64,137;64,137;49,144;34,149;34,152;34,154" o:connectangles="0,0,0,0,0,0,0,0,0,0,0,0,0,0,0,0,0"/>
              <o:lock v:ext="edit" verticies="t"/>
            </v:shape>
            <v:shape id="Freeform 751" o:spid="_x0000_s3661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/CsYA&#10;AADcAAAADwAAAGRycy9kb3ducmV2LnhtbESPQUvDQBSE70L/w/IKXsRulFht7LaItpiriVCPj+xr&#10;Nph9G7Nrk/77bqHQ4zAz3zDL9WhbcaDeN44VPMwSEMSV0w3XCr7L7f0LCB+QNbaOScGRPKxXk5sl&#10;ZtoN/EWHItQiQthnqMCE0GVS+sqQRT9zHXH09q63GKLsa6l7HCLctvIxSebSYsNxwWBH74aq3+Lf&#10;KvjcyOHpI81NW+Tlz+Zvvruz6U6p2+n49goi0Biu4Us71wqe0wWcz8QjI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/CsYAAADcAAAADwAAAAAAAAAAAAAAAACYAgAAZHJz&#10;L2Rvd25yZXYueG1sUEsFBgAAAAAEAAQA9QAAAIsDAAAAAA==&#10;" path="m7,l2,,,3,2,8,7,5r2,l9,3,7,xm34,150r15,-3l64,137r,-2l64,132r-15,8l34,145r,2l34,150xe" fillcolor="#ea8d2a" stroked="f">
              <v:path arrowok="t" o:connecttype="custom" o:connectlocs="7,0;2,0;0,3;2,8;7,5;9,5;9,3;7,0;34,150;49,147;64,137;64,137;64,135;64,135;64,132;49,140;34,145;34,147;34,150" o:connectangles="0,0,0,0,0,0,0,0,0,0,0,0,0,0,0,0,0,0,0"/>
              <o:lock v:ext="edit" verticies="t"/>
            </v:shape>
            <v:shape id="Freeform 752" o:spid="_x0000_s3660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KQMIA&#10;AADcAAAADwAAAGRycy9kb3ducmV2LnhtbERPTYvCMBC9C/6HMIKXZU1V1LUaRQuih92D7uJ5aMa2&#10;2kxKE7X6681hwePjfc+XjSnFjWpXWFbQ70UgiFOrC84U/P1uPr9AOI+ssbRMCh7kYLlot+YYa3vn&#10;Pd0OPhMhhF2MCnLvq1hKl+Zk0PVsRRy4k60N+gDrTOoa7yHclHIQRWNpsODQkGNFSU7p5XA1Cory&#10;mXyfZYI/05U7TtYfQz6lW6W6nWY1A+Gp8W/xv3unFUxG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wpAwgAAANwAAAAPAAAAAAAAAAAAAAAAAJgCAABkcnMvZG93&#10;bnJldi54bWxQSwUGAAAAAAQABAD1AAAAhwMAAAAA&#10;" path="m9,l4,,,2,2,5r,2l7,5r5,l9,2,9,xm34,144r15,-5l64,132r,-3l64,127r-15,7l34,139r,3l34,144xe" fillcolor="#ea902b" stroked="f">
              <v:path arrowok="t" o:connecttype="custom" o:connectlocs="9,0;4,0;0,2;2,5;2,7;7,5;12,5;9,2;9,0;34,144;49,139;64,132;64,129;64,127;49,134;34,139;34,142;34,144" o:connectangles="0,0,0,0,0,0,0,0,0,0,0,0,0,0,0,0,0,0"/>
              <o:lock v:ext="edit" verticies="t"/>
            </v:shape>
            <v:shape id="Freeform 753" o:spid="_x0000_s3659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7xcUA&#10;AADcAAAADwAAAGRycy9kb3ducmV2LnhtbESPQWsCMRSE74X+h/AKvdXsCq2yGqUULN5KrYt6e26e&#10;u4ublzVJNf33Rih4HGbmG2Y6j6YTZ3K+tawgH2QgiCurW64VrH8WL2MQPiBr7CyTgj/yMJ89Pkyx&#10;0PbC33RehVokCPsCFTQh9IWUvmrIoB/Ynjh5B+sMhiRdLbXDS4KbTg6z7E0abDktNNjTR0PVcfVr&#10;FLjROj8Nt5vFLsbTcvv1WZp9LJV6forvExCBYriH/9tLrWD0msP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3vFxQAAANwAAAAPAAAAAAAAAAAAAAAAAJgCAABkcnMv&#10;ZG93bnJldi54bWxQSwUGAAAAAAQABAD1AAAAigMAAAAA&#10;" path="m7,l5,,,3,,5r2,l7,5r5,l7,xm32,140r15,-5l62,127r,-2l62,122r-15,8l32,135r,2l32,140xe" fillcolor="#eb932b" stroked="f">
              <v:path arrowok="t" o:connecttype="custom" o:connectlocs="7,0;5,0;0,3;0,5;2,5;7,5;12,5;7,0;32,140;47,135;62,127;62,125;62,122;47,130;32,135;32,137;32,140" o:connectangles="0,0,0,0,0,0,0,0,0,0,0,0,0,0,0,0,0"/>
              <o:lock v:ext="edit" verticies="t"/>
            </v:shape>
            <v:shape id="Freeform 754" o:spid="_x0000_s3658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ufMIA&#10;AADcAAAADwAAAGRycy9kb3ducmV2LnhtbESPS6vCMBSE94L/IRzBnU0t+KAa5XLhgivBB7g9NMe2&#10;tDnpbWKt/nojCC6HmfmGWW97U4uOWldaVjCNYhDEmdUl5wrOp7/JEoTzyBpry6TgQQ62m+Fgjam2&#10;dz5Qd/S5CBB2KSoovG9SKV1WkEEX2YY4eFfbGvRBtrnULd4D3NQyieO5NFhyWCiwod+Csup4M4FS&#10;dfvb9amTSv5f/C4+uHk1zZQaj/qfFQhPvf+GP+2dVrCYJf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y58wgAAANwAAAAPAAAAAAAAAAAAAAAAAJgCAABkcnMvZG93&#10;bnJldi54bWxQSwUGAAAAAAQABAD1AAAAhwMAAAAA&#10;" path="m10,l5,,,2r2,l2,5r5,l12,5r,-3l10,xm32,134r15,-5l62,122r,-3l62,114,47,124r-15,5l32,132r,2xe" fillcolor="#eb962a" stroked="f">
              <v:path arrowok="t" o:connecttype="custom" o:connectlocs="10,0;5,0;0,2;2,2;2,5;7,5;12,5;12,2;10,0;32,134;47,129;62,122;62,119;62,114;47,124;32,129;32,132;32,134" o:connectangles="0,0,0,0,0,0,0,0,0,0,0,0,0,0,0,0,0,0"/>
              <o:lock v:ext="edit" verticies="t"/>
            </v:shape>
            <v:shape id="Freeform 755" o:spid="_x0000_s3657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IEsUA&#10;AADcAAAADwAAAGRycy9kb3ducmV2LnhtbESPQWvCQBSE7wX/w/IEb3XTFNuQugYRAnoRTT14fGRf&#10;k9Ts25DdmvjvXUHocZiZb5hlNppWXKl3jWUFb/MIBHFpdcOVgtN3/pqAcB5ZY2uZFNzIQbaavCwx&#10;1XbgI10LX4kAYZeigtr7LpXSlTUZdHPbEQfvx/YGfZB9JXWPQ4CbVsZR9CENNhwWauxoU1N5Kf6M&#10;guK3OctDvruNR7aXZL/dyThZKDWbjusvEJ5G/x9+trdawefiH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QgSxQAAANwAAAAPAAAAAAAAAAAAAAAAAJgCAABkcnMv&#10;ZG93bnJldi54bWxQSwUGAAAAAAQABAD1AAAAigMAAAAA&#10;" path="m10,l5,,,,,3,3,5r5,l13,5,10,3,10,xm30,130r15,-5l60,117r,-5l60,110,45,120r-15,5l30,127r,3xe" fillcolor="#ec9a2a" stroked="f">
              <v:path arrowok="t" o:connecttype="custom" o:connectlocs="10,0;5,0;0,0;0,3;3,5;8,5;13,5;10,3;10,0;30,130;45,125;60,117;60,112;60,110;45,120;30,125;30,127;30,130" o:connectangles="0,0,0,0,0,0,0,0,0,0,0,0,0,0,0,0,0,0"/>
              <o:lock v:ext="edit" verticies="t"/>
            </v:shape>
            <v:shape id="Freeform 756" o:spid="_x0000_s3656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Zh8UA&#10;AADcAAAADwAAAGRycy9kb3ducmV2LnhtbESPzWoCQRCE7wHfYWjBS9DZSBJldZQgRswhB38eoNlp&#10;dxZ3etadVjdvnxECORZV9RU1X3a+VjdqYxXYwMsoA0VcBFtxaeB4+BxOQUVBtlgHJgM/FGG56D3N&#10;Mbfhzju67aVUCcIxRwNOpMm1joUjj3EUGuLknULrUZJsS21bvCe4r/U4y961x4rTgsOGVo6K8/7q&#10;DWxOrvFf7vkiuyDH9UZPv8O4MGbQ7z5moIQ6+Q//tbfWwOTtFR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9mHxQAAANwAAAAPAAAAAAAAAAAAAAAAAJgCAABkcnMv&#10;ZG93bnJldi54bWxQSwUGAAAAAAQABAD1AAAAigMAAAAA&#10;" path="m10,l5,,,,3,2r,3l8,5r7,l13,2,10,xm30,124r15,-5l60,109r,-2l58,104,45,114r-15,5l30,122r,2xe" fillcolor="#ec9d28" stroked="f">
              <v:path arrowok="t" o:connecttype="custom" o:connectlocs="10,0;5,0;0,0;3,2;3,5;8,5;15,5;13,2;10,0;30,124;45,119;60,109;60,107;58,104;45,114;30,119;30,122;30,124" o:connectangles="0,0,0,0,0,0,0,0,0,0,0,0,0,0,0,0,0,0"/>
              <o:lock v:ext="edit" verticies="t"/>
            </v:shape>
            <v:shape id="Freeform 757" o:spid="_x0000_s3655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XcYA&#10;AADcAAAADwAAAGRycy9kb3ducmV2LnhtbESPX0vDQBDE3wt+h2OFvhS7sVL/xF5LKS220Ber9HnJ&#10;rUkwtxfvrkn89p4g+DjMzG+YxWqwjerYh9qJhttpBoqlcKaWUsP72+7mEVSIJIYaJ6zhmwOsllej&#10;BeXG9fLK3SmWKkEk5KShirHNEUNRsaUwdS1L8j6ctxST9CUaT32C2wZnWXaPlmpJCxW1vKm4+Dxd&#10;rIZ+8mKezsft3aH7Ejy2OPFnvGg9vh7Wz6AiD/E//NfeGw0P8zn8nklHA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eXcYAAADcAAAADwAAAAAAAAAAAAAAAACYAgAAZHJz&#10;L2Rvd25yZXYueG1sUEsFBgAAAAAEAAQA9QAAAIsDAAAAAA==&#10;" path="m10,l5,,,,,3,2,5r5,l12,3,10,xm27,120r15,-5l57,105r-2,-3l55,100,42,110r-15,5l27,117r,3xe" fillcolor="#eda025" stroked="f">
              <v:path arrowok="t" o:connecttype="custom" o:connectlocs="10,0;5,0;0,0;0,3;2,5;7,5;12,3;12,3;10,0;27,120;42,115;57,105;55,102;55,100;42,110;27,115;27,117;27,120" o:connectangles="0,0,0,0,0,0,0,0,0,0,0,0,0,0,0,0,0,0"/>
              <o:lock v:ext="edit" verticies="t"/>
            </v:shape>
            <v:shape id="Freeform 758" o:spid="_x0000_s3654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mQcUA&#10;AADcAAAADwAAAGRycy9kb3ducmV2LnhtbESP3WoCMRSE7wXfIRzBu5ptaVW2RhFFa0HBnz7AYXO6&#10;WXZzsiRRt2/fFApeDjPzDTNbdLYRN/KhcqzgeZSBIC6crrhU8HXZPE1BhIissXFMCn4owGLe780w&#10;1+7OJ7qdYykShEOOCkyMbS5lKAxZDCPXEifv23mLMUlfSu3xnuC2kS9ZNpYWK04LBltaGSrq89Uq&#10;oIvfHut6sllvD/tPXdrdx9q8KjUcdMt3EJG6+Aj/t3daweRt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OZBxQAAANwAAAAPAAAAAAAAAAAAAAAAAJgCAABkcnMv&#10;ZG93bnJldi54bWxQSwUGAAAAAAQABAD1AAAAigMAAAAA&#10;" path="m12,l5,,,,2,2r,3l7,5,15,2,12,xm27,114r15,-5l55,99r,-2l55,94,42,104r-15,5l27,112r,2xe" fillcolor="#eda322" stroked="f">
              <v:path arrowok="t" o:connecttype="custom" o:connectlocs="12,0;5,0;0,0;2,2;2,5;7,5;15,2;15,2;12,0;12,0;27,114;42,109;55,99;55,97;55,94;42,104;27,109;27,112;27,114" o:connectangles="0,0,0,0,0,0,0,0,0,0,0,0,0,0,0,0,0,0,0"/>
              <o:lock v:ext="edit" verticies="t"/>
            </v:shape>
            <v:shape id="Freeform 759" o:spid="_x0000_s3653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sGMQA&#10;AADcAAAADwAAAGRycy9kb3ducmV2LnhtbESPQUsDMRSE74L/ITzBm81qqWvXpkWKxepBsC09PzbP&#10;JLh5WZK43f57Iwgeh5n5hlmsRt+JgWJygRXcTioQxG3Qjo2Cw35z8wAiZWSNXWBScKYEq+XlxQIb&#10;HU78QcMuG1EgnBpUYHPuGylTa8ljmoSeuHifIXrMRUYjdcRTgftO3lXVvfTouCxY7Gltqf3afXsF&#10;ydmXuK2m5vl9OryZ43rj5q+dUtdX49MjiExj/g//tbdaQT2r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bBjEAAAA3AAAAA8AAAAAAAAAAAAAAAAAmAIAAGRycy9k&#10;b3ducmV2LnhtbFBLBQYAAAAABAAEAPUAAACJAwAAAAA=&#10;" path="m10,l5,2,,2,,5,,7r8,l13,5r2,l13,2,10,xm25,112r15,-5l53,97r,-3l53,92,40,102r-15,5l25,109r,3xe" fillcolor="#eea61e" stroked="f">
              <v:path arrowok="t" o:connecttype="custom" o:connectlocs="10,0;5,2;0,2;0,5;0,7;8,7;13,5;13,5;15,5;13,2;10,0;25,112;40,107;53,97;53,94;53,92;40,102;25,107;25,109;25,112" o:connectangles="0,0,0,0,0,0,0,0,0,0,0,0,0,0,0,0,0,0,0,0"/>
              <o:lock v:ext="edit" verticies="t"/>
            </v:shape>
            <v:shape id="Freeform 760" o:spid="_x0000_s3652" style="position:absolute;left:6662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OhMMA&#10;AADcAAAADwAAAGRycy9kb3ducmV2LnhtbERPu2rDMBTdA/0HcQtdQiO3kAduZGMakpRsTrt0u1i3&#10;sql15Vpy7Px9NBQyHs57m0+2FRfqfeNYwcsiAUFcOd2wUfD1uX/egPABWWPrmBRcyUOePcy2mGo3&#10;ckmXczAihrBPUUEdQpdK6auaLPqF64gj9+N6iyHC3kjd4xjDbStfk2QlLTYcG2rs6L2m6vc8WAWH&#10;Yv49jPKI7m+3OZxMNy9KMyj19DgVbyACTeEu/nd/aAXrZVwb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8OhMMAAADcAAAADwAAAAAAAAAAAAAAAACYAgAAZHJzL2Rv&#10;d25yZXYueG1sUEsFBgAAAAAEAAQA9QAAAIgDAAAAAA==&#10;" path="m13,r,l5,3,,3,,5,3,8r5,l13,5r2,l15,3,13,xm25,107r15,-5l53,92r,-2l50,85r-5,7l40,97r-7,3l25,102r,3l25,107xe" fillcolor="#efab15" stroked="f">
              <v:path arrowok="t" o:connecttype="custom" o:connectlocs="13,0;13,0;5,3;0,3;0,5;3,8;8,8;13,5;15,5;15,5;15,3;13,0;25,107;40,102;53,92;53,90;50,85;45,92;40,97;33,100;25,102;25,105;25,107" o:connectangles="0,0,0,0,0,0,0,0,0,0,0,0,0,0,0,0,0,0,0,0,0,0,0"/>
              <o:lock v:ext="edit" verticies="t"/>
            </v:shape>
            <v:shape id="Freeform 761" o:spid="_x0000_s3651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K9cUA&#10;AADcAAAADwAAAGRycy9kb3ducmV2LnhtbESPT2uDQBTE74F+h+UVekvWFlKrySaIUFvwlD/Q64v7&#10;ohL3rbhbtd++WyjkOMzMb5jtfjadGGlwrWUFz6sIBHFldcu1gvPpffkGwnlkjZ1lUvBDDva7h8UW&#10;U20nPtB49LUIEHYpKmi871MpXdWQQbeyPXHwrnYw6IMcaqkHnALcdPIlil6lwZbDQoM95Q1Vt+O3&#10;UZDFWBZxOV3i80eZFF+m7ZN1rtTT45xtQHia/T383/7UCuJ1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r1xQAAANwAAAAPAAAAAAAAAAAAAAAAAJgCAABkcnMv&#10;ZG93bnJldi54bWxQSwUGAAAAAAQABAD1AAAAigMAAAAA&#10;" path="m15,l13,,8,2,,2,3,5r,2l8,5r5,l15,5r3,2l15,2,15,xm25,102l40,97,53,87,50,82r,-2l45,87r-5,5l33,94r-8,3l25,99r,3xe" fillcolor="#efae09" stroked="f">
              <v:path arrowok="t" o:connecttype="custom" o:connectlocs="15,0;13,0;13,0;8,2;0,2;3,5;3,7;8,5;13,5;15,5;18,7;15,2;15,0;25,102;40,97;53,87;50,82;50,80;45,87;40,92;33,94;25,97;25,99;25,102" o:connectangles="0,0,0,0,0,0,0,0,0,0,0,0,0,0,0,0,0,0,0,0,0,0,0,0"/>
              <o:lock v:ext="edit" verticies="t"/>
            </v:shape>
            <v:shape id="Freeform 762" o:spid="_x0000_s3650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ClsAA&#10;AADcAAAADwAAAGRycy9kb3ducmV2LnhtbERPy4rCMBTdC/5DuII7TceFjh1TEcVBEQZ8fMCd5vbB&#10;NDelydj492YhuDyc92odTCPu1LnasoKPaQKCOLe65lLB7bqffIJwHlljY5kUPMjBOhsOVphq2/OZ&#10;7hdfihjCLkUFlfdtKqXLKzLoprYljlxhO4M+wq6UusM+hptGzpJkLg3WHBsqbGlbUf53+TcKbH9E&#10;vVnufoKf/Z5O4fZd9Huj1HgUNl8gPAX/Fr/cB61gMY/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VClsAAAADcAAAADwAAAAAAAAAAAAAAAACYAgAAZHJzL2Rvd25y&#10;ZXYueG1sUEsFBgAAAAAEAAQA9QAAAIUDAAAAAA==&#10;" path="m12,r,l10,,5,3,,3,,5,2,8,5,5r5,l12,5r5,3l15,5,12,xm22,97r8,-2l37,92r5,-5l47,80r,-2l47,75r-5,5l35,85r-5,5l22,92r,3l22,97xe" fillcolor="#f0b100" stroked="f">
              <v:path arrowok="t" o:connecttype="custom" o:connectlocs="12,0;12,0;10,0;5,3;0,3;0,5;2,8;5,5;10,5;12,5;17,8;15,5;12,0;22,97;30,95;37,92;42,87;47,80;47,78;47,75;42,80;35,85;30,90;22,92;22,95;22,97" o:connectangles="0,0,0,0,0,0,0,0,0,0,0,0,0,0,0,0,0,0,0,0,0,0,0,0,0,0"/>
              <o:lock v:ext="edit" verticies="t"/>
            </v:shape>
            <v:shape id="Freeform 763" o:spid="_x0000_s3649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0MMYA&#10;AADcAAAADwAAAGRycy9kb3ducmV2LnhtbESPT2vCQBTE74V+h+UJXorupmAq0VVCqaAXoekf8Paa&#10;fSbB7NuQXTX99l2h4HGYmd8wy/VgW3Gh3jeONSRTBYK4dKbhSsPnx2YyB+EDssHWMWn4JQ/r1ePD&#10;EjPjrvxOlyJUIkLYZ6ihDqHLpPRlTRb91HXE0Tu63mKIsq+k6fEa4baVz0ql0mLDcaHGjl5rKk/F&#10;2WrYpLu0nH2pg+Kf77fDLN/nRfKk9Xg05AsQgYZwD/+3t0bDS5r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0MMYAAADcAAAADwAAAAAAAAAAAAAAAACYAgAAZHJz&#10;L2Rvd25yZXYueG1sUEsFBgAAAAAEAAQA9QAAAIsDAAAAAA==&#10;" path="m15,2l12,,10,,5,,,2,2,5r,2l5,5r5,l15,5r2,2l17,5,15,2xm22,92r8,-3l37,87r5,-5l47,75r,-3l45,70r-5,5l35,79r-5,5l22,87r,2l22,92xe" fillcolor="#f0b500" stroked="f">
              <v:path arrowok="t" o:connecttype="custom" o:connectlocs="15,2;12,0;10,0;5,0;0,2;2,5;2,7;5,5;10,5;15,5;17,7;17,5;15,2;22,92;30,89;37,87;42,82;47,75;47,72;45,70;40,75;35,79;30,84;22,87;22,89;22,92" o:connectangles="0,0,0,0,0,0,0,0,0,0,0,0,0,0,0,0,0,0,0,0,0,0,0,0,0,0"/>
              <o:lock v:ext="edit" verticies="t"/>
            </v:shape>
            <v:shape id="Freeform 764" o:spid="_x0000_s3648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OmsYA&#10;AADcAAAADwAAAGRycy9kb3ducmV2LnhtbESP3WrCQBSE74W+w3IKvdNNBbVEN0GkhUAp0lTw9pg9&#10;+bHZsyG7aurTu0LBy2FmvmFW6WBacabeNZYVvE4iEMSF1Q1XCnY/H+M3EM4ja2wtk4I/cpAmT6MV&#10;xtpe+JvOua9EgLCLUUHtfRdL6YqaDLqJ7YiDV9reoA+yr6Tu8RLgppXTKJpLgw2HhRo72tRU/OYn&#10;o8Auuq/Z5/7Kx/LQ7NflNs+y941SL8/DegnC0+Af4f92phUs5l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OmsYAAADcAAAADwAAAAAAAAAAAAAAAACYAgAAZHJz&#10;L2Rvd25yZXYueG1sUEsFBgAAAAAEAAQA9QAAAIsDAAAAAA==&#10;" path="m15,3l10,,8,,3,,,3,,5,,8,5,5r3,l13,8r5,l15,5r,-2xm20,87r8,-2l33,80r7,-5l45,70,43,68r,-5l38,70r-5,5l28,80r-8,2l20,85r,2xe" fillcolor="#f2b900" stroked="f">
              <v:path arrowok="t" o:connecttype="custom" o:connectlocs="15,3;10,0;8,0;3,0;0,3;0,5;0,8;5,5;8,5;13,8;18,8;15,5;15,3;20,87;28,85;33,80;40,75;45,70;43,68;43,63;38,70;33,75;28,80;20,82;20,85;20,87" o:connectangles="0,0,0,0,0,0,0,0,0,0,0,0,0,0,0,0,0,0,0,0,0,0,0,0,0,0"/>
              <o:lock v:ext="edit" verticies="t"/>
            </v:shape>
            <v:shape id="Freeform 765" o:spid="_x0000_s3647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lsMA&#10;AADcAAAADwAAAGRycy9kb3ducmV2LnhtbESPQYvCMBSE7wv+h/CEva2pCm6pRhFFkMWLreL10Tzb&#10;YvNSmrTWf79ZEPY4zMw3zGozmFr01LrKsoLpJAJBnFtdcaHgkh2+YhDOI2usLZOCFznYrEcfK0y0&#10;ffKZ+tQXIkDYJaig9L5JpHR5SQbdxDbEwbvb1qAPsi2kbvEZ4KaWsyhaSIMVh4USG9qVlD/SzijI&#10;6Brf9tvZT/rquhNm8f3UZb1Sn+NhuwThafD/4Xf7qBV8L+b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lsMAAADcAAAADwAAAAAAAAAAAAAAAACYAgAAZHJzL2Rv&#10;d25yZXYueG1sUEsFBgAAAAAEAAQA9QAAAIgDAAAAAA==&#10;" path="m15,2l13,,8,,3,,,2,,5r3,l5,5r3,l13,7r7,l18,5,15,2xm20,82r8,-3l33,74r5,-4l43,65r,-5l40,57r-2,8l33,70r-8,4l20,77r,2l20,82xe" fillcolor="#f3be00" stroked="f">
              <v:path arrowok="t" o:connecttype="custom" o:connectlocs="15,2;13,0;8,0;3,0;0,2;0,5;3,5;5,5;8,5;13,7;20,7;18,5;15,2;20,82;28,79;33,74;38,70;43,65;43,60;40,57;38,65;33,70;25,74;20,77;20,79;20,82" o:connectangles="0,0,0,0,0,0,0,0,0,0,0,0,0,0,0,0,0,0,0,0,0,0,0,0,0,0"/>
              <o:lock v:ext="edit" verticies="t"/>
            </v:shape>
            <v:shape id="Freeform 766" o:spid="_x0000_s3646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3CsUA&#10;AADcAAAADwAAAGRycy9kb3ducmV2LnhtbESPQWvCQBSE7wX/w/IEb83GVqOkWUUKBQ9SqO2lt9fs&#10;M0mTfRuyq1n/vVsoeBxm5hum2AbTiQsNrrGsYJ6kIIhLqxuuFHx9vj2uQTiPrLGzTAqu5GC7mTwU&#10;mGs78gddjr4SEcIuRwW1930upStrMugS2xNH72QHgz7KoZJ6wDHCTSef0jSTBhuOCzX29FpT2R7P&#10;RkG7PB9G+/7zbPtfjYtVtQz79Fup2TTsXkB4Cv4e/m/vtYJVtoC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7cKxQAAANwAAAAPAAAAAAAAAAAAAAAAAJgCAABkcnMv&#10;ZG93bnJldi54bWxQSwUGAAAAAAQABAD1AAAAigMAAAAA&#10;" path="m18,3r-5,l8,,5,,,3r3,l3,5r2,l8,5r7,3l23,10,20,5,18,3xm20,77r8,-2l33,70r5,-5l43,58,40,55r,-5l38,58r-5,7l25,70r-7,2l20,75r,2xe" fillcolor="#f4c200" stroked="f">
              <v:path arrowok="t" o:connecttype="custom" o:connectlocs="18,3;13,3;8,0;5,0;0,3;3,3;3,5;5,5;8,5;15,8;23,10;20,5;18,3;20,77;28,75;33,70;38,65;43,58;40,55;40,50;38,58;33,65;25,70;18,72;20,75;20,77" o:connectangles="0,0,0,0,0,0,0,0,0,0,0,0,0,0,0,0,0,0,0,0,0,0,0,0,0,0"/>
              <o:lock v:ext="edit" verticies="t"/>
            </v:shape>
            <v:shape id="Freeform 767" o:spid="_x0000_s3645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0m8QA&#10;AADcAAAADwAAAGRycy9kb3ducmV2LnhtbESPT2sCMRTE74V+h/AEbzVrtf5ZjSKCtIdeqgWvj+S5&#10;Wdy8bJNUt376plDwOMzMb5jlunONuFCItWcFw0EBglh7U3Ol4POwe5qBiAnZYOOZFPxQhPXq8WGJ&#10;pfFX/qDLPlUiQziWqMCm1JZSRm3JYRz4ljh7Jx8cpixDJU3Aa4a7Rj4XxUQ6rDkvWGxpa0mf999O&#10;AQX7Oh4d+cs4v5nfjNbTQ/OuVL/XbRYgEnXpHv5vvxkF08k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9JvEAAAA3AAAAA8AAAAAAAAAAAAAAAAAmAIAAGRycy9k&#10;b3ducmV2LnhtbFBLBQYAAAAABAAEAPUAAACJAwAAAAA=&#10;" path="m17,2r-7,l5,,2,,,,,2,2,5r3,l12,7r8,3l20,7,17,2xm17,72r5,-3l30,65r5,-5l37,52r,-5l35,45r-3,7l30,57r-8,8l15,67r,2l17,72xe" fillcolor="#f5c600" stroked="f">
              <v:path arrowok="t" o:connecttype="custom" o:connectlocs="17,2;10,2;5,0;2,0;0,0;0,2;2,5;2,5;5,5;12,7;20,10;20,7;17,2;17,72;22,69;30,65;35,60;37,52;37,47;35,45;32,52;30,57;22,65;15,67;15,69;17,72" o:connectangles="0,0,0,0,0,0,0,0,0,0,0,0,0,0,0,0,0,0,0,0,0,0,0,0,0,0"/>
              <o:lock v:ext="edit" verticies="t"/>
            </v:shape>
            <v:shape id="Freeform 768" o:spid="_x0000_s3644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ssMA&#10;AADcAAAADwAAAGRycy9kb3ducmV2LnhtbESPQWsCMRSE70L/Q3hCL6KJQtOyGkUqBa+rPfT42Dx3&#10;FzcvSxLdbX99Uyh4HGbmG2azG10n7hRi69nAcqFAEFfetlwb+Dx/zN9AxIRssfNMBr4pwm77NNlg&#10;Yf3AJd1PqRYZwrFAA01KfSFlrBpyGBe+J87exQeHKctQSxtwyHDXyZVSWjpsOS802NN7Q9X1dHMG&#10;tOr1vlyVh59BHcPX7EXe2vJizPN03K9BJBrTI/zfPloDr1rD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tssMAAADcAAAADwAAAAAAAAAAAAAAAACYAgAAZHJzL2Rv&#10;d25yZXYueG1sUEsFBgAAAAAEAAQA9QAAAIgDAAAAAA==&#10;" path="m20,5l12,3,5,,2,,,,2,3r,2l5,5,15,8r7,5l20,8r,-3xm15,67r7,-2l30,60r5,-7l37,45,35,40r,-2l32,45r-5,8l22,58r-7,5l15,65r,2xe" fillcolor="#f6ca00" stroked="f">
              <v:path arrowok="t" o:connecttype="custom" o:connectlocs="20,5;12,3;5,0;2,0;0,0;2,3;2,5;2,5;5,5;15,8;22,13;20,8;20,5;15,67;22,65;30,60;35,53;37,45;35,40;35,38;32,45;27,53;22,58;15,63;15,65;15,67" o:connectangles="0,0,0,0,0,0,0,0,0,0,0,0,0,0,0,0,0,0,0,0,0,0,0,0,0,0"/>
              <o:lock v:ext="edit" verticies="t"/>
            </v:shape>
            <v:shape id="Freeform 769" o:spid="_x0000_s3643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FrMYA&#10;AADcAAAADwAAAGRycy9kb3ducmV2LnhtbESPQWvCQBSE74L/YXmF3nSjB2PSbERsBXusloK3R/Y1&#10;Cc2+jbtbE/vru4WCx2FmvmGKzWg6cSXnW8sKFvMEBHFldcu1gvfTfrYG4QOyxs4yKbiRh005nRSY&#10;azvwG12PoRYRwj5HBU0IfS6lrxoy6Oe2J47ep3UGQ5SultrhEOGmk8skWUmDLceFBnvaNVR9Hb+N&#10;guWz2378LF6zffdyDpfLkI3nNFPq8WHcPoEINIZ7+L990ArSV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FrMYAAADcAAAADwAAAAAAAAAAAAAAAACYAgAAZHJz&#10;L2Rvd25yZXYueG1sUEsFBgAAAAAEAAQA9QAAAIsDAAAAAA==&#10;" path="m18,5l10,2,3,,,,,2,,5r3,l10,7r5,3l20,12r5,8l23,12,18,5xm13,62r7,-2l28,52r2,-5l33,40,30,32,28,25r2,5l30,32r-2,8l25,47r-5,5l13,57r,3l13,62xe" fillcolor="#f7cd00" stroked="f">
              <v:path arrowok="t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<o:lock v:ext="edit" verticies="t"/>
            </v:shape>
            <v:shape id="Freeform 770" o:spid="_x0000_s3642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gKr0A&#10;AADcAAAADwAAAGRycy9kb3ducmV2LnhtbERPvQrCMBDeBd8hnOAimipSpRpFBNHFQSvOR3O2xeZS&#10;mmjr25tBcPz4/tfbzlTiTY0rLSuYTiIQxJnVJecKbulhvAThPLLGyjIp+JCD7abfW2OibcsXel99&#10;LkIIuwQVFN7XiZQuK8igm9iaOHAP2xj0ATa51A22IdxUchZFsTRYcmgosKZ9Qdnz+jIKzu2cRvM2&#10;SvdZfD9Nj1zVo/Sg1HDQ7VYgPHX+L/65T1rBIg5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SgKr0AAADcAAAADwAAAAAAAAAAAAAAAACYAgAAZHJzL2Rvd25yZXYu&#10;eG1sUEsFBgAAAAAEAAQA9QAAAIIDAAAAAA==&#10;" path="m20,8l13,3,3,,,,,3,3,5,13,8r7,5l25,20r3,10l25,38r-2,5l18,50r-5,3l13,55r,3l20,53r5,-5l30,40r3,-7l28,20,20,8xe" fillcolor="#f8d100" stroked="f">
              <v:path arrowok="t" o:connecttype="custom" o:connectlocs="20,8;13,3;3,0;0,0;0,0;0,3;3,5;3,5;13,8;20,13;25,20;28,30;25,38;23,43;18,50;13,53;13,55;13,58;20,53;25,48;30,40;33,33;28,20;20,8" o:connectangles="0,0,0,0,0,0,0,0,0,0,0,0,0,0,0,0,0,0,0,0,0,0,0,0"/>
            </v:shape>
            <v:shape id="Freeform 771" o:spid="_x0000_s3641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Q8UA&#10;AADcAAAADwAAAGRycy9kb3ducmV2LnhtbESPzWoCMRSF9wXfIVyhG6mZdjFOR6OUQqGLFqzTRZeX&#10;yTUzmNwMSapjn74RBJeH8/NxVpvRWXGkEHvPCh7nBQji1uuejYLv5u2hAhETskbrmRScKcJmPblb&#10;Ya39ib/ouEtG5BGONSroUhpqKWPbkcM49wNx9vY+OExZBiN1wFMed1Y+FUUpHfacCR0O9NpRe9j9&#10;ugyZhcO5/Glmptn+fdpFqKz5qJS6n44vSxCJxnQLX9vvWsGifIbLmXw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phDxQAAANwAAAAPAAAAAAAAAAAAAAAAAJgCAABkcnMv&#10;ZG93bnJldi54bWxQSwUGAAAAAAQABAD1AAAAigMAAAAA&#10;" path="m30,27r,-2l28,20r,-3l25,15,20,7,15,5,10,2,3,,,,3,2r,3l10,7r8,5l23,20r2,7l23,35r-3,5l18,45r-5,2l13,50r,2l20,47r5,-5l28,35r2,-8xe" fillcolor="#f7d400" stroked="f">
              <v:path arrowok="t" o:connecttype="custom" o:connectlocs="30,27;30,25;28,20;28,17;25,15;20,7;15,5;10,2;3,0;3,0;0,0;3,2;3,5;10,7;18,12;23,20;25,27;23,35;20,40;18,45;13,47;13,50;13,52;20,47;25,42;28,35;30,27" o:connectangles="0,0,0,0,0,0,0,0,0,0,0,0,0,0,0,0,0,0,0,0,0,0,0,0,0,0,0"/>
            </v:shape>
            <v:shape id="Freeform 772" o:spid="_x0000_s3640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CfsQA&#10;AADcAAAADwAAAGRycy9kb3ducmV2LnhtbERPTWsCMRC9F/wPYQpepGYrWMvWKFIUPOhhrQd7m26m&#10;m6WbyZpEXf315iD0+Hjf03lnG3EmH2rHCl6HGQji0umaKwX7r9XLO4gQkTU2jknBlQLMZ72nKeba&#10;Xbig8y5WIoVwyFGBibHNpQylIYth6FrixP06bzEm6CupPV5SuG3kKMvepMWaU4PBlj4NlX+7k1Vw&#10;/D6ZTf1z88V4EAbLsojd7bBVqv/cLT5AROriv/jhXmsFk0man8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gn7EAAAA3AAAAA8AAAAAAAAAAAAAAAAAmAIAAGRycy9k&#10;b3ducmV2LnhtbFBLBQYAAAAABAAEAPUAAACJAwAAAAA=&#10;" path="m25,25l22,15,17,8,10,3,,,,3,,5,7,8r8,5l17,18r3,7l17,30r,5l12,40r-2,3l10,45r,3l15,45r5,-7l22,33r3,-8xe" fillcolor="#f6d700" stroked="f">
              <v:path arrowok="t" o:connecttype="custom" o:connectlocs="25,25;22,15;17,8;10,3;0,0;0,0;0,3;0,5;7,8;15,13;17,18;20,25;17,30;17,35;12,40;10,43;10,45;10,48;15,45;20,38;22,33;25,25" o:connectangles="0,0,0,0,0,0,0,0,0,0,0,0,0,0,0,0,0,0,0,0,0,0"/>
            </v:shape>
            <v:shape id="Freeform 773" o:spid="_x0000_s3639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Uw8YA&#10;AADcAAAADwAAAGRycy9kb3ducmV2LnhtbESPT2vCQBTE70K/w/KEXkQ3sZBIdJUiLUQKhfrn4O2R&#10;fSbB7NuQ3Sbx23cLhR6HmfkNs9mNphE9da62rCBeRCCIC6trLhWcT+/zFQjnkTU2lknBgxzstk+T&#10;DWbaDvxF/dGXIkDYZaig8r7NpHRFRQbdwrbEwbvZzqAPsiul7nAIcNPIZRQl0mDNYaHClvYVFffj&#10;t1Fw+pS9vyzfWspnyT3+2B9eerwq9TwdX9cgPI3+P/zXzrWCNI3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Uw8YAAADcAAAADwAAAAAAAAAAAAAAAACYAgAAZHJz&#10;L2Rvd25yZXYueG1sUEsFBgAAAAAEAAQA9QAAAIsDAAAAAA==&#10;" path="m22,22l20,15,15,7,7,2,,,,2,2,5,7,7r5,5l15,17r2,5l15,30r-5,7l10,40r,2l15,40r2,-5l20,30r2,-8xe" fillcolor="#f5d900" stroked="f">
              <v:path arrowok="t" o:connecttype="custom" o:connectlocs="22,22;20,15;15,7;7,2;0,0;0,2;2,5;7,7;12,12;15,17;17,22;15,30;10,37;10,40;10,42;15,40;17,35;20,30;22,22" o:connectangles="0,0,0,0,0,0,0,0,0,0,0,0,0,0,0,0,0,0,0"/>
            </v:shape>
            <v:shape id="Freeform 774" o:spid="_x0000_s3638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iVbsA&#10;AADcAAAADwAAAGRycy9kb3ducmV2LnhtbERPSwrCMBDdC94hjOBOU12oVKOIILj0i7gbmrEtNpOS&#10;RK2e3giCy/fnzRaNqcSDnC8tKxj0ExDEmdUl5wqOh3VvAsIHZI2VZVLwIg+Lebs1w1TbJ+/osQ+5&#10;iCXsU1RQhFCnUvqsIIO+b2viqF2tMxgidLnUDp+x3FRymCQjabDkuFBgTauCstv+bhRc37Q1VXZZ&#10;1RypA79OZ7ddK9XtNMspiEBN+Jt/6Y1WMB4P4XsmHgE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GolW7AAAA3AAAAA8AAAAAAAAAAAAAAAAAmAIAAGRycy9kb3ducmV2Lnht&#10;bFBLBQYAAAAABAAEAPUAAACAAwAAAAA=&#10;" path="m20,20l17,13,15,8,7,3,,,2,3r,2l7,8r3,2l12,15r3,5l12,28,7,33r3,2l10,38r2,-3l17,30r,-5l20,20xe" fillcolor="#f4db00" stroked="f">
              <v:path arrowok="t" o:connecttype="custom" o:connectlocs="20,20;17,13;15,8;7,3;0,0;2,3;2,5;7,8;10,10;12,15;15,20;12,28;7,33;10,35;10,38;12,35;17,30;17,25;20,20" o:connectangles="0,0,0,0,0,0,0,0,0,0,0,0,0,0,0,0,0,0,0"/>
            </v:shape>
            <v:shape id="Freeform 775" o:spid="_x0000_s3637" style="position:absolute;left:6677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J9MIA&#10;AADcAAAADwAAAGRycy9kb3ducmV2LnhtbESPQWvCQBSE7wX/w/KE3pqNVpqaugYJFjxarffH7jMJ&#10;zb4N2dWk/fVdQfA4zMw3zKoYbSuu1PvGsYJZkoIg1s40XCn4Pn6+vIPwAdlg65gU/JKHYj15WmFu&#10;3MBfdD2ESkQI+xwV1CF0uZRe12TRJ64jjt7Z9RZDlH0lTY9DhNtWztP0TVpsOC7U2FFZk/45XKyC&#10;bkg1NUtd4vh3Ou1nCxy2BpV6no6bDxCBxvAI39s7oyDLXuF2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wn0wgAAANwAAAAPAAAAAAAAAAAAAAAAAJgCAABkcnMvZG93&#10;bnJldi54bWxQSwUGAAAAAAQABAD1AAAAhwMAAAAA&#10;" path="m15,17l13,12,10,7,5,2,,,,2,,5r8,5l10,17,8,22,5,27r,3l8,32r5,-7l15,17xe" fillcolor="#f4dd00" stroked="f">
              <v:path arrowok="t" o:connecttype="custom" o:connectlocs="15,17;13,12;10,7;5,2;0,0;0,2;0,5;8,10;10,17;8,22;5,27;5,30;8,32;13,25;15,17" o:connectangles="0,0,0,0,0,0,0,0,0,0,0,0,0,0,0"/>
            </v:shape>
            <v:shape id="Freeform 776" o:spid="_x0000_s3636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E8cA&#10;AADcAAAADwAAAGRycy9kb3ducmV2LnhtbESPW2vCQBSE3wv+h+UIfSl10wsmxKwigtCXWrxBHw/Z&#10;k4tmz6bZrUZ/fbcg+DjMzDdMNutNI07UudqygpdRBII4t7rmUsFuu3xOQDiPrLGxTAou5GA2HTxk&#10;mGp75jWdNr4UAcIuRQWV920qpcsrMuhGtiUOXmE7gz7IrpS6w3OAm0a+RtFYGqw5LFTY0qKi/Lj5&#10;NQry789rsoqf9PhafK0Ol/3P2z5BpR6H/XwCwlPv7+Fb+0MriON3+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hHBPHAAAA3AAAAA8AAAAAAAAAAAAAAAAAmAIAAGRy&#10;cy9kb3ducmV2LnhtbFBLBQYAAAAABAAEAPUAAACMAwAAAAA=&#10;" path="m13,15l10,10,8,5,5,3,,,,3,3,8r2,2l8,15r,3l5,20r,5l5,28r5,-5l13,15xe" fillcolor="#f3e000" stroked="f">
              <v:path arrowok="t" o:connecttype="custom" o:connectlocs="13,15;10,10;8,5;5,3;0,0;0,3;3,8;5,10;8,15;8,18;5,20;5,25;5,28;10,23;13,15" o:connectangles="0,0,0,0,0,0,0,0,0,0,0,0,0,0,0"/>
            </v:shape>
            <v:shape id="Freeform 777" o:spid="_x0000_s3635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CQsYA&#10;AADcAAAADwAAAGRycy9kb3ducmV2LnhtbESPQWvCQBSE7wX/w/KE3urGgklIXaWIlVJowajg8ZF9&#10;zYZm34bsqsm/7xYKHoeZ+YZZrgfbiiv1vnGsYD5LQBBXTjdcKzge3p5yED4ga2wdk4KRPKxXk4cl&#10;FtrdeE/XMtQiQtgXqMCE0BVS+sqQRT9zHXH0vl1vMUTZ11L3eItw28rnJEmlxYbjgsGONoaqn/Ji&#10;FbhDGxb59vPrY2dNlp7rzem8H5V6nA6vLyACDeEe/m+/awVZto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CQsYAAADcAAAADwAAAAAAAAAAAAAAAACYAgAAZHJz&#10;L2Rvd25yZXYueG1sUEsFBgAAAAAEAAQA9QAAAIsDAAAAAA==&#10;" path="m10,12l8,5,,,3,5r,2l5,10r,2l5,15r,2l5,22,8,17r2,-5xe" fillcolor="#f3e200" stroked="f">
              <v:path arrowok="t" o:connecttype="custom" o:connectlocs="10,12;8,5;0,0;3,5;3,7;5,10;5,12;5,15;5,15;5,17;5,22;8,17;10,12" o:connectangles="0,0,0,0,0,0,0,0,0,0,0,0,0"/>
            </v:shape>
            <v:shape id="Freeform 778" o:spid="_x0000_s3634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pMsUA&#10;AADcAAAADwAAAGRycy9kb3ducmV2LnhtbESPS4sCMRCE74L/IfSCN82ssOqORlEXHxcRH5e9NZN2&#10;MjjpDJOos/9+Iwgei6r6iprMGluKO9W+cKzgs5eAIM6cLjhXcD6tuiMQPiBrLB2Tgj/yMJu2WxNM&#10;tXvwge7HkIsIYZ+iAhNClUrpM0MWfc9VxNG7uNpiiLLOpa7xEeG2lP0kGUiLBccFgxUtDWXX480q&#10;GH1VOvtdX879/fdhd/ox+01YSKU6H818DCJQE97hV3urFQyHA3ie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ykyxQAAANwAAAAPAAAAAAAAAAAAAAAAAJgCAABkcnMv&#10;ZG93bnJldi54bWxQSwUGAAAAAAQABAD1AAAAigMAAAAA&#10;" path="m5,7l2,2,,,,7r2,5l5,10,5,7xe" fillcolor="#f3e400" stroked="f">
              <v:path arrowok="t" o:connecttype="custom" o:connectlocs="5,7;2,2;0,0;0,7;2,12;5,10;5,7" o:connectangles="0,0,0,0,0,0,0"/>
            </v:shape>
            <v:shape id="Freeform 779" o:spid="_x0000_s3633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p5ccA&#10;AADcAAAADwAAAGRycy9kb3ducmV2LnhtbESPQWvCQBSE74X+h+UVvDUbAzU2ukqpFLSooC0Vb4/s&#10;MwnNvk2zq8Z/7xYEj8PMfMOMp52pxYlaV1lW0I9iEMS51RUXCr6/Pp6HIJxH1lhbJgUXcjCdPD6M&#10;MdP2zBs6bX0hAoRdhgpK75tMSpeXZNBFtiEO3sG2Bn2QbSF1i+cAN7VM4nggDVYcFkps6L2k/Hd7&#10;NArM4mWwe13vZ6vFT8KHzewvGS4/leo9dW8jEJ46fw/f2nOtIE1T+D8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6eXHAAAA3AAAAA8AAAAAAAAAAAAAAAAAmAIAAGRy&#10;cy9kb3ducmV2LnhtbFBLBQYAAAAABAAEAPUAAACMAwAAAAA=&#10;" path="m2,5l2,3,,,,5,2,8,2,5xe" fillcolor="#f2e500" stroked="f">
              <v:path arrowok="t" o:connecttype="custom" o:connectlocs="2,5;2,3;0,0;0,5;2,8;2,8;2,5" o:connectangles="0,0,0,0,0,0,0"/>
            </v:shape>
            <v:shape id="Freeform 780" o:spid="_x0000_s3632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ocIA&#10;AADcAAAADwAAAGRycy9kb3ducmV2LnhtbERPyWrDMBC9B/oPYgq9JXJyaIIb2ZhAoaTQ0Dgh9DZY&#10;U9vUGhlJXvr31aGQ4+Pt+3w2nRjJ+daygvUqAUFcWd1yreBSvi53IHxA1thZJgW/5CHPHhZ7TLWd&#10;+JPGc6hFDGGfooImhD6V0lcNGfQr2xNH7ts6gyFCV0vtcIrhppObJHmWBluODQ32dGio+jkPRkE5&#10;HN/JFXK8fiG6j1Mx3lielHp6nIsXEIHmcBf/u9+0gu02ro1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sChwgAAANwAAAAPAAAAAAAAAAAAAAAAAJgCAABkcnMvZG93&#10;bnJldi54bWxQSwUGAAAAAAQABAD1AAAAhwMAAAAA&#10;" path="m52,224r5,-32l57,162,55,135,50,110,42,85,32,57,18,30,,,32,42,57,80r13,20l77,122r8,25l87,172r-7,17l72,202,62,212,52,224e" filled="f" strokecolor="#e15520" strokeweight="0">
              <v:path arrowok="t" o:connecttype="custom" o:connectlocs="52,224;57,192;57,162;55,135;50,110;42,85;32,57;18,30;0,0;32,42;57,80;70,100;77,122;85,147;87,172;80,189;72,202;62,212;52,224" o:connectangles="0,0,0,0,0,0,0,0,0,0,0,0,0,0,0,0,0,0,0"/>
            </v:shape>
            <v:shape id="Freeform 781" o:spid="_x0000_s3631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i0MMA&#10;AADcAAAADwAAAGRycy9kb3ducmV2LnhtbESPQYvCMBSE74L/ITzBm6Z60N1qFFFkPShLu+L50Tyb&#10;YvNSmqx2//1GEDwOM/MNs1x3thZ3an3lWMFknIAgLpyuuFRw/tmPPkD4gKyxdkwK/sjDetXvLTHV&#10;7sEZ3fNQighhn6ICE0KTSukLQxb92DXE0bu61mKIsi2lbvER4baW0ySZSYsVxwWDDW0NFbf81yr4&#10;khc/y6vMX4pT9n3aTeryaPZKDQfdZgEiUBfe4Vf7oBXM55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7i0MMAAADcAAAADwAAAAAAAAAAAAAAAACYAgAAZHJzL2Rv&#10;d25yZXYueG1sUEsFBgAAAAAEAAQA9QAAAIgDAAAAAA==&#10;" path="m,3r,l3,r,3l,5,,3xe" fillcolor="#e15520" stroked="f">
              <v:path arrowok="t" o:connecttype="custom" o:connectlocs="0,3;0,3;3,0;3,3;0,5;0,3" o:connectangles="0,0,0,0,0,0"/>
            </v:shape>
            <v:shape id="Freeform 782" o:spid="_x0000_s3630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5JsMA&#10;AADcAAAADwAAAGRycy9kb3ducmV2LnhtbERPy2rCQBTdC/2H4Rbc6aRdaEidBBELpYi0WsHlJXPz&#10;0MydNDMm8e87i4LLw3mvstE0oqfO1ZYVvMwjEMS51TWXCn6O77MYhPPIGhvLpOBODrL0abLCRNuB&#10;v6k/+FKEEHYJKqi8bxMpXV6RQTe3LXHgCtsZ9AF2pdQdDiHcNPI1ihbSYM2hocKWNhXl18PNKNh9&#10;ni5fJ97uz3fCoYi3/fH3Uig1fR7XbyA8jf4h/nd/aAXLOMwP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Q5JsMAAADcAAAADwAAAAAAAAAAAAAAAACYAgAAZHJzL2Rv&#10;d25yZXYueG1sUEsFBgAAAAAEAAQA9QAAAIgDAAAAAA==&#10;" path="m5,l2,,,2,,5,2,2,5,xe" fillcolor="#e15720" stroked="f">
              <v:path arrowok="t" o:connecttype="custom" o:connectlocs="5,0;2,0;0,2;0,5;2,2;5,0" o:connectangles="0,0,0,0,0,0"/>
            </v:shape>
            <v:shape id="Freeform 783" o:spid="_x0000_s3629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tsMMA&#10;AADcAAAADwAAAGRycy9kb3ducmV2LnhtbESPQYvCMBSE78L+h/AWvGlaEZWuURZl0YsHo5e9PZpn&#10;W2xeuk3W1n9vBMHjMDPfMMt1b2txo9ZXjhWk4wQEce5MxYWC8+lntADhA7LB2jEpuJOH9epjsMTM&#10;uI6PdNOhEBHCPkMFZQhNJqXPS7Lox64hjt7FtRZDlG0hTYtdhNtaTpJkJi1WHBdKbGhTUn7V/1ZB&#10;2Fnzu+/0Zvande+3iUt3h6lSw8/++wtEoD68w6/23iiYL1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vtsMMAAADcAAAADwAAAAAAAAAAAAAAAACYAgAAZHJzL2Rv&#10;d25yZXYueG1sUEsFBgAAAAAEAAQA9QAAAIgDAAAAAA==&#10;" path="m5,2l5,,,5r3,l3,7,3,5,5,2xe" fillcolor="#e25a20" stroked="f">
              <v:path arrowok="t" o:connecttype="custom" o:connectlocs="5,2;5,0;0,5;3,5;3,7;3,5;5,2" o:connectangles="0,0,0,0,0,0,0"/>
            </v:shape>
            <v:shape id="Freeform 784" o:spid="_x0000_s3628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dZcAA&#10;AADcAAAADwAAAGRycy9kb3ducmV2LnhtbESPQYvCMBSE7wv+h/AEb5quwlq6RlkExatV74/m2YZN&#10;Xtomav33RljY4zAz3zCrzeCsuFMfjGcFn7MMBHHlteFawfm0m+YgQkTWaD2TgicF2KxHHysstH/w&#10;ke5lrEWCcChQQRNjW0gZqoYchplviZN39b3DmGRfS93jI8GdlfMs+5IODaeFBlvaNlT9ljenwO5t&#10;Ji/m0N06k5f5ouNd3bFSk/Hw8w0i0hD/w3/tg1awzOfwP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zdZcAAAADcAAAADwAAAAAAAAAAAAAAAACYAgAAZHJzL2Rvd25y&#10;ZXYueG1sUEsFBgAAAAAEAAQA9QAAAIUDAAAAAA==&#10;" path="m234,3r,-3l229,3r2,2l231,8r3,-3l234,3xm,110r,xe" fillcolor="#e25d20" stroked="f">
              <v:path arrowok="t" o:connecttype="custom" o:connectlocs="234,3;234,0;229,3;231,5;231,8;234,5;234,3;0,110;0,110;0,110;0,110" o:connectangles="0,0,0,0,0,0,0,0,0,0,0"/>
              <o:lock v:ext="edit" verticies="t"/>
            </v:shape>
            <v:shape id="Freeform 785" o:spid="_x0000_s3627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POMUA&#10;AADcAAAADwAAAGRycy9kb3ducmV2LnhtbESP0WrCQBRE34X+w3ILfdNNW7SSukqpBBQf1LUfcJu9&#10;JsHs3ZBdNfr1riD4OMzMGWYy62wtTtT6yrGC90ECgjh3puJCwd8u649B+IBssHZMCi7kYTZ96U0w&#10;Ne7MWzrpUIgIYZ+igjKEJpXS5yVZ9APXEEdv71qLIcq2kKbFc4TbWn4kyUharDgulNjQb0n5QR+t&#10;glW93B8yPcz+L1rvrt362mzkXKm31+7nG0SgLjzDj/bCKPgaf8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E84xQAAANwAAAAPAAAAAAAAAAAAAAAAAJgCAABkcnMv&#10;ZG93bnJldi54bWxQSwUGAAAAAAQABAD1AAAAigMAAAAA&#10;" path="m234,2r,-2l231,r-2,2l229,5r2,2l231,5r3,-3xm,107r3,l3,109,,107xe" fillcolor="#e35f20" stroked="f">
              <v:path arrowok="t" o:connecttype="custom" o:connectlocs="234,2;234,0;231,0;229,2;229,5;231,7;231,5;234,2;0,107;3,107;3,107;3,109;3,109;0,107" o:connectangles="0,0,0,0,0,0,0,0,0,0,0,0,0,0"/>
              <o:lock v:ext="edit" verticies="t"/>
            </v:shape>
            <v:shape id="Freeform 786" o:spid="_x0000_s3626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zj8UA&#10;AADcAAAADwAAAGRycy9kb3ducmV2LnhtbESPQWsCMRSE74L/ITyhN81axC5boxSLIPVQupbS42Pz&#10;TNZuXpZNdNd/3xQKHoeZ+YZZbQbXiCt1ofasYD7LQBBXXtdsFHwed9McRIjIGhvPpOBGATbr8WiF&#10;hfY9f9C1jEYkCIcCFdgY20LKUFlyGGa+JU7eyXcOY5KdkbrDPsFdIx+zbCkd1pwWLLa0tVT9lBen&#10;4P1Q6vK7f327mX1c2CO73py/lHqYDC/PICIN8R7+b++1gqd8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OPxQAAANwAAAAPAAAAAAAAAAAAAAAAAJgCAABkcnMv&#10;ZG93bnJldi54bWxQSwUGAAAAAAQABAD1AAAAigMAAAAA&#10;" path="m231,5r,-3l229,r-3,5l229,7r,3l231,7r,-2xm,107r,l3,109r4,3l5,109r,-2l,107xe" fillcolor="#e36221" stroked="f">
              <v:path arrowok="t" o:connecttype="custom" o:connectlocs="231,5;231,2;229,0;226,5;229,7;229,10;231,7;231,5;0,107;0,107;3,109;7,112;5,109;5,107;0,107" o:connectangles="0,0,0,0,0,0,0,0,0,0,0,0,0,0,0"/>
              <o:lock v:ext="edit" verticies="t"/>
            </v:shape>
            <v:shape id="Freeform 787" o:spid="_x0000_s3625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Xx8MA&#10;AADcAAAADwAAAGRycy9kb3ducmV2LnhtbESPQWsCMRSE7wX/Q3iCt5q11CqrUaxQ0IvQVe+PzTNZ&#10;3bwsm+hu/30jFHocZuYbZrnuXS0e1IbKs4LJOANBXHpdsVFwOn69zkGEiKyx9kwKfijAejV4WWKu&#10;fcff9CiiEQnCIUcFNsYmlzKUlhyGsW+Ik3fxrcOYZGukbrFLcFfLtyz7kA4rTgsWG9paKm/F3Sl4&#10;D59T2lfd3Zyba2Fn5rDfOlJqNOw3CxCR+vgf/mvvtILZfArP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Xx8MAAADcAAAADwAAAAAAAAAAAAAAAACYAgAAZHJzL2Rv&#10;d25yZXYueG1sUEsFBgAAAAAEAAQA9QAAAIgDAAAAAA==&#10;" path="m228,5l226,3r,-3l221,3r2,2l223,10r3,-2l228,5xm,105r,2l4,110r3,l7,107,4,105r-4,xe" fillcolor="#e46521" stroked="f">
              <v:path arrowok="t" o:connecttype="custom" o:connectlocs="228,5;226,3;226,0;221,3;223,5;223,10;226,8;228,5;0,105;0,107;4,110;7,110;7,107;4,105;0,105" o:connectangles="0,0,0,0,0,0,0,0,0,0,0,0,0,0,0"/>
              <o:lock v:ext="edit" verticies="t"/>
            </v:shape>
            <v:shape id="Freeform 788" o:spid="_x0000_s3624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vdcMA&#10;AADcAAAADwAAAGRycy9kb3ducmV2LnhtbESPQWsCMRSE74X+h/AKvdWkHuyyNYoWbHsqqN37Y/Pc&#10;XU1eliSu23/fCILHYWa+YebL0VkxUIidZw2vEwWCuPam40bD737zUoCICdmg9Uwa/ijCcvH4MMfS&#10;+AtvadilRmQIxxI1tCn1pZSxbslhnPieOHsHHxymLEMjTcBLhjsrp0rNpMOO80KLPX20VJ92Z6dB&#10;BVPZfvN5pGOhqoMd1uPXz1rr56dx9Q4i0Zju4Vv722h4K2ZwPZ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vdcMAAADcAAAADwAAAAAAAAAAAAAAAACYAgAAZHJzL2Rv&#10;d25yZXYueG1sUEsFBgAAAAAEAAQA9QAAAIgDAAAAAA==&#10;" path="m224,5r,-3l221,r-5,2l219,5r2,5l221,7r3,-2xm,102r,2l2,107r3,l10,109,7,104,5,99,,102xe" fillcolor="#e46821" stroked="f">
              <v:path arrowok="t" o:connecttype="custom" o:connectlocs="224,5;224,2;221,0;216,2;219,5;221,10;221,7;224,5;0,102;0,104;2,107;5,107;10,109;7,104;5,99;0,102" o:connectangles="0,0,0,0,0,0,0,0,0,0,0,0,0,0,0,0"/>
              <o:lock v:ext="edit" verticies="t"/>
            </v:shape>
            <v:shape id="Freeform 789" o:spid="_x0000_s3623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C4cMA&#10;AADcAAAADwAAAGRycy9kb3ducmV2LnhtbESPQYvCMBSE74L/ITzBm6ausEo1iogLgqdWRbw9mmdb&#10;bF5qE2v3328WBI/DzHzDLNedqURLjSstK5iMIxDEmdUl5wpOx5/RHITzyBory6TglxysV/3eEmNt&#10;X5xQm/pcBAi7GBUU3texlC4ryKAb25o4eDfbGPRBNrnUDb4C3FTyK4q+pcGSw0KBNW0Lyu7p0yh4&#10;VCdKHrskjQ6XZNoeD/VNn69KDQfdZgHCU+c/4Xd7rxXM5jP4Px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C4cMAAADcAAAADwAAAAAAAAAAAAAAAACYAgAAZHJzL2Rv&#10;d25yZXYueG1sUEsFBgAAAAAEAAQA9QAAAIgDAAAAAA==&#10;" path="m219,7r,-5l217,r-3,2l214,5r,2l217,12r2,-2l219,7xm,102r3,2l3,107r5,2l10,112,8,104,5,99,,102xe" fillcolor="#e46a21" stroked="f">
              <v:path arrowok="t" o:connecttype="custom" o:connectlocs="219,7;219,2;217,0;214,2;214,5;214,7;217,12;219,10;219,7;0,102;3,104;3,107;8,109;10,112;8,104;5,99;0,102" o:connectangles="0,0,0,0,0,0,0,0,0,0,0,0,0,0,0,0,0"/>
              <o:lock v:ext="edit" verticies="t"/>
            </v:shape>
            <v:shape id="Freeform 790" o:spid="_x0000_s3622" style="position:absolute;left:65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jn8IA&#10;AADcAAAADwAAAGRycy9kb3ducmV2LnhtbERPz2vCMBS+C/4P4Qm7iKZ60NoZZQykuziwm54fzVtT&#10;bF5KE223v94cBh4/vt/b/WAbcafO144VLOYJCOLS6ZorBd9fh1kKwgdkjY1jUvBLHva78WiLmXY9&#10;n+hehErEEPYZKjAhtJmUvjRk0c9dSxy5H9dZDBF2ldQd9jHcNnKZJCtpsebYYLCld0PltbhZBTlf&#10;b58beSzOh/5P52l+mh4vRqmXyfD2CiLQEJ7if/eHVrBO49p4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2OfwgAAANwAAAAPAAAAAAAAAAAAAAAAAJgCAABkcnMvZG93&#10;bnJldi54bWxQSwUGAAAAAAQABAD1AAAAhwMAAAAA&#10;" path="m216,8l214,3,211,r-2,3l211,8r3,5l214,10r2,-2xm,97r2,5l5,107r2,3l12,112,7,105,5,97,,97xe" fillcolor="#e56d21" stroked="f">
              <v:path arrowok="t" o:connecttype="custom" o:connectlocs="216,8;214,3;211,0;209,3;211,8;214,13;214,10;216,8;0,97;2,102;5,107;7,110;12,112;7,105;5,97;0,97" o:connectangles="0,0,0,0,0,0,0,0,0,0,0,0,0,0,0,0"/>
              <o:lock v:ext="edit" verticies="t"/>
            </v:shape>
            <v:shape id="Freeform 791" o:spid="_x0000_s3621" style="position:absolute;left:65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Y8cA&#10;AADcAAAADwAAAGRycy9kb3ducmV2LnhtbESPT2vCQBTE7wW/w/KEXopu2oJ/opsggUIvPdRW0dsz&#10;+8wGs29DdqPx23cLhR6HmfkNs84H24grdb52rOB5moAgLp2uuVLw/fU2WYDwAVlj45gU3MlDno0e&#10;1phqd+NPum5DJSKEfYoKTAhtKqUvDVn0U9cSR+/sOoshyq6SusNbhNtGviTJTFqsOS4YbKkwVF62&#10;vVXgZx+n3VNx329Cf8Djqx/2RW+UehwPmxWIQEP4D/+137WC+WIJ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8HGPHAAAA3AAAAA8AAAAAAAAAAAAAAAAAmAIAAGRy&#10;cy9kb3ducmV2LnhtbFBLBQYAAAAABAAEAPUAAACMAwAAAAA=&#10;" path="m212,7l209,2r,-2l207,r-3,2l207,7r2,5l212,10r,-3xm,94r3,5l5,107r5,2l13,112,8,102,5,94,,94xe" fillcolor="#e57021" stroked="f">
              <v:path arrowok="t" o:connecttype="custom" o:connectlocs="212,7;209,2;209,0;207,0;204,2;207,7;209,12;212,10;212,7;0,94;3,99;5,107;10,109;13,112;8,102;5,94;0,94" o:connectangles="0,0,0,0,0,0,0,0,0,0,0,0,0,0,0,0,0"/>
              <o:lock v:ext="edit" verticies="t"/>
            </v:shape>
            <v:shape id="Freeform 792" o:spid="_x0000_s3620" style="position:absolute;left:6578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J8EA&#10;AADcAAAADwAAAGRycy9kb3ducmV2LnhtbERPy4rCMBTdC/5DuIIb0XQEq9MxiggjxYXiY/aX5k5b&#10;bG5KE2v9e7MQXB7Oe7nuTCVaalxpWcHXJAJBnFldcq7gevkdL0A4j6yxskwKnuRgver3lpho++AT&#10;tWefixDCLkEFhfd1IqXLCjLoJrYmDty/bQz6AJtc6gYfIdxUchpFsTRYcmgosKZtQdntfDcK4ni2&#10;vfPfwezj7HgZzXdpG11TpYaDbvMDwlPnP+K3O9UK5t9hfjg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4CfBAAAA3AAAAA8AAAAAAAAAAAAAAAAAmAIAAGRycy9kb3du&#10;cmV2LnhtbFBLBQYAAAAABAAEAPUAAACGAwAAAAA=&#10;" path="m209,10l206,5,204,r-3,2l199,2r2,5l204,12r2,l209,10xm,94r2,8l7,109r3,3l15,114,10,104,5,92,,94xe" fillcolor="#e57322" stroked="f">
              <v:path arrowok="t" o:connecttype="custom" o:connectlocs="209,10;206,5;204,0;201,2;199,2;201,7;204,12;206,12;209,10;0,94;2,102;7,109;10,112;15,114;10,104;5,92;0,94" o:connectangles="0,0,0,0,0,0,0,0,0,0,0,0,0,0,0,0,0"/>
              <o:lock v:ext="edit" verticies="t"/>
            </v:shape>
            <v:shape id="Freeform 793" o:spid="_x0000_s3619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S8cA&#10;AADcAAAADwAAAGRycy9kb3ducmV2LnhtbESPT2sCMRTE7wW/Q3hCL0WzlqXarVFEtKgXW/sHj8/N&#10;c3dx87IkUddv3xQKPQ4z8xtmPG1NLS7kfGVZwaCfgCDOra64UPD5seyNQPiArLG2TApu5GE66dyN&#10;MdP2yu902YVCRAj7DBWUITSZlD4vyaDv24Y4ekfrDIYoXSG1w2uEm1o+JsmTNFhxXCixoXlJ+Wl3&#10;NgoWr2/0nabr5MutNofTPN0/bPO9UvfddvYCIlAb/sN/7ZVWMHwewO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JkvHAAAA3AAAAA8AAAAAAAAAAAAAAAAAmAIAAGRy&#10;cy9kb3ducmV2LnhtbFBLBQYAAAAABAAEAPUAAACMAwAAAAA=&#10;" path="m204,10l202,5,199,r-2,3l199,8r3,5l202,10r2,xm,92r3,8l8,110r5,2l18,115,10,102,5,90,,92xe" fillcolor="#e67523" stroked="f">
              <v:path arrowok="t" o:connecttype="custom" o:connectlocs="204,10;202,5;199,0;197,3;199,8;202,13;202,10;204,10;0,92;3,100;8,110;13,112;18,115;10,102;5,90;0,92" o:connectangles="0,0,0,0,0,0,0,0,0,0,0,0,0,0,0,0"/>
              <o:lock v:ext="edit" verticies="t"/>
            </v:shape>
            <v:shape id="Freeform 794" o:spid="_x0000_s3618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VdcUA&#10;AADcAAAADwAAAGRycy9kb3ducmV2LnhtbESPT4vCMBTE74LfITzBi2i6Iv6pRpGFgpcFdUXw9mie&#10;bbF5qU2s3W9vBGGPw8z8hlltWlOKhmpXWFbwNYpAEKdWF5wpOP0mwzkI55E1lpZJwR852Ky7nRXG&#10;2j75QM3RZyJA2MWoIPe+iqV0aU4G3chWxMG72tqgD7LOpK7xGeCmlOMomkqDBYeFHCv6zim9HR9G&#10;weO8vw725eCQ3H5cMWnulyaZXZTq99rtEoSn1v+HP+2dVjBbjOF9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dV1xQAAANwAAAAPAAAAAAAAAAAAAAAAAJgCAABkcnMv&#10;ZG93bnJldi54bWxQSwUGAAAAAAQABAD1AAAAigMAAAAA&#10;" path="m199,10l196,5,194,r,3l191,5r3,5l196,15r3,-2l199,10xm,90r5,12l10,112r5,3l20,117,10,102,5,90,,90xe" fillcolor="#e67824" stroked="f">
              <v:path arrowok="t" o:connecttype="custom" o:connectlocs="199,10;196,5;194,0;194,3;191,5;194,10;196,15;199,13;199,10;0,90;5,102;10,112;15,115;20,117;10,102;5,90;0,90" o:connectangles="0,0,0,0,0,0,0,0,0,0,0,0,0,0,0,0,0"/>
              <o:lock v:ext="edit" verticies="t"/>
            </v:shape>
            <v:shape id="Freeform 795" o:spid="_x0000_s3617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6i8QA&#10;AADcAAAADwAAAGRycy9kb3ducmV2LnhtbESPQYvCMBSE74L/ITxhb5rqort2jaKCUFEWrAteH82z&#10;Ldu8lCZq/fdGEDwOM/MNM1u0phJXalxpWcFwEIEgzqwuOVfwd9z0v0E4j6yxskwK7uRgMe92Zhhr&#10;e+MDXVOfiwBhF6OCwvs6ltJlBRl0A1sTB+9sG4M+yCaXusFbgJtKjqJoIg2WHBYKrGldUPafXoyC&#10;duvdJTmfxkc93g33m+SQRr8rpT567fIHhKfWv8OvdqIVfE0/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OovEAAAA3AAAAA8AAAAAAAAAAAAAAAAAmAIAAGRycy9k&#10;b3ducmV2LnhtbFBLBQYAAAAABAAEAPUAAACJAwAAAAA=&#10;" path="m197,10l194,5,192,r-5,2l189,10r3,5l194,12r3,-2xm,87l5,99r8,13l18,114r5,l13,102,5,87,,87xe" fillcolor="#e67a24" stroked="f">
              <v:path arrowok="t" o:connecttype="custom" o:connectlocs="197,10;194,5;192,0;187,2;189,10;192,15;194,12;197,10;0,87;5,99;13,112;18,114;23,114;13,102;5,87;0,87" o:connectangles="0,0,0,0,0,0,0,0,0,0,0,0,0,0,0,0"/>
              <o:lock v:ext="edit" verticies="t"/>
            </v:shape>
            <v:shape id="Freeform 796" o:spid="_x0000_s3616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fpMUA&#10;AADcAAAADwAAAGRycy9kb3ducmV2LnhtbESP0WrCQBRE34X+w3KFvoS6W5VWU1eR0EJfTGniB1yy&#10;t0kwezdkV03/3i0IfRxm5gyz2Y22ExcafOtYw/NMgSCunGm51nAsP55WIHxANtg5Jg2/5GG3fZhs&#10;MDXuyt90KUItIoR9ihqaEPpUSl81ZNHPXE8cvR83WAxRDrU0A14j3HZyrtSLtNhyXGiwp6yh6lSc&#10;rYa8z94XZbE65DJJpPuqjdpnQevH6bh/AxFoDP/he/vTaHhdL+Hv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J+kxQAAANwAAAAPAAAAAAAAAAAAAAAAAJgCAABkcnMv&#10;ZG93bnJldi54bWxQSwUGAAAAAAQABAD1AAAAigMAAAAA&#10;" path="m191,10l189,5,186,r-2,l181,3r3,7l186,15r3,-2l191,10xm,85l5,97r10,15l20,112r5,3l12,100,5,82,,85xe" fillcolor="#e77c25" stroked="f">
              <v:path arrowok="t" o:connecttype="custom" o:connectlocs="191,10;189,5;186,0;184,0;181,3;184,10;186,15;189,13;191,10;0,85;5,97;15,112;20,112;25,115;12,100;5,82;0,85" o:connectangles="0,0,0,0,0,0,0,0,0,0,0,0,0,0,0,0,0"/>
              <o:lock v:ext="edit" verticies="t"/>
            </v:shape>
            <v:shape id="Freeform 797" o:spid="_x0000_s3615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ZBcIA&#10;AADcAAAADwAAAGRycy9kb3ducmV2LnhtbESPzWrDMBCE74W8g9hAb42cQtPaiRJKIEmv+aHnxdrY&#10;JtLKSIqtvn1VCPQ4zMw3zGqTrBED+dA5VjCfFSCIa6c7bhRczruXDxAhIms0jknBDwXYrCdPK6y0&#10;G/lIwyk2IkM4VKigjbGvpAx1SxbDzPXE2bs6bzFm6RupPY4Zbo18LYqFtNhxXmixp21L9e10twqG&#10;crszpjx8D8c0HlLwl/2cbko9T9PnEkSkFP/Dj/aXVvBevsH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JkFwgAAANwAAAAPAAAAAAAAAAAAAAAAAJgCAABkcnMvZG93&#10;bnJldi54bWxQSwUGAAAAAAQABAD1AAAAhwMAAAAA&#10;" path="m187,13l184,8,182,r-3,3l177,5r5,5l184,18r,-3l187,13xm,85r8,15l18,112r5,3l28,117,13,100,5,82,,85xe" fillcolor="#e77f26" stroked="f">
              <v:path arrowok="t" o:connecttype="custom" o:connectlocs="187,13;184,8;182,0;179,3;177,5;182,10;184,18;184,15;187,13;0,85;8,100;18,112;23,115;28,117;13,100;5,82;0,85" o:connectangles="0,0,0,0,0,0,0,0,0,0,0,0,0,0,0,0,0"/>
              <o:lock v:ext="edit" verticies="t"/>
            </v:shape>
            <v:shape id="Freeform 798" o:spid="_x0000_s3614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l4sUA&#10;AADcAAAADwAAAGRycy9kb3ducmV2LnhtbESPQWvCQBSE70L/w/IK3symUqJJs0opCAVB0Up7fc2+&#10;JsHs25Bdk9hf3xWEHoeZ+YbJ16NpRE+dqy0reIpiEMSF1TWXCk4fm9kShPPIGhvLpOBKDtarh0mO&#10;mbYDH6g/+lIECLsMFVTet5mUrqjIoItsSxy8H9sZ9EF2pdQdDgFuGjmP40QarDksVNjSW0XF+Xgx&#10;Cs6a/OX5y7pC6t9tnzaL3ef+W6np4/j6AsLT6P/D9/a7VrBIE7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SXixQAAANwAAAAPAAAAAAAAAAAAAAAAAJgCAABkcnMv&#10;ZG93bnJldi54bWxQSwUGAAAAAAQABAD1AAAAigMAAAAA&#10;" path="m181,12l179,7,176,r-2,2l176,10r3,7l181,15r,-3xm,79l7,97r13,15l25,114r5,l22,107,15,99,7,89,5,79,,79xe" fillcolor="#e88227" stroked="f">
              <v:path arrowok="t" o:connecttype="custom" o:connectlocs="181,12;179,7;176,0;174,2;174,2;176,10;179,17;181,15;181,12;0,79;7,97;20,112;25,114;30,114;22,107;15,99;7,89;5,79;0,79" o:connectangles="0,0,0,0,0,0,0,0,0,0,0,0,0,0,0,0,0,0,0"/>
              <o:lock v:ext="edit" verticies="t"/>
            </v:shape>
            <v:shape id="Freeform 799" o:spid="_x0000_s3613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KlMQA&#10;AADcAAAADwAAAGRycy9kb3ducmV2LnhtbESPT2vCQBTE7wW/w/KE3upGBa2pq2hxQegpVjy/Zl+T&#10;0OzbkN3mz7fvFgSPw8z8htnuB1uLjlpfOVYwnyUgiHNnKi4UXD/1yysIH5AN1o5JwUge9rvJ0xZT&#10;43rOqLuEQkQI+xQVlCE0qZQ+L8min7mGOHrfrrUYomwLaVrsI9zWcpEkK2mx4rhQYkPvJeU/l1+r&#10;4HbowofWo87yr36RHZfXUfuTUs/T4fAGItAQHuF7+2wUrDdr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SpTEAAAA3AAAAA8AAAAAAAAAAAAAAAAAmAIAAGRycy9k&#10;b3ducmV2LnhtbFBLBQYAAAAABAAEAPUAAACJAwAAAAA=&#10;" path="m179,13l177,5,172,r-3,3l172,10r2,8l177,15r2,-2xm,77l8,95r15,17l28,112r5,l23,105,15,97,10,87,3,77,,77xe" fillcolor="#e88527" stroked="f">
              <v:path arrowok="t" o:connecttype="custom" o:connectlocs="179,13;177,5;172,0;172,0;169,3;172,10;174,18;177,15;179,13;0,77;8,95;23,112;28,112;33,112;23,105;15,97;10,87;3,77;0,77" o:connectangles="0,0,0,0,0,0,0,0,0,0,0,0,0,0,0,0,0,0,0"/>
              <o:lock v:ext="edit" verticies="t"/>
            </v:shape>
            <v:shape id="Freeform 800" o:spid="_x0000_s3612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E08IA&#10;AADcAAAADwAAAGRycy9kb3ducmV2LnhtbERPz2vCMBS+C/4P4Qm7aepgU6tRZDoYMg/rBK+P5tkU&#10;m5faxLb7781h4PHj+73a9LYSLTW+dKxgOklAEOdOl1woOP1+jucgfEDWWDkmBX/kYbMeDlaYatfx&#10;D7VZKEQMYZ+iAhNCnUrpc0MW/cTVxJG7uMZiiLAppG6wi+G2kq9J8i4tlhwbDNb0YSi/ZnerYP+2&#10;61pfZPfZ0W3n5vtwPt72Z6VeRv12CSJQH57if/eXVjBbxLX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ETTwgAAANwAAAAPAAAAAAAAAAAAAAAAAJgCAABkcnMvZG93&#10;bnJldi54bWxQSwUGAAAAAAQABAD1AAAAhwMAAAAA&#10;" path="m174,15l171,8,169,r-3,3l164,3r2,10l169,20r2,-2l174,15xm,77l2,87r8,10l17,105r8,7l27,112r3,l32,112,22,105,15,95,10,87,2,75,,77xe" fillcolor="#e88728" stroked="f">
              <v:path arrowok="t" o:connecttype="custom" o:connectlocs="174,15;171,8;169,0;166,3;164,3;166,13;169,20;171,18;174,15;0,77;2,87;10,97;17,105;25,112;27,112;30,112;32,112;22,105;15,95;10,87;2,75;0,77" o:connectangles="0,0,0,0,0,0,0,0,0,0,0,0,0,0,0,0,0,0,0,0,0,0"/>
              <o:lock v:ext="edit" verticies="t"/>
            </v:shape>
            <v:shape id="Freeform 801" o:spid="_x0000_s3611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QFsYA&#10;AADcAAAADwAAAGRycy9kb3ducmV2LnhtbESPQWvCQBSE7wX/w/KE3upuhdYmuooKrQVPtaJ4e2Sf&#10;SWr2bcyuMf77bkHocZiZb5jJrLOVaKnxpWMNzwMFgjhzpuRcw/b7/ekNhA/IBivHpOFGHmbT3sME&#10;U+Ou/EXtJuQiQtinqKEIoU6l9FlBFv3A1cTRO7rGYoiyyaVp8BrhtpJDpV6lxZLjQoE1LQvKTpuL&#10;1UCrdZLvFofFXJ3Pt/XL/tR+/CitH/vdfAwiUBf+w/f2p9EwShL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QFsYAAADcAAAADwAAAAAAAAAAAAAAAACYAgAAZHJz&#10;L2Rvd25yZXYueG1sUEsFBgAAAAAEAAQA9QAAAIsDAAAAAA==&#10;" path="m171,15l169,7,166,r-2,l161,2r5,8l169,20r,-3l171,15xm,74l7,84r5,10l20,102r10,7l32,109r3,l25,102,17,92,12,82,5,72,,74xe" fillcolor="#e98a29" stroked="f">
              <v:path arrowok="t" o:connecttype="custom" o:connectlocs="171,15;169,7;166,0;164,0;161,2;166,10;169,20;169,17;171,15;0,74;7,84;12,94;20,102;30,109;30,109;32,109;35,109;25,102;17,92;12,82;5,72;0,74" o:connectangles="0,0,0,0,0,0,0,0,0,0,0,0,0,0,0,0,0,0,0,0,0,0"/>
              <o:lock v:ext="edit" verticies="t"/>
            </v:shape>
            <v:shape id="Freeform 802" o:spid="_x0000_s3610" style="position:absolute;left:6600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ADsEA&#10;AADcAAAADwAAAGRycy9kb3ducmV2LnhtbERPy4rCMBTdC/MP4Q64EU1HwZaOUWRAHAQXVsHtpbl9&#10;MM1NbaKtfz9ZCC4P573aDKYRD+pcbVnB1ywCQZxbXXOp4HLeTRMQziNrbCyTgic52Kw/RitMte35&#10;RI/MlyKEsEtRQeV9m0rp8ooMupltiQNX2M6gD7Arpe6wD+GmkfMoWkqDNYeGClv6qSj/y+5GwaFY&#10;mDgv+qvZZ5NTEj99f9sflRp/DttvEJ4G/xa/3L9aQRKF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VQA7BAAAA3AAAAA8AAAAAAAAAAAAAAAAAmAIAAGRycy9kb3du&#10;cmV2LnhtbFBLBQYAAAAABAAEAPUAAACGAwAAAAA=&#10;" path="m167,17r-3,-7l162,r-3,2l157,5r5,7l164,22r3,-2l167,17xm,72l8,84r5,8l20,102r10,7l33,109r2,-2l28,99,18,92,13,82,5,72,,72xe" fillcolor="#ea8d2a" stroked="f">
              <v:path arrowok="t" o:connecttype="custom" o:connectlocs="167,17;164,10;162,0;159,2;157,5;162,12;164,22;167,20;167,17;0,72;8,84;13,92;20,102;30,109;33,109;35,107;28,99;18,92;13,82;5,72;0,72" o:connectangles="0,0,0,0,0,0,0,0,0,0,0,0,0,0,0,0,0,0,0,0,0"/>
              <o:lock v:ext="edit" verticies="t"/>
            </v:shape>
            <v:shape id="Freeform 803" o:spid="_x0000_s3609" style="position:absolute;left:6603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LpMQA&#10;AADcAAAADwAAAGRycy9kb3ducmV2LnhtbESP32rCMBTG7wXfIZzB7jSpA6mdUaYwtqvBqg9w1hzb&#10;bs1JbbK27unNQPDy4/vz41tvR9uInjpfO9aQzBUI4sKZmksNx8PrLAXhA7LBxjFpuJCH7WY6WWNm&#10;3MCf1OehFHGEfYYaqhDaTEpfVGTRz11LHL2T6yyGKLtSmg6HOG4buVBqKS3WHAkVtrSvqPjJf22E&#10;fJ9VuT8NfZJ+meKy+3j6W+VvWj8+jC/PIAKN4R6+td+NhlQl8H8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i6TEAAAA3AAAAA8AAAAAAAAAAAAAAAAAmAIAAGRycy9k&#10;b3ducmV2LnhtbFBLBQYAAAAABAAEAPUAAACJAwAAAAA=&#10;" path="m164,18l161,8,156,r-2,3l156,13r3,10l161,20r3,-2xm,70l7,80r5,10l20,100r10,7l32,105r3,l27,97,17,90,12,80,5,67,,70xe" fillcolor="#ea902b" stroked="f">
              <v:path arrowok="t" o:connecttype="custom" o:connectlocs="164,18;161,8;156,0;154,3;154,3;156,13;159,23;161,20;164,18;0,70;7,80;12,90;20,100;30,107;32,105;35,105;27,97;17,90;12,80;5,67;0,70" o:connectangles="0,0,0,0,0,0,0,0,0,0,0,0,0,0,0,0,0,0,0,0,0"/>
              <o:lock v:ext="edit" verticies="t"/>
            </v:shape>
            <v:shape id="Freeform 804" o:spid="_x0000_s3608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er8YA&#10;AADcAAAADwAAAGRycy9kb3ducmV2LnhtbESPT2sCMRTE7wW/Q3hCbzXbPYhdjVIKoh4q/kPo7bF5&#10;Zlc3L8sm6uqnN0LB4zAzv2FGk9ZW4kKNLx0r+OwlIIhzp0s2Cnbb6ccAhA/IGivHpOBGHibjztsI&#10;M+2uvKbLJhgRIewzVFCEUGdS+rwgi77nauLoHVxjMUTZGKkbvEa4rWSaJH1pseS4UGBNPwXlp83Z&#10;Krhru1pOf49mfTLp4bg47/++Zlap9277PQQRqA2v8H97rhUMkhSeZ+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Ber8YAAADcAAAADwAAAAAAAAAAAAAAAACYAgAAZHJz&#10;L2Rvd25yZXYueG1sUEsFBgAAAAAEAAQA9QAAAIsDAAAAAA==&#10;" path="m159,17l157,7,152,r-3,2l152,12r2,10l157,20r2,-3xm,67l8,77r5,10l23,94r7,8l33,102r5,-3l28,94,18,84,13,74,5,64,,67xe" fillcolor="#eb922b" stroked="f">
              <v:path arrowok="t" o:connecttype="custom" o:connectlocs="159,17;157,7;152,0;152,0;149,2;152,12;154,22;157,20;159,17;0,67;8,77;13,87;23,94;30,102;33,102;38,99;28,94;18,84;13,74;5,64;0,67" o:connectangles="0,0,0,0,0,0,0,0,0,0,0,0,0,0,0,0,0,0,0,0,0"/>
              <o:lock v:ext="edit" verticies="t"/>
            </v:shape>
            <v:shape id="Freeform 805" o:spid="_x0000_s3607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zusQA&#10;AADcAAAADwAAAGRycy9kb3ducmV2LnhtbESPQWvCQBSE7wX/w/IEb7pRaZXUVUQUchK0Ra/P7Gs2&#10;bfZtyK4m9te7BaHHYWa+YRarzlbiRo0vHSsYjxIQxLnTJRcKPj92wzkIH5A1Vo5JwZ08rJa9lwWm&#10;2rV8oNsxFCJC2KeowIRQp1L63JBFP3I1cfS+XGMxRNkUUjfYRrit5CRJ3qTFkuOCwZo2hvKf49Uq&#10;+N2bq8u60/b1LE+XrP2erc32otSg363fQQTqwn/42c60gnky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M7rEAAAA3AAAAA8AAAAAAAAAAAAAAAAAmAIAAGRycy9k&#10;b3ducmV2LnhtbFBLBQYAAAAABAAEAPUAAACJAwAAAAA=&#10;" path="m154,20l151,10,149,r-3,2l144,2r2,10l149,25r2,-3l154,20xm,64l7,77r5,10l22,94r8,8l35,99r2,l27,92,17,84,12,74,5,64,,64xe" fillcolor="#eb952b" stroked="f">
              <v:path arrowok="t" o:connecttype="custom" o:connectlocs="154,20;151,10;149,0;146,2;144,2;146,12;149,25;151,22;154,20;0,64;7,77;12,87;22,94;30,102;35,99;37,99;27,92;17,84;12,74;5,64;0,64" o:connectangles="0,0,0,0,0,0,0,0,0,0,0,0,0,0,0,0,0,0,0,0,0"/>
              <o:lock v:ext="edit" verticies="t"/>
            </v:shape>
            <v:shape id="Freeform 806" o:spid="_x0000_s3606" style="position:absolute;left:6610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qvsUA&#10;AADcAAAADwAAAGRycy9kb3ducmV2LnhtbESPQWvCQBSE7wX/w/KE3upupIqkrhJEwUsPjT20t0f2&#10;maTNvo3ZNUn/fVcQPA4z8w2z3o62ET11vnasIZkpEMSFMzWXGj5Ph5cVCB+QDTaOScMfedhuJk9r&#10;TI0b+IP6PJQiQtinqKEKoU2l9EVFFv3MtcTRO7vOYoiyK6XpcIhw28i5Uktpsea4UGFLu4qK3/xq&#10;NSzz8etnz0NyeU9O/ff8nC0SlWn9PB2zNxCBxvAI39tHo2GlXuF2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2q+xQAAANwAAAAPAAAAAAAAAAAAAAAAAJgCAABkcnMv&#10;ZG93bnJldi54bWxQSwUGAAAAAAQABAD1AAAAigMAAAAA&#10;" path="m149,20l147,10,144,r-2,l139,3r5,10l144,25r3,-2l149,20xm,62l8,72r5,10l23,92r10,5l35,97r3,l28,90,18,82,13,72,5,62,,62xe" fillcolor="#ec982a" stroked="f">
              <v:path arrowok="t" o:connecttype="custom" o:connectlocs="149,20;147,10;144,0;142,0;139,3;144,13;144,25;147,23;149,20;0,62;8,72;13,82;23,92;33,97;35,97;38,97;28,90;18,82;13,72;5,62;0,62" o:connectangles="0,0,0,0,0,0,0,0,0,0,0,0,0,0,0,0,0,0,0,0,0"/>
              <o:lock v:ext="edit" verticies="t"/>
            </v:shape>
            <v:shape id="Freeform 807" o:spid="_x0000_s3605" style="position:absolute;left:6613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trcYA&#10;AADcAAAADwAAAGRycy9kb3ducmV2LnhtbESP0WrCQBRE3wv+w3IF3+puhdoQXaUKLSp9sLYfcM1e&#10;k2j2bppdY/x7VxD6OMzMGWY672wlWmp86VjDy1CBIM6cKTnX8Pvz8ZyA8AHZYOWYNFzJw3zWe5pi&#10;atyFv6ndhVxECPsUNRQh1KmUPivIoh+6mjh6B9dYDFE2uTQNXiLcVnKk1FhaLDkuFFjTsqDstDtb&#10;Ddl6K09/+/2mUu3ounj7TI7bw5fWg373PgERqAv/4Ud7ZTQk6h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OtrcYAAADcAAAADwAAAAAAAAAAAAAAAACYAgAAZHJz&#10;L2Rvd25yZXYueG1sUEsFBgAAAAAEAAQA9QAAAIsDAAAAAA==&#10;" path="m144,23l141,10,139,r-3,3l134,3r5,12l141,28r,-3l144,23xm,62l7,72r5,10l22,90r10,7l35,97r2,-2l27,90,20,80,10,72,5,60,,62xe" fillcolor="#ec9b29" stroked="f">
              <v:path arrowok="t" o:connecttype="custom" o:connectlocs="144,23;141,10;139,0;136,3;134,3;139,15;141,28;141,25;144,23;0,62;7,72;12,82;22,90;32,97;35,97;37,95;27,90;20,80;10,72;5,60;0,62" o:connectangles="0,0,0,0,0,0,0,0,0,0,0,0,0,0,0,0,0,0,0,0,0"/>
              <o:lock v:ext="edit" verticies="t"/>
            </v:shape>
          </v:group>
          <v:group id="Group 808" o:spid="_x0000_s3403" style="position:absolute;left:4400;top:1377;width:3093;height:5830" coordorigin="6354,631" coordsize="48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<v:shape id="Freeform 809" o:spid="_x0000_s3603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dVcUA&#10;AADcAAAADwAAAGRycy9kb3ducmV2LnhtbESPT2vCQBTE7wW/w/KE3urGUqJGV5G0BS8e1Bw8PrKv&#10;SWj27ZLd/Om37xYKHoeZ+Q2zO0ymFQN1vrGsYLlIQBCXVjdcKShuny9rED4ga2wtk4If8nDYz552&#10;mGk78oWGa6hEhLDPUEEdgsuk9GVNBv3COuLofdnOYIiyq6TucIxw08rXJEmlwYbjQo2O8prK72tv&#10;FJw/uLiHzdt771yxaS+rlE55qtTzfDpuQQSawiP83z5pBetkBX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F1VxQAAANwAAAAPAAAAAAAAAAAAAAAAAJgCAABkcnMv&#10;ZG93bnJldi54bWxQSwUGAAAAAAQABAD1AAAAigMAAAAA&#10;" path="m139,22r,-12l134,r-2,l129,2r5,13l137,27r2,-2l139,22xm,59l8,69r5,10l23,87r10,7l35,92r5,l28,84,20,77,10,67,5,57,,59xe" fillcolor="#ec9d28" stroked="f">
              <v:path arrowok="t" o:connecttype="custom" o:connectlocs="139,22;139,10;134,0;132,0;129,2;134,15;137,27;139,25;139,22;0,59;8,69;13,79;23,87;33,94;35,92;40,92;28,84;20,77;10,67;5,57;0,59" o:connectangles="0,0,0,0,0,0,0,0,0,0,0,0,0,0,0,0,0,0,0,0,0"/>
              <o:lock v:ext="edit" verticies="t"/>
            </v:shape>
            <v:shape id="Freeform 810" o:spid="_x0000_s3602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nucEA&#10;AADcAAAADwAAAGRycy9kb3ducmV2LnhtbERPTYvCMBC9C/6HMIIX0VRZqlajiKy6p4WtgtehGdvS&#10;ZlKabK3/fnMQ9vh439t9b2rRUetKywrmswgEcWZ1ybmC2/U0XYFwHlljbZkUvMjBfjccbDHR9sk/&#10;1KU+FyGEXYIKCu+bREqXFWTQzWxDHLiHbQ36ANtc6hafIdzUchFFsTRYcmgosKFjQVmV/hoFfn1c&#10;Vh/z7h7Hl+8FplSdJ+tPpcaj/rAB4an3/+K3+0srWEVhbTg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J7nBAAAA3AAAAA8AAAAAAAAAAAAAAAAAmAIAAGRycy9kb3du&#10;cmV2LnhtbFBLBQYAAAAABAAEAPUAAACGAwAAAAA=&#10;" path="m136,25l134,12,129,r-3,2l126,5r3,10l131,30r3,-3l136,25xm,57l5,69r10,8l22,87r10,5l37,92r2,-3l27,84,20,77,12,67,5,57,,57xe" fillcolor="#eda025" stroked="f">
              <v:path arrowok="t" o:connecttype="custom" o:connectlocs="136,25;134,12;129,0;126,2;126,5;129,15;131,30;131,30;134,27;136,25;0,57;5,69;15,77;22,87;32,92;37,92;39,89;27,84;20,77;12,67;5,57;0,57" o:connectangles="0,0,0,0,0,0,0,0,0,0,0,0,0,0,0,0,0,0,0,0,0,0"/>
              <o:lock v:ext="edit" verticies="t"/>
            </v:shape>
            <v:shape id="Freeform 811" o:spid="_x0000_s3601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xk8QA&#10;AADcAAAADwAAAGRycy9kb3ducmV2LnhtbESPwWrDMBBE74H+g9hAL6GRkkNInCghbWkp9BS7H7BY&#10;a8uJtTKWart/XxUKOQ4z84Y5nCbXioH60HjWsFoqEMSlNw3XGr6Kt6ctiBCRDbaeScMPBTgdH2YH&#10;zIwf+UJDHmuRIBwy1GBj7DIpQ2nJYVj6jjh5le8dxiT7WpoexwR3rVwrtZEOG04LFjt6sVTe8m+n&#10;oVCf11BMa7/I31evGzaVOT9XWj/Op/MeRKQp3sP/7Q+jYat28HcmHQ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sZPEAAAA3AAAAA8AAAAAAAAAAAAAAAAAmAIAAGRycy9k&#10;b3ducmV2LnhtbFBLBQYAAAAABAAEAPUAAACJAwAAAAA=&#10;" path="m132,25l129,13,124,r,3l122,3r2,12l127,28r,2l129,28r3,-3xm,55l5,65,15,75r8,7l35,90r2,-3l40,87,30,80,20,72,13,65,5,55,,55xe" fillcolor="#eda322" stroked="f">
              <v:path arrowok="t" o:connecttype="custom" o:connectlocs="132,25;129,13;124,0;124,3;122,3;124,15;127,28;127,28;127,30;129,28;132,25;0,55;5,65;15,75;23,82;35,90;37,87;40,87;30,80;20,72;13,65;5,55;0,55" o:connectangles="0,0,0,0,0,0,0,0,0,0,0,0,0,0,0,0,0,0,0,0,0,0,0"/>
              <o:lock v:ext="edit" verticies="t"/>
            </v:shape>
            <v:shape id="Freeform 812" o:spid="_x0000_s3600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mcIA&#10;AADcAAAADwAAAGRycy9kb3ducmV2LnhtbERPy4rCMBTdC/MP4Q64kTHRRZGOUaTDgLhQfGxmd2nu&#10;NGWam9JkavXrzUJweTjv5XpwjeipC7VnDbOpAkFcelNzpeFy/v5YgAgR2WDjmTTcKMB69TZaYm78&#10;lY/Un2IlUgiHHDXYGNtcylBachimviVO3K/vHMYEu0qaDq8p3DVyrlQmHdacGiy2VFgq/07/ToP6&#10;4Tbrvw5ZgRt1t8VuP7GHvdbj92HzCSLSEF/ip3trNCxm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iaZwgAAANwAAAAPAAAAAAAAAAAAAAAAAJgCAABkcnMvZG93&#10;bnJldi54bWxQSwUGAAAAAAQABAD1AAAAhwMAAAAA&#10;" path="m126,25l124,10,121,r-2,l116,2r3,10l121,25r,2l121,30r3,-3l126,25xm,52l7,62r8,10l22,79r12,5l37,84r2,-2l30,77,20,69,12,62,5,50,,52xe" fillcolor="#eea520" stroked="f">
              <v:path arrowok="t" o:connecttype="custom" o:connectlocs="126,25;124,10;121,0;119,0;116,2;119,12;121,25;121,27;121,30;124,27;126,25;126,25;0,52;7,62;15,72;22,79;34,84;37,84;39,82;30,77;20,69;12,62;5,50;0,52" o:connectangles="0,0,0,0,0,0,0,0,0,0,0,0,0,0,0,0,0,0,0,0,0,0,0,0"/>
              <o:lock v:ext="edit" verticies="t"/>
            </v:shape>
            <v:shape id="Freeform 813" o:spid="_x0000_s3599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/MYA&#10;AADcAAAADwAAAGRycy9kb3ducmV2LnhtbESPS2vDMBCE74X8B7GB3hrZpbTBiRJCoCGXQJvHIbeN&#10;tX4Qa+VIsuP211eFQo/DzHzDzJeDaURPzteWFaSTBARxbnXNpYLj4f1pCsIHZI2NZVLwRR6Wi9HD&#10;HDNt7/xJ/T6UIkLYZ6igCqHNpPR5RQb9xLbE0SusMxiidKXUDu8Rbhr5nCSv0mDNcaHCltYV5dd9&#10;ZxScX9ymuHXmUrx9mF13Wofvvtwp9TgeVjMQgYbwH/5rb7WCaZr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t/MYAAADcAAAADwAAAAAAAAAAAAAAAACYAgAAZHJz&#10;L2Rvd25yZXYueG1sUEsFBgAAAAAEAAQA9QAAAIsDAAAAAA==&#10;" path="m122,25l119,12,117,r-3,2l112,2r2,10l117,25r,2l114,32r5,-2l122,27r,-2xm,52l8,62r7,7l25,77r10,7l37,82r5,-3l30,77,20,69,13,59,5,50,,52xe" fillcolor="#eea91a" stroked="f">
              <v:path arrowok="t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<o:lock v:ext="edit" verticies="t"/>
            </v:shape>
            <v:shape id="Freeform 814" o:spid="_x0000_s3598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qPcYA&#10;AADcAAAADwAAAGRycy9kb3ducmV2LnhtbESPQWvCQBSE74L/YXlCL6FuVJCQukoRxB4q0qQ99Paa&#10;fc2GZt+G7BrTf+8KhR6HmfmG2exG24qBet84VrCYpyCIK6cbrhW8l4fHDIQPyBpbx6TglzzsttPJ&#10;BnPtrvxGQxFqESHsc1RgQuhyKX1lyKKfu444et+utxii7Gupe7xGuG3lMk3X0mLDccFgR3tD1U9x&#10;sQqSwqw+k2FIytXXsTx/aP2apSelHmbj8xOIQGP4D/+1X7SCbLGE+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qPc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<v:path arrowok="t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<o:lock v:ext="edit" verticies="t"/>
            </v:shape>
            <v:shape id="Freeform 815" o:spid="_x0000_s3597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zKMQA&#10;AADcAAAADwAAAGRycy9kb3ducmV2LnhtbESPQYvCMBSE74L/ITzBm6bugmjXtIiLsHiwqHvw+Gje&#10;tmWbl9pEW/+9EQSPw8x8w6zS3tTiRq2rLCuYTSMQxLnVFRcKfk/byQKE88gaa8uk4E4O0mQ4WGGs&#10;bccHuh19IQKEXYwKSu+bWEqXl2TQTW1DHLw/2xr0QbaF1C12AW5q+RFFc2mw4rBQYkObkvL/49Uo&#10;kJt9n+HhvM++8+6SnXfzYil3So1H/foLhKfev8Ov9o9WsJh9wv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MyjEAAAA3AAAAA8AAAAAAAAAAAAAAAAAmAIAAGRycy9k&#10;b3ducmV2LnhtbFBLBQYAAAAABAAEAPUAAACJAwAAAAA=&#10;" path="m112,23l109,10,107,r-2,3l102,3r3,10l107,23r,5l105,35r2,-2l109,30r3,-5l112,23xm,48r8,9l15,67r10,8l37,77r3,l45,75,32,72,20,65,13,57,5,45,,48xe" fillcolor="#efaf04" stroked="f">
              <v:path arrowok="t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<o:lock v:ext="edit" verticies="t"/>
            </v:shape>
            <v:shape id="Freeform 816" o:spid="_x0000_s3596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t58cA&#10;AADcAAAADwAAAGRycy9kb3ducmV2LnhtbESPQWvCQBSE74L/YXmF3nSjSCvRVSQoSC+tNrR6e2Sf&#10;SWj2bcxuTfTXu0Khx2FmvmHmy85U4kKNKy0rGA0jEMSZ1SXnCtLPzWAKwnlkjZVlUnAlB8tFvzfH&#10;WNuWd3TZ+1wECLsYFRTe17GULivIoBvamjh4J9sY9EE2udQNtgFuKjmOohdpsOSwUGBNSUHZz/7X&#10;KFh9VW+JvL5vk/XhNU1vu4/z8btV6vmpW81AeOr8f/ivvdUKpqMJ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5befHAAAA3AAAAA8AAAAAAAAAAAAAAAAAmAIAAGRy&#10;cy9kb3ducmV2LnhtbFBLBQYAAAAABAAEAPUAAACMAwAAAAA=&#10;" path="m106,20l104,10,102,,99,r,2l99,10r3,10l99,27r,8l102,32r2,-2l106,25r,-5xm,45r7,9l15,62r9,7l37,74r5,-2l44,69,32,67,22,62,12,52,5,42,,45xe" fillcolor="#f0b100" stroked="f">
              <v:path arrowok="t" o:connecttype="custom" o:connectlocs="106,20;104,10;102,0;99,0;99,2;99,10;102,20;99,27;99,35;102,32;104,30;106,25;106,20;0,45;7,54;15,62;24,69;37,74;42,72;44,69;32,67;22,62;12,52;5,42;0,45" o:connectangles="0,0,0,0,0,0,0,0,0,0,0,0,0,0,0,0,0,0,0,0,0,0,0,0,0"/>
              <o:lock v:ext="edit" verticies="t"/>
            </v:shape>
            <v:shape id="Freeform 817" o:spid="_x0000_s3595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fM8QA&#10;AADcAAAADwAAAGRycy9kb3ducmV2LnhtbESPX2vCQBDE3wv9DscWfKsXlYpEL6FWSktBitYHH5fc&#10;5g/mdkPuqum37wmCj8PM/IZZ5YNr1Zl63wgbmIwTUMSF2IYrA4ef9+cFKB+QLbbCZOCPPOTZ48MK&#10;UysX3tF5HyoVIexTNFCH0KVa+6Imh34sHXH0Sukdhij7StseLxHuWj1Nkrl22HBcqLGjt5qK0/7X&#10;GfBYfjgRlHU3O5a7r7XebspvY0ZPw+sSVKAh3MO39qc1sJi8wPVMPAI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nzPEAAAA3AAAAA8AAAAAAAAAAAAAAAAAmAIAAGRycy9k&#10;b3ducmV2LnhtbFBLBQYAAAAABAAEAPUAAACJAwAAAAA=&#10;" path="m102,20l100,10,97,r,2l95,2r,8l97,20,95,30,92,40r5,-5l100,32r2,-7l102,20xm,42l8,54r7,8l27,69r13,3l42,69r5,-2l35,67,22,59,13,52,5,42,,42xe" fillcolor="#f0b500" stroked="f">
              <v:path arrowok="t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<o:lock v:ext="edit" verticies="t"/>
            </v:shape>
            <v:shape id="Freeform 818" o:spid="_x0000_s3594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TRcMA&#10;AADcAAAADwAAAGRycy9kb3ducmV2LnhtbESPQYvCMBSE74L/ITxhb5rqoSvVKCrdxR61Xrw9mmdb&#10;bF5qE2v3328WFjwOM/MNs94OphE9da62rGA+i0AQF1bXXCq45F/TJQjnkTU2lknBDznYbsajNSba&#10;vvhE/dmXIkDYJaig8r5NpHRFRQbdzLbEwbvZzqAPsiul7vAV4KaRiyiKpcGaw0KFLR0qKu7np1GQ&#10;cSOz8hin/WH3mX8/0v01zfZKfUyG3QqEp8G/w//to1awnMf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TRcMAAADcAAAADwAAAAAAAAAAAAAAAACYAgAAZHJzL2Rv&#10;d25yZXYueG1sUEsFBgAAAAAEAAQA9QAAAIgDAAAAAA==&#10;" path="m97,18l94,8,94,,92,,89,3r3,7l92,18,89,30,84,40r5,-2l94,33r,-8l97,18xm,40l7,50,17,60r10,5l39,67r5,-2l49,62r-2,l44,62r-12,l19,57,12,50,5,40,,40xe" fillcolor="#f2b900" stroked="f">
              <v:path arrowok="t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<o:lock v:ext="edit" verticies="t"/>
            </v:shape>
            <v:shape id="Freeform 819" o:spid="_x0000_s3593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/XcQA&#10;AADcAAAADwAAAGRycy9kb3ducmV2LnhtbESPT2vCQBTE7wW/w/KE3uomhfonuoqIgrfSJAePz+wz&#10;CWbfht1tjN++Wyj0OMzMb5jNbjSdGMj51rKCdJaAIK6sbrlWUBantyUIH5A1dpZJwZM87LaTlw1m&#10;2j74i4Y81CJC2GeooAmhz6T0VUMG/cz2xNG7WWcwROlqqR0+Itx08j1J5tJgy3GhwZ4ODVX3/Nso&#10;KPZ1GRYfRXkZrulnPrflKnFHpV6n434NItAY/sN/7bNWsEw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v13EAAAA3AAAAA8AAAAAAAAAAAAAAAAAmAIAAGRycy9k&#10;b3ducmV2LnhtbFBLBQYAAAAABAAEAPUAAACJAwAAAAA=&#10;" path="m92,18l90,8,90,,87,3r-2,l87,10r,8l87,25r-2,8l80,38r-3,7l82,40r5,-2l90,28,92,18xm,40l8,50r9,7l30,65r12,l50,62r5,-2l50,60r-8,l30,60,20,55,10,47,5,38,,40xe" fillcolor="#f3bd00" stroked="f">
              <v:path arrowok="t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<o:lock v:ext="edit" verticies="t"/>
            </v:shape>
            <v:shape id="Freeform 820" o:spid="_x0000_s3592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PV8EA&#10;AADcAAAADwAAAGRycy9kb3ducmV2LnhtbERPTYvCMBC9C/sfwix401QPWqpRxGVBFkGtInscmtk2&#10;2ExKk7X135uD4PHxvpfr3tbiTq03jhVMxgkI4sJpw6WCy/l7lILwAVlj7ZgUPMjDevUxWGKmXccn&#10;uuehFDGEfYYKqhCaTEpfVGTRj11DHLk/11oMEbal1C12MdzWcpokM2nRcGyosKFtRcUt/7cKzkbS&#10;ldLDvMt/vx7H/Jb8mP1FqeFnv1mACNSHt/jl3mkF6S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j1fBAAAA3AAAAA8AAAAAAAAAAAAAAAAAmAIAAGRycy9kb3du&#10;cmV2LnhtbFBLBQYAAAAABAAEAPUAAACGAwAAAAA=&#10;" path="m87,15r,-8l84,,82,,79,2r3,5l82,15r-3,7l79,30r-5,7l69,42r-7,7l57,52,47,54r-8,l29,54,19,49,10,42,5,35r-3,l,37,7,47r7,7l27,59r12,l42,59r2,l64,49,79,37,84,27,87,15xe" fillcolor="#f3bf00" stroked="f">
              <v:path arrowok="t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</v:shape>
            <v:shape id="Freeform 821" o:spid="_x0000_s3591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n0b8A&#10;AADcAAAADwAAAGRycy9kb3ducmV2LnhtbESPT4vCMBDF7wt+hzDC3ta0e3C1GkWFBfFm1fvYjG2x&#10;mZRm1O63N8KCx8fv/eHNl71r1J26UHs2kI4SUMSFtzWXBo6H368JqCDIFhvPZOCPAiwXg485ZtY/&#10;eE/3XEoVSzhkaKASaTOtQ1GRwzDyLXFkF985lCi7UtsOH7HcNfo7ScbaYc1xocKWNhUV1/zmDJzZ&#10;rX8kkvWu9reSLmku/mTM57BfzUAJ9fI2/6e31sAkncLrTDwCe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iGfRvwAAANwAAAAPAAAAAAAAAAAAAAAAAJgCAABkcnMvZG93bnJl&#10;di54bWxQSwUGAAAAAAQABAD1AAAAhAMAAAAA&#10;" path="m82,15r,-8l80,,77,2r-2,l77,7r,8l77,22r-2,8l70,35r-5,7l60,47r-8,2l45,52r-8,l27,52,17,47,10,42,5,35,,35r5,9l15,52r10,5l37,57r8,l50,57,60,49,72,42r3,-7l80,30r2,-8l82,15xe" fillcolor="#f5c300" stroked="f">
              <v:path arrowok="t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</v:shape>
            <v:shape id="Freeform 822" o:spid="_x0000_s3590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f4sIA&#10;AADcAAAADwAAAGRycy9kb3ducmV2LnhtbERPTWsCMRC9C/6HMIIX0WxFi2yNokKhh1aoCtXbsJlu&#10;lm4mSxLd9d83B8Hj430v152txY18qBwreJlkIIgLpysuFZyO7+MFiBCRNdaOScGdAqxX/d4Sc+1a&#10;/qbbIZYihXDIUYGJscmlDIUhi2HiGuLE/TpvMSboS6k9tinc1nKaZa/SYsWpwWBDO0PF3+FqFYx+&#10;sna7u5xPM4v7T+++5uYcLkoNB93mDUSkLj7FD/eHVrCYpv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B/iwgAAANwAAAAPAAAAAAAAAAAAAAAAAJgCAABkcnMvZG93&#10;bnJldi54bWxQSwUGAAAAAAQABAD1AAAAhwMAAAAA&#10;" path="m77,13r,-8l74,,72,,69,3r3,5l72,13r,7l69,25r-5,8l62,38r-8,4l49,45r-7,2l34,47r-10,l17,42,9,38,2,30,,33r5,7l14,47r10,5l34,52r8,l52,50r5,-3l64,40r5,-5l74,28r,-8l77,13xe" fillcolor="#f5c700" stroked="f">
              <v:path arrowok="t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</v:shape>
            <v:shape id="Freeform 823" o:spid="_x0000_s3589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4zcYA&#10;AADcAAAADwAAAGRycy9kb3ducmV2LnhtbESPzWrCQBSF9wXfYbiCm9JMEkqVmFFEKAiuYkVc3mau&#10;SdrMnZiZatKn7xQKXR7Oz8fJ14NpxY1611hWkEQxCOLS6oYrBce316cFCOeRNbaWScFIDtaryUOO&#10;mbZ3Luh28JUII+wyVFB732VSurImgy6yHXHwLrY36IPsK6l7vIdx08o0jl+kwYYDocaOtjWVn4cv&#10;EyDuu/s4Pe7fr6fz6K5J+pzOi51Ss+mwWYLwNPj/8F97pxUs0g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4zcYAAADcAAAADwAAAAAAAAAAAAAAAACYAgAAZHJz&#10;L2Rvd25yZXYueG1sUEsFBgAAAAAEAAQA9QAAAIsDAAAAAA==&#10;" path="m72,13r,-8l70,,67,3r-2,l67,8r,5l67,18r-2,7l62,30r-5,5l52,40r-7,2l40,45r-8,l25,45,15,42,10,38,3,30,,33r5,7l12,45r10,5l32,50r8,l47,47r8,-2l60,40r5,-7l70,28r2,-8l72,13xe" fillcolor="#f6cb00" stroked="f">
              <v:path arrowok="t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</v:shape>
            <v:shape id="Freeform 824" o:spid="_x0000_s3588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DNcMA&#10;AADcAAAADwAAAGRycy9kb3ducmV2LnhtbESPT2vCQBTE7wW/w/IEb3Vj0BJSVxFB8CSY9pLba/aZ&#10;RLNvQ3bzx2/vFgo9DjPzG2a7n0wjBupcbVnBahmBIC6srrlU8P11ek9AOI+ssbFMCp7kYL+bvW0x&#10;1XbkKw2ZL0WAsEtRQeV9m0rpiooMuqVtiYN3s51BH2RXSt3hGOCmkXEUfUiDNYeFCls6VlQ8st4o&#10;uGsp1/lmY5ufPO+vyaogvCRKLebT4ROEp8n/h//aZ60giWP4PROO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BDNcMAAADc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<v:path arrowok="t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</v:shape>
            <v:shape id="Freeform 825" o:spid="_x0000_s3587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xBcIA&#10;AADcAAAADwAAAGRycy9kb3ducmV2LnhtbESP0YrCMBRE3wX/IVzBN01VWLQaRVcE92XB6gdcmmtb&#10;bW66SbTdv98sCD4OM3OGWW06U4snOV9ZVjAZJyCIc6srLhRczofRHIQPyBpry6Tglzxs1v3eClNt&#10;Wz7RMwuFiBD2KSooQ2hSKX1ekkE/tg1x9K7WGQxRukJqh22Em1pOk+RDGqw4LpTY0GdJ+T17GAX7&#10;rN3Vt2P3szfo8Htx+trm1Cg1HHTbJYhAXXiHX+2jVjCfzu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bEF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<v:path arrowok="t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</v:shape>
            <v:shape id="Freeform 826" o:spid="_x0000_s3586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H3sYA&#10;AADcAAAADwAAAGRycy9kb3ducmV2LnhtbESPQWvCQBSE7wX/w/KEXkQ3FWklukoRCiKU1tSLt0f2&#10;NQndfZtmnyb++26h0OMwM98w6+3gnbpSF5vABh5mGSjiMtiGKwOnj5fpElQUZIsuMBm4UYTtZnS3&#10;xtyGno90LaRSCcIxRwO1SJtrHcuaPMZZaImT9xk6j5JkV2nbYZ/g3ul5lj1qjw2nhRpb2tVUfhUX&#10;b0D682HhBvd6OUyevif74iZv7ztj7sfD8wqU0CD/4b/23hpYzhfweyYd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H3sYAAADcAAAADwAAAAAAAAAAAAAAAACYAgAAZHJz&#10;L2Rvd25yZXYueG1sUEsFBgAAAAAEAAQA9QAAAIsDAAAAAA==&#10;" path="m60,8r,-5l60,,57,,55,3r,2l55,8,52,18r-5,7l37,33r-10,l20,33,15,30,10,28,5,23,,25r5,5l12,35r8,2l27,37,40,35,50,30,57,20,60,8xe" fillcolor="#f7d400" stroked="f">
              <v:path arrowok="t" o:connecttype="custom" o:connectlocs="60,8;60,3;60,0;57,0;55,3;55,5;55,8;52,18;47,25;37,33;27,33;20,33;15,30;10,28;5,23;0,25;5,30;12,35;20,37;27,37;40,35;50,30;57,20;60,8" o:connectangles="0,0,0,0,0,0,0,0,0,0,0,0,0,0,0,0,0,0,0,0,0,0,0,0"/>
            </v:shape>
            <v:shape id="Freeform 827" o:spid="_x0000_s3585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4ssMA&#10;AADcAAAADwAAAGRycy9kb3ducmV2LnhtbESP3YrCMBSE7xd8h3AE79ZUqYtUo4igiCz4i9eH5tgW&#10;m5OSRFvffrOwsJfDzHzDzJedqcWLnK8sKxgNExDEudUVFwqul83nFIQPyBpry6TgTR6Wi97HHDNt&#10;Wz7R6xwKESHsM1RQhtBkUvq8JIN+aBvi6N2tMxiidIXUDtsIN7UcJ8mXNFhxXCixoXVJ+eP8NApC&#10;ejA7fZhcUve83dLv/fG4da1Sg363moEI1IX/8F97pxVMxxP4PR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4ssMAAADcAAAADwAAAAAAAAAAAAAAAACYAgAAZHJzL2Rv&#10;d25yZXYueG1sUEsFBgAAAAAEAAQA9QAAAIgDAAAAAA==&#10;" path="m55,8r,-5l55,,53,3r-3,l50,5r,3l48,18r-5,7l35,30,25,33,20,30,15,28,10,25,5,23r-2,l,23r5,5l13,33r5,2l25,35r13,l45,28,53,18,55,8xe" fillcolor="#f6d500" stroked="f">
              <v:path arrowok="t" o:connecttype="custom" o:connectlocs="55,8;55,3;55,0;53,3;50,3;50,5;50,8;48,18;43,25;35,30;25,33;20,30;15,28;10,25;5,23;3,23;0,23;5,28;13,33;18,35;25,35;38,35;45,28;53,18;55,8" o:connectangles="0,0,0,0,0,0,0,0,0,0,0,0,0,0,0,0,0,0,0,0,0,0,0,0,0"/>
            </v:shape>
            <v:shape id="Freeform 828" o:spid="_x0000_s3584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AF8YA&#10;AADcAAAADwAAAGRycy9kb3ducmV2LnhtbESPQWvCQBSE7wX/w/KEXoruVtBKdBOkIBTqodpeentk&#10;Xzeh2bcxu9Hk33eFgsdhZr5htsXgGnGhLtSeNTzPFQji0puarYavz/1sDSJEZIONZ9IwUoAinzxs&#10;MTP+yke6nKIVCcIhQw1VjG0mZSgrchjmviVO3o/vHMYkOytNh9cEd41cKLWSDmtOCxW29FpR+Xvq&#10;nYaP8/J9+N7349i4qF6eDnapeqv143TYbUBEGuI9/N9+MxrWixXczq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AF8YAAADcAAAADwAAAAAAAAAAAAAAAACYAgAAZHJz&#10;L2Rvd25yZXYueG1sUEsFBgAAAAAEAAQA9QAAAIsDAAAAAA==&#10;" path="m50,5r,-3l50,,47,,45,2r,3l42,12r-5,8l32,25,22,27,12,25,5,17,,20r5,5l10,27r5,3l22,30r10,l42,22r5,-7l50,5xe" fillcolor="#f6d700" stroked="f">
              <v:path arrowok="t" o:connecttype="custom" o:connectlocs="50,5;50,2;50,0;47,0;45,2;45,2;45,5;42,12;37,20;32,25;22,27;12,25;5,17;0,20;5,25;10,27;15,30;22,30;32,30;42,22;47,15;50,5" o:connectangles="0,0,0,0,0,0,0,0,0,0,0,0,0,0,0,0,0,0,0,0,0,0"/>
            </v:shape>
            <v:shape id="Freeform 829" o:spid="_x0000_s3583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IVMMA&#10;AADcAAAADwAAAGRycy9kb3ducmV2LnhtbESP0WrCQBRE3wv+w3IF3+rGKFWjq4hQENuXWj/gkr1m&#10;Y7J3Q3Zr4t+7BcHHYWbOMOttb2txo9aXjhVMxgkI4tzpkgsF59/P9wUIH5A11o5JwZ08bDeDtzVm&#10;2nX8Q7dTKESEsM9QgQmhyaT0uSGLfuwa4uhdXGsxRNkWUrfYRbitZZokH9JiyXHBYEN7Q3l1+rMK&#10;0nTKh7lZ3nvbfR+PVTW7Jl9OqdGw361ABOrDK/xsH7SCRTqH/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IVMMAAADcAAAADwAAAAAAAAAAAAAAAACYAgAAZHJzL2Rv&#10;d25yZXYueG1sUEsFBgAAAAAEAAQA9QAAAIgDAAAAAA==&#10;" path="m45,5r,-3l45,,43,2r-3,l40,5r-2,7l35,17r-7,5l20,25,13,22,5,17r-2,l,20r5,2l10,25r5,2l20,30,30,27r8,-5l43,15,45,5xe" fillcolor="#f5da00" stroked="f">
              <v:path arrowok="t" o:connecttype="custom" o:connectlocs="45,5;45,2;45,0;43,2;40,2;40,2;40,5;38,12;35,17;28,22;20,25;13,22;5,17;3,17;0,20;5,22;10,25;15,27;20,30;30,27;38,22;43,15;45,5" o:connectangles="0,0,0,0,0,0,0,0,0,0,0,0,0,0,0,0,0,0,0,0,0,0,0"/>
            </v:shape>
            <v:shape id="Freeform 830" o:spid="_x0000_s3582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hLcEA&#10;AADcAAAADwAAAGRycy9kb3ducmV2LnhtbERPy4rCMBTdC/MP4Q7MzqbjYqjVKCIOKLjxsZjlneba&#10;Fpub0MS2+vVmIbg8nPd8OZhGdNT62rKC7yQFQVxYXXOp4Hz6HWcgfEDW2FgmBXfysFx8jOaYa9vz&#10;gbpjKEUMYZ+jgioEl0vpi4oM+sQ64shdbGswRNiWUrfYx3DTyEma/kiDNceGCh2tKyqux5tRcNl1&#10;wTz+nbv3f7eN3Uwf2d6elPr6HFYzEIGG8Ba/3FutIJv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oS3BAAAA3AAAAA8AAAAAAAAAAAAAAAAAmAIAAGRycy9kb3du&#10;cmV2LnhtbFBLBQYAAAAABAAEAPUAAACGAwAAAAA=&#10;" path="m40,3l40,,37,,35,3,32,8r-2,7l25,18r-8,2l10,18,5,15r-3,l,15r7,8l17,25,27,23r5,-5l37,10,40,3xe" fillcolor="#f4dc00" stroked="f">
              <v:path arrowok="t" o:connecttype="custom" o:connectlocs="40,3;40,0;40,0;37,0;35,3;35,3;32,8;30,15;25,18;17,20;10,18;5,15;2,15;0,15;7,23;17,25;27,23;32,18;37,10;40,3" o:connectangles="0,0,0,0,0,0,0,0,0,0,0,0,0,0,0,0,0,0,0,0"/>
            </v:shape>
            <v:shape id="Freeform 831" o:spid="_x0000_s3581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oB8YA&#10;AADcAAAADwAAAGRycy9kb3ducmV2LnhtbESPT2vCQBTE7wW/w/IEb81GD5LGrCLSohRa/1TE4yP7&#10;TILZtyG7TdJ++m6h0OMw85thstVgatFR6yrLCqZRDII4t7riQsH54+UxAeE8ssbaMin4Iger5egh&#10;w1Tbno/UnXwhQgm7FBWU3jeplC4vyaCLbEMcvJttDfog20LqFvtQbmo5i+O5NFhxWCixoU1J+f30&#10;aRQkr5cG9/u7xmP+/Xw9vHfbt6JTajIe1gsQngb/H/6jdzpwsy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oB8YAAADcAAAADwAAAAAAAAAAAAAAAACYAgAAZHJz&#10;L2Rvd25yZXYueG1sUEsFBgAAAAAEAAQA9QAAAIsDAAAAAA==&#10;" path="m35,3l35,,33,3r-3,l28,8r-3,5l20,15r-5,3l10,15,5,13,3,15,,15r8,5l15,23r8,-3l30,15r3,-5l35,3xe" fillcolor="#f4dd00" stroked="f">
              <v:path arrowok="t" o:connecttype="custom" o:connectlocs="35,3;35,0;35,0;33,3;30,3;28,8;25,13;20,15;15,18;10,15;5,13;3,15;0,15;8,20;15,23;23,20;30,15;33,10;35,3" o:connectangles="0,0,0,0,0,0,0,0,0,0,0,0,0,0,0,0,0,0,0"/>
            </v:shape>
            <v:shape id="Freeform 832" o:spid="_x0000_s3580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idcMA&#10;AADcAAAADwAAAGRycy9kb3ducmV2LnhtbERPy2rCQBTdF/oPwy10VyemKiE6igS03QUfKO6umdsk&#10;NHMnZEYT/76zKLg8nPdiNZhG3KlztWUF41EEgriwuuZSwfGw+UhAOI+ssbFMCh7kYLV8fVlgqm3P&#10;O7rvfSlCCLsUFVTet6mUrqjIoBvZljhwP7Yz6APsSqk77EO4aWQcRTNpsObQUGFLWUXF7/5mFGzc&#10;9pJcr7FOsml+yscn+3W+TZR6fxvWcxCeBv8U/7u/tYLkM8wP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CidcMAAADcAAAADwAAAAAAAAAAAAAAAACYAgAAZHJzL2Rv&#10;d25yZXYueG1sUEsFBgAAAAAEAAQA9QAAAIgDAAAAAA==&#10;" path="m30,r,l27,,25,,22,5,20,7r-3,3l12,12,10,10r-5,l2,10,,12r5,3l12,17r8,-2l25,12,27,5,30,xe" fillcolor="#f4df00" stroked="f">
              <v:path arrowok="t" o:connecttype="custom" o:connectlocs="30,0;30,0;27,0;25,0;22,5;20,7;17,10;12,12;10,10;5,10;2,10;0,12;5,15;12,17;20,15;25,12;27,5;30,0" o:connectangles="0,0,0,0,0,0,0,0,0,0,0,0,0,0,0,0,0,0"/>
            </v:shape>
            <v:shape id="Freeform 833" o:spid="_x0000_s3579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1BsYA&#10;AADcAAAADwAAAGRycy9kb3ducmV2LnhtbESPT2sCMRTE7wW/Q3hCL6JZqxRZjSJKbU9K/QMeH5vn&#10;7urmZUmiu/32TUHocZiZ3zCzRWsq8SDnS8sKhoMEBHFmdcm5guPhoz8B4QOyxsoyKfghD4t552WG&#10;qbYNf9NjH3IRIexTVFCEUKdS+qwgg35ga+LoXawzGKJ0udQOmwg3lXxLkndpsOS4UGBNq4Ky2/5u&#10;FNzGu8/NKd9sm+tuPT67O/OhN1LqtdsupyACteE//Gx/aQWT0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n1BsYAAADcAAAADwAAAAAAAAAAAAAAAACYAgAAZHJz&#10;L2Rvd25yZXYueG1sUEsFBgAAAAAEAAQA9QAAAIsDAAAAAA==&#10;" path="m,10r5,2l10,15r5,-3l20,10,23,5,25,,23,2r-3,l15,7r-5,3l8,10,8,7,3,10,,10xe" fillcolor="#f3e100" stroked="f">
              <v:path arrowok="t" o:connecttype="custom" o:connectlocs="0,10;5,12;10,15;15,12;20,10;23,5;25,0;23,2;20,2;15,7;10,10;8,10;8,7;3,10;0,10" o:connectangles="0,0,0,0,0,0,0,0,0,0,0,0,0,0,0"/>
            </v:shape>
            <v:shape id="Freeform 834" o:spid="_x0000_s3578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8l8UA&#10;AADcAAAADwAAAGRycy9kb3ducmV2LnhtbESPW2sCMRSE3wv+h3AE32rWlaqsRhFREUrxis+HzdmL&#10;bk6WTdTtv28KhT4OM/MNM1u0phJPalxpWcGgH4EgTq0uOVdwOW/eJyCcR9ZYWSYF3+RgMe+8zTDR&#10;9sVHep58LgKEXYIKCu/rREqXFmTQ9W1NHLzMNgZ9kE0udYOvADeVjKNoJA2WHBYKrGlVUHo/PYyC&#10;7EKxX13X269bu8zGh/39Y/S5VqrXbZdTEJ5a/x/+a++0gskwh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ryXxQAAANwAAAAPAAAAAAAAAAAAAAAAAJgCAABkcnMv&#10;ZG93bnJldi54bWxQSwUGAAAAAAQABAD1AAAAigMAAAAA&#10;" path="m,10r5,l7,12r5,-2l15,7,17,5,20,,17,2,12,5r-2,l7,7,5,7,,10xe" fillcolor="#f3e300" stroked="f">
              <v:path arrowok="t" o:connecttype="custom" o:connectlocs="0,10;5,10;7,12;12,10;15,7;17,5;20,0;17,2;12,5;10,5;7,7;7,7;5,7;0,10" o:connectangles="0,0,0,0,0,0,0,0,0,0,0,0,0,0"/>
            </v:shape>
            <v:shape id="Freeform 835" o:spid="_x0000_s3577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lhMYA&#10;AADcAAAADwAAAGRycy9kb3ducmV2LnhtbESPQWsCMRSE74X+h/AKvRTNVqHIapRaqJXequJen5vn&#10;Zm3yst2k67a/vhEKHoeZ+YaZLXpnRUdtqD0reBxmIIhLr2uuFOy2r4MJiBCRNVrPpOCHAizmtzcz&#10;zLU/8wd1m1iJBOGQowITY5NLGUpDDsPQN8TJO/rWYUyyraRu8ZzgzspRlj1JhzWnBYMNvRgqPzff&#10;TsGhMKv3t5Nc2+K0L6x5WP5+dUul7u/65ymISH28hv/ba61gMh7D5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6lhMYAAADcAAAADwAAAAAAAAAAAAAAAACYAgAAZHJz&#10;L2Rvd25yZXYueG1sUEsFBgAAAAAEAAQA9QAAAIsDAAAAAA==&#10;" path="m,5l,8r2,l7,5,12,,5,3,,5xe" fillcolor="#f3e400" stroked="f">
              <v:path arrowok="t" o:connecttype="custom" o:connectlocs="0,5;0,8;2,8;7,5;12,0;5,3;0,5" o:connectangles="0,0,0,0,0,0,0"/>
            </v:shape>
            <v:shape id="Freeform 836" o:spid="_x0000_s3576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yPsQA&#10;AADcAAAADwAAAGRycy9kb3ducmV2LnhtbESPQWvCQBSE7wX/w/IEb3WjFpHUVarQYhUEo70/ss9s&#10;aPZtyK4m9dd3BcHjMDPfMPNlZytxpcaXjhWMhgkI4tzpkgsFp+Pn6wyED8gaK8ek4I88LBe9lzmm&#10;2rV8oGsWChEh7FNUYEKoUyl9bsiiH7qaOHpn11gMUTaF1A22EW4rOU6SqbRYclwwWNPaUP6bXayC&#10;H3Nrt/Z4xttutTf198VlX7uNUoN+9/EOIlAXnuFHe6MVzCZ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sj7EAAAA3AAAAA8AAAAAAAAAAAAAAAAAmAIAAGRycy9k&#10;b3ducmV2LnhtbFBLBQYAAAAABAAEAPUAAACJAwAAAAA=&#10;" path="m,2r,l3,,5,,3,,,2xe" fillcolor="#f2e600" stroked="f">
              <v:path arrowok="t" o:connecttype="custom" o:connectlocs="0,2;0,2;3,0;5,0;3,0;0,2" o:connectangles="0,0,0,0,0,0"/>
            </v:shape>
            <v:shape id="Freeform 837" o:spid="_x0000_s3575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8u8QA&#10;AADcAAAADwAAAGRycy9kb3ducmV2LnhtbESPT4vCMBTE7wt+h/AEb2tqZbVUo8iCIHva9Q94fDTP&#10;tpi8lCbb1m+/EYQ9DjPzG2a9HawRHbW+dqxgNk1AEBdO11wqOJ/27xkIH5A1Gsek4EEetpvR2xpz&#10;7Xr+oe4YShEh7HNUUIXQ5FL6oiKLfuoa4ujdXGsxRNmWUrfYR7g1Mk2ShbRYc1yosKHPior78dcq&#10;SB9L6757vbh0lGXp1cy+7uai1GQ87FYgAg3hP/xqH7SCbP4B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PLvEAAAA3AAAAA8AAAAAAAAAAAAAAAAAmAIAAGRycy9k&#10;b3ducmV2LnhtbFBLBQYAAAAABAAEAPUAAACJAwAAAAA=&#10;" path="m,115l37,105,70,98,99,88,129,75,157,63,181,45,211,25,239,,224,25,206,48,189,68,169,88r-22,17l122,120,94,132,65,142,45,140,30,132,15,122,,115e" filled="f" strokecolor="#e77817" strokeweight="0">
              <v:path arrowok="t" o:connecttype="custom" o:connectlocs="0,115;37,105;70,98;99,88;129,75;157,63;181,45;211,25;239,0;224,25;206,48;189,68;169,88;147,105;122,120;94,132;65,142;45,140;30,132;15,122;0,115" o:connectangles="0,0,0,0,0,0,0,0,0,0,0,0,0,0,0,0,0,0,0,0,0"/>
            </v:shape>
            <v:shape id="Freeform 838" o:spid="_x0000_s3574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bNMMA&#10;AADcAAAADwAAAGRycy9kb3ducmV2LnhtbESPQYvCMBSE78L+h/AWvGnqLhSpRll2EfegSKt4fjTP&#10;pti8lCZq/fdGEDwOM/MNM1/2thFX6nztWMFknIAgLp2uuVJw2K9GUxA+IGtsHJOCO3lYLj4Gc8y0&#10;u3FO1yJUIkLYZ6jAhNBmUvrSkEU/di1x9E6usxii7CqpO7xFuG3kV5Kk0mLNccFgS7+GynNxsQrW&#10;8ujTos79sdzmu+3fpKk2ZqXU8LP/mYEI1Id3+NX+1wqm3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bNMMAAADcAAAADwAAAAAAAAAAAAAAAACYAgAAZHJzL2Rv&#10;d25yZXYueG1sUEsFBgAAAAAEAAQA9QAAAIgDAAAAAA==&#10;" path="m3,5l,,3,3r,2xe" fillcolor="#e15520" stroked="f">
              <v:path arrowok="t" o:connecttype="custom" o:connectlocs="3,5;0,0;3,3;3,5;3,5" o:connectangles="0,0,0,0,0"/>
            </v:shape>
            <v:rect id="Rectangle 839" o:spid="_x0000_s3573" style="position:absolute;left:6633;top:876;width:1;height: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NysQA&#10;AADcAAAADwAAAGRycy9kb3ducmV2LnhtbESPQWvCQBSE74X+h+UVeqsbFWxIXUVCC4XqoSp4fWRf&#10;s8Hs2zT71PTfdwXB4zAz3zDz5eBbdaY+NoENjEcZKOIq2IZrA/vdx0sOKgqyxTYwGfijCMvF48Mc&#10;Cxsu/E3nrdQqQTgWaMCJdIXWsXLkMY5CR5y8n9B7lCT7WtseLwnuWz3Jspn22HBacNhR6ag6bk/e&#10;wKR9P+j1pvyN4y+X16dpKZk0xjw/Das3UEKD3MO39qc1kE9f4Xo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DcrEAAAA3AAAAA8AAAAAAAAAAAAAAAAAmAIAAGRycy9k&#10;b3ducmV2LnhtbFBLBQYAAAAABAAEAPUAAACJAwAAAAA=&#10;" fillcolor="#e15820" stroked="f"/>
            <v:shape id="Freeform 840" o:spid="_x0000_s3572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bHcIA&#10;AADcAAAADwAAAGRycy9kb3ducmV2LnhtbERPy2oCMRTdF/yHcIVuimampSKjUUSxdOHGB7q9JtfJ&#10;4ORmmEQd/75ZCF0ezns671wt7tSGyrOCfJiBINbeVFwqOOzXgzGIEJEN1p5JwZMCzGe9tykWxj94&#10;S/ddLEUK4VCgAhtjU0gZtCWHYegb4sRdfOswJtiW0rT4SOGulp9ZNpIOK04NFhtaWtLX3c0p0Kcf&#10;0stz/nEJq2O++T5v5XNklXrvd4sJiEhd/Be/3L9GwfgrrU1n0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ZsdwgAAANwAAAAPAAAAAAAAAAAAAAAAAJgCAABkcnMvZG93&#10;bnJldi54bWxQSwUGAAAAAAQABAD1AAAAhwMAAAAA&#10;" path="m,l,,,5r2,l,xe" fillcolor="#e25c20" stroked="f">
              <v:path arrowok="t" o:connecttype="custom" o:connectlocs="0,0;0,0;0,5;2,5;0,0" o:connectangles="0,0,0,0,0"/>
            </v:shape>
            <v:shape id="Freeform 841" o:spid="_x0000_s3571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S8UA&#10;AADcAAAADwAAAGRycy9kb3ducmV2LnhtbESPQWvCQBSE74L/YXkFb7pphZJGV7GC2NKCmgpeX7Ov&#10;yWL2bciuGv+9KxQ8DjPzDTOdd7YWZ2q9cazgeZSAIC6cNlwq2P+shikIH5A11o5JwZU8zGf93hQz&#10;7S68o3MeShEh7DNUUIXQZFL6oiKLfuQa4uj9udZiiLItpW7xEuG2li9J8iotGo4LFTa0rKg45ier&#10;YLPIP1f798P2d3n9Wu9MnXprvpUaPHWLCYhAXXiE/9sfWkE6foP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s9LxQAAANwAAAAPAAAAAAAAAAAAAAAAAJgCAABkcnMv&#10;ZG93bnJldi54bWxQSwUGAAAAAAQABAD1AAAAigMAAAAA&#10;" path="m,l,,,5r2,l,xe" fillcolor="#e35f20" stroked="f">
              <v:path arrowok="t" o:connecttype="custom" o:connectlocs="0,0;0,0;0,5;2,5;0,0" o:connectangles="0,0,0,0,0"/>
            </v:shape>
            <v:shape id="Freeform 842" o:spid="_x0000_s3570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yDsIA&#10;AADcAAAADwAAAGRycy9kb3ducmV2LnhtbERPW2vCMBR+F/Yfwhn4pumcDKlGGQNhgyKt2xi+HZrT&#10;C2tOSpK19d+bB2GPH999d5hMJwZyvrWs4GmZgCAurW65VvD1eVxsQPiArLGzTAqu5OGwf5jtMNV2&#10;5IKGc6hFDGGfooImhD6V0pcNGfRL2xNHrrLOYIjQ1VI7HGO46eQqSV6kwZZjQ4M9vTVU/p7/jIJE&#10;V9mYuULm+Xd14o/TD60vz0rNH6fXLYhAU/gX393vWsFmHefH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7IOwgAAANwAAAAPAAAAAAAAAAAAAAAAAJgCAABkcnMvZG93&#10;bnJldi54bWxQSwUGAAAAAAQABAD1AAAAhwMAAAAA&#10;" path="m2,l,,,5r2,l2,xm54,175r,l67,175r10,-5l64,172r-10,3xe" fillcolor="#e36321" stroked="f">
              <v:path arrowok="t" o:connecttype="custom" o:connectlocs="2,0;0,0;0,5;2,5;2,5;2,0;54,175;54,175;67,175;77,170;64,172;54,175" o:connectangles="0,0,0,0,0,0,0,0,0,0,0,0"/>
              <o:lock v:ext="edit" verticies="t"/>
            </v:shape>
            <v:shape id="Freeform 843" o:spid="_x0000_s3569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m2cUA&#10;AADcAAAADwAAAGRycy9kb3ducmV2LnhtbESPQWvCQBSE74L/YXmCFzEbRWqIriJCpdBemgji7ZF9&#10;JsHs25DdJum/7xYKPQ4z8w2zP46mET11rrasYBXFIIgLq2suFVzz12UCwnlkjY1lUvBNDo6H6WSP&#10;qbYDf1Kf+VIECLsUFVTet6mUrqjIoItsSxy8h+0M+iC7UuoOhwA3jVzH8Ys0WHNYqLClc0XFM/sy&#10;Ctbxc9uP948kW+SX4T333LrNTan5bDztQHga/X/4r/2mFSSbF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SbZxQAAANwAAAAPAAAAAAAAAAAAAAAAAJgCAABkcnMv&#10;ZG93bnJldi54bWxQSwUGAAAAAAQABAD1AAAAigMAAAAA&#10;" path="m2,l,,2,5r3,l2,xm102,154r-3,l97,154r2,l102,154xm52,169r2,l54,172r10,l72,169r5,-2l84,162r-15,5l52,169xe" fillcolor="#e46721" stroked="f">
              <v:path arrowok="t" o:connecttype="custom" o:connectlocs="2,0;0,0;2,5;2,5;5,5;2,0;102,154;99,154;99,154;97,154;99,154;102,154;52,169;54,169;54,172;64,172;72,169;77,167;84,162;69,167;52,169" o:connectangles="0,0,0,0,0,0,0,0,0,0,0,0,0,0,0,0,0,0,0,0,0"/>
              <o:lock v:ext="edit" verticies="t"/>
            </v:shape>
            <v:shape id="Freeform 844" o:spid="_x0000_s3568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13cMA&#10;AADcAAAADwAAAGRycy9kb3ducmV2LnhtbESPT2vCQBTE7wW/w/IEL6VulCqSukoQSr0V/1y8PbLP&#10;JJh9G3afGr+9KxR6HGbmN8xy3btW3SjExrOByTgDRVx623Bl4Hj4/liAioJssfVMBh4UYb0avC0x&#10;t/7OO7rtpVIJwjFHA7VIl2sdy5ocxrHviJN39sGhJBkqbQPeE9y1epplc+2w4bRQY0ebmsrL/uoM&#10;hPPxXWYnwkv/+1MUk20pFUZjRsO++AIl1Mt/+K+9tQYWn1N4nUlH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+13cMAAADcAAAADwAAAAAAAAAAAAAAAACYAgAAZHJzL2Rv&#10;d25yZXYueG1sUEsFBgAAAAAEAAQA9QAAAIgDAAAAAA==&#10;" path="m2,r,l,,2,8,2,5r3,l2,xm54,170r10,-3l77,165r10,-8l102,152r-3,-2l97,150r-10,5l74,160r-10,2l49,165r3,2l54,170xe" fillcolor="#e46a21" stroked="f">
              <v:path arrowok="t" o:connecttype="custom" o:connectlocs="2,0;2,0;0,0;2,8;2,5;5,5;2,0;54,170;64,167;77,165;87,157;102,152;99,150;97,150;87,155;74,160;64,162;49,165;52,167;54,170" o:connectangles="0,0,0,0,0,0,0,0,0,0,0,0,0,0,0,0,0,0,0,0"/>
              <o:lock v:ext="edit" verticies="t"/>
            </v:shape>
            <v:shape id="Freeform 845" o:spid="_x0000_s3567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78cUA&#10;AADcAAAADwAAAGRycy9kb3ducmV2LnhtbESPT2sCMRTE7wW/Q3hCbzVra1tZjVIEQVp68M9Bb4/N&#10;M1l287IkUbff3hQKPQ4z8xtmvuxdK64UYu1ZwXhUgCCuvK7ZKDjs109TEDEha2w9k4IfirBcDB7m&#10;WGp/4y1dd8mIDOFYogKbUldKGStLDuPId8TZO/vgMGUZjNQBbxnuWvlcFG/SYc15wWJHK0tVs7s4&#10;Bc0+HpvPgOZk3zfmi76L18vpoNTjsP+YgUjUp//wX3ujFUwnL/B7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vvxxQAAANwAAAAPAAAAAAAAAAAAAAAAAJgCAABkcnMv&#10;ZG93bnJldi54bWxQSwUGAAAAAAQABAD1AAAAigMAAAAA&#10;" path="m3,l,,,7,3,5,3,xm50,164r17,-2l82,157r5,-5l95,149r2,l95,147r,-3l82,152r-10,2l60,157r-13,2l45,159r2,3l50,164xe" fillcolor="#e56e21" stroked="f">
              <v:path arrowok="t" o:connecttype="custom" o:connectlocs="3,0;0,0;0,0;0,7;3,5;3,5;3,0;50,164;67,162;82,157;87,152;95,149;97,149;97,149;95,147;95,144;82,152;72,154;60,157;47,159;47,159;45,159;47,162;50,164" o:connectangles="0,0,0,0,0,0,0,0,0,0,0,0,0,0,0,0,0,0,0,0,0,0,0,0"/>
              <o:lock v:ext="edit" verticies="t"/>
            </v:shape>
            <v:shape id="Freeform 846" o:spid="_x0000_s3566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/GsQA&#10;AADcAAAADwAAAGRycy9kb3ducmV2LnhtbESPQWvCQBSE74X+h+UVequbipQQXUWEgqfSxqLt7Zl9&#10;JsHdtyH7NOm/7xaEHoeZ+YZZrEbv1JX62AY28DzJQBFXwbZcG/jcvT7loKIgW3SBycAPRVgt7+8W&#10;WNgw8AddS6lVgnAs0EAj0hVax6ohj3ESOuLknULvUZLsa217HBLcOz3NshftseW00GBHm4aqc3nx&#10;BvZWym86DPHLHe0huPzybuXNmMeHcT0HJTTKf/jW3loD+WwGf2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PxrEAAAA3AAAAA8AAAAAAAAAAAAAAAAAmAIAAGRycy9k&#10;b3ducmV2LnhtbFBLBQYAAAAABAAEAPUAAACJAwAAAAA=&#10;" path="m3,l,,,3,,8,3,5r2,l3,xm47,160r15,-3l72,155r13,-5l95,145r,-3l92,142r-10,5l70,150r-10,2l47,155r-2,l45,157r2,3xe" fillcolor="#e57222" stroked="f">
              <v:path arrowok="t" o:connecttype="custom" o:connectlocs="3,0;0,0;0,3;0,8;3,5;5,5;3,0;47,160;62,157;72,155;85,150;95,145;95,142;92,142;82,147;70,150;60,152;47,155;45,155;45,155;45,157;47,160" o:connectangles="0,0,0,0,0,0,0,0,0,0,0,0,0,0,0,0,0,0,0,0,0,0"/>
              <o:lock v:ext="edit" verticies="t"/>
            </v:shape>
            <v:shape id="Freeform 847" o:spid="_x0000_s3565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EDsUA&#10;AADcAAAADwAAAGRycy9kb3ducmV2LnhtbESPQWvCQBSE70L/w/KE3nRjWyVGV5HSQhEvaoUeH9ln&#10;Nph9G7KrSf31riB4HGbmG2a+7GwlLtT40rGC0TABQZw7XXKh4Hf/PUhB+ICssXJMCv7Jw3Lx0ptj&#10;pl3LW7rsQiEihH2GCkwIdSalzw1Z9ENXE0fv6BqLIcqmkLrBNsJtJd+SZCItlhwXDNb0aSg/7c42&#10;Ug7X9r1Nz5up/PsaT/bmMF2tR0q99rvVDESgLjzDj/aPVpB+jO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8QOxQAAANwAAAAPAAAAAAAAAAAAAAAAAJgCAABkcnMv&#10;ZG93bnJldi54bWxQSwUGAAAAAAQABAD1AAAAigMAAAAA&#10;" path="m3,r,l,2,,7,3,5r2,l3,xm45,154r2,l60,152r12,-3l82,147r13,-8l92,139r-2,-2l80,142r-10,5l60,149r-13,l45,149r-3,l45,152r,2xe" fillcolor="#e67523" stroked="f">
              <v:path arrowok="t" o:connecttype="custom" o:connectlocs="3,0;3,0;0,2;0,7;3,5;5,5;3,0;45,154;47,154;47,154;60,152;72,149;82,147;95,139;92,139;90,137;80,142;70,147;60,149;47,149;45,149;42,149;45,152;45,154" o:connectangles="0,0,0,0,0,0,0,0,0,0,0,0,0,0,0,0,0,0,0,0,0,0,0,0"/>
              <o:lock v:ext="edit" verticies="t"/>
            </v:shape>
            <v:shape id="Freeform 848" o:spid="_x0000_s3564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QY8YA&#10;AADcAAAADwAAAGRycy9kb3ducmV2LnhtbESPQWvCQBSE74X+h+UVepG6MdYgqauIpSAWBFORHh/Z&#10;1yQ0+zZkt2b9964g9DjMzDfMYhVMK87Uu8aygsk4AUFcWt1wpeD49fEyB+E8ssbWMim4kIPV8vFh&#10;gbm2Ax/oXPhKRAi7HBXU3ne5lK6syaAb2444ej+2N+ij7Cupexwi3LQyTZJMGmw4LtTY0aam8rf4&#10;MwrCqL1MdulQ7t9n2yzI79M0/TRKPT+F9RsIT8H/h+/trVYwf83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QY8YAAADcAAAADwAAAAAAAAAAAAAAAACYAgAAZHJz&#10;L2Rvd25yZXYueG1sUEsFBgAAAAAEAAQA9QAAAIsDAAAAAA==&#10;" path="m5,l3,,,3,,8,3,5r2,l5,xm45,150r,l47,150r13,-3l70,145r12,-3l92,137r-2,-2l87,135r-10,2l67,142r-10,3l47,145r-2,l40,145r2,2l45,150xe" fillcolor="#e67824" stroked="f">
              <v:path arrowok="t" o:connecttype="custom" o:connectlocs="5,0;3,0;0,3;0,8;3,5;5,5;5,0;45,150;45,150;47,150;60,147;70,145;82,142;92,137;90,135;87,135;77,137;67,142;57,145;47,145;45,145;40,145;42,147;45,150" o:connectangles="0,0,0,0,0,0,0,0,0,0,0,0,0,0,0,0,0,0,0,0,0,0,0,0"/>
              <o:lock v:ext="edit" verticies="t"/>
            </v:shape>
            <v:shape id="Freeform 849" o:spid="_x0000_s3563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DtscA&#10;AADcAAAADwAAAGRycy9kb3ducmV2LnhtbESPQWvCQBSE70L/w/KE3nSjSJWYjZTSiofSamzB3h7Z&#10;ZxKSfRuyq0n/fbcgeBxm5hsm2QymEVfqXGVZwWwagSDOra64UPB1fJusQDiPrLGxTAp+ycEmfRgl&#10;GGvb84GumS9EgLCLUUHpfRtL6fKSDLqpbYmDd7adQR9kV0jdYR/gppHzKHqSBisOCyW29FJSXmcX&#10;o4AuP6/VTn/0+/38vT7V7ed2+X1W6nE8PK9BeBr8PXxr77SC1WI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w7bHAAAA3AAAAA8AAAAAAAAAAAAAAAAAmAIAAGRy&#10;cy9kb3ducmV2LnhtbFBLBQYAAAAABAAEAPUAAACMAwAAAAA=&#10;" path="m5,l3,,,2,3,7,5,5r3,l5,xm42,144r3,l47,144r13,l70,142r10,-5l90,132r-3,l85,129r-18,8l47,139r-5,l37,139r3,3l42,144xe" fillcolor="#e77c25" stroked="f">
              <v:path arrowok="t" o:connecttype="custom" o:connectlocs="5,0;3,0;0,2;3,7;5,5;8,5;5,0;42,144;45,144;47,144;60,144;70,142;80,137;90,132;87,132;85,129;67,137;47,139;42,139;37,139;40,142;42,144" o:connectangles="0,0,0,0,0,0,0,0,0,0,0,0,0,0,0,0,0,0,0,0,0,0"/>
              <o:lock v:ext="edit" verticies="t"/>
            </v:shape>
            <v:shape id="Freeform 850" o:spid="_x0000_s3562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kVL0A&#10;AADcAAAADwAAAGRycy9kb3ducmV2LnhtbERPSwrCMBDdC94hjOBOU0VEqlGqIiiCYPUAQzO2xWZS&#10;mqjt7c1CcPl4/9WmNZV4U+NKywom4wgEcWZ1ybmC++0wWoBwHlljZZkUdORgs+73Vhhr++ErvVOf&#10;ixDCLkYFhfd1LKXLCjLoxrYmDtzDNgZ9gE0udYOfEG4qOY2iuTRYcmgosKZdQdkzfRkFTs+j9DS1&#10;+zw5Xy+X87aj1qRKDQdtsgThqfV/8c991AoWs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gjkVL0AAADcAAAADwAAAAAAAAAAAAAAAACYAgAAZHJzL2Rvd25yZXYu&#10;eG1sUEsFBgAAAAAEAAQA9QAAAIIDAAAAAA==&#10;" path="m5,l3,,,3,3,8,5,5r3,l5,xm40,140r5,l47,140r10,l67,137r10,-5l87,130r-2,-3l82,125r-17,7l47,135r-5,l37,132r,5l40,140xe" fillcolor="#e77f26" stroked="f">
              <v:path arrowok="t" o:connecttype="custom" o:connectlocs="5,0;3,0;0,3;3,8;5,5;8,5;5,0;40,140;45,140;47,140;57,140;67,137;77,132;87,130;85,127;82,125;65,132;47,135;42,135;37,132;37,137;40,140" o:connectangles="0,0,0,0,0,0,0,0,0,0,0,0,0,0,0,0,0,0,0,0,0,0"/>
              <o:lock v:ext="edit" verticies="t"/>
            </v:shape>
            <v:shape id="Freeform 851" o:spid="_x0000_s3561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tN8EA&#10;AADcAAAADwAAAGRycy9kb3ducmV2LnhtbESPy4rCMBSG9wO+QziCuzH1gmOrUWQGUdyNCm6PzelF&#10;m5PSRK1vb4SBWX78N/75sjWVuFPjSssKBv0IBHFqdcm5guNh/TkF4TyyxsoyKXiSg+Wi8zHHRNsH&#10;/9J973MRStglqKDwvk6kdGlBBl3f1sRBy2xj0AdscqkbfIRyU8lhFE2kwZLDQoE1fReUXvc3o2B3&#10;xp94ZDd08tVp/LXKAu0uSvW67WoGwlPr/81/6a1WMB3H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3LTfBAAAA3AAAAA8AAAAAAAAAAAAAAAAAmAIAAGRycy9kb3du&#10;cmV2LnhtbFBLBQYAAAAABAAEAPUAAACGAwAAAAA=&#10;" path="m5,l2,,,2,,7r2,l5,5,5,xm34,134r5,l44,134r20,-2l82,124r-3,-2l77,122r-15,5l44,129r-5,l32,127r2,2l34,134xe" fillcolor="#e88327" stroked="f">
              <v:path arrowok="t" o:connecttype="custom" o:connectlocs="5,0;2,0;0,2;0,7;2,7;5,5;5,0;34,134;39,134;44,134;64,132;82,124;79,122;77,122;62,127;44,129;39,129;32,127;34,129;34,134" o:connectangles="0,0,0,0,0,0,0,0,0,0,0,0,0,0,0,0,0,0,0,0"/>
              <o:lock v:ext="edit" verticies="t"/>
            </v:shape>
            <v:shape id="Freeform 852" o:spid="_x0000_s3560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aMMIA&#10;AADcAAAADwAAAGRycy9kb3ducmV2LnhtbERPy2rCQBTdF/yH4Qru6kSxRaJjCGLBTUur0fUlc/PQ&#10;zJ0wMzXp33cWhS4P573NRtOJBznfWlawmCcgiEurW64VFOe35zUIH5A1dpZJwQ95yHaTpy2m2g78&#10;RY9TqEUMYZ+igiaEPpXSlw0Z9HPbE0euss5giNDVUjscYrjp5DJJXqXBlmNDgz3tGyrvp2+jIL/5&#10;92Phrq4qqsOw+ri0S/zcKzWbjvkGRKAx/Iv/3EetYP0S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lowwgAAANwAAAAPAAAAAAAAAAAAAAAAAJgCAABkcnMvZG93&#10;bnJldi54bWxQSwUGAAAAAAQABAD1AAAAhwMAAAAA&#10;" path="m5,l2,,,3r,7l2,8,5,5,5,xm34,127r5,3l44,130r18,-3l79,120r-2,l74,117r-15,5l44,125r-7,l29,122r3,3l34,127xe" fillcolor="#e88728" stroked="f">
              <v:path arrowok="t" o:connecttype="custom" o:connectlocs="5,0;2,0;0,3;0,10;2,8;5,5;5,0;34,127;39,130;44,130;62,127;79,120;77,120;74,117;59,122;44,125;37,125;29,122;32,125;34,127" o:connectangles="0,0,0,0,0,0,0,0,0,0,0,0,0,0,0,0,0,0,0,0"/>
              <o:lock v:ext="edit" verticies="t"/>
            </v:shape>
            <v:shape id="Freeform 853" o:spid="_x0000_s3559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M4MUA&#10;AADcAAAADwAAAGRycy9kb3ducmV2LnhtbESPQUsDMRSE74L/ITzBm81uwVrWpkWEgmihdC2Ct8fm&#10;mSxuXpYkdrf99U1B6HGYmW+YxWp0nThQiK1nBeWkAEHceN2yUbD/XD/MQcSErLHzTAqOFGG1vL1Z&#10;YKX9wDs61MmIDOFYoQKbUl9JGRtLDuPE98TZ+/HBYcoyGKkDDhnuOjktipl02HJesNjTq6Xmt/5z&#10;Ckz4rr92crCb9+K0P5r+42lbBqXu78aXZxCJxnQN/7fftIL5YwmXM/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szgxQAAANwAAAAPAAAAAAAAAAAAAAAAAJgCAABkcnMv&#10;ZG93bnJldi54bWxQSwUGAAAAAAQABAD1AAAAigMAAAAA&#10;" path="m5,l2,2,,2,,9,5,7,7,5,5,xm32,122r7,2l44,124r18,-2l77,117r-3,-3l72,112r-13,5l44,119r-7,l29,117r,2l32,122xe" fillcolor="#e98a29" stroked="f">
              <v:path arrowok="t" o:connecttype="custom" o:connectlocs="5,0;2,2;0,2;0,9;5,7;7,5;5,0;32,122;39,124;44,124;62,122;77,117;74,114;72,112;59,117;44,119;37,119;29,117;29,119;32,122" o:connectangles="0,0,0,0,0,0,0,0,0,0,0,0,0,0,0,0,0,0,0,0"/>
              <o:lock v:ext="edit" verticies="t"/>
            </v:shape>
            <v:shape id="Freeform 854" o:spid="_x0000_s3558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pHsQA&#10;AADcAAAADwAAAGRycy9kb3ducmV2LnhtbESPQWvCQBSE7wX/w/KE3uqmwbYhdRWRCD21NKb3R/Y1&#10;Cc2+Dbsbjf56tyB4HGbmG2a1mUwvjuR8Z1nB8yIBQVxb3XGjoDrsnzIQPiBr7C2TgjN52KxnDyvM&#10;tT3xNx3L0IgIYZ+jgjaEIZfS1y0Z9As7EEfv1zqDIUrXSO3wFOGml2mSvEqDHceFFgfatVT/laNR&#10;MLqvn6a47LKsOLtq+xY+lz2OSj3Op+07iEBTuIdv7Q+tIHtJ4f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KR7EAAAA3AAAAA8AAAAAAAAAAAAAAAAAmAIAAGRycy9k&#10;b3ducmV2LnhtbFBLBQYAAAAABAAEAPUAAACJAwAAAAA=&#10;" path="m5,l2,3,,5r2,5l5,7,7,5,5,xm29,117r8,3l44,120r15,-3l74,112r-2,-2l69,110r-12,2l44,115r-7,l27,112r2,3l29,117xe" fillcolor="#ea8e2b" stroked="f">
              <v:path arrowok="t" o:connecttype="custom" o:connectlocs="5,0;2,3;0,5;2,10;5,7;7,5;5,0;29,117;37,120;44,120;59,117;74,112;72,110;69,110;57,112;44,115;37,115;27,112;29,115;29,117" o:connectangles="0,0,0,0,0,0,0,0,0,0,0,0,0,0,0,0,0,0,0,0"/>
              <o:lock v:ext="edit" verticies="t"/>
            </v:shape>
            <v:shape id="Freeform 855" o:spid="_x0000_s3557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KBMQA&#10;AADcAAAADwAAAGRycy9kb3ducmV2LnhtbESPT4vCMBTE7wt+h/AEL6Lp6ipSjSIL/oHdy6qIx0fz&#10;bIvNS2nSWr+9EYQ9DjPzG2axak0hGqpcblnB5zACQZxYnXOq4HTcDGYgnEfWWFgmBQ9ysFp2PhYY&#10;a3vnP2oOPhUBwi5GBZn3ZSylSzIy6Ia2JA7e1VYGfZBVKnWF9wA3hRxF0VQazDksZFjSd0bJ7VAb&#10;BTm7n19fRzvs16Px9sxfTXq9KNXrtus5CE+t/w+/23utYDYZ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CgTEAAAA3AAAAA8AAAAAAAAAAAAAAAAAmAIAAGRycy9k&#10;b3ducmV2LnhtbFBLBQYAAAAABAAEAPUAAACJAwAAAAA=&#10;" path="m7,l5,2,,4,2,9,5,7,7,4,7,xm29,112r8,2l44,114r15,-2l72,107r-3,l67,104r-10,3l44,109r-10,l24,107r3,2l29,112xe" fillcolor="#eb912b" stroked="f">
              <v:path arrowok="t" o:connecttype="custom" o:connectlocs="7,0;5,2;0,4;2,9;5,7;7,4;7,0;29,112;37,114;44,114;59,112;72,107;69,107;67,104;57,107;44,109;34,109;24,107;27,109;29,112" o:connectangles="0,0,0,0,0,0,0,0,0,0,0,0,0,0,0,0,0,0,0,0"/>
              <o:lock v:ext="edit" verticies="t"/>
            </v:shape>
            <v:shape id="Freeform 856" o:spid="_x0000_s3556" style="position:absolute;left:6640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I8MQA&#10;AADcAAAADwAAAGRycy9kb3ducmV2LnhtbESPQWvCQBSE7wX/w/IEb82mWm2IrhICgUJPjUKvj+wz&#10;Cd19G7Krpv31XUHocZiZb5jdYbJGXGn0vWMFL0kKgrhxuudWwelYPWcgfEDWaByTgh/ycNjPnnaY&#10;a3fjT7rWoRURwj5HBV0IQy6lbzqy6BM3EEfv7EaLIcqxlXrEW4RbI5dpupEWe44LHQ5UdtR81xer&#10;wCyHt7Io+sJ68/X7kWUrqtYrpRbzqdiCCDSF//Cj/a4VZOtXu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SPDEAAAA3AAAAA8AAAAAAAAAAAAAAAAAmAIAAGRycy9k&#10;b3ducmV2LnhtbFBLBQYAAAAABAAEAPUAAACJAwAAAAA=&#10;" path="m5,l3,2,,5r,7l3,7,8,5,5,xm25,107r10,3l42,110r13,-3l67,105r-2,-3l65,100r-10,5l42,105,32,102,22,100r,5l25,107xe" fillcolor="#eb952b" stroked="f">
              <v:path arrowok="t" o:connecttype="custom" o:connectlocs="5,0;3,2;0,5;0,12;3,7;8,5;5,0;25,107;35,110;42,110;55,107;67,105;65,102;65,100;55,105;42,105;32,102;22,100;22,105;25,107" o:connectangles="0,0,0,0,0,0,0,0,0,0,0,0,0,0,0,0,0,0,0,0"/>
              <o:lock v:ext="edit" verticies="t"/>
            </v:shape>
            <v:shape id="Freeform 857" o:spid="_x0000_s3555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MI8YA&#10;AADcAAAADwAAAGRycy9kb3ducmV2LnhtbESPQWvCQBSE7wX/w/KE3urGQEpIXaUUbKWnaOvB2yP7&#10;mgSzb8PuapL++m5B8DjMzDfMajOaTlzJ+dayguUiAUFcWd1yreD7a/uUg/ABWWNnmRRM5GGznj2s&#10;sNB24D1dD6EWEcK+QAVNCH0hpa8aMugXtieO3o91BkOUrpba4RDhppNpkjxLgy3HhQZ7emuoOh8u&#10;RoEuP993STr9fjh9ri75aTwO5V6px/n4+gIi0Bju4Vt7pxXkWQ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MI8YAAADcAAAADwAAAAAAAAAAAAAAAACYAgAAZHJz&#10;L2Rvd25yZXYueG1sUEsFBgAAAAAEAAQA9QAAAIsDAAAAAA==&#10;" path="m5,l3,3,,5r,8l5,8,8,5,5,xm22,103r10,2l42,105r13,-2l65,100r,-2l62,98r-10,2l42,100,32,98,20,95r2,3l22,103xe" fillcolor="#ec992a" stroked="f">
              <v:path arrowok="t" o:connecttype="custom" o:connectlocs="5,0;3,3;0,5;0,13;5,8;8,5;5,0;22,103;32,105;42,105;55,103;65,100;65,98;62,98;52,100;42,100;32,98;20,95;22,98;22,103" o:connectangles="0,0,0,0,0,0,0,0,0,0,0,0,0,0,0,0,0,0,0,0"/>
              <o:lock v:ext="edit" verticies="t"/>
            </v:shape>
            <v:shape id="Freeform 858" o:spid="_x0000_s3554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wocUA&#10;AADcAAAADwAAAGRycy9kb3ducmV2LnhtbESPQWvCQBSE74X+h+UVems2FQ0hdRUbEKQ3rYLH1+wz&#10;Ce6+DdmNRn+9Wyj0OMzMN8x8OVojLtT71rGC9yQFQVw53XKtYP+9fstB+ICs0TgmBTfysFw8P82x&#10;0O7KW7rsQi0ihH2BCpoQukJKXzVk0SeuI47eyfUWQ5R9LXWP1wi3Rk7SNJMWW44LDXZUNlSdd4NV&#10;UN73+HnSs2H7c/s6dMepWZ0zo9Try7j6ABFoDP/hv/ZGK8hnG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fChxQAAANwAAAAPAAAAAAAAAAAAAAAAAJgCAABkcnMv&#10;ZG93bnJldi54bWxQSwUGAAAAAAQABAD1AAAAigMAAAAA&#10;" path="m8,l3,2,,7r,5l5,7,8,5,8,xm22,95r10,2l42,100r13,l65,95r-3,l60,92r-8,3l42,95,30,92,20,90r,2l22,95xe" fillcolor="#ec9c29" stroked="f">
              <v:path arrowok="t" o:connecttype="custom" o:connectlocs="8,0;3,2;0,7;0,12;5,7;8,5;8,0;22,95;32,97;42,100;55,100;65,95;62,95;60,92;52,95;42,95;30,92;20,90;20,92;22,95" o:connectangles="0,0,0,0,0,0,0,0,0,0,0,0,0,0,0,0,0,0,0,0"/>
              <o:lock v:ext="edit" verticies="t"/>
            </v:shape>
            <v:shape id="Freeform 859" o:spid="_x0000_s3553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IesYA&#10;AADcAAAADwAAAGRycy9kb3ducmV2LnhtbESPW2vCQBSE3wX/w3KEvohuWtoo0Y1IsVKwCl7w+ZA9&#10;uWD2bMxuNf33XaHQx2FmvmHmi87U4katqywreB5HIIgzqysuFJyOH6MpCOeRNdaWScEPOVik/d4c&#10;E23vvKfbwRciQNglqKD0vkmkdFlJBt3YNsTBy21r0AfZFlK3eA9wU8uXKIqlwYrDQokNvZeUXQ7f&#10;RsFrHp91tFmf3HplGx9/DeV1u1PqadAtZyA8df4//Nf+1AqmbxN4nA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IesYAAADcAAAADwAAAAAAAAAAAAAAAACYAgAAZHJz&#10;L2Rvd25yZXYueG1sUEsFBgAAAAAEAAQA9QAAAIsDAAAAAA==&#10;" path="m8,l5,3,,8r3,7l5,10,10,5,8,xm20,90r12,3l42,95r10,l62,93,60,90,57,88r-7,2l42,90,30,88,17,83r3,5l20,90xe" fillcolor="#eda025" stroked="f">
              <v:path arrowok="t" o:connecttype="custom" o:connectlocs="8,0;5,3;0,8;3,15;5,10;10,5;8,0;20,90;32,93;42,95;52,95;62,93;60,90;57,88;50,90;42,90;30,88;17,83;20,88;20,90" o:connectangles="0,0,0,0,0,0,0,0,0,0,0,0,0,0,0,0,0,0,0,0"/>
              <o:lock v:ext="edit" verticies="t"/>
            </v:shape>
            <v:shape id="Freeform 860" o:spid="_x0000_s3552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HBMIA&#10;AADcAAAADwAAAGRycy9kb3ducmV2LnhtbERPTWvCQBC9C/0PyxR6M5taFEldRYRQoRerxfM0O02W&#10;ZmdDdoypv757KHh8vO/VZvStGqiPLrCB5ywHRVwF67g28Hkqp0tQUZAttoHJwC9F2KwfJissbLjy&#10;Bw1HqVUK4ViggUakK7SOVUMeYxY64sR9h96jJNjX2vZ4TeG+1bM8X2iPjlNDgx3tGqp+jhdvQN4u&#10;MpQvX27mzu/nwzbe9uXuZszT47h9BSU0yl38795bA8t5Wpv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QcEwgAAANwAAAAPAAAAAAAAAAAAAAAAAJgCAABkcnMvZG93&#10;bnJldi54bWxQSwUGAAAAAAQABAD1AAAAhwMAAAAA&#10;" path="m8,l5,2,,7r3,5l3,15,5,10,10,5,8,xm20,85r10,2l42,90r10,l60,87,57,85,55,82r-5,3l42,85,30,82,17,77r,3l20,85xe" fillcolor="#eea421" stroked="f">
              <v:path arrowok="t" o:connecttype="custom" o:connectlocs="8,0;5,2;0,7;3,12;3,15;5,10;10,5;8,0;20,85;30,87;42,90;52,90;60,87;57,85;55,82;50,85;42,85;30,82;17,77;17,80;20,85" o:connectangles="0,0,0,0,0,0,0,0,0,0,0,0,0,0,0,0,0,0,0,0,0"/>
              <o:lock v:ext="edit" verticies="t"/>
            </v:shape>
            <v:shape id="Freeform 861" o:spid="_x0000_s3551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vZsQA&#10;AADcAAAADwAAAGRycy9kb3ducmV2LnhtbESPUWvCMBSF3wf+h3CFvQxNVlC0M4pMhD0N7PYDrs21&#10;KWtuahNr/feLIPh4OOd8h7PaDK4RPXWh9qzhfapAEJfe1Fxp+P3ZTxYgQkQ22HgmDTcKsFmPXlaY&#10;G3/lA/VFrESCcMhRg42xzaUMpSWHYepb4uSdfOcwJtlV0nR4TXDXyEypuXRYc1qw2NKnpfKvuDgN&#10;6nj5LjJ1fMN+F08ze8vOB5Np/Toeth8gIg3xGX60v4yGxWwJ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r2bEAAAA3AAAAA8AAAAAAAAAAAAAAAAAmAIAAGRycy9k&#10;b3ducmV2LnhtbFBLBQYAAAAABAAEAPUAAACJAwAAAAA=&#10;" path="m7,l2,5,,10r,3l,18,5,10,10,5,7,xm14,78r13,5l39,85r8,l54,83,52,80,49,78r-5,2l39,80r-7,l24,78,17,75,12,70r2,5l14,78xe" fillcolor="#eea81d" stroked="f">
              <v:path arrowok="t" o:connecttype="custom" o:connectlocs="7,0;2,5;0,10;0,13;0,18;5,10;10,5;7,0;14,78;27,83;39,85;47,85;54,83;52,80;49,78;44,80;39,80;32,80;24,78;17,75;12,70;14,75;14,78" o:connectangles="0,0,0,0,0,0,0,0,0,0,0,0,0,0,0,0,0,0,0,0,0,0,0"/>
              <o:lock v:ext="edit" verticies="t"/>
            </v:shape>
            <v:shape id="Freeform 862" o:spid="_x0000_s3550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l8sEA&#10;AADcAAAADwAAAGRycy9kb3ducmV2LnhtbERPW2vCMBR+H/gfwhH2NtMJFu2MIhVB2F684POhOWvK&#10;mpOSxLbbr18eBB8/vvt6O9pW9ORD41jB+ywDQVw53XCt4Ho5vC1BhIissXVMCn4pwHYzeVljod3A&#10;J+rPsRYphEOBCkyMXSFlqAxZDDPXESfu23mLMUFfS+1xSOG2lfMsy6XFhlODwY5KQ9XP+W4VDKvb&#10;xZl96U/Z38Lg7qvJ+89SqdfpuPsAEWmMT/HDfdQKlnm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JfLBAAAA3AAAAA8AAAAAAAAAAAAAAAAAmAIAAGRycy9kb3du&#10;cmV2LnhtbFBLBQYAAAAABAAEAPUAAACGAwAAAAA=&#10;" path="m7,l2,5,,10r,5l,20,5,12,10,5r,-3l7,xm14,72r13,5l39,80r8,l52,77,49,75r-5,l39,75r-7,l24,72,17,67,10,62r2,5l14,72xe" fillcolor="#efac12" stroked="f">
              <v:path arrowok="t" o:connecttype="custom" o:connectlocs="7,0;2,5;0,10;0,15;0,20;5,12;10,5;10,2;7,0;14,72;27,77;39,80;47,80;52,77;49,75;49,75;44,75;39,75;32,75;24,72;17,67;10,62;12,67;14,72" o:connectangles="0,0,0,0,0,0,0,0,0,0,0,0,0,0,0,0,0,0,0,0,0,0,0,0"/>
              <o:lock v:ext="edit" verticies="t"/>
            </v:shape>
            <v:shape id="Freeform 863" o:spid="_x0000_s3549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D38UA&#10;AADcAAAADwAAAGRycy9kb3ducmV2LnhtbESPQYvCMBSE7wv7H8Jb8LamKhapRtkVBAVB7XrZ26N5&#10;ttXmpTRRq7/eCILHYWa+YSaz1lTiQo0rLSvodSMQxJnVJecK9n+L7xEI55E1VpZJwY0czKafHxNM&#10;tL3yji6pz0WAsEtQQeF9nUjpsoIMuq6tiYN3sI1BH2STS93gNcBNJftRFEuDJYeFAmuaF5Sd0rNR&#10;cN+Wdx7G68F5sFqsfjf/t/3wmCrV+Wp/xiA8tf4dfrWXWsEo7sH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IPfxQAAANwAAAAPAAAAAAAAAAAAAAAAAJgCAABkcnMv&#10;ZG93bnJldi54bWxQSwUGAAAAAAQABAD1AAAAigMAAAAA&#10;" path="m10,l5,5,,13r,5l2,23,5,13,10,5r,-2l10,xm12,65r5,5l24,73r8,2l39,75r5,l49,73r-2,l47,70r-5,l39,70r-7,l22,65,14,60,10,55r,5l12,65xe" fillcolor="#efb000" stroked="f">
              <v:path arrowok="t" o:connecttype="custom" o:connectlocs="10,0;5,5;0,13;0,18;2,23;5,13;10,5;10,3;10,0;12,65;17,70;24,73;32,75;39,75;44,75;49,73;47,73;47,70;42,70;39,70;32,70;22,65;14,60;10,55;10,60;12,65" o:connectangles="0,0,0,0,0,0,0,0,0,0,0,0,0,0,0,0,0,0,0,0,0,0,0,0,0,0"/>
              <o:lock v:ext="edit" verticies="t"/>
            </v:shape>
            <v:shape id="Freeform 864" o:spid="_x0000_s3548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LqsYA&#10;AADcAAAADwAAAGRycy9kb3ducmV2LnhtbESPQWvCQBSE7wX/w/KEXoLZGIqkqavYguCptFGKx0f2&#10;NQlm34bs1iT++m6h4HGYmW+Y9XY0rbhS7xrLCpZxAoK4tLrhSsHpuF9kIJxH1thaJgUTOdhuZg9r&#10;zLUd+JOuha9EgLDLUUHtfZdL6cqaDLrYdsTB+7a9QR9kX0nd4xDgppVpkqykwYbDQo0dvdVUXoof&#10;o6AbPtzr+TYto6ih533x9P5VDZFSj/Nx9wLC0+jv4f/2QSvIVi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LqsYAAADcAAAADwAAAAAAAAAAAAAAAACYAgAAZHJz&#10;L2Rvd25yZXYueG1sUEsFBgAAAAAEAAQA9QAAAIsDAAAAAA==&#10;" path="m10,l5,7,,15r2,7l2,27,5,15,12,5,10,2,10,xm10,57r7,5l24,67r8,3l39,70r5,l49,70,47,67,44,65r-2,l39,65,29,62,19,60,12,52,7,42r3,8l10,57xe" fillcolor="#f0b300" stroked="f">
              <v:path arrowok="t" o:connecttype="custom" o:connectlocs="10,0;5,7;0,15;2,22;2,27;2,27;5,15;12,5;10,2;10,0;10,57;17,62;24,67;32,70;39,70;44,70;49,70;47,67;44,65;42,65;39,65;29,62;19,60;12,52;7,42;10,50;10,57" o:connectangles="0,0,0,0,0,0,0,0,0,0,0,0,0,0,0,0,0,0,0,0,0,0,0,0,0,0,0"/>
              <o:lock v:ext="edit" verticies="t"/>
            </v:shape>
            <v:shape id="Freeform 865" o:spid="_x0000_s3547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YbMIA&#10;AADcAAAADwAAAGRycy9kb3ducmV2LnhtbESPzYoCMRCE7wu+Q2hhb2vGFUVGo4iwoOzJnwdoknZm&#10;cNIZkuhEn36zIHgsquorarlOthV38qFxrGA8KkAQa2carhScTz9fcxAhIhtsHZOCBwVYrwYfSyyN&#10;6/lA92OsRIZwKFFBHWNXShl0TRbDyHXE2bs4bzFm6StpPPYZblv5XRQzabHhvFBjR9ua9PV4swp0&#10;mx6b6f53O3H6ma79uJN+P1Xqc5g2CxCRUnyHX+2dUTCfTeD/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9hswgAAANwAAAAPAAAAAAAAAAAAAAAAAJgCAABkcnMvZG93&#10;bnJldi54bWxQSwUGAAAAAAQABAD1AAAAhwMAAAAA&#10;" path="m8,l3,8,,18,3,33,8,50r4,5l20,60r10,5l37,65r3,l45,65,42,63,40,60r-3,l30,60,25,58,20,55,12,50,10,45,8,40,5,33,3,25,5,15,10,5r,-2l8,xe" fillcolor="#f2b900" stroked="f">
              <v:path arrowok="t" o:connecttype="custom" o:connectlocs="8,0;3,8;0,18;3,33;8,50;12,55;20,60;30,65;37,65;40,65;45,65;42,63;40,60;40,60;37,60;30,60;25,58;20,55;12,50;10,45;8,40;5,33;3,25;5,15;10,5;10,3;8,0" o:connectangles="0,0,0,0,0,0,0,0,0,0,0,0,0,0,0,0,0,0,0,0,0,0,0,0,0,0,0"/>
            </v:shape>
            <v:shape id="Freeform 866" o:spid="_x0000_s3546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lG8UA&#10;AADcAAAADwAAAGRycy9kb3ducmV2LnhtbESPzWrDMBCE74W+g9hCb43cUBzjWDZpgqGHXpKWnrfW&#10;+odYK2Mptvv2VSCQ4zA73+xkxWJ6MdHoOssKXlcRCOLK6o4bBd9f5UsCwnlkjb1lUvBHDor88SHD&#10;VNuZjzSdfCMChF2KClrvh1RKV7Vk0K3sQBy82o4GfZBjI/WIc4CbXq6jKJYGOw4NLQ60b6k6ny4m&#10;vFHLPR5w/fm+uxwPc1xu5p/kV6nnp2W3BeFp8ffjW/pDK0jiN7iOCQS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SUbxQAAANwAAAAPAAAAAAAAAAAAAAAAAJgCAABkcnMv&#10;ZG93bnJldi54bWxQSwUGAAAAAAQABAD1AAAAigMAAAAA&#10;" path="m10,l3,10,,22r3,8l5,37r5,10l17,55r10,2l37,60r3,l42,60,40,57,37,55,25,52,15,45,8,35,5,22,8,12,10,5r,-3l10,xe" fillcolor="#f3be00" stroked="f">
              <v:path arrowok="t" o:connecttype="custom" o:connectlocs="10,0;3,10;0,22;0,22;3,30;5,37;10,47;17,55;27,57;37,60;40,60;42,60;40,57;37,55;37,55;25,52;15,45;8,35;5,22;8,12;10,5;10,2;10,0" o:connectangles="0,0,0,0,0,0,0,0,0,0,0,0,0,0,0,0,0,0,0,0,0,0,0"/>
            </v:shape>
            <v:shape id="Freeform 867" o:spid="_x0000_s3545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m6cIA&#10;AADcAAAADwAAAGRycy9kb3ducmV2LnhtbESPzYoCMRCE7wu+Q2hhb2tGRZHRKKKIi3vy5wGaSTsz&#10;mO4Mk6izb78RhD0WVfUVtVh17NSD2lB7MTAcZKBICm9rKQ1czruvGagQUSw6L2TglwKslr2PBebW&#10;P+VIj1MsVYJIyNFAFWOTax2KihjDwDckybv6ljEm2ZbatvhMcHZ6lGVTzVhLWqiwoU1Fxe10ZwMN&#10;Hjs+nP3wsvtxBzee8Dbs2ZjPfreeg4rUxf/wu/1tDcymE3idSUd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mbpwgAAANwAAAAPAAAAAAAAAAAAAAAAAJgCAABkcnMvZG93&#10;bnJldi54bWxQSwUGAAAAAAQABAD1AAAAhwMAAAAA&#10;" path="m7,l2,10,,20r2,8l5,35r2,5l9,45r8,5l22,53r5,2l34,55r3,l34,53r,-3l22,48,14,40,7,33,5,20,7,13,9,5,7,3,7,xe" fillcolor="#f4c200" stroked="f">
              <v:path arrowok="t" o:connecttype="custom" o:connectlocs="7,0;2,10;0,20;2,28;5,35;7,40;9,45;17,50;22,53;27,55;34,55;37,55;37,55;34,53;34,50;22,48;14,40;7,33;5,20;7,13;9,5;7,3;7,0" o:connectangles="0,0,0,0,0,0,0,0,0,0,0,0,0,0,0,0,0,0,0,0,0,0,0"/>
            </v:shape>
            <v:shape id="Freeform 868" o:spid="_x0000_s3544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AW8QA&#10;AADcAAAADwAAAGRycy9kb3ducmV2LnhtbESPQWvCQBSE74L/YXmCN93YQ5DUVUpFEIoUYy69PbKv&#10;2dDs27i7xvTfdwuCx2FmvmE2u9F2YiAfWscKVssMBHHtdMuNgupyWKxBhIissXNMCn4pwG47nWyw&#10;0O7OZxrK2IgE4VCgAhNjX0gZakMWw9L1xMn7dt5iTNI3Unu8J7jt5EuW5dJiy2nBYE/vhuqf8mYV&#10;3Px4aU6D25cVraqvj09zLYezUvPZ+PYKItIYn+FH+6gVrPM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wFvEAAAA3AAAAA8AAAAAAAAAAAAAAAAAmAIAAGRycy9k&#10;b3ducmV2LnhtbFBLBQYAAAAABAAEAPUAAACJAwAAAAA=&#10;" path="m5,l3,7,,17,3,30r7,10l20,47r12,3l30,47r,-2l20,42,12,35,7,27,5,17,7,12,7,7,7,2,5,xe" fillcolor="#f5c700" stroked="f">
              <v:path arrowok="t" o:connecttype="custom" o:connectlocs="5,0;3,7;0,17;3,30;10,40;20,47;32,50;32,50;30,47;30,45;20,42;12,35;7,27;5,17;7,12;7,7;7,2;5,0" o:connectangles="0,0,0,0,0,0,0,0,0,0,0,0,0,0,0,0,0,0"/>
            </v:shape>
            <v:shape id="Freeform 869" o:spid="_x0000_s3543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aycUA&#10;AADcAAAADwAAAGRycy9kb3ducmV2LnhtbESPQWvCQBSE74L/YXmCN93YQ5ToKqLW1pJL1YPHR/aZ&#10;xGTfhuxW47/vCoUeh5n5hlmsOlOLO7WutKxgMo5AEGdWl5wrOJ/eRzMQziNrrC2Tgic5WC37vQUm&#10;2j74m+5Hn4sAYZeggsL7JpHSZQUZdGPbEAfvaluDPsg2l7rFR4CbWr5FUSwNlhwWCmxoU1BWHX+M&#10;grjZptX09rHb+8tXnp6j9HmonFLDQbeeg/DU+f/wX/tTK5jFU3i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NrJxQAAANwAAAAPAAAAAAAAAAAAAAAAAJgCAABkcnMv&#10;ZG93bnJldi54bWxQSwUGAAAAAAQABAD1AAAAigMAAAAA&#10;" path="m4,l2,8,,15,2,28r7,7l17,43r12,2l27,43,24,40,17,35,12,30,7,23,4,15,7,10,7,8,4,5,4,xe" fillcolor="#f6cb00" stroked="f">
              <v:path arrowok="t" o:connecttype="custom" o:connectlocs="4,0;2,8;0,15;2,28;9,35;17,43;29,45;27,43;24,40;17,35;12,30;7,23;4,15;7,10;7,8;4,5;4,0" o:connectangles="0,0,0,0,0,0,0,0,0,0,0,0,0,0,0,0,0"/>
            </v:shape>
            <v:shape id="Freeform 870" o:spid="_x0000_s3542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NYsIA&#10;AADcAAAADwAAAGRycy9kb3ducmV2LnhtbERPTYvCMBC9C/sfwix407R7KNI1iiiyghfbFbzONmNb&#10;bSalibb6681B2OPjfc+Xg2nEnTpXW1YQTyMQxIXVNZcKjr/byQyE88gaG8uk4EEOlouP0RxTbXvO&#10;6J77UoQQdikqqLxvUyldUZFBN7UtceDOtjPoA+xKqTvsQ7hp5FcUJdJgzaGhwpbWFRXX/GYUJD/7&#10;LO6vcbNZ5f3jcPq7ZMn2qdT4c1h9g/A0+H/x273TCmZJ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1iwgAAANwAAAAPAAAAAAAAAAAAAAAAAJgCAABkcnMvZG93&#10;bnJldi54bWxQSwUGAAAAAAQABAD1AAAAhwMAAAAA&#10;" path="m2,r,5l,10,2,20r5,8l15,35r10,3l22,35,20,30,15,28,10,23,7,18,5,10,5,8,7,5,5,3,2,xe" fillcolor="#f7d000" stroked="f">
              <v:path arrowok="t" o:connecttype="custom" o:connectlocs="2,0;2,5;0,10;2,20;7,28;15,35;25,38;22,35;20,30;15,28;10,23;7,18;5,10;5,8;7,5;5,3;2,0" o:connectangles="0,0,0,0,0,0,0,0,0,0,0,0,0,0,0,0,0"/>
            </v:shape>
            <v:shape id="Freeform 871" o:spid="_x0000_s3541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yTMUA&#10;AADcAAAADwAAAGRycy9kb3ducmV2LnhtbESPQWsCMRSE7wX/Q3iCt5q1FNHVKKKUFooW19Lzc/O6&#10;u3XzsiRRV3+9EQoeh5n5hpnOW1OLEzlfWVYw6CcgiHOrKy4UfO/enkcgfEDWWFsmBRfyMJ91nqaY&#10;anvmLZ2yUIgIYZ+igjKEJpXS5yUZ9H3bEEfv1zqDIUpXSO3wHOGmli9JMpQGK44LJTa0LCk/ZEej&#10;YIuuef+5bjK5e/1a7Q9/n+uMnFK9bruYgAjUhkf4v/2hFYyGY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JMxQAAANwAAAAPAAAAAAAAAAAAAAAAAJgCAABkcnMv&#10;ZG93bnJldi54bWxQSwUGAAAAAAQABAD1AAAAigMAAAAA&#10;" path="m3,r,2l,7r3,8l8,22r5,5l20,32,18,27,15,25,8,17,5,7,5,2,3,xe" fillcolor="#f7d400" stroked="f">
              <v:path arrowok="t" o:connecttype="custom" o:connectlocs="3,0;3,2;0,7;3,15;8,22;13,27;20,32;18,27;15,25;8,17;5,7;5,7;5,2;3,0" o:connectangles="0,0,0,0,0,0,0,0,0,0,0,0,0,0"/>
            </v:shape>
            <v:shape id="Freeform 872" o:spid="_x0000_s3540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QZMIA&#10;AADcAAAADwAAAGRycy9kb3ducmV2LnhtbERPz2vCMBS+C/sfwht4s+l2cKUzypBNhDnEuoPHZ/Ns&#10;O5uXkmRt998vB8Hjx/d7sRpNK3pyvrGs4ClJQRCXVjdcKfg+fswyED4ga2wtk4I/8rBaPkwWmGs7&#10;8IH6IlQihrDPUUEdQpdL6cuaDPrEdsSRu1hnMEToKqkdDjHctPI5TefSYMOxocaO1jWV1+LXKPg8&#10;8U+Wdefm/at01QU3+93OSaWmj+PbK4hAY7iLb+6tVpC9xP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BBkwgAAANwAAAAPAAAAAAAAAAAAAAAAAJgCAABkcnMvZG93&#10;bnJldi54bWxQSwUGAAAAAAQABAD1AAAAhwMAAAAA&#10;" path="m2,l,3,,5r2,8l5,18r5,5l15,25,7,15,2,xe" fillcolor="#f6d600" stroked="f">
              <v:path arrowok="t" o:connecttype="custom" o:connectlocs="2,0;0,3;0,5;2,13;5,18;10,23;15,25;7,15;2,0" o:connectangles="0,0,0,0,0,0,0,0,0"/>
            </v:shape>
            <v:shape id="Freeform 873" o:spid="_x0000_s3539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6ZMUA&#10;AADcAAAADwAAAGRycy9kb3ducmV2LnhtbESPT2vCQBTE7wW/w/KE3urGKhqiq0hBsGAPjYLXl+zL&#10;H8y+TbNbE7+9Wyh4HGbmN8x6O5hG3KhztWUF00kEgji3uuZSwfm0f4tBOI+ssbFMCu7kYLsZvawx&#10;0bbnb7qlvhQBwi5BBZX3bSKlyysy6Ca2JQ5eYTuDPsiulLrDPsBNI9+jaCEN1hwWKmzpo6L8mv4a&#10;BV9ZMdPm6Baf8/SSLfc/WVz0mVKv42G3AuFp8M/wf/ugFcTLK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rpkxQAAANwAAAAPAAAAAAAAAAAAAAAAAJgCAABkcnMv&#10;ZG93bnJldi54bWxQSwUGAAAAAAQABAD1AAAAigMAAAAA&#10;" path="m,l,,3,10r7,8l5,8,,xe" fillcolor="#f5d900" stroked="f">
              <v:path arrowok="t" o:connecttype="custom" o:connectlocs="0,0;0,0;3,10;10,18;5,8;0,0" o:connectangles="0,0,0,0,0,0"/>
            </v:shape>
            <v:shape id="Freeform 874" o:spid="_x0000_s3538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oq8cA&#10;AADcAAAADwAAAGRycy9kb3ducmV2LnhtbESP3WoCMRSE7wt9h3AK3iyarVKV1SjSIijU4h/i5WFz&#10;uru4OVmSqOvbN4VCL4eZ+YaZzltTixs5X1lW8NpLQRDnVldcKDgelt0xCB+QNdaWScGDPMxnz09T&#10;zLS9845u+1CICGGfoYIyhCaT0uclGfQ92xBH79s6gyFKV0jt8B7hppb9NB1KgxXHhRIbei8pv+yv&#10;RsH5bXNKFtvPoRtcZLL+SK9fu4SU6ry0iwmIQG34D/+1V1rBeNSH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/aKvHAAAA3AAAAA8AAAAAAAAAAAAAAAAAmAIAAGRy&#10;cy9kb3ducmV2LnhtbFBLBQYAAAAABAAEAPUAAACMAwAAAAA=&#10;" path="m105,167l82,152,62,135,47,120,37,100,20,57,,,10,50r8,50l23,122r9,23l42,165r15,20l82,177r23,-10e" filled="f" strokecolor="#e15520" strokeweight="0">
              <v:path arrowok="t" o:connecttype="custom" o:connectlocs="105,167;82,152;62,135;47,120;37,100;20,57;0,0;10,50;18,100;23,122;32,145;42,165;57,185;82,177;105,167" o:connectangles="0,0,0,0,0,0,0,0,0,0,0,0,0,0,0"/>
            </v:shape>
            <v:shape id="Freeform 875" o:spid="_x0000_s3537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CJcUA&#10;AADcAAAADwAAAGRycy9kb3ducmV2LnhtbESPQUvDQBSE74L/YXlCb3ajgsa021KEgJcKtmnx+Mi+&#10;ZlOzb0P2tY3/3hWEHoeZ+YaZL0ffqTMNsQ1s4GGagSKug225MVBty/scVBRki11gMvBDEZaL25s5&#10;FjZc+JPOG2lUgnAs0IAT6QutY+3IY5yGnjh5hzB4lCSHRtsBLwnuO/2YZc/aY8tpwWFPb47q783J&#10;Gzgd83a135WV/pLq9cOV68MuE2Mmd+NqBkpolGv4v/1uDeQvT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IlxQAAANwAAAAPAAAAAAAAAAAAAAAAAJgCAABkcnMv&#10;ZG93bnJldi54bWxQSwUGAAAAAAQABAD1AAAAigMAAAAA&#10;" path="m169,20r,xm5,l2,,,,5,3,5,xe" fillcolor="#e15520" stroked="f">
              <v:path arrowok="t" o:connecttype="custom" o:connectlocs="169,20;169,20;169,20;169,20;5,0;2,0;0,0;5,3;5,3;5,0" o:connectangles="0,0,0,0,0,0,0,0,0,0"/>
              <o:lock v:ext="edit" verticies="t"/>
            </v:shape>
            <v:shape id="Freeform 876" o:spid="_x0000_s3536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r/8YA&#10;AADcAAAADwAAAGRycy9kb3ducmV2LnhtbESPT2vCQBTE7wW/w/KE3urGUlqJbkSslh4q/gWvz+xL&#10;sph9G7JbTfvpu0LB4zAzv2Em087W4kKtN44VDAcJCOLcacOlgsN++TQC4QOyxtoxKfghD9Os9zDB&#10;VLsrb+myC6WIEPYpKqhCaFIpfV6RRT9wDXH0CtdaDFG2pdQtXiPc1vI5SV6lRcNxocKG5hXl5923&#10;VfBrZl/H1XlVvK8/1ptTWLAZnlipx343G4MI1IV7+L/9qRWM3l7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5r/8YAAADcAAAADwAAAAAAAAAAAAAAAACYAgAAZHJz&#10;L2Rvd25yZXYueG1sUEsFBgAAAAAEAAQA9QAAAIsDAAAAAA==&#10;" path="m,l,3,5,5,5,3,3,,,xm167,20r-3,l164,23r,2l164,23r3,-3xm159,52r5,-7l164,37r-2,8l159,52xe" fillcolor="#e25920" stroked="f">
              <v:path arrowok="t" o:connecttype="custom" o:connectlocs="0,0;0,3;5,5;5,3;5,3;3,0;0,0;167,20;164,20;164,23;164,25;164,23;167,20;159,52;164,45;164,37;162,45;159,52" o:connectangles="0,0,0,0,0,0,0,0,0,0,0,0,0,0,0,0,0,0"/>
              <o:lock v:ext="edit" verticies="t"/>
            </v:shape>
            <v:shape id="Freeform 877" o:spid="_x0000_s3535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NsQA&#10;AADcAAAADwAAAGRycy9kb3ducmV2LnhtbESPwWrDMBBE74X+g9hCL6WRE2gTnCghhIT20kOTfMDW&#10;2ljG1kp4ldj9+6pQ6HGYmTfMajP6Tt2olyawgemkAEVcBdtwbeB8OjwvQElCttgFJgPfJLBZ39+t&#10;sLRh4E+6HVOtMoSlRAMupVhqLZUjjzIJkTh7l9B7TFn2tbY9DhnuOz0rilftseG84DDSzlHVHq/e&#10;gGxj574+DvudtFN5eot7HKQ15vFh3C5BJRrTf/iv/W4NLOYv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mDbEAAAA3AAAAA8AAAAAAAAAAAAAAAAAmAIAAGRycy9k&#10;b3ducmV2LnhtbFBLBQYAAAAABAAEAPUAAACJAwAAAAA=&#10;" path="m164,20r,l161,20r-2,l159,25r,5l156,42r-2,15l154,55r7,-18l164,20xm,l,3,5,5,5,3,2,3,,xe" fillcolor="#e25d20" stroked="f">
              <v:path arrowok="t" o:connecttype="custom" o:connectlocs="164,20;164,20;161,20;159,20;159,25;159,30;156,42;154,57;154,55;161,37;164,20;0,0;0,3;0,3;5,5;5,5;5,3;2,3;0,0" o:connectangles="0,0,0,0,0,0,0,0,0,0,0,0,0,0,0,0,0,0,0"/>
              <o:lock v:ext="edit" verticies="t"/>
            </v:shape>
            <v:shape id="Freeform 878" o:spid="_x0000_s3534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HZcQA&#10;AADcAAAADwAAAGRycy9kb3ducmV2LnhtbESPW2sCMRSE3wv+h3AE32q2Puh2a5QqCIJCWy/vh83Z&#10;i92cLEl013/fCEIfh5lvhpkve9OIGzlfW1bwNk5AEOdW11wqOB03rykIH5A1NpZJwZ08LBeDlzlm&#10;2nb8Q7dDKEUsYZ+hgiqENpPS5xUZ9GPbEkevsM5giNKVUjvsYrlp5CRJptJgzXGhwpbWFeW/h6tR&#10;kF5d8n5ZdedQnBh3xXd6+Wr2So2G/ecHiEB9+A8/6a2O3GwKj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x2XEAAAA3AAAAA8AAAAAAAAAAAAAAAAAmAIAAGRycy9k&#10;b3ducmV2LnhtbFBLBQYAAAAABAAEAPUAAACJAwAAAAA=&#10;" path="m159,22r,-2l159,17r-2,l154,20r,2l154,27r-2,15l150,54r2,l152,52r2,l154,49r3,-7l159,34r-2,-7l159,22xm,l,,,2,5,5,5,2,5,,3,,,xe" fillcolor="#e36221" stroked="f">
              <v:path arrowok="t" o:connecttype="custom" o:connectlocs="159,22;159,20;159,17;157,17;154,20;154,22;154,27;152,42;150,54;152,54;152,52;154,52;154,49;157,42;159,34;157,27;159,22;0,0;0,0;0,2;5,5;5,2;5,0;3,0;0,0" o:connectangles="0,0,0,0,0,0,0,0,0,0,0,0,0,0,0,0,0,0,0,0,0,0,0,0,0"/>
              <o:lock v:ext="edit" verticies="t"/>
            </v:shape>
            <v:shape id="Freeform 879" o:spid="_x0000_s3533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yLMUA&#10;AADcAAAADwAAAGRycy9kb3ducmV2LnhtbESPzWrDMBCE74W+g9hCb43cHhrjRgmlUCgkUPJzyHFj&#10;bS270spY28R5+yoQyHGYmW+Y2WIMXh1pSG1kA8+TAhRxHW3LjYHd9vOpBJUE2aKPTAbOlGAxv7+b&#10;YWXjidd03EijMoRThQacSF9pnWpHAdMk9sTZ+4lDQMlyaLQd8JThweuXonjVAVvOCw57+nBU/27+&#10;ggG/Knu//I6HQ5HO233dSec6MebxYXx/AyU0yi18bX9ZA+V0Cpcz+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fIsxQAAANwAAAAPAAAAAAAAAAAAAAAAAJgCAABkcnMv&#10;ZG93bnJldi54bWxQSwUGAAAAAAQABAD1AAAAigMAAAAA&#10;" path="m154,27r,-5l154,17r-3,3l149,20r,5l149,27r-2,15l144,54r3,l149,54r2,-15l154,27xm,l,2,2,7,5,2,5,,2,,,xe" fillcolor="#e46621" stroked="f">
              <v:path arrowok="t" o:connecttype="custom" o:connectlocs="154,27;154,22;154,17;151,20;149,20;149,25;149,27;147,42;144,54;147,54;149,54;151,39;154,27;0,0;0,2;0,2;2,7;5,2;5,0;2,0;0,0" o:connectangles="0,0,0,0,0,0,0,0,0,0,0,0,0,0,0,0,0,0,0,0,0"/>
              <o:lock v:ext="edit" verticies="t"/>
            </v:shape>
            <v:shape id="Freeform 880" o:spid="_x0000_s3532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g170A&#10;AADcAAAADwAAAGRycy9kb3ducmV2LnhtbERPuwrCMBTdBf8hXMFFNFVBSzWKCIKjjzq4XZprW2xu&#10;ShNt/XszCI6H815vO1OJNzWutKxgOolAEGdWl5wrSK+HcQzCeWSNlWVS8CEH202/t8ZE25bP9L74&#10;XIQQdgkqKLyvEyldVpBBN7E1ceAetjHoA2xyqRtsQ7ip5CyKFtJgyaGhwJr2BWXPy8soON7mS4pS&#10;R/NdedWjWLf3+nVSajjodisQnjr/F//cR60gXo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Bwg170AAADcAAAADwAAAAAAAAAAAAAAAACYAgAAZHJzL2Rvd25yZXYu&#10;eG1sUEsFBgAAAAAEAAQA9QAAAIIDAAAAAA==&#10;" path="m149,27r,-5l149,20r-2,l145,20r,5l145,27r-3,15l140,54r2,l145,54r2,-12l149,27xm,l,2,,5,,7r3,l5,5,5,,3,,,xe" fillcolor="#e46a21" stroked="f">
              <v:path arrowok="t" o:connecttype="custom" o:connectlocs="149,27;149,22;149,20;147,20;145,20;145,25;145,27;142,42;140,54;142,54;145,54;147,42;149,27;0,0;0,2;0,5;0,7;3,7;5,5;5,0;3,0;0,0" o:connectangles="0,0,0,0,0,0,0,0,0,0,0,0,0,0,0,0,0,0,0,0,0,0"/>
              <o:lock v:ext="edit" verticies="t"/>
            </v:shape>
            <v:shape id="Freeform 881" o:spid="_x0000_s3531" style="position:absolute;left:6421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9t8UA&#10;AADcAAAADwAAAGRycy9kb3ducmV2LnhtbESPQUsDMRSE74L/ITzBm81WpLuuTUutCPYiWJVeXzfP&#10;zdLkZUlid/vvm4LgcZiZb5j5cnRWHCnEzrOC6aQAQdx43XGr4Ovz9a4CEROyRuuZFJwownJxfTXH&#10;WvuBP+i4Ta3IEI41KjAp9bWUsTHkME58T5y9Hx8cpixDK3XAIcOdlfdFMZMOO84LBntaG2oO21+n&#10;oK+G74cdzWxp98Pz+t2Uq5dNUOr2Zlw9gUg0pv/wX/tNK6jKR7icy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n23xQAAANwAAAAPAAAAAAAAAAAAAAAAAJgCAABkcnMv&#10;ZG93bnJldi54bWxQSwUGAAAAAAQABAD1AAAAigMAAAAA&#10;" path="m147,27r,-2l147,20r-2,l142,22r,3l142,27r-2,15l135,54r5,l142,54r3,-12l147,27xm3,r,2l,7r5,3l8,5,8,2,5,,3,xe" fillcolor="#e56f21" stroked="f">
              <v:path arrowok="t" o:connecttype="custom" o:connectlocs="147,27;147,25;147,20;145,20;142,22;142,25;142,27;140,42;135,54;140,54;142,54;145,42;147,27;3,0;3,2;0,7;5,10;8,5;8,2;5,0;3,0" o:connectangles="0,0,0,0,0,0,0,0,0,0,0,0,0,0,0,0,0,0,0,0,0"/>
              <o:lock v:ext="edit" verticies="t"/>
            </v:shape>
            <v:shape id="Freeform 882" o:spid="_x0000_s3530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z5sEA&#10;AADcAAAADwAAAGRycy9kb3ducmV2LnhtbERPTUsDMRC9C/0PYYTebLYWZN02LaUgFtRDW0GPw2a6&#10;u5hMliS28d87B8Hj432vNsU7daGYhsAG5rMKFHEb7MCdgffT010NKmVkiy4wGfihBJv15GaFjQ1X&#10;PtDlmDslIZwaNNDnPDZap7Ynj2kWRmLhziF6zAJjp23Eq4R7p++r6kF7HFgaehxp11P7dfz20use&#10;T5/l482/vhQ3t1t63h/iwpjpbdkuQWUq+V/8595bA3Ut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8+bBAAAA3AAAAA8AAAAAAAAAAAAAAAAAmAIAAGRycy9kb3du&#10;cmV2LnhtbFBLBQYAAAAABAAEAPUAAACGAwAAAAA=&#10;" path="m142,27r,-2l142,20r-3,2l137,22r,3l137,27r-3,15l129,57r3,-3l137,54r2,-12l142,27xm2,r,5l,7r5,5l7,7,7,2,5,2,2,xe" fillcolor="#e57322" stroked="f">
              <v:path arrowok="t" o:connecttype="custom" o:connectlocs="142,27;142,25;142,20;139,22;137,22;137,25;137,27;134,42;129,57;132,54;137,54;139,42;142,27;2,0;2,5;0,7;5,12;7,7;7,2;5,2;2,0" o:connectangles="0,0,0,0,0,0,0,0,0,0,0,0,0,0,0,0,0,0,0,0,0"/>
              <o:lock v:ext="edit" verticies="t"/>
            </v:shape>
            <v:shape id="Freeform 883" o:spid="_x0000_s3529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F5MQA&#10;AADcAAAADwAAAGRycy9kb3ducmV2LnhtbESP0WrCQBRE34X+w3ILfZG60UJJUlepgmAhDzH6AZfs&#10;bRKSvRuyq0n/3hWEPg4zc4ZZbyfTiRsNrrGsYLmIQBCXVjdcKbicD+8xCOeRNXaWScEfOdhuXmZr&#10;TLUd+US3wlciQNilqKD2vk+ldGVNBt3C9sTB+7WDQR/kUEk94BjgppOrKPqUBhsOCzX2tK+pbIur&#10;UYBV1lKy/8nzfKfnSSuzj4srlXp7nb6/QHia/H/42T5qBXG8hMe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ReTEAAAA3AAAAA8AAAAAAAAAAAAAAAAAmAIAAGRycy9k&#10;b3ducmV2LnhtbFBLBQYAAAAABAAEAPUAAACJAwAAAAA=&#10;" path="m137,25r,-2l137,20r-2,l132,20r,3l132,25r-2,15l125,55r2,l130,52r5,-12l137,25xm3,r,3l,8r3,2l5,10,5,5,8,,5,,3,xe" fillcolor="#e67723" stroked="f">
              <v:path arrowok="t" o:connecttype="custom" o:connectlocs="137,25;137,23;137,20;135,20;132,20;132,23;132,25;130,40;125,55;127,55;130,52;135,40;137,25;3,0;3,3;0,8;3,10;5,10;5,5;8,0;5,0;3,0" o:connectangles="0,0,0,0,0,0,0,0,0,0,0,0,0,0,0,0,0,0,0,0,0,0"/>
              <o:lock v:ext="edit" verticies="t"/>
            </v:shape>
            <v:shape id="Freeform 884" o:spid="_x0000_s3528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FAMQA&#10;AADcAAAADwAAAGRycy9kb3ducmV2LnhtbESP3WrCQBSE74W+w3IKvdONQktM3YiItumd1T7AIXvy&#10;Y7NnQ3bz49u7hYKXw8x8w2y2k2nEQJ2rLStYLiIQxLnVNZcKfi7HeQzCeWSNjWVScCMH2/RptsFE&#10;25G/aTj7UgQIuwQVVN63iZQur8igW9iWOHiF7Qz6ILtS6g7HADeNXEXRmzRYc1iosKV9RfnvuTcK&#10;8GtN1+mQ9Zf6+Hpy7VV/fBZrpV6ep907CE+Tf4T/25lWEMcr+Ds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RQDEAAAA3AAAAA8AAAAAAAAAAAAAAAAAmAIAAGRycy9k&#10;b3ducmV2LnhtbFBLBQYAAAAABAAEAPUAAACJAwAAAAA=&#10;" path="m132,25r,-2l132,20r-3,l127,20r,3l127,25r-3,15l119,55r3,l124,55r5,-15l132,25xm2,r,5l,10r2,l5,13,5,8,7,,5,,2,xe" fillcolor="#e77b25" stroked="f">
              <v:path arrowok="t" o:connecttype="custom" o:connectlocs="132,25;132,23;132,20;129,20;127,20;127,23;127,25;124,40;119,55;122,55;124,55;129,40;132,25;2,0;2,5;0,10;2,10;5,13;5,8;7,0;5,0;2,0" o:connectangles="0,0,0,0,0,0,0,0,0,0,0,0,0,0,0,0,0,0,0,0,0,0"/>
              <o:lock v:ext="edit" verticies="t"/>
            </v:shape>
            <v:shape id="Freeform 885" o:spid="_x0000_s3527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I0sUA&#10;AADcAAAADwAAAGRycy9kb3ducmV2LnhtbESPQWuDQBSE74H+h+UFegl1TYUgJquEQsFCCdQEe324&#10;Lypx31p3m9h/ny0Uehxm5htmV8xmEFeaXG9ZwTqKQRA3VvfcKjgdX59SEM4jaxwsk4IfclDkD4sd&#10;Ztre+IOulW9FgLDLUEHn/ZhJ6ZqODLrIjsTBO9vJoA9yaqWe8BbgZpDPcbyRBnsOCx2O9NJRc6m+&#10;jQITf9br95oPyVe1sWX9JpNydVbqcTnvtyA8zf4//NcutYI0TeD3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jSxQAAANwAAAAPAAAAAAAAAAAAAAAAAJgCAABkcnMv&#10;ZG93bnJldi54bWxQSwUGAAAAAAQABAD1AAAAigMAAAAA&#10;" path="m127,25r,-2l127,20r-2,l122,23r,2l120,40r-5,15l117,55r3,l125,40r2,-15xm3,l,5r,5l3,13r2,l5,8,8,3,5,,3,xe" fillcolor="#e77f26" stroked="f">
              <v:path arrowok="t" o:connecttype="custom" o:connectlocs="127,25;127,23;127,20;125,20;122,23;122,23;122,25;120,40;115,55;117,55;120,55;125,40;127,25;3,0;0,5;0,10;3,13;5,13;5,8;8,3;5,0;3,0" o:connectangles="0,0,0,0,0,0,0,0,0,0,0,0,0,0,0,0,0,0,0,0,0,0"/>
              <o:lock v:ext="edit" verticies="t"/>
            </v:shape>
            <v:shape id="Freeform 886" o:spid="_x0000_s3526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v0cUA&#10;AADcAAAADwAAAGRycy9kb3ducmV2LnhtbESPzWrDMBCE74W+g9hCLiWRU0IxTpRQOw2EQg/5IefF&#10;2tim1spISmy/fVQo9DjMzDfMajOYVtzJ+caygvksAUFcWt1wpeB82k1TED4ga2wtk4KRPGzWz08r&#10;zLTt+UD3Y6hEhLDPUEEdQpdJ6cuaDPqZ7Yijd7XOYIjSVVI77CPctPItSd6lwYbjQo0dFTWVP8eb&#10;UbBv3UXnt9dRFvn2OySf7ut0cEpNXoaPJYhAQ/gP/7X3WkGaLu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O/RxQAAANwAAAAPAAAAAAAAAAAAAAAAAJgCAABkcnMv&#10;ZG93bnJldi54bWxQSwUGAAAAAAQABAD1AAAAigMAAAAA&#10;" path="m122,25r,-2l122,20r-3,3l117,23r,2l114,40r-5,15l112,55r2,l119,40r3,-15xm2,l,8r,5l2,13r3,2l5,8,7,3,5,3,2,xe" fillcolor="#e88427" stroked="f">
              <v:path arrowok="t" o:connecttype="custom" o:connectlocs="122,25;122,23;122,20;119,23;117,23;117,23;117,25;114,40;109,55;112,55;114,55;119,40;122,25;2,0;0,8;0,13;2,13;5,15;5,8;7,3;5,3;2,0" o:connectangles="0,0,0,0,0,0,0,0,0,0,0,0,0,0,0,0,0,0,0,0,0,0"/>
              <o:lock v:ext="edit" verticies="t"/>
            </v:shape>
            <v:shape id="Freeform 887" o:spid="_x0000_s3525" style="position:absolute;left:6436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PjsMA&#10;AADcAAAADwAAAGRycy9kb3ducmV2LnhtbESPQWsCMRSE7wX/Q3iCt5q1oCxbo5SCYntSV8HjY/Pc&#10;LN28LEl013/fFAoeh5n5hlmuB9uKO/nQOFYwm2YgiCunG64VnMrNaw4iRGSNrWNS8KAA69XoZYmF&#10;dj0f6H6MtUgQDgUqMDF2hZShMmQxTF1HnLyr8xZjkr6W2mOf4LaVb1m2kBYbTgsGO/o0VP0cb1ZB&#10;xK963n9fL1l+Ln252/a3rdkrNRkPH+8gIg3xGf5v77SCPJ/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cPjsMAAADcAAAADwAAAAAAAAAAAAAAAACYAgAAZHJzL2Rv&#10;d25yZXYueG1sUEsFBgAAAAAEAAQA9QAAAIgDAAAAAA==&#10;" path="m117,22r,-2l115,20r-3,l112,22r-2,15l102,52r5,l110,52r5,-15l117,22xm3,l,5r,5l3,12r,3l5,7,8,,5,,3,xe" fillcolor="#e98828" stroked="f">
              <v:path arrowok="t" o:connecttype="custom" o:connectlocs="117,22;117,20;117,20;115,20;112,20;112,20;112,22;110,37;102,52;107,52;110,52;115,37;117,22;3,0;0,5;0,10;3,12;3,15;5,7;8,0;5,0;3,0" o:connectangles="0,0,0,0,0,0,0,0,0,0,0,0,0,0,0,0,0,0,0,0,0,0"/>
              <o:lock v:ext="edit" verticies="t"/>
            </v:shape>
            <v:shape id="Freeform 888" o:spid="_x0000_s3524" style="position:absolute;left:6439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Hy8QA&#10;AADcAAAADwAAAGRycy9kb3ducmV2LnhtbESPwWrDMBBE74X8g9hCb43sUoJxo4RSCAkJPTRtyHWx&#10;1paJtTKS6ih/XxUKPQ4z84ZZrpMdxEQ+9I4VlPMCBHHjdM+dgq/PzWMFIkRkjYNjUnCjAOvV7G6J&#10;tXZX/qDpGDuRIRxqVGBiHGspQ2PIYpi7kTh7rfMWY5a+k9rjNcPtIJ+KYiEt9pwXDI70Zqi5HL+t&#10;gum93ezP3aUs8WBOyT37tG29Ug/36fUFRKQU/8N/7Z1WUFUL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B8vEAAAA3AAAAA8AAAAAAAAAAAAAAAAAmAIAAGRycy9k&#10;b3ducmV2LnhtbFBLBQYAAAAABAAEAPUAAACJAwAAAAA=&#10;" path="m112,22r,-2l109,20r-2,l107,22r-3,15l97,52r2,l104,52r5,-15l112,22xm2,l,5r,7l,15r2,l5,7,7,2,2,xe" fillcolor="#e98c2a" stroked="f">
              <v:path arrowok="t" o:connecttype="custom" o:connectlocs="112,22;112,20;112,20;109,20;107,20;107,22;107,22;104,37;97,52;99,52;104,52;109,37;112,22;2,0;0,5;0,12;0,15;2,15;5,7;7,2;2,0" o:connectangles="0,0,0,0,0,0,0,0,0,0,0,0,0,0,0,0,0,0,0,0,0"/>
              <o:lock v:ext="edit" verticies="t"/>
            </v:shape>
            <v:shape id="Freeform 889" o:spid="_x0000_s3523" style="position:absolute;left:6439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ossQA&#10;AADcAAAADwAAAGRycy9kb3ducmV2LnhtbESPQWsCMRSE7wX/Q3iCt5q4lHZZjSJawUMvVX/Ac/PM&#10;Lm5elk10V399Uyj0OMzMN8xiNbhG3KkLtWcNs6kCQVx6U7PVcDruXnMQISIbbDyThgcFWC1HLwss&#10;jO/5m+6HaEWCcChQQxVjW0gZyoochqlviZN38Z3DmGRnpemwT3DXyEypd+mw5rRQYUubisrr4eY0&#10;lOfn9pgp3GW9faPN9kvZvP7UejIe1nMQkYb4H/5r742GPP+A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qLLEAAAA3AAAAA8AAAAAAAAAAAAAAAAAmAIAAGRycy9k&#10;b3ducmV2LnhtbFBLBQYAAAAABAAEAPUAAACJAwAAAAA=&#10;" path="m109,22r,-2l107,20r-3,l104,22r,7l102,37r-3,7l94,52r3,l99,52r8,-15l109,22xm5,l2,7,,15r2,l5,17,7,10,10,2,7,2,5,xe" fillcolor="#eb912b" stroked="f">
              <v:path arrowok="t" o:connecttype="custom" o:connectlocs="109,22;109,20;109,20;107,20;104,20;104,22;104,22;104,29;102,37;99,44;94,52;97,52;99,52;107,37;109,22;5,0;2,7;0,15;2,15;5,17;7,10;10,2;7,2;5,0" o:connectangles="0,0,0,0,0,0,0,0,0,0,0,0,0,0,0,0,0,0,0,0,0,0,0,0"/>
              <o:lock v:ext="edit" verticies="t"/>
            </v:shape>
            <v:shape id="Freeform 890" o:spid="_x0000_s3522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mzMEA&#10;AADcAAAADwAAAGRycy9kb3ducmV2LnhtbERPz2vCMBS+C/sfwht4EU23g5RqlKoI86LTzfujebbF&#10;5qU0mY3+9eYg7Pjx/Z4vg2nEjTpXW1bwMUlAEBdW11wq+P3ZjlMQziNrbCyTgjs5WC7eBnPMtO35&#10;SLeTL0UMYZehgsr7NpPSFRUZdBPbEkfuYjuDPsKulLrDPoabRn4myVQarDk2VNjSuqLievozCppi&#10;urV7mzy+D7tz2Ji8H4VVrtTwPeQzEJ6C/xe/3F9aQZrG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HJszBAAAA3AAAAA8AAAAAAAAAAAAAAAAAmAIAAGRycy9kb3du&#10;cmV2LnhtbFBLBQYAAAAABAAEAPUAAACGAwAAAAA=&#10;" path="m105,20r,l105,18r-3,l100,18r,2l100,27r-3,8l95,42r-5,8l92,50r3,l102,35r3,-15xm5,l3,5,,13r3,2l5,15,8,8,10,,8,,5,xe" fillcolor="#eb952b" stroked="f">
              <v:path arrowok="t" o:connecttype="custom" o:connectlocs="105,20;105,20;105,18;102,18;100,18;100,20;100,27;97,35;95,42;90,50;92,50;95,50;102,35;105,20;5,0;3,5;0,13;3,15;5,15;8,8;10,0;8,0;5,0" o:connectangles="0,0,0,0,0,0,0,0,0,0,0,0,0,0,0,0,0,0,0,0,0,0,0"/>
              <o:lock v:ext="edit" verticies="t"/>
            </v:shape>
            <v:shape id="Freeform 891" o:spid="_x0000_s3521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zXcYA&#10;AADcAAAADwAAAGRycy9kb3ducmV2LnhtbESPQWvCQBSE70L/w/IKXkQ3CkqMrlIKipairYrnR/Y1&#10;Cc2+Ddk1xv56Vyh4HGbmG2a+bE0pGqpdYVnBcBCBIE6tLjhTcDqu+jEI55E1lpZJwY0cLBcvnTkm&#10;2l75m5qDz0SAsEtQQe59lUjp0pwMuoGtiIP3Y2uDPsg6k7rGa4CbUo6iaCINFhwWcqzoPaf093Ax&#10;Cs69z3XT9PZ/Xxzvhna8Ht8+2q1S3df2bQbCU+uf4f/2RiuI4y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zXcYAAADcAAAADwAAAAAAAAAAAAAAAACYAgAAZHJz&#10;L2Rvd25yZXYueG1sUEsFBgAAAAAEAAQA9QAAAIsDAAAAAA==&#10;" path="m99,20r,l99,18r-2,l94,20r,7l92,35r-5,7l84,50r3,l89,50r5,-8l97,35r2,-8l99,20xm5,l2,8,,15r2,l5,18,7,10,10,,5,xe" fillcolor="#ec992a" stroked="f">
              <v:path arrowok="t" o:connecttype="custom" o:connectlocs="99,20;99,20;99,18;97,18;94,20;94,20;94,27;92,35;87,42;84,50;87,50;89,50;94,42;97,35;99,27;99,20;5,0;2,8;0,15;2,15;5,18;7,10;10,0;5,0" o:connectangles="0,0,0,0,0,0,0,0,0,0,0,0,0,0,0,0,0,0,0,0,0,0,0,0"/>
              <o:lock v:ext="edit" verticies="t"/>
            </v:shape>
            <v:shape id="Freeform 892" o:spid="_x0000_s3520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uUsAA&#10;AADcAAAADwAAAGRycy9kb3ducmV2LnhtbERPTWvCQBC9C/6HZYTedFMF0dRV2oJgDwrVQq9DdpoN&#10;ZmeT7Krx3zsHocfH+15tel+rK3WxCmzgdZKBIi6Crbg08HPajhegYkK2WAcmA3eKsFkPByvMbbjx&#10;N12PqVQSwjFHAy6lJtc6Fo48xkloiIX7C53HJLArte3wJuG+1tMsm2uPFUuDw4Y+HRXn48UbWJSH&#10;D71Lv5e4nFHb7s/T1n15Y15G/fsbqER9+hc/3TsrvqXMlzNy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uUsAAAADcAAAADwAAAAAAAAAAAAAAAACYAgAAZHJzL2Rvd25y&#10;ZXYueG1sUEsFBgAAAAAEAAQA9QAAAIUDAAAAAA==&#10;" path="m95,20r,-2l92,20r-2,l90,27r-3,8l82,42r-5,5l82,50r3,l90,42r2,-7l95,27r,-7xm5,l3,8,,15r3,3l5,20,8,10,10,3,5,xe" fillcolor="#ed9e27" stroked="f">
              <v:path arrowok="t" o:connecttype="custom" o:connectlocs="95,20;95,18;92,20;90,20;90,20;90,27;87,35;82,42;77,47;82,50;85,50;90,42;92,35;95,27;95,20;5,0;3,8;0,15;3,18;5,20;8,10;10,3;5,0" o:connectangles="0,0,0,0,0,0,0,0,0,0,0,0,0,0,0,0,0,0,0,0,0,0,0"/>
              <o:lock v:ext="edit" verticies="t"/>
            </v:shape>
            <v:shape id="Freeform 893" o:spid="_x0000_s3519" style="position:absolute;left:6449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02MMA&#10;AADcAAAADwAAAGRycy9kb3ducmV2LnhtbESPQWvCQBSE74X+h+UVegm6MQex0VWK0DZXo2CPj+wz&#10;iWbfhuyrSf99t1DocZiZb5jNbnKdutMQWs8GFvMUFHHlbcu1gdPxbbYCFQTZYueZDHxTgN328WGD&#10;ufUjH+heSq0ihEOOBhqRPtc6VA05DHPfE0fv4geHEuVQazvgGOGu01maLrXDluNCgz3tG6pu5Zcz&#10;8KmT4vqREgYvct7XyTF7L67GPD9Nr2tQQpP8h//ahTWwelnA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02MMAAADcAAAADwAAAAAAAAAAAAAAAACYAgAAZHJzL2Rv&#10;d25yZXYueG1sUEsFBgAAAAAEAAQA9QAAAIgDAAAAAA==&#10;" path="m89,20r,l87,20r-3,l84,27r-2,8l77,42r-5,5l74,47r5,3l82,42r5,-7l89,27r,-7xm5,l2,10,,18r2,2l5,20,7,10,10,3,5,xe" fillcolor="#eda223" stroked="f">
              <v:path arrowok="t" o:connecttype="custom" o:connectlocs="89,20;89,20;87,20;84,20;84,20;84,27;82,35;77,42;72,47;74,47;79,50;82,42;87,35;89,27;89,20;5,0;2,10;0,18;2,20;5,20;5,20;7,10;10,3;5,0" o:connectangles="0,0,0,0,0,0,0,0,0,0,0,0,0,0,0,0,0,0,0,0,0,0,0,0"/>
              <o:lock v:ext="edit" verticies="t"/>
            </v:shape>
            <v:shape id="Freeform 894" o:spid="_x0000_s3518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QL8QA&#10;AADcAAAADwAAAGRycy9kb3ducmV2LnhtbESPzWrDMBCE74W8g9hAbo0cQ4zrWg4h9O/SQ508wMba&#10;2CbSyliq47x9VSj0OMzMN0y5m60RE42+d6xgs05AEDdO99wqOB1fH3MQPiBrNI5JwZ087KrFQ4mF&#10;djf+oqkOrYgQ9gUq6EIYCil905FFv3YDcfQubrQYohxbqUe8Rbg1Mk2STFrsOS50ONCho+Zaf1sF&#10;evi8nt9ezFGfT86+B7Pts3qr1Go5759BBJrDf/iv/aEV5E8p/J6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UC/EAAAA3AAAAA8AAAAAAAAAAAAAAAAAmAIAAGRycy9k&#10;b3ducmV2LnhtbFBLBQYAAAAABAAEAPUAAACJAwAAAAA=&#10;" path="m85,17r,l82,17r-2,l80,24r-3,8l72,39r-5,5l70,44r2,l77,39r5,-7l85,24r,-7xm5,l3,7,,17r3,l5,20r,-3l8,7,10,,5,xe" fillcolor="#eea81d" stroked="f">
              <v:path arrowok="t" o:connecttype="custom" o:connectlocs="85,17;85,17;82,17;80,17;80,17;80,24;77,32;72,39;67,44;70,44;72,44;77,39;82,32;85,24;85,17;5,0;3,7;0,17;3,17;5,20;5,17;5,17;8,7;10,0;5,0" o:connectangles="0,0,0,0,0,0,0,0,0,0,0,0,0,0,0,0,0,0,0,0,0,0,0,0,0"/>
              <o:lock v:ext="edit" verticies="t"/>
            </v:shape>
            <v:shape id="Freeform 895" o:spid="_x0000_s3517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FPsYA&#10;AADcAAAADwAAAGRycy9kb3ducmV2LnhtbESPQWsCMRSE70L/Q3gFL0WztWB1NUq1LVTqxVX0+tg8&#10;N4ubl2UTdf33plDwOMzMN8x03tpKXKjxpWMFr/0EBHHudMmFgt32uzcC4QOyxsoxKbiRh/nsqTPF&#10;VLsrb+iShUJECPsUFZgQ6lRKnxuy6PuuJo7e0TUWQ5RNIXWD1wi3lRwkyVBaLDkuGKxpaSg/ZWer&#10;4Ks8fL4vX/bZkFf2dP7dL9aDg1Gq+9x+TEAEasMj/N/+0QpG4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FPsYAAADcAAAADwAAAAAAAAAAAAAAAACYAgAAZHJz&#10;L2Rvd25yZXYueG1sUEsFBgAAAAAEAAQA9QAAAIsDAAAAAA==&#10;" path="m79,17r,l77,17r-3,l74,24r-2,8l67,39r-5,5l64,44r3,l72,39r5,-7l79,24r,-7xm5,l2,7,,17r2,3l5,20r,-3l7,10,10,2,5,xe" fillcolor="#efac12" stroked="f">
              <v:path arrowok="t" o:connecttype="custom" o:connectlocs="79,17;79,17;77,17;74,17;74,17;74,24;72,32;67,39;62,44;64,44;67,44;72,39;77,32;79,24;79,17;5,0;2,7;0,17;0,17;2,20;5,20;5,20;5,17;7,10;10,2;5,0" o:connectangles="0,0,0,0,0,0,0,0,0,0,0,0,0,0,0,0,0,0,0,0,0,0,0,0,0,0"/>
              <o:lock v:ext="edit" verticies="t"/>
            </v:shape>
            <v:shape id="Freeform 896" o:spid="_x0000_s3516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na78A&#10;AADcAAAADwAAAGRycy9kb3ducmV2LnhtbESPzQrCMBCE74LvEFbwpqkiotUoIghe/bl42zZrW2w2&#10;tYm1+vRGEDwOM/MNs1y3phQN1a6wrGA0jEAQp1YXnCk4n3aDGQjnkTWWlknBixysV93OEmNtn3yg&#10;5ugzESDsYlSQe1/FUro0J4NuaCvi4F1tbdAHWWdS1/gMcFPKcRRNpcGCw0KOFW1zSm/Hh1FweGi2&#10;t+r+vst0TpfzOHk1PlGq32s3CxCeWv8P/9p7rWA2n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adrvwAAANwAAAAPAAAAAAAAAAAAAAAAAJgCAABkcnMvZG93bnJl&#10;di54bWxQSwUGAAAAAAQABAD1AAAAhAMAAAAA&#10;" path="m75,17r,l72,17r-2,l70,24r-3,8l62,37r-5,5l60,44r2,l67,39r5,-7l75,24r,-7xm5,l3,7,,17r,3l3,20r2,2l5,20r,-3l8,10,10,2,5,xe" fillcolor="#efb000" stroked="f">
              <v:path arrowok="t" o:connecttype="custom" o:connectlocs="75,17;75,17;72,17;70,17;70,17;70,24;67,32;62,37;57,42;60,44;62,44;67,39;72,32;75,24;75,17;5,0;3,7;0,17;0,17;0,20;3,20;5,22;5,20;5,17;8,10;10,2;5,0" o:connectangles="0,0,0,0,0,0,0,0,0,0,0,0,0,0,0,0,0,0,0,0,0,0,0,0,0,0,0"/>
              <o:lock v:ext="edit" verticies="t"/>
            </v:shape>
            <v:shape id="Freeform 897" o:spid="_x0000_s3515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PtsUA&#10;AADcAAAADwAAAGRycy9kb3ducmV2LnhtbESPQWvCQBSE7wX/w/IEb3Wj0ppGVxGhEi8FYw89PrKv&#10;STT7NuxuTfz33ULB4zAz3zDr7WBacSPnG8sKZtMEBHFpdcOVgs/z+3MKwgdkja1lUnAnD9vN6GmN&#10;mbY9n+hWhEpECPsMFdQhdJmUvqzJoJ/ajjh639YZDFG6SmqHfYSbVs6T5FUabDgu1NjRvqbyWvwY&#10;BSf9tej6ZW7p4nZFev2YH4/5QanJeNitQAQawiP83861gvTtB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k+2xQAAANwAAAAPAAAAAAAAAAAAAAAAAJgCAABkcnMv&#10;ZG93bnJldi54bWxQSwUGAAAAAAQABAD1AAAAigMAAAAA&#10;" path="m69,15r,l67,15r-3,l64,22r-5,8l57,35r-8,5l54,40r3,2l62,37r5,-7l69,22r,-7xm5,l2,8,,15r,3l2,20r3,2l5,18r,-3l7,8,10,,5,xe" fillcolor="#f1b600" stroked="f">
              <v:path arrowok="t" o:connecttype="custom" o:connectlocs="69,15;69,15;67,15;64,15;64,15;64,22;59,30;57,35;49,40;54,40;57,42;62,37;67,30;69,22;69,15;5,0;2,8;0,15;0,18;0,18;2,20;5,22;5,18;5,15;7,8;10,0;5,0" o:connectangles="0,0,0,0,0,0,0,0,0,0,0,0,0,0,0,0,0,0,0,0,0,0,0,0,0,0,0"/>
              <o:lock v:ext="edit" verticies="t"/>
            </v:shape>
            <v:shape id="Freeform 898" o:spid="_x0000_s3514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yLMMA&#10;AADcAAAADwAAAGRycy9kb3ducmV2LnhtbESPS4vCQBCE74L/YWhhbzrRg2h0FJ+L7J58oNcm0ybB&#10;TE/IjEn8987Cgseiqr6i5svWFKKmyuWWFQwHEQjixOqcUwWX874/AeE8ssbCMil4kYPlotuZY6xt&#10;w0eqTz4VAcIuRgWZ92UspUsyMugGtiQO3t1WBn2QVSp1hU2Am0KOomgsDeYcFjIsaZNR8jg9jYLi&#10;1kx3+urqrftt0gRf68vPd6vUV69dzUB4av0n/N8+aAWT6Rj+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yLMMAAADcAAAADwAAAAAAAAAAAAAAAACYAgAAZHJzL2Rv&#10;d25yZXYueG1sUEsFBgAAAAAEAAQA9QAAAIgDAAAAAA==&#10;" path="m65,15r,l62,15,60,13r,2l60,22r-5,8l50,35r-5,5l47,40r5,l57,35r5,-5l65,22r,-7xm5,l3,8,,15r,3l,20r5,2l8,22,5,20r,-5l8,8,10,,5,xe" fillcolor="#f2bb00" stroked="f">
              <v:path arrowok="t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<o:lock v:ext="edit" verticies="t"/>
            </v:shape>
            <v:shape id="Freeform 899" o:spid="_x0000_s3513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ttMUA&#10;AADcAAAADwAAAGRycy9kb3ducmV2LnhtbESPzWsCMRTE7wX/h/CE3mpiD35sjSJCiz304AeIt+fm&#10;mV26eVmSVNf+9UYo9DjMzG+Y2aJzjbhQiLVnDcOBAkFcelOz1bDfvb9MQMSEbLDxTBpuFGEx7z3N&#10;sDD+yhu6bJMVGcKxQA1VSm0hZSwrchgHviXO3tkHhynLYKUJeM1w18hXpUbSYc15ocKWVhWV39sf&#10;p2F8Onyos21+P6dBbeyRv1byZrR+7nfLNxCJuvQf/muvjYbJdAyPM/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20xQAAANwAAAAPAAAAAAAAAAAAAAAAAJgCAABkcnMv&#10;ZG93bnJldi54bWxQSwUGAAAAAAQABAD1AAAAigMAAAAA&#10;" path="m59,15r,l57,13r-3,l54,15r,7l49,30r-5,5l37,37r5,3l44,40r8,-5l54,30r5,-8l59,15xm5,l2,8,,15r,3l,22r5,l7,25,5,20r,-5l7,8,10,3,5,xe" fillcolor="#f4c100" stroked="f">
              <v:path arrowok="t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<o:lock v:ext="edit" verticies="t"/>
            </v:shape>
            <v:shape id="Freeform 900" o:spid="_x0000_s3512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hlsEA&#10;AADcAAAADwAAAGRycy9kb3ducmV2LnhtbERPS2vCQBC+F/oflin0Vjf2IDZ1E0QQihcf1dLehuyY&#10;BLOzIbvq9t87B8Hjx/eelcl16kJDaD0bGI8yUMSVty3XBvbfy7cpqBCRLXaeycA/BSiL56cZ5tZf&#10;eUuXXayVhHDI0UATY59rHaqGHIaR74mFO/rBYRQ41NoOeJVw1+n3LJtohy1LQ4M9LRqqTruzk96/&#10;g01R6/maNoe0+t38LH3rjHl9SfNPUJFSfIjv7i9rYPoha+WMHAFd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oZbBAAAA3AAAAA8AAAAAAAAAAAAAAAAAmAIAAGRycy9kb3du&#10;cmV2LnhtbFBLBQYAAAAABAAEAPUAAACGAwAAAAA=&#10;" path="m55,15r,l55,13r-3,l50,13r,2l47,22r-2,8l40,35r-8,2l35,37r5,3l45,35r5,-5l55,22r,-7xm5,l3,8,,15r,5l3,22r2,3l10,27,8,22,5,15,5,8,10,3,5,xe" fillcolor="#f5c700" stroked="f">
              <v:path arrowok="t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<o:lock v:ext="edit" verticies="t"/>
            </v:shape>
            <v:shape id="Freeform 901" o:spid="_x0000_s3511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cN8MA&#10;AADcAAAADwAAAGRycy9kb3ducmV2LnhtbESPQWsCMRSE7wX/Q3hCL0UTPRRdjSKC0JOlW/X82DyT&#10;1c3Lsknd7b9vCoUeh5n5hllvB9+IB3WxDqxhNlUgiKtgarYaTp+HyQJETMgGm8Ck4ZsibDejpzUW&#10;JvT8QY8yWZEhHAvU4FJqCylj5chjnIaWOHvX0HlMWXZWmg77DPeNnCv1Kj3WnBcctrR3VN3LL6/h&#10;diyTC837RVUXNPbl3KuD7bV+Hg+7FYhEQ/oP/7XfjIbFcg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6cN8MAAADcAAAADwAAAAAAAAAAAAAAAACYAgAAZHJzL2Rv&#10;d25yZXYueG1sUEsFBgAAAAAEAAQA9QAAAIgDAAAAAA==&#10;" path="m49,12r,l49,10r-2,l44,10r,2l42,19r-3,8l32,29r-8,3l22,32r5,2l32,34r7,-2l44,27r5,-8l49,12xm5,l2,5,,12r,5l2,22r5,2l12,27,7,19,5,12,5,7,10,,5,xe" fillcolor="#f6cc00" stroked="f">
              <v:path arrowok="t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<o:lock v:ext="edit" verticies="t"/>
            </v:shape>
            <v:shape id="Freeform 902" o:spid="_x0000_s3510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gpb8A&#10;AADcAAAADwAAAGRycy9kb3ducmV2LnhtbERPy4rCMBTdC/MP4Q6402RUZOwYRSqC4MrHzPrSXNM6&#10;zU1pota/NwvB5eG858vO1eJGbag8a/gaKhDEhTcVWw2n42bwDSJEZIO1Z9LwoADLxUdvjpnxd97T&#10;7RCtSCEcMtRQxthkUoaiJIdh6BvixJ196zAm2FppWryncFfLkVJT6bDi1FBiQ3lJxf/h6jQ0+eky&#10;+ZvhWK1Xj52qjC3yX6t1/7Nb/YCI1MW3+OXeGg0zlean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6ClvwAAANwAAAAPAAAAAAAAAAAAAAAAAJgCAABkcnMvZG93bnJl&#10;di54bWxQSwUGAAAAAAQABAD1AAAAhAMAAAAA&#10;" path="m45,12r,l45,10r-3,l40,10r,2l37,19r-2,5l30,27r-8,2l15,27,10,24,8,19,5,12,5,7,10,2,5,,,5r,7l3,19r2,5l15,29r12,5l35,32r5,-5l42,19r3,-7xe" fillcolor="#f7d200" stroked="f">
              <v:path arrowok="t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</v:shape>
            <v:shape id="Freeform 903" o:spid="_x0000_s3509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kJ8MA&#10;AADcAAAADwAAAGRycy9kb3ducmV2LnhtbESPQWvCQBSE74X+h+UVems2tiAaXUXEQo7t2kqPr9ln&#10;EpJ9G7Krbv99VxA8DjPzDbNcR9uLM42+daxgkuUgiCtnWq4VfO3fX2YgfEA22DsmBX/kYb16fFhi&#10;YdyFP+msQy0ShH2BCpoQhkJKXzVk0WduIE7e0Y0WQ5JjLc2IlwS3vXzN86m02HJaaHCgbUNVp09W&#10;AcePqLvvUh707rSR4fdHd2+lUs9PcbMAESiGe/jWLo2CeT6B6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kJ8MAAADcAAAADwAAAAAAAAAAAAAAAACYAgAAZHJzL2Rv&#10;d25yZXYueG1sUEsFBgAAAAAEAAQA9QAAAIgDAAAAAA==&#10;" path="m39,12r,-2l37,10r-3,l34,12r,5l29,22r-5,2l19,27,14,24,10,22,7,17,5,12,5,7,10,2,5,,,7r,5l2,19r5,8l12,29r5,3l19,32r8,-3l34,27r3,-8l39,12xe" fillcolor="#f6d500" stroked="f">
              <v:path arrowok="t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</v:shape>
            <v:shape id="Freeform 904" o:spid="_x0000_s3508" style="position:absolute;left:6476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WCcEA&#10;AADcAAAADwAAAGRycy9kb3ducmV2LnhtbESPS4sCMRCE74L/IbTgTRMVxB2NIguyu0df995Jz0Mn&#10;nWGSnZn990YQPBZV9RW12fW2Ei01vnSsYTZVIIhTZ0rONVzOh8kKhA/IBivHpOGfPOy2w8EGE+M6&#10;PlJ7CrmIEPYJaihCqBMpfVqQRT91NXH0MtdYDFE2uTQNdhFuKzlXaiktlhwXCqzps6D0fvqzGlrF&#10;2b77qv2v/bm15pDN7pfFVevxqN+vQQTqwzv8an8bDR9qDs8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FgnBAAAA3AAAAA8AAAAAAAAAAAAAAAAAmAIAAGRycy9kb3du&#10;cmV2LnhtbFBLBQYAAAAABAAEAPUAAACGAwAAAAA=&#10;" path="m35,10r,-2l32,8r-2,l30,10r,5l27,17r-5,3l17,22,12,20,10,17,5,15r,-5l8,5,10,,8,,5,,,5r,5l3,17r2,5l10,25r7,2l25,25r5,-3l32,17r3,-7xe" fillcolor="#f5d800" stroked="f">
              <v:path arrowok="t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</v:shape>
            <v:shape id="Freeform 905" o:spid="_x0000_s3507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0hMYA&#10;AADcAAAADwAAAGRycy9kb3ducmV2LnhtbESPS2/CMBCE75X6H6yt1FvjQCUeKQaVKohyLA9xXeJt&#10;HDVep7GB0F+PkSpxHM3MN5rJrLO1OFHrK8cKekkKgrhwuuJSwXazeBmB8AFZY+2YFFzIw2z6+DDB&#10;TLszf9FpHUoRIewzVGBCaDIpfWHIok9cQxy9b9daDFG2pdQtniPc1rKfpgNpseK4YLChD0PFz/po&#10;FQz/mt1qnhej33zveu5gltvcLJV6fure30AE6sI9/N/+1ArG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0hMYAAADcAAAADwAAAAAAAAAAAAAAAACYAgAAZHJz&#10;L2Rvd25yZXYueG1sUEsFBgAAAAAEAAQA9QAAAIsDAAAAAA==&#10;" path="m29,10r,-2l27,8,24,5r,3l24,10r,3l22,17r-3,3l14,20r-2,l7,17,5,13r,-3l7,5,9,3,7,,5,,,5r,5l2,15r3,5l9,22r5,3l19,22r5,-2l29,15r,-5xe" fillcolor="#f4dc00" stroked="f">
              <v:path arrowok="t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</v:shape>
            <v:shape id="Freeform 906" o:spid="_x0000_s3506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9z8IA&#10;AADcAAAADwAAAGRycy9kb3ducmV2LnhtbESPwWrDMBBE74X8g9hAbo3cEErrRgnFuMTX2qHnxdpY&#10;ptbKkVTH+fuoUOhxmJk3zO4w20FM5EPvWMHTOgNB3Drdc6fg1Hw8voAIEVnj4JgU3CjAYb942GGu&#10;3ZU/aapjJxKEQ44KTIxjLmVoDVkMazcSJ+/svMWYpO+k9nhNcDvITZY9S4s9pwWDIxWG2u/6xyrw&#10;81TYpvoqnTz6ejya8tKdT0qtlvP7G4hIc/wP/7UrreA128L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73PwgAAANwAAAAPAAAAAAAAAAAAAAAAAJgCAABkcnMvZG93&#10;bnJldi54bWxQSwUGAAAAAAQABAD1AAAAhwMAAAAA&#10;" path="m25,10r,-2l22,5r-5,l20,8r,2l17,15r-5,2l7,15,5,10,7,5,10,3,7,3,5,,3,5,,10r,5l5,17r2,3l12,22r5,-2l22,17r3,-2l25,10xe" fillcolor="#f4de00" stroked="f">
              <v:path arrowok="t" o:connecttype="custom" o:connectlocs="25,10;25,8;25,8;22,5;17,5;20,8;20,10;17,15;12,17;7,15;5,10;7,5;10,3;7,3;5,0;3,5;0,10;0,15;5,17;7,20;12,22;17,20;22,17;25,15;25,10" o:connectangles="0,0,0,0,0,0,0,0,0,0,0,0,0,0,0,0,0,0,0,0,0,0,0,0,0"/>
            </v:shape>
            <v:shape id="Freeform 907" o:spid="_x0000_s3505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rxMUA&#10;AADcAAAADwAAAGRycy9kb3ducmV2LnhtbESPQWvCQBSE7wX/w/KE3urGakVTVwmVgtBDMfbQ4yP7&#10;zIZm38bsmsR/3xUEj8PMfMOst4OtRUetrxwrmE4SEMSF0xWXCn6Ony9LED4ga6wdk4IredhuRk9r&#10;TLXr+UBdHkoRIexTVGBCaFIpfWHIop+4hjh6J9daDFG2pdQt9hFua/maJAtpseK4YLChD0PFX36x&#10;CppssZy56zzvc/P1fbY7yn67i1LP4yF7BxFoCI/wvb3XClbJG9zO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6vExQAAANwAAAAPAAAAAAAAAAAAAAAAAJgCAABkcnMv&#10;ZG93bnJldi54bWxQSwUGAAAAAAQABAD1AAAAigMAAAAA&#10;" path="m19,7r,-2l19,2r-7,l4,,2,2,,7r,3l2,14r5,3l9,17r5,l17,14r2,-4l19,7xm14,7r-2,3l9,12,7,10,4,7,7,5,9,2r3,3l14,7xe" fillcolor="#f3e100" stroked="f">
              <v:path arrowok="t" o:connecttype="custom" o:connectlocs="19,7;19,5;19,2;12,2;4,0;2,2;0,7;0,10;2,14;7,17;9,17;14,17;17,14;19,10;19,7;14,7;12,10;9,12;7,10;4,7;7,5;9,2;12,5;14,7" o:connectangles="0,0,0,0,0,0,0,0,0,0,0,0,0,0,0,0,0,0,0,0,0,0,0,0"/>
              <o:lock v:ext="edit" verticies="t"/>
            </v:shape>
            <v:shape id="Freeform 908" o:spid="_x0000_s3504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y5sQA&#10;AADcAAAADwAAAGRycy9kb3ducmV2LnhtbESPQWvCQBSE74X+h+UVvOnGHkSjq4ggVQTBaKHHZ/Y1&#10;G5p9G7JrjP56VxB6HGbmG2a26GwlWmp86VjBcJCAIM6dLrlQcDqu+2MQPiBrrByTght5WMzf32aY&#10;anflA7VZKESEsE9RgQmhTqX0uSGLfuBq4uj9usZiiLIppG7wGuG2kp9JMpIWS44LBmtaGcr/sotV&#10;kJOxX+39e3df7c7Zel/x9ufGSvU+uuUURKAu/Idf7Y1WMEl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subEAAAA3AAAAA8AAAAAAAAAAAAAAAAAmAIAAGRycy9k&#10;b3ducmV2LnhtbFBLBQYAAAAABAAEAPUAAACJAwAAAAA=&#10;" path="m15,7r,-2l12,2r-2,l5,,2,2,,7r2,5l7,14r5,-2l15,7xe" fillcolor="#f3e400" stroked="f">
              <v:path arrowok="t" o:connecttype="custom" o:connectlocs="15,7;15,5;12,2;10,2;5,0;2,2;0,7;2,12;7,14;12,12;15,7" o:connectangles="0,0,0,0,0,0,0,0,0,0,0"/>
            </v:shape>
            <v:shape id="Freeform 909" o:spid="_x0000_s3503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XJcUA&#10;AADcAAAADwAAAGRycy9kb3ducmV2LnhtbESPQWsCMRSE74X+h/AK3mqiB1u3RhFLQaEIVRGPj81z&#10;s3TzsmziuvrrjSB4HGbmG2Yy61wlWmpC6VnDoK9AEOfelFxo2G1/3j9BhIhssPJMGi4UYDZ9fZlg&#10;ZvyZ/6jdxEIkCIcMNdgY60zKkFtyGPq+Jk7e0TcOY5JNIU2D5wR3lRwqNZIOS04LFmtaWMr/Nyen&#10;4bBfXK+jtf9ekVXt5Xfbjof7o9a9t27+BSJSF5/hR3tpNIzVB9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ZclxQAAANwAAAAPAAAAAAAAAAAAAAAAAJgCAABkcnMv&#10;ZG93bnJldi54bWxQSwUGAAAAAAQABAD1AAAAigMAAAAA&#10;" path="m10,5l8,3,5,,3,3,,5,3,8r2,2l8,8,10,5xe" fillcolor="#f2e700" stroked="f">
              <v:path arrowok="t" o:connecttype="custom" o:connectlocs="10,5;8,3;5,0;3,3;0,5;3,8;5,10;8,8;10,5" o:connectangles="0,0,0,0,0,0,0,0,0"/>
            </v:shape>
            <v:shape id="Freeform 910" o:spid="_x0000_s3502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UFcMA&#10;AADcAAAADwAAAGRycy9kb3ducmV2LnhtbERPz2vCMBS+C/sfwht4EU1XUFxnlOFQPChS58Hjs3lr&#10;y5qX0kSN/705CB4/vt+zRTCNuFLnassKPkYJCOLC6ppLBcff1XAKwnlkjY1lUnAnB4v5W2+GmbY3&#10;zul68KWIIewyVFB532ZSuqIig25kW+LI/dnOoI+wK6Xu8BbDTSPTJJlIgzXHhgpbWlZU/B8uRsEu&#10;3aZ5WA4GP+PJOOxPG3Ne5Wul+u/h+wuEp+Bf4qd7oxV8Jn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XUFcMAAADcAAAADwAAAAAAAAAAAAAAAACYAgAAZHJzL2Rv&#10;d25yZXYueG1sUEsFBgAAAAAEAAQA9QAAAIgDAAAAAA==&#10;" path="m5,2l5,,2,,,,,2,,5r2,l5,5,5,2xe" fillcolor="#f1e900" stroked="f">
              <v:path arrowok="t" o:connecttype="custom" o:connectlocs="5,2;5,0;2,0;0,0;0,2;0,5;2,5;5,5;5,2" o:connectangles="0,0,0,0,0,0,0,0,0"/>
            </v:shape>
            <v:shape id="Freeform 911" o:spid="_x0000_s3501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m7McA&#10;AADcAAAADwAAAGRycy9kb3ducmV2LnhtbESPQUsDMRSE70L/Q3gFL2KT9lDs2rRYpSLUCq2CeHsk&#10;z91lNy9LErvbf98IgsdhZr5hluvBteJEIdaeNUwnCgSx8bbmUsPH+/b2DkRMyBZbz6ThTBHWq9HV&#10;Egvrez7Q6ZhKkSEcC9RQpdQVUkZTkcM48R1x9r59cJiyDKW0AfsMd62cKTWXDmvOCxV29FiRaY4/&#10;TsPG7s2naprNNOz6p7dD//r8dWO0vh4PD/cgEg3pP/zXfrEaFmoBv2fy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ZuzHAAAA3AAAAA8AAAAAAAAAAAAAAAAAmAIAAGRy&#10;cy9kb3ducmV2LnhtbFBLBQYAAAAABAAEAPUAAACMAwAAAAA=&#10;" path="m169,20r-22,8l127,30,107,28,87,25,50,13,,,35,25,75,45,94,55r23,2l137,60r22,-5l166,37r3,-17e" filled="f" strokecolor="#e15520" strokeweight="0">
              <v:path arrowok="t" o:connecttype="custom" o:connectlocs="169,20;147,28;127,30;107,28;87,25;50,13;0,0;35,25;75,45;94,55;117,57;137,60;159,55;166,37;169,20" o:connectangles="0,0,0,0,0,0,0,0,0,0,0,0,0,0,0"/>
            </v:shape>
            <v:shape id="Freeform 912" o:spid="_x0000_s3500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HA8MA&#10;AADcAAAADwAAAGRycy9kb3ducmV2LnhtbERPy2oCMRTdF/oP4Rbc1YwuxE6N0go+FkrRPmh3t5Pr&#10;zGByMyZRx783C8Hl4bxHk9YacSIfascKet0MBHHhdM2lgq/P2fMQRIjIGo1jUnChAJPx48MIc+3O&#10;vKHTNpYihXDIUUEVY5NLGYqKLIaua4gTt3PeYkzQl1J7PKdwa2Q/ywbSYs2pocKGphUV++3RKjCD&#10;H7PYODN/983H92H35/5X61+lOk/t2yuISG28i2/upVbw0kvz05l0BO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HA8MAAADcAAAADwAAAAAAAAAAAAAAAACYAgAAZHJzL2Rv&#10;d25yZXYueG1sUEsFBgAAAAAEAAQA9QAAAIgDAAAAAA==&#10;" path="m20,64l32,,20,64xm20,64r2,15l22,94r-7,13l5,117,3,112,,104,,97,,89,3,82,8,74r4,-5l20,64xe" fillcolor="#f3be00" stroked="f">
              <v:path arrowok="t" o:connecttype="custom" o:connectlocs="20,64;32,0;20,64;20,64;22,79;22,94;15,107;5,117;3,112;0,104;0,97;0,89;3,82;8,74;12,69;20,64" o:connectangles="0,0,0,0,0,0,0,0,0,0,0,0,0,0,0,0"/>
              <o:lock v:ext="edit" verticies="t"/>
            </v:shape>
            <v:shape id="Freeform 913" o:spid="_x0000_s3499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zWsMA&#10;AADcAAAADwAAAGRycy9kb3ducmV2LnhtbESPQWvCQBSE7wX/w/IK3uomllaNriIFIadio7k/ss9k&#10;afZtyK4a/70rCB6HmfmGWW0G24oL9d44VpBOEhDEldOGawXHw+5jDsIHZI2tY1JwIw+b9ehthZl2&#10;V/6jSxFqESHsM1TQhNBlUvqqIYt+4jri6J1cbzFE2ddS93iNcNvKaZJ8S4uG40KDHf00VP0XZ6tg&#10;Vt7K/Jjn5de52Mvt5yk1v2an1Ph92C5BBBrCK/xs51rBIk3hcS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XzWsMAAADcAAAADwAAAAAAAAAAAAAAAACYAgAAZHJzL2Rv&#10;d25yZXYueG1sUEsFBgAAAAAEAAQA9QAAAIgDAAAAAA==&#10;" path="m,64l12,,,64xe" filled="f" strokecolor="#e15520" strokeweight="0">
              <v:path arrowok="t" o:connecttype="custom" o:connectlocs="0,64;12,0;0,64" o:connectangles="0,0,0"/>
            </v:shape>
            <v:shape id="Freeform 914" o:spid="_x0000_s3498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qLsUA&#10;AADcAAAADwAAAGRycy9kb3ducmV2LnhtbESPQWvCQBSE7wX/w/KE3pqNgq3GrCIWi4dSiBH0+Mg+&#10;k2D2bdjdavrvu4WCx2FmvmHy9WA6cSPnW8sKJkkKgriyuuVawbHcvcxB+ICssbNMCn7Iw3o1esox&#10;0/bOBd0OoRYRwj5DBU0IfSalrxoy6BPbE0fvYp3BEKWrpXZ4j3DTyWmavkqDLceFBnvaNlRdD99G&#10;QYFfp/pafKbb2Vvf7cuP9+JMpVLP42GzBBFoCI/wf3uvFSwm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2ouxQAAANwAAAAPAAAAAAAAAAAAAAAAAJgCAABkcnMv&#10;ZG93bnJldi54bWxQSwUGAAAAAAQABAD1AAAAigMAAAAA&#10;" path="m20,r2,15l22,30,15,43,5,53,3,48,,40,,33,,25,3,18,8,10,12,5,20,e" filled="f" strokecolor="#e15520" strokeweight="0">
              <v:path arrowok="t" o:connecttype="custom" o:connectlocs="20,0;22,15;22,30;15,43;5,53;3,48;0,40;0,33;0,25;3,18;8,10;12,5;20,0" o:connectangles="0,0,0,0,0,0,0,0,0,0,0,0,0"/>
            </v:shape>
            <v:shape id="Freeform 915" o:spid="_x0000_s3497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3FsQA&#10;AADcAAAADwAAAGRycy9kb3ducmV2LnhtbESPzWqDQBSF94W8w3AD2YRmTCyh2kxC2lJwWw1ZX5xb&#10;NTp3xJmofftOodDl4fx8nMNpNp0YaXCNZQXbTQSCuLS64UrBpfh4fAbhPLLGzjIp+CYHp+Pi4YCp&#10;thN/0pj7SoQRdikqqL3vUyldWZNBt7E9cfC+7GDQBzlUUg84hXHTyV0U7aXBhgOhxp7eairb/G4C&#10;d33P1kX8mjy17fs43br8asdcqdVyPr+A8DT7//BfO9MKkm0M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9xbEAAAA3AAAAA8AAAAAAAAAAAAAAAAAmAIAAGRycy9k&#10;b3ducmV2LnhtbFBLBQYAAAAABAAEAPUAAACJAwAAAAA=&#10;" path="m43,47l87,,43,47xm43,47l35,62,25,75,15,82,,85,,77,3,70,8,65r5,-8l18,52r7,-2l33,47r10,xe" fillcolor="#f3be00" stroked="f">
              <v:path arrowok="t" o:connecttype="custom" o:connectlocs="43,47;87,0;43,47;43,47;35,62;25,75;15,82;0,85;0,77;3,70;8,65;13,57;18,52;25,50;33,47;43,47" o:connectangles="0,0,0,0,0,0,0,0,0,0,0,0,0,0,0,0"/>
              <o:lock v:ext="edit" verticies="t"/>
            </v:shape>
            <v:shape id="Freeform 916" o:spid="_x0000_s3496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wAsUA&#10;AADcAAAADwAAAGRycy9kb3ducmV2LnhtbESPUWvCMBSF34X9h3AHvs3UOdzsjCIDN2EgqPsBl+a2&#10;6dbclCS23b83guDj4ZzzHc5yPdhGdORD7VjBdJKBIC6crrlS8HPaPr2BCBFZY+OYFPxTgPXqYbTE&#10;XLueD9QdYyUShEOOCkyMbS5lKAxZDBPXEievdN5iTNJXUnvsE9w28jnL5tJizWnBYEsfhoq/49kq&#10;6M6n8ne22H+yOcy3/bd+3XyVXqnx47B5BxFpiPfwrb3TChbTF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HACxQAAANwAAAAPAAAAAAAAAAAAAAAAAJgCAABkcnMv&#10;ZG93bnJldi54bWxQSwUGAAAAAAQABAD1AAAAigMAAAAA&#10;" path="m,47l44,,,47xe" filled="f" strokecolor="#e15520" strokeweight="0">
              <v:path arrowok="t" o:connecttype="custom" o:connectlocs="0,47;44,0;0,47" o:connectangles="0,0,0"/>
            </v:shape>
            <v:shape id="Freeform 917" o:spid="_x0000_s3495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hTcUA&#10;AADcAAAADwAAAGRycy9kb3ducmV2LnhtbESPT0vDQBTE70K/w/IKvdlNhGpNuy0SVMSD9I/en9nX&#10;bNrs25Bds/Hbu4LgcZiZ3zDr7WhbMVDvG8cK8nkGgrhyuuFawfvx6XoJwgdkja1jUvBNHrabydUa&#10;C+0i72k4hFokCPsCFZgQukJKXxmy6OeuI07eyfUWQ5J9LXWPMcFtK2+y7FZabDgtGOyoNFRdDl9W&#10;gW9iV5rXO/sY3z7Puzh8lM9lrtRsOj6sQAQaw3/4r/2iFdzn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WFNxQAAANwAAAAPAAAAAAAAAAAAAAAAAJgCAABkcnMv&#10;ZG93bnJldi54bWxQSwUGAAAAAAQABAD1AAAAigMAAAAA&#10;" path="m43,l35,15,25,28,15,35,,38,,30,3,23,8,18r5,-8l18,5,25,3,33,,43,xe" filled="f" strokecolor="#e15520" strokeweight="0">
              <v:path arrowok="t" o:connecttype="custom" o:connectlocs="43,0;35,15;25,28;15,35;0,38;0,30;3,23;8,18;13,10;18,5;25,3;33,0;43,0" o:connectangles="0,0,0,0,0,0,0,0,0,0,0,0,0"/>
            </v:shape>
            <v:shape id="Freeform 918" o:spid="_x0000_s3494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jycQA&#10;AADcAAAADwAAAGRycy9kb3ducmV2LnhtbESPQYvCMBSE78L+h/AEb5qqIG7XKCIrKIigFpa9PZpn&#10;W21eShK1/nuzsOBxmJlvmNmiNbW4k/OVZQXDQQKCOLe64kJBdlr3pyB8QNZYWyYFT/KwmH90Zphq&#10;++AD3Y+hEBHCPkUFZQhNKqXPSzLoB7Yhjt7ZOoMhSldI7fAR4aaWoySZSIMVx4USG1qVlF+PN6Ng&#10;l/1Mf02zPYz3F7ui2mV2t/xWqtdtl18gArXhHf5vb7SCz+EE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I8nEAAAA3AAAAA8AAAAAAAAAAAAAAAAAmAIAAGRycy9k&#10;b3ducmV2LnhtbFBLBQYAAAAABAAEAPUAAACJAwAAAAA=&#10;" path="m44,59l,,44,59xe" fillcolor="#f3be00" stroked="f">
              <v:path arrowok="t" o:connecttype="custom" o:connectlocs="44,59;0,0;44,59" o:connectangles="0,0,0"/>
            </v:shape>
            <v:shape id="Freeform 919" o:spid="_x0000_s3493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mA8QA&#10;AADcAAAADwAAAGRycy9kb3ducmV2LnhtbESPT2sCMRTE7wW/Q3iCl1KzSmnr1ihSELzVf4ceH8lz&#10;d+nmZU3S3fjtm4LQ4zAzv2GW62Rb0ZMPjWMFs2kBglg703Cl4HzaPr2BCBHZYOuYFNwowHo1elhi&#10;adzAB+qPsRIZwqFEBXWMXSll0DVZDFPXEWfv4rzFmKWvpPE4ZLht5bwoXqTFhvNCjR191KS/jz9W&#10;Qbyms09zvd8+Vgfd8+lr+Lw9KzUZp807iEgp/ofv7Z1RsJi9wt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JgPEAAAA3AAAAA8AAAAAAAAAAAAAAAAAmAIAAGRycy9k&#10;b3ducmV2LnhtbFBLBQYAAAAABAAEAPUAAACJAwAAAAA=&#10;" path="m44,59l,,44,59xe" filled="f" strokecolor="#e15520" strokeweight="0">
              <v:path arrowok="t" o:connecttype="custom" o:connectlocs="44,59;0,0;44,59" o:connectangles="0,0,0"/>
            </v:shape>
            <v:shape id="Freeform 920" o:spid="_x0000_s3492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uvr8A&#10;AADcAAAADwAAAGRycy9kb3ducmV2LnhtbERPS0vDQBC+C/6HZYTezCYtiI3dFvEBnoQ2xfOQnWaD&#10;2dmQ3W7iv3cOgseP7707LH5QmabYBzZQFSUo4jbYnjsD5+b9/hFUTMgWh8Bk4IciHPa3NzusbZj5&#10;SPmUOiUhHGs04FIaa61j68hjLMJILNwlTB6TwKnTdsJZwv2g12X5oD32LA0OR3px1H6frt7AFnOK&#10;rmmOefPlXz/f5lxRuBizuluen0AlWtK/+M/9YcVXyVo5I0dA7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+6+vwAAANwAAAAPAAAAAAAAAAAAAAAAAJgCAABkcnMvZG93bnJl&#10;di54bWxQSwUGAAAAAAQABAD1AAAAhAMAAAAA&#10;" path="m30,62l,,30,62,45,72,55,82r7,15l65,112r-8,l52,107r-7,-5l40,97,35,90,32,80,30,72r,-10xe" fillcolor="#f3be00" stroked="f">
              <v:path arrowok="t" o:connecttype="custom" o:connectlocs="30,62;0,0;30,62;30,62;30,62;45,72;55,82;62,97;65,112;57,112;52,107;45,102;40,97;35,90;32,80;30,72;30,62" o:connectangles="0,0,0,0,0,0,0,0,0,0,0,0,0,0,0,0,0"/>
            </v:shape>
            <v:shape id="Freeform 921" o:spid="_x0000_s3491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G/cQA&#10;AADcAAAADwAAAGRycy9kb3ducmV2LnhtbESPQWvCQBSE70L/w/KE3nRjEWlSV7GBghcLaqA9PrLP&#10;bGj2bdjdmvjvu4LQ4zAz3zDr7Wg7cSUfWscKFvMMBHHtdMuNgur8MXsFESKyxs4xKbhRgO3mabLG&#10;QruBj3Q9xUYkCIcCFZgY+0LKUBuyGOauJ07exXmLMUnfSO1xSHDbyZcsW0mLLacFgz2Vhuqf069V&#10;0A3m8u1puYz4WX3t6b085FWp1PN03L2BiDTG//CjvdcK8kUO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7xv3EAAAA3AAAAA8AAAAAAAAAAAAAAAAAmAIAAGRycy9k&#10;b3ducmV2LnhtbFBLBQYAAAAABAAEAPUAAACJAwAAAAA=&#10;" path="m30,62l,,30,62,45,72,55,82r7,15l65,112r-8,l52,107r-7,-5l40,97,35,90,32,80,30,72r,-10e" filled="f" strokecolor="#e15520" strokeweight="0">
              <v:path arrowok="t" o:connecttype="custom" o:connectlocs="30,62;0,0;30,62;30,62;30,62;45,72;55,82;62,97;65,112;57,112;52,107;45,102;40,97;35,90;32,80;30,72;30,62" o:connectangles="0,0,0,0,0,0,0,0,0,0,0,0,0,0,0,0,0"/>
            </v:shape>
            <v:shape id="Freeform 922" o:spid="_x0000_s3490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bb8EA&#10;AADcAAAADwAAAGRycy9kb3ducmV2LnhtbERPS2rDMBDdB3oHMYXuErn5lMa1HJJAIZsskvQAgzSx&#10;3VozxlJt9/bVotDl4/2L3eRbNVAfGmEDz4sMFLEV13Bl4OP2Pn8FFSKyw1aYDPxQgF35MCswdzLy&#10;hYZrrFQK4ZCjgTrGLtc62Jo8hoV0xIm7S+8xJthX2vU4pnDf6mWWvWiPDaeGGjs61mS/rt/eQHNG&#10;WY+f/mA32zuvWjnsZbgY8/Q47d9ARZriv/jPfXIGtss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xW2/BAAAA3AAAAA8AAAAAAAAAAAAAAAAAmAIAAGRycy9kb3du&#10;cmV2LnhtbFBLBQYAAAAABAAEAPUAAACGAwAAAAA=&#10;" path="m20,62l20,r,62xm20,62r2,15l22,92r-7,10l5,112,2,107,,99,,92,,84,5,77,7,72r8,-5l20,62xe" fillcolor="#f3be00" stroked="f">
              <v:path arrowok="t" o:connecttype="custom" o:connectlocs="20,62;20,0;20,62;20,62;22,77;22,92;15,102;5,112;2,107;0,99;0,92;0,84;5,77;7,72;15,67;20,62" o:connectangles="0,0,0,0,0,0,0,0,0,0,0,0,0,0,0,0"/>
              <o:lock v:ext="edit" verticies="t"/>
            </v:shape>
            <v:shape id="Freeform 923" o:spid="_x0000_s3489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q7MUA&#10;AADcAAAADwAAAGRycy9kb3ducmV2LnhtbESPQWvCQBSE74L/YXlCb2ZjoLZN3QQRWvSktUHw9sg+&#10;k9Ds25hdNf333YLgcZiZb5hFPphWXKl3jWUFsygGQVxa3XCloPj+mL6CcB5ZY2uZFPySgzwbjxaY&#10;anvjL7rufSUChF2KCmrvu1RKV9Zk0EW2Iw7eyfYGfZB9JXWPtwA3rUzieC4NNhwWauxoVVP5s78Y&#10;BbvNMT6c7Oe2OO/OlGDy/GK3nVJPk2H5DsLT4B/he3utFbwlM/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mrsxQAAANwAAAAPAAAAAAAAAAAAAAAAAJgCAABkcnMv&#10;ZG93bnJldi54bWxQSwUGAAAAAAQABAD1AAAAigMAAAAA&#10;" path="m,62l,,,62xe" filled="f" strokecolor="#e15520" strokeweight="0">
              <v:path arrowok="t" o:connecttype="custom" o:connectlocs="0,62;0,0;0,62" o:connectangles="0,0,0"/>
            </v:shape>
            <v:shape id="Freeform 924" o:spid="_x0000_s3488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+r8UA&#10;AADcAAAADwAAAGRycy9kb3ducmV2LnhtbESPQWvCQBSE7wX/w/IEb3VjwKLRVUSQ9lKLVj0/dp9J&#10;NPs2Zrcx/fddQehxmJlvmPmys5VoqfGlYwWjYQKCWDtTcq7g8L15nYDwAdlg5ZgU/JKH5aL3MsfM&#10;uDvvqN2HXEQI+wwVFCHUmZReF2TRD11NHL2zayyGKJtcmgbvEW4rmSbJm7RYclwosKZ1Qfq6/7EK&#10;Jl/Xcdi2+n17u02Pn5fjaaflSalBv1vNQATqwn/42f4wCqZ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b6vxQAAANwAAAAPAAAAAAAAAAAAAAAAAJgCAABkcnMv&#10;ZG93bnJldi54bWxQSwUGAAAAAAQABAD1AAAAigMAAAAA&#10;" path="m20,r2,15l22,30,15,40,5,50,2,45,,37,,30,,22,5,15,7,10,15,5,20,e" filled="f" strokecolor="#e15520" strokeweight="0">
              <v:path arrowok="t" o:connecttype="custom" o:connectlocs="20,0;22,15;22,30;15,40;5,50;2,45;0,37;0,30;0,22;5,15;7,10;15,5;20,0" o:connectangles="0,0,0,0,0,0,0,0,0,0,0,0,0"/>
            </v:shape>
            <v:shape id="Freeform 925" o:spid="_x0000_s3487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488UA&#10;AADcAAAADwAAAGRycy9kb3ducmV2LnhtbESPQWsCMRSE74L/ITyhN020tepqFCkIeqy2usfH5rm7&#10;uHlZNqlu/fWNIPQ4zMw3zGLV2kpcqfGlYw3DgQJBnDlTcq7h67DpT0H4gGywckwafsnDatntLDAx&#10;7safdN2HXEQI+wQ1FCHUiZQ+K8iiH7iaOHpn11gMUTa5NA3eItxWcqTUu7RYclwosKaPgrLL/sdq&#10;uKzH07Q93yen78NOHdPqbbxTqdYvvXY9BxGoDf/hZ3trNMxGr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vjzxQAAANwAAAAPAAAAAAAAAAAAAAAAAJgCAABkcnMv&#10;ZG93bnJldi54bWxQSwUGAAAAAAQABAD1AAAAigMAAAAA&#10;" path="m23,65l18,r5,65xm23,65r2,15l23,92r-8,13l5,115,3,107,,100,,92,3,88,5,80r5,-7l15,68r8,-3xe" fillcolor="#f3be00" stroked="f">
              <v:path arrowok="t" o:connecttype="custom" o:connectlocs="23,65;18,0;23,65;23,65;25,80;23,92;15,105;5,115;3,107;0,100;0,92;3,88;5,80;10,73;15,68;23,65" o:connectangles="0,0,0,0,0,0,0,0,0,0,0,0,0,0,0,0"/>
              <o:lock v:ext="edit" verticies="t"/>
            </v:shape>
            <v:shape id="Freeform 926" o:spid="_x0000_s3486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A4cQA&#10;AADcAAAADwAAAGRycy9kb3ducmV2LnhtbESP0WoCMRRE3wv+Q7iCbzXr2hZdjVIqgn0oUvUDLpvr&#10;Zt3NzZJEXf++KRT6OMzMGWa57m0rbuRD7VjBZJyBIC6drrlScDpun2cgQkTW2DomBQ8KsF4NnpZY&#10;aHfnb7odYiUShEOBCkyMXSFlKA1ZDGPXESfv7LzFmKSvpPZ4T3DbyjzL3qTFmtOCwY4+DJXN4WoV&#10;yIvZ5OZ1X/tTU+npV3P9vBApNRr27wsQkfr4H/5r77SCef4C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AOHEAAAA3AAAAA8AAAAAAAAAAAAAAAAAmAIAAGRycy9k&#10;b3ducmV2LnhtbFBLBQYAAAAABAAEAPUAAACJAwAAAAA=&#10;" path="m5,65l,,5,65xe" filled="f" strokecolor="#e15520" strokeweight="0">
              <v:path arrowok="t" o:connecttype="custom" o:connectlocs="5,65;0,0;5,65" o:connectangles="0,0,0"/>
            </v:shape>
            <v:shape id="Freeform 927" o:spid="_x0000_s3485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akcQA&#10;AADcAAAADwAAAGRycy9kb3ducmV2LnhtbESPQWsCMRSE70L/Q3gFb5pU0NqtUVRUih5sbXt/3bxu&#10;Fjcvyybq9t+bguBxmJlvmMmsdZU4UxNKzxqe+goEce5NyYWGr891bwwiRGSDlWfS8EcBZtOHzgQz&#10;4y/8QedDLESCcMhQg42xzqQMuSWHoe9r4uT9+sZhTLIppGnwkuCukgOlRtJhyWnBYk1LS/nxcHIa&#10;jqutVetiv7GLWknauef3+feP1t3Hdv4KIlIb7+Fb+81oeBkM4f9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mpHEAAAA3AAAAA8AAAAAAAAAAAAAAAAAmAIAAGRycy9k&#10;b3ducmV2LnhtbFBLBQYAAAAABAAEAPUAAACJAwAAAAA=&#10;" path="m23,r2,15l23,27,15,40,5,50,3,42,,35,,27,3,23,5,15,10,8,15,3,23,e" filled="f" strokecolor="#e15520" strokeweight="0">
              <v:path arrowok="t" o:connecttype="custom" o:connectlocs="23,0;25,15;23,27;15,40;5,50;3,42;0,35;0,27;3,23;5,15;10,8;15,3;23,0" o:connectangles="0,0,0,0,0,0,0,0,0,0,0,0,0"/>
            </v:shape>
            <v:shape id="Freeform 928" o:spid="_x0000_s3484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6KcYA&#10;AADcAAAADwAAAGRycy9kb3ducmV2LnhtbESPT2vCQBTE70K/w/KE3urGUKxGVymCtlA8+Ofi7ZF9&#10;ZqPZtyG7JvHbdwsFj8PM/IZZrHpbiZYaXzpWMB4lIIhzp0suFJyOm7cpCB+QNVaOScGDPKyWL4MF&#10;Ztp1vKf2EAoRIewzVGBCqDMpfW7Ioh+5mjh6F9dYDFE2hdQNdhFuK5kmyURaLDkuGKxpbSi/He5W&#10;wfHrsjlvrx+P1nXjxPxcd+n9fafU67D/nIMI1Idn+L/9rRXM0g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16KcYAAADcAAAADwAAAAAAAAAAAAAAAACYAgAAZHJz&#10;L2Rvd25yZXYueG1sUEsFBgAAAAAEAAQA9QAAAIsDAAAAAA==&#10;" path="m22,67l25,,22,67xm22,67r3,15l22,95r-5,12l7,117,2,110r,-8l,97,2,90,5,82r5,-7l15,70r7,-3xe" fillcolor="#f3be00" stroked="f">
              <v:path arrowok="t" o:connecttype="custom" o:connectlocs="22,67;25,0;22,67;22,67;25,82;22,95;17,107;7,117;2,110;2,102;0,97;2,90;5,82;10,75;15,70;22,67" o:connectangles="0,0,0,0,0,0,0,0,0,0,0,0,0,0,0,0"/>
              <o:lock v:ext="edit" verticies="t"/>
            </v:shape>
            <v:shape id="Freeform 929" o:spid="_x0000_s3483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V4MYA&#10;AADcAAAADwAAAGRycy9kb3ducmV2LnhtbESPQWvCQBSE74L/YXkFb3XTgFVTV9GWFkGFNkp7fWRf&#10;k2D2bdjdavz3rlDwOMzMN8xs0ZlGnMj52rKCp2ECgriwuuZSwWH//jgB4QOyxsYyKbiQh8W835th&#10;pu2Zv+iUh1JECPsMFVQhtJmUvqjIoB/aljh6v9YZDFG6UmqH5wg3jUyT5FkarDkuVNjSa0XFMf8z&#10;CsL48+JWo2az/G6ntNru0ref/EOpwUO3fAERqAv38H97rRVM0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V4MYAAADcAAAADwAAAAAAAAAAAAAAAACYAgAAZHJz&#10;L2Rvd25yZXYueG1sUEsFBgAAAAAEAAQA9QAAAIsDAAAAAA==&#10;" path="m,67l3,,,67xe" filled="f" strokecolor="#e15520" strokeweight="0">
              <v:path arrowok="t" o:connecttype="custom" o:connectlocs="0,67;3,0;0,67" o:connectangles="0,0,0"/>
            </v:shape>
            <v:shape id="Freeform 930" o:spid="_x0000_s3482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1D8IA&#10;AADcAAAADwAAAGRycy9kb3ducmV2LnhtbERPu27CMBTdkfoP1q3EVmwYWhowUVoVhMpAeXS/jS9x&#10;RHwdxQbSv6+HSoxH5z3Pe9eIK3Wh9qxhPFIgiEtvaq40HA/LpymIEJENNp5Jwy8FyBcPgzlmxt94&#10;R9d9rEQK4ZChBhtjm0kZSksOw8i3xIk7+c5hTLCrpOnwlsJdIydKPUuHNacGiy29WyrP+4vTcP74&#10;tGpZbVf2rVWSNu7lq/j+0Xr42BczEJH6eBf/u9dGw+skrU1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jUPwgAAANwAAAAPAAAAAAAAAAAAAAAAAJgCAABkcnMvZG93&#10;bnJldi54bWxQSwUGAAAAAAQABAD1AAAAhwMAAAAA&#10;" path="m22,r3,15l22,28,17,40,7,50,2,43r,-8l,30,2,23,5,15,10,8,15,3,22,e" filled="f" strokecolor="#e15520" strokeweight="0">
              <v:path arrowok="t" o:connecttype="custom" o:connectlocs="22,0;25,15;22,28;17,40;7,50;2,43;2,35;0,30;2,23;5,15;10,8;15,3;22,0" o:connectangles="0,0,0,0,0,0,0,0,0,0,0,0,0"/>
            </v:shape>
            <v:shape id="Freeform 931" o:spid="_x0000_s3481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gz8UA&#10;AADcAAAADwAAAGRycy9kb3ducmV2LnhtbESPT2vCQBTE74LfYXlCb2ZTDyVJs4oUC730oLW0x2f2&#10;mUSzb2N286ffvlsoeBxm5jdMvplMIwbqXG1ZwWMUgyAurK65VHD8eF0mIJxH1thYJgU/5GCzns9y&#10;zLQdeU/DwZciQNhlqKDyvs2kdEVFBl1kW+LgnW1n0AfZlVJ3OAa4aeQqjp+kwZrDQoUtvVRUXA+9&#10;UdCfLu9kd/b782tIZHy5jb3fl0o9LKbtMwhPk7+H/9tvWkG6S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iDPxQAAANwAAAAPAAAAAAAAAAAAAAAAAJgCAABkcnMv&#10;ZG93bnJldi54bWxQSwUGAAAAAAQABAD1AAAAigMAAAAA&#10;" path="m20,60l25,,20,60xm20,60r5,15l22,90r-5,10l7,110,2,105,,97,,90,2,82,5,75,7,70r8,-5l20,60xe" fillcolor="#f3be00" stroked="f">
              <v:path arrowok="t" o:connecttype="custom" o:connectlocs="20,60;25,0;20,60;20,60;25,75;22,90;17,100;7,110;2,105;0,97;0,90;2,82;5,75;7,70;15,65;20,60" o:connectangles="0,0,0,0,0,0,0,0,0,0,0,0,0,0,0,0"/>
              <o:lock v:ext="edit" verticies="t"/>
            </v:shape>
            <v:shape id="Freeform 932" o:spid="_x0000_s3480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S4sEA&#10;AADcAAAADwAAAGRycy9kb3ducmV2LnhtbERPTYvCMBC9C/6HMMLebGoXVq1GEUVd3NOqiMehGdti&#10;M6lN1O6/3xwEj4/3PZ23phIPalxpWcEgikEQZ1aXnCs4Htb9EQjnkTVWlknBHzmYz7qdKabaPvmX&#10;HnufixDCLkUFhfd1KqXLCjLoIlsTB+5iG4M+wCaXusFnCDeVTOL4SxosOTQUWNOyoOy6vxsFwx3e&#10;ksXqfIiTbT5e++WGNz8npT567WICwlPr3+KX+1srGH+G+eFMO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00uLBAAAA3AAAAA8AAAAAAAAAAAAAAAAAmAIAAGRycy9kb3du&#10;cmV2LnhtbFBLBQYAAAAABAAEAPUAAACGAwAAAAA=&#10;" path="m,60l5,,,60xe" filled="f" strokecolor="#e15520" strokeweight="0">
              <v:path arrowok="t" o:connecttype="custom" o:connectlocs="0,60;5,0;0,60" o:connectangles="0,0,0"/>
            </v:shape>
            <v:shape id="Freeform 933" o:spid="_x0000_s3479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xzcIA&#10;AADcAAAADwAAAGRycy9kb3ducmV2LnhtbESPQYvCMBSE7wv+h/AEb2tqhUWrUURWkL2tevD4SJ5N&#10;tXkpTbbt/vvNguBxmJlvmPV2cLXoqA2VZwWzaQaCWHtTcangcj68L0CEiGyw9kwKfinAdjN6W2Nh&#10;fM/f1J1iKRKEQ4EKbIxNIWXQlhyGqW+Ik3fzrcOYZFtK02Kf4K6WeZZ9SIcVpwWLDe0t6cfpxynQ&#10;d9dzfuRcot5l1+7rMbf9p1KT8bBbgYg0xFf42T4aBcv5DP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bHNwgAAANwAAAAPAAAAAAAAAAAAAAAAAJgCAABkcnMvZG93&#10;bnJldi54bWxQSwUGAAAAAAQABAD1AAAAhwMAAAAA&#10;" path="m20,r5,15l22,30,17,40,7,50,2,45,,37,,30,2,22,5,15,7,10,15,5,20,xe" filled="f" strokecolor="#e15520" strokeweight="0">
              <v:path arrowok="t" o:connecttype="custom" o:connectlocs="20,0;25,15;22,30;17,40;7,50;2,45;0,37;0,30;2,22;5,15;7,10;15,5;20,0" o:connectangles="0,0,0,0,0,0,0,0,0,0,0,0,0"/>
            </v:shape>
            <v:shape id="Freeform 934" o:spid="_x0000_s3478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ZeMcA&#10;AADcAAAADwAAAGRycy9kb3ducmV2LnhtbESPT2sCMRTE74V+h/AKXkrNatHa1SitVdSDB7d/6PGx&#10;ee4ubl6WTdT47Y1Q6HGYmd8wk1kwtThR6yrLCnrdBARxbnXFhYKvz+XTCITzyBpry6TgQg5m0/u7&#10;CabannlHp8wXIkLYpaig9L5JpXR5SQZd1zbE0dvb1qCPsi2kbvEc4aaW/SQZSoMVx4USG5qXlB+y&#10;o1GAl8eP79+fl+0gW8jNimxYHcO7Up2H8DYG4Sn4//Bfe60VvD73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WXjHAAAA3AAAAA8AAAAAAAAAAAAAAAAAmAIAAGRy&#10;cy9kb3ducmV2LnhtbFBLBQYAAAAABAAEAPUAAACMAwAAAAA=&#10;" path="m20,62l15,r5,62xm23,62r2,15l23,92r-5,10l8,112,3,107r,-7l,92,3,85,5,77,8,72r7,-5l23,62xe" fillcolor="#f3be00" stroked="f">
              <v:path arrowok="t" o:connecttype="custom" o:connectlocs="20,62;15,0;20,62;23,62;25,77;23,92;18,102;8,112;3,107;3,100;0,92;3,85;5,77;8,72;15,67;23,62" o:connectangles="0,0,0,0,0,0,0,0,0,0,0,0,0,0,0,0"/>
              <o:lock v:ext="edit" verticies="t"/>
            </v:shape>
            <v:shape id="Freeform 935" o:spid="_x0000_s3477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ibMgA&#10;AADcAAAADwAAAGRycy9kb3ducmV2LnhtbESPT0/CQBTE7yZ+h80z4SZbS6JSWAj4J1FPWojC7dF9&#10;dhu6b0t3ofXbuyYmHCcz85vMdN7bWpyo9ZVjBTfDBARx4XTFpYL16vn6HoQPyBprx6TghzzMZ5cX&#10;U8y06/iDTnkoRYSwz1CBCaHJpPSFIYt+6Bri6H271mKIsi2lbrGLcFvLNElupcWK44LBhh4MFfv8&#10;aBUs747l+9vX4+G1SU262eb7Xff5pNTgql9MQATqwzn8337RCsajE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biJsyAAAANwAAAAPAAAAAAAAAAAAAAAAAJgCAABk&#10;cnMvZG93bnJldi54bWxQSwUGAAAAAAQABAD1AAAAjQMAAAAA&#10;" path="m5,62l,,5,62xe" filled="f" strokecolor="#e15520" strokeweight="0">
              <v:path arrowok="t" o:connecttype="custom" o:connectlocs="5,62;0,0;5,62" o:connectangles="0,0,0"/>
            </v:shape>
            <v:shape id="Freeform 936" o:spid="_x0000_s3476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p18YA&#10;AADcAAAADwAAAGRycy9kb3ducmV2LnhtbESPS0/DMBCE70j9D9ZW4kZtHuKRxq0KIgiVQ0to79t4&#10;iaPG6yg2afj3GAmJ42hmvtHky9G1YqA+NJ41XM4UCOLKm4ZrDbuP4uIeRIjIBlvPpOGbAiwXk7Mc&#10;M+NP/E5DGWuRIBwy1GBj7DIpQ2XJYZj5jjh5n753GJPsa2l6PCW4a+WVUrfSYcNpwWJHT5aqY/nl&#10;NByf11YV9ebFPnZK0pu72672B63Pp+NqDiLSGP/Df+1Xo+Hh+gZ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ap18YAAADcAAAADwAAAAAAAAAAAAAAAACYAgAAZHJz&#10;L2Rvd25yZXYueG1sUEsFBgAAAAAEAAQA9QAAAIsDAAAAAA==&#10;" path="m23,r2,15l23,30,18,40,8,50,3,45r,-7l,30,3,23,5,15,8,10,15,5,23,e" filled="f" strokecolor="#e15520" strokeweight="0">
              <v:path arrowok="t" o:connecttype="custom" o:connectlocs="23,0;25,15;23,30;18,40;8,50;3,45;3,38;0,30;3,23;5,15;8,10;15,5;23,0" o:connectangles="0,0,0,0,0,0,0,0,0,0,0,0,0"/>
            </v:shape>
            <v:shape id="Freeform 937" o:spid="_x0000_s3475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768QA&#10;AADcAAAADwAAAGRycy9kb3ducmV2LnhtbESP3YrCMBSE7xd8h3AE79ZURdFqFFEEZRfBH/D20Byb&#10;YnNSmqjVp98sLOzlMDPfMLNFY0vxoNoXjhX0ugkI4szpgnMF59PmcwzCB2SNpWNS8CIPi3nrY4ap&#10;dk8+0OMYchEh7FNUYEKoUil9Zsii77qKOHpXV1sMUda51DU+I9yWsp8kI2mx4LhgsKKVoex2vFsF&#10;+6X7/hobPO3O/XdvfRmxNnhRqtNullMQgZrwH/5rb7WCyWAI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++vEAAAA3AAAAA8AAAAAAAAAAAAAAAAAmAIAAGRycy9k&#10;b3ducmV2LnhtbFBLBQYAAAAABAAEAPUAAACJAwAAAAA=&#10;" path="m14,65l2,,14,65xm14,65r5,17l22,95r-5,12l9,120,5,112,2,105,,97,,90,2,82,5,75,9,70r5,-5xe" fillcolor="#f3be00" stroked="f">
              <v:path arrowok="t" o:connecttype="custom" o:connectlocs="14,65;2,0;14,65;14,65;19,82;22,95;17,107;9,120;5,112;2,105;0,97;0,90;2,82;5,75;9,70;14,65" o:connectangles="0,0,0,0,0,0,0,0,0,0,0,0,0,0,0,0"/>
              <o:lock v:ext="edit" verticies="t"/>
            </v:shape>
            <v:shape id="Freeform 938" o:spid="_x0000_s3474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85sMA&#10;AADcAAAADwAAAGRycy9kb3ducmV2LnhtbESPQWvCQBSE7wX/w/KE3urGtkgTXUUsgh5Ninh8ZJ9J&#10;NPs27K4m/nu3UOhxmJlvmMVqMK24k/ONZQXTSQKCuLS64UrBT7F9+wLhA7LG1jIpeJCH1XL0ssBM&#10;254PdM9DJSKEfYYK6hC6TEpf1mTQT2xHHL2zdQZDlK6S2mEf4aaV70kykwYbjgs1drSpqbzmN6MA&#10;3SlNvw/FZ9/ucF+c5ON46XKlXsfDeg4i0BD+w3/tnVaQfszg9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85sMAAADcAAAADwAAAAAAAAAAAAAAAACYAgAAZHJzL2Rv&#10;d25yZXYueG1sUEsFBgAAAAAEAAQA9QAAAIgDAAAAAA==&#10;" path="m12,65l,,12,65xe" filled="f" strokecolor="#e15520" strokeweight="0">
              <v:path arrowok="t" o:connecttype="custom" o:connectlocs="12,65;0,0;12,65" o:connectangles="0,0,0"/>
            </v:shape>
            <v:shape id="Freeform 939" o:spid="_x0000_s3473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6VxcYA&#10;AADcAAAADwAAAGRycy9kb3ducmV2LnhtbESPQWvCQBSE7wX/w/KE3sxGi1VTVxHRYqGHJvbS2yP7&#10;mkSzb8Puqum/7xaEHoeZ+YZZrnvTiis531hWME5SEMSl1Q1XCj6P+9EchA/IGlvLpOCHPKxXg4cl&#10;ZtreOKdrESoRIewzVFCH0GVS+rImgz6xHXH0vq0zGKJ0ldQObxFuWjlJ02dpsOG4UGNH25rKc3Ex&#10;Cl7b3SkvDm+b3fmDywIXX+/H6VSpx2G/eQERqA//4Xv7oBUsnm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6VxcYAAADcAAAADwAAAAAAAAAAAAAAAACYAgAAZHJz&#10;L2Rvd25yZXYueG1sUEsFBgAAAAAEAAQA9QAAAIsDAAAAAA==&#10;" path="m14,r5,17l22,30,17,42,9,55,5,47,2,40,,32,,25,2,17,5,10,9,5,14,e" filled="f" strokecolor="#e15520" strokeweight="0">
              <v:path arrowok="t" o:connecttype="custom" o:connectlocs="14,0;19,17;22,30;17,42;9,55;5,47;2,40;0,32;0,25;2,17;5,10;9,5;14,0" o:connectangles="0,0,0,0,0,0,0,0,0,0,0,0,0"/>
            </v:shape>
            <v:shape id="Freeform 940" o:spid="_x0000_s3472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EG8IA&#10;AADcAAAADwAAAGRycy9kb3ducmV2LnhtbERPy2oCMRTdF/oP4RbcaaYKPqZGKS2KSDc+sNvL5DYZ&#10;O7kZJnFm/HuzKHR5OO/luneVaKkJpWcFr6MMBHHhdclGwfm0Gc5BhIissfJMCu4UYL16flpirn3H&#10;B2qP0YgUwiFHBTbGOpcyFJYchpGviRP34xuHMcHGSN1gl8JdJcdZNpUOS04NFmv6sFT8Hm9OwSzb&#10;tt/bTxfqy9d1fN3bbmMKo9TgpX9/AxGpj//iP/dOK1hM0t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QQbwgAAANwAAAAPAAAAAAAAAAAAAAAAAJgCAABkcnMvZG93&#10;bnJldi54bWxQSwUGAAAAAAQABAD1AAAAhwMAAAAA&#10;" path="m,l12,5r10,7l27,25r5,12l27,37,20,35,15,30,10,25,5,20,2,15,,7,,xe" fillcolor="#f3be00" stroked="f">
              <v:path arrowok="t" o:connecttype="custom" o:connectlocs="0,0;12,5;22,12;27,25;32,37;27,37;20,35;15,30;10,25;5,20;2,15;0,7;0,0" o:connectangles="0,0,0,0,0,0,0,0,0,0,0,0,0"/>
            </v:shape>
            <v:shape id="Freeform 941" o:spid="_x0000_s3471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e/sQA&#10;AADcAAAADwAAAGRycy9kb3ducmV2LnhtbESPQWvCQBSE7wX/w/IKvdWNFqSmrhI0hYAHqRa8PrLP&#10;JDb7Nuxuk/jvXaHQ4zAz3zCrzWha0ZPzjWUFs2kCgri0uuFKwffp8/UdhA/IGlvLpOBGHjbrydMK&#10;U20H/qL+GCoRIexTVFCH0KVS+rImg35qO+LoXawzGKJ0ldQOhwg3rZwnyUIabDgu1NjRtqby5/hr&#10;FJz3rpM4o3OWZ7tDebLJNRS5Ui/PY/YBItAY/sN/7UIrWL4t4X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Hv7EAAAA3AAAAA8AAAAAAAAAAAAAAAAAmAIAAGRycy9k&#10;b3ducmV2LnhtbFBLBQYAAAAABAAEAPUAAACJAwAAAAA=&#10;" path="m,l12,5r10,7l27,25r5,12l27,37,20,35,15,30,10,25,5,20,2,15,,7,,e" filled="f" strokecolor="#e15520" strokeweight="0">
              <v:path arrowok="t" o:connecttype="custom" o:connectlocs="0,0;12,5;22,12;27,25;32,37;27,37;20,35;15,30;10,25;5,20;2,15;0,7;0,0" o:connectangles="0,0,0,0,0,0,0,0,0,0,0,0,0"/>
            </v:shape>
            <v:shape id="Freeform 942" o:spid="_x0000_s3470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8cMIA&#10;AADcAAAADwAAAGRycy9kb3ducmV2LnhtbERPy4rCMBTdD/gP4QpuRFNl8FEbRYQB0c34WOju0lzb&#10;YnNTkkzt/L1ZDMzycN7ZpjO1aMn5yrKCyTgBQZxbXXGh4Hr5Gi1A+ICssbZMCn7Jw2bd+8gw1fbF&#10;J2rPoRAxhH2KCsoQmlRKn5dk0I9tQxy5h3UGQ4SukNrhK4abWk6TZCYNVhwbSmxoV1L+PP8YBYfj&#10;vNnfcHiw38PKPcMF73OeKTXod9sViEBd+Bf/ufdawfIzzo9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LxwwgAAANwAAAAPAAAAAAAAAAAAAAAAAJgCAABkcnMvZG93&#10;bnJldi54bWxQSwUGAAAAAAQABAD1AAAAhwMAAAAA&#10;" path="m27,55r13,5l50,70r5,12l57,95r-5,l47,90,42,87,37,82,30,70,27,55xm27,55l,,27,55xe" fillcolor="#f3be00" stroked="f">
              <v:path arrowok="t" o:connecttype="custom" o:connectlocs="27,55;40,60;50,70;55,82;57,95;52,95;47,90;42,87;37,82;30,70;27,55;27,55;0,0;27,55" o:connectangles="0,0,0,0,0,0,0,0,0,0,0,0,0,0"/>
              <o:lock v:ext="edit" verticies="t"/>
            </v:shape>
            <v:shape id="Freeform 943" o:spid="_x0000_s3469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9AcIA&#10;AADcAAAADwAAAGRycy9kb3ducmV2LnhtbESPSwvCMBCE74L/IazgTVNFfFSjiCAIguADwdvSrG2x&#10;2dQmav33RhA8DjPzDTNb1KYQT6pcbllBrxuBIE6szjlVcDquO2MQziNrLCyTgjc5WMybjRnG2r54&#10;T8+DT0WAsItRQeZ9GUvpkowMuq4tiYN3tZVBH2SVSl3hK8BNIftRNJQGcw4LGZa0yii5HR5GweV8&#10;3W5H76HZncbpebUzd9t3d6XarXo5BeGp9v/wr73RCiaDHnzPh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30BwgAAANwAAAAPAAAAAAAAAAAAAAAAAJgCAABkcnMvZG93&#10;bnJldi54bWxQSwUGAAAAAAQABAD1AAAAhwMAAAAA&#10;" path="m,l13,5,23,15r5,12l30,40r-5,l20,35,15,32,10,27,3,15,,e" filled="f" strokecolor="#e15520" strokeweight="0">
              <v:path arrowok="t" o:connecttype="custom" o:connectlocs="0,0;13,5;23,15;28,27;30,40;25,40;20,35;15,32;10,27;3,15;0,0" o:connectangles="0,0,0,0,0,0,0,0,0,0,0"/>
            </v:shape>
            <v:shape id="Freeform 944" o:spid="_x0000_s3468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P0sQA&#10;AADcAAAADwAAAGRycy9kb3ducmV2LnhtbESPQWvCQBSE74L/YXmCF6kbRUKbuoq2KEIv1ojnR/Y1&#10;CWbfxuwa4793hYLHYWa+YebLzlSipcaVlhVMxhEI4szqknMFx3Tz9g7CeWSNlWVScCcHy0W/N8dE&#10;2xv/UnvwuQgQdgkqKLyvEyldVpBBN7Y1cfD+bGPQB9nkUjd4C3BTyWkUxdJgyWGhwJq+CsrOh6tR&#10;gKO03f+UzqWX71E8W8cn1JOtUsNBt/oE4anzr/B/e6cVfMy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z9LEAAAA3AAAAA8AAAAAAAAAAAAAAAAAmAIAAGRycy9k&#10;b3ducmV2LnhtbFBLBQYAAAAABAAEAPUAAACJAwAAAAA=&#10;" path="m27,55l,,27,55e" filled="f" strokecolor="#e15520" strokeweight="0">
              <v:path arrowok="t" o:connecttype="custom" o:connectlocs="27,55;0,0;27,55" o:connectangles="0,0,0"/>
            </v:shape>
            <v:shape id="Freeform 945" o:spid="_x0000_s3467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MMMA&#10;AADcAAAADwAAAGRycy9kb3ducmV2LnhtbESPzYrCQBCE74LvMPSCN53EPzZZJ6JCwMse/HmAJtMm&#10;YTM9MTOa7NvvCMIei6r6itpsB9OIJ3WutqwgnkUgiAuray4VXC/59BOE88gaG8uk4JccbLPxaIOp&#10;tj2f6Hn2pQgQdikqqLxvUyldUZFBN7MtcfButjPog+xKqTvsA9w0ch5Fa2mw5rBQYUuHioqf88Mo&#10;wMWyPzb9Lc+RVvf6u03ifJ8oNfkYdl8gPA3+P/xuH7WCZLmA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AMMMAAADcAAAADwAAAAAAAAAAAAAAAACYAgAAZHJzL2Rv&#10;d25yZXYueG1sUEsFBgAAAAAEAAQA9QAAAIgDAAAAAA==&#10;" path="m,l14,5r10,8l32,23r2,12l29,35,22,33,17,30,12,25,7,20,5,15,2,8,,xe" fillcolor="#f3be00" stroked="f">
              <v:path arrowok="t" o:connecttype="custom" o:connectlocs="0,0;14,5;24,13;32,23;34,35;29,35;22,33;17,30;12,25;7,20;5,15;2,8;0,0" o:connectangles="0,0,0,0,0,0,0,0,0,0,0,0,0"/>
            </v:shape>
            <v:shape id="Freeform 946" o:spid="_x0000_s3466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03cIA&#10;AADcAAAADwAAAGRycy9kb3ducmV2LnhtbESPT4vCMBTE7wt+h/AEb2uquIutRlFBcI/+OXh8NM82&#10;2ryUJrb1228WhD0OM/MbZrnubSVaarxxrGAyTkAQ504bLhRczvvPOQgfkDVWjknBizysV4OPJWba&#10;dXyk9hQKESHsM1RQhlBnUvq8JIt+7Gri6N1cYzFE2RRSN9hFuK3kNEm+pUXDcaHEmnYl5Y/T0yq4&#10;X3369eOeeffS7da1qemrq1FqNOw3CxCB+vAffrcPWkE6m8H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7TdwgAAANwAAAAPAAAAAAAAAAAAAAAAAJgCAABkcnMvZG93&#10;bnJldi54bWxQSwUGAAAAAAQABAD1AAAAhwMAAAAA&#10;" path="m,l14,5r10,8l32,23r2,12l29,35,22,33,17,30,12,25,7,20,5,15,2,8,,xe" filled="f" strokecolor="#e15520" strokeweight="0">
              <v:path arrowok="t" o:connecttype="custom" o:connectlocs="0,0;14,5;24,13;32,23;34,35;29,35;22,33;17,30;12,25;7,20;5,15;2,8;0,0" o:connectangles="0,0,0,0,0,0,0,0,0,0,0,0,0"/>
            </v:shape>
            <v:shape id="Freeform 947" o:spid="_x0000_s3465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7GsUA&#10;AADcAAAADwAAAGRycy9kb3ducmV2LnhtbESPT2sCMRTE70K/Q3gFb5q1+K9boxRB9KKibSm9PTav&#10;m8XNy7KJ7vrtjSB4HGbmN8xs0dpSXKj2hWMFg34CgjhzuuBcwffXqjcF4QOyxtIxKbiSh8X8pTPD&#10;VLuGD3Q5hlxECPsUFZgQqlRKnxmy6PuuIo7ev6sthijrXOoamwi3pXxLkrG0WHBcMFjR0lB2Op6t&#10;gt9tQWtc5VVzWk//9jvzM7mOBkp1X9vPDxCB2vAMP9obreB9O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jsaxQAAANwAAAAPAAAAAAAAAAAAAAAAAJgCAABkcnMv&#10;ZG93bnJldi54bWxQSwUGAAAAAAQABAD1AAAAigMAAAAA&#10;" path="m30,50l,,30,50xe" fillcolor="#f3be00" stroked="f">
              <v:path arrowok="t" o:connecttype="custom" o:connectlocs="30,50;0,0;30,50" o:connectangles="0,0,0"/>
            </v:shape>
            <v:shape id="Freeform 948" o:spid="_x0000_s3464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6z8cA&#10;AADcAAAADwAAAGRycy9kb3ducmV2LnhtbESP3WoCMRSE7wu+QziCN0WzFRFdjSLWloKt+Ad6edgc&#10;N4ubk2WT6rZP3xQKvRxm5htmOm9sKW5U+8KxgqdeAoI4c7rgXMHx8NIdgfABWWPpmBR8kYf5rPUw&#10;xVS7O+/otg+5iBD2KSowIVSplD4zZNH3XEUcvYurLYYo61zqGu8RbkvZT5KhtFhwXDBY0dJQdt1/&#10;WgVy/WjoNPg48/fr9vD+TKv1plgp1Wk3iwmIQE34D/+137SC8WAI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Os/HAAAA3AAAAA8AAAAAAAAAAAAAAAAAmAIAAGRy&#10;cy9kb3ducmV2LnhtbFBLBQYAAAAABAAEAPUAAACMAwAAAAA=&#10;" path="m30,50l,,30,50xe" filled="f" strokecolor="#e15520" strokeweight="0">
              <v:path arrowok="t" o:connecttype="custom" o:connectlocs="30,50;0,0;30,50" o:connectangles="0,0,0"/>
            </v:shape>
            <v:shape id="Freeform 949" o:spid="_x0000_s346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vGsYA&#10;AADcAAAADwAAAGRycy9kb3ducmV2LnhtbESPT2sCMRTE74V+h/AKXopmFbvqapRWEDxV6r/zc/O6&#10;u7h52W6ixm9vCoUeh5n5DTNbBFOLK7Wusqyg30tAEOdWV1wo2O9W3TEI55E11pZJwZ0cLObPTzPM&#10;tL3xF123vhARwi5DBaX3TSaly0sy6Hq2IY7et20N+ijbQuoWbxFuajlIklQarDgulNjQsqT8vL0Y&#10;BePLOf08hXqT/iw/+uF10BwnhzelOi/hfQrCU/D/4b/2WiuYDEf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UvGsYAAADcAAAADwAAAAAAAAAAAAAAAACYAgAAZHJz&#10;L2Rvd25yZXYueG1sUEsFBgAAAAAEAAQA9QAAAIsDAAAAAA==&#10;" path="m,l15,5r10,7l32,22r3,13l25,32,13,25,8,20,5,15,3,7,,xe" fillcolor="#f3be00" stroked="f">
              <v:path arrowok="t" o:connecttype="custom" o:connectlocs="0,0;15,5;25,12;32,22;35,35;25,32;13,25;8,20;5,15;3,7;0,0" o:connectangles="0,0,0,0,0,0,0,0,0,0,0"/>
            </v:shape>
            <v:shape id="Freeform 950" o:spid="_x0000_s3462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3dsMA&#10;AADcAAAADwAAAGRycy9kb3ducmV2LnhtbERPy04CMRTdm/APzTVxY6CjAQIjhRCNRFY8dX1trzOD&#10;09tJW5mBr7cLE5cn5z1bdLYWZ/KhcqzgYZCBINbOVFwoOB5e+xMQISIbrB2TggsFWMx7NzPMjWt5&#10;R+d9LEQK4ZCjgjLGJpcy6JIshoFriBP35bzFmKAvpPHYpnBby8csG0uLFaeGEht6Lkl/73+sgvvT&#10;aru8Xu2HNi+b99Zf1vrTj5S6u+2WTyAidfFf/Od+Mwqmw7Q2nU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r3dsMAAADcAAAADwAAAAAAAAAAAAAAAACYAgAAZHJzL2Rv&#10;d25yZXYueG1sUEsFBgAAAAAEAAQA9QAAAIgDAAAAAA==&#10;" path="m,l15,5r10,7l32,22r3,13l25,32,13,25,8,20,5,15,3,7,,e" filled="f" strokecolor="#e15520" strokeweight="0">
              <v:path arrowok="t" o:connecttype="custom" o:connectlocs="0,0;15,5;25,12;32,22;35,35;25,32;13,25;8,20;5,15;3,7;0,0" o:connectangles="0,0,0,0,0,0,0,0,0,0,0"/>
            </v:shape>
            <v:shape id="Freeform 951" o:spid="_x0000_s3461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9aMUA&#10;AADcAAAADwAAAGRycy9kb3ducmV2LnhtbESPX2vCMBTF3wW/Q7jC3jSdDKmdUYY62MN8sA62vV2a&#10;u7bY3IQks/Xbm8HAx8P58+OsNoPpxIV8aC0reJxlIIgrq1uuFXycXqc5iBCRNXaWScGVAmzW49EK&#10;C217PtKljLVIIxwKVNDE6AopQ9WQwTCzjjh5P9YbjEn6WmqPfRo3nZxn2UIabDkRGnS0bag6l78m&#10;Qfzxivvdp3P54vt8eO9b+ZWXSj1MhpdnEJGGeA//t9+0guXTE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v1oxQAAANwAAAAPAAAAAAAAAAAAAAAAAJgCAABkcnMv&#10;ZG93bnJldi54bWxQSwUGAAAAAAQABAD1AAAAigMAAAAA&#10;" path="m32,45l,,32,45xe" fillcolor="#f3be00" stroked="f">
              <v:path arrowok="t" o:connecttype="custom" o:connectlocs="32,45;0,0;32,45" o:connectangles="0,0,0"/>
            </v:shape>
            <v:shape id="Freeform 952" o:spid="_x0000_s3460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NWcIA&#10;AADcAAAADwAAAGRycy9kb3ducmV2LnhtbERPS2rDMBDdF3IHMYHuGimBltaNEvIrlEIXdnKAwZrY&#10;xtbIkRTbvX21KHT5eP/1drKdGMiHxrGG5UKBIC6dabjScDl/PL2CCBHZYOeYNPxQgO1m9rDGzLiR&#10;cxqKWIkUwiFDDXWMfSZlKGuyGBauJ07c1XmLMUFfSeNxTOG2kyulXqTFhlNDjT0dairb4m41+FOl&#10;+tth6L55PJ7br30b8v1F68f5tHsHEWmK/+I/96fR8Pac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w1ZwgAAANwAAAAPAAAAAAAAAAAAAAAAAJgCAABkcnMvZG93&#10;bnJldi54bWxQSwUGAAAAAAQABAD1AAAAhwMAAAAA&#10;" path="m32,45l,,32,45xe" filled="f" strokecolor="#e15520" strokeweight="0">
              <v:path arrowok="t" o:connecttype="custom" o:connectlocs="32,45;0,0;32,45" o:connectangles="0,0,0"/>
            </v:shape>
            <v:shape id="Freeform 953" o:spid="_x0000_s3459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IjsMA&#10;AADcAAAADwAAAGRycy9kb3ducmV2LnhtbERPy4rCMBTdD/gP4QruxrSCg1ZTUUF0MZvRWeju0tw+&#10;sLmpTdTq108EYRZncTgvznzRmVrcqHWVZQXxMAJBnFldcaHg97D5nIBwHlljbZkUPMjBIu19zDHR&#10;9s4/dNv7QoQSdgkqKL1vEildVpJBN7QNcdBy2xr0gbaF1C3eQ7mp5SiKvqTBisNCiQ2tS8rO+6tR&#10;cCguk/X389JVp5hX2fbo8wClBv1uOQPhqfP/5nd6pxVMxzG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oIjsMAAADcAAAADwAAAAAAAAAAAAAAAACYAgAAZHJzL2Rv&#10;d25yZXYueG1sUEsFBgAAAAAEAAQA9QAAAIgDAAAAAA==&#10;" path="m,l12,3r12,7l32,20r5,13l24,30,12,23,7,18,2,13,,8,,xe" fillcolor="#f3be00" stroked="f">
              <v:path arrowok="t" o:connecttype="custom" o:connectlocs="0,0;12,3;24,10;32,20;37,33;24,30;12,23;7,18;2,13;0,8;0,0" o:connectangles="0,0,0,0,0,0,0,0,0,0,0"/>
            </v:shape>
            <v:shape id="Freeform 954" o:spid="_x0000_s3458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nEcUA&#10;AADcAAAADwAAAGRycy9kb3ducmV2LnhtbESPS2/CMBCE70j9D9ZW6g2cUl5NMahqheCGeBw4ruLN&#10;o7XXaeyG8O8xEhLH0cx8o5kvO2tES42vHCt4HSQgiDOnKy4UHA+r/gyED8gajWNScCEPy8VTb46p&#10;dmfeUbsPhYgQ9ikqKEOoUyl9VpJFP3A1cfRy11gMUTaF1A2eI9waOUySibRYcVwosaavkrLf/b9V&#10;MDZTb7Zm873O3075ceTa8PPXKvXy3H1+gAjUhUf43t5oBe/jI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+cRxQAAANwAAAAPAAAAAAAAAAAAAAAAAJgCAABkcnMv&#10;ZG93bnJldi54bWxQSwUGAAAAAAQABAD1AAAAigMAAAAA&#10;" path="m,l12,3r12,7l32,20r5,13l24,30,12,23,7,18,2,13,,8,,e" filled="f" strokecolor="#e15520" strokeweight="0">
              <v:path arrowok="t" o:connecttype="custom" o:connectlocs="0,0;12,3;24,10;32,20;37,33;24,30;12,23;7,18;2,13;0,8;0,0" o:connectangles="0,0,0,0,0,0,0,0,0,0,0"/>
            </v:shape>
            <v:shape id="Freeform 955" o:spid="_x0000_s3457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9eMAA&#10;AADcAAAADwAAAGRycy9kb3ducmV2LnhtbERPTWvCQBC9C/6HZQq96aZKRVNXEaGlh/ZgIp6n2TEJ&#10;ZmbD7qrpv+8WCj2+b956O3CnbuRD68TA0zQDRVI520pt4Fi+TpagQkSx2DkhA98UYLsZj9aYW3eX&#10;A92KWKtUIiFHA02Mfa51qBpiDFPXkyTt7DxjTNDX2nq8p3Lu9CzLFpqxlbTQYE/7hqpLcWUD/mvJ&#10;cipqnmv5+OzCld/KxJvHh2H3AirSEP/Nf+l3a2D1PIffM+kI6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o9eMAAAADcAAAADwAAAAAAAAAAAAAAAACYAgAAZHJzL2Rvd25y&#10;ZXYueG1sUEsFBgAAAAAEAAQA9QAAAIUDAAAAAA==&#10;" path="m40,47l,,40,47xe" fillcolor="#f3be00" stroked="f">
              <v:path arrowok="t" o:connecttype="custom" o:connectlocs="40,47;0,0;40,47" o:connectangles="0,0,0"/>
            </v:shape>
            <v:shape id="Freeform 956" o:spid="_x0000_s3456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YbcQA&#10;AADcAAAADwAAAGRycy9kb3ducmV2LnhtbESPT2sCMRTE70K/Q3iF3jSp+KfdGkUKhR5EcBW8Pjav&#10;u0s3L2sS3fXbG0HwOMzMb5jFqreNuJAPtWMN7yMFgrhwpuZSw2H/M/wAESKywcYxabhSgNXyZbDA&#10;zLiOd3TJYykShEOGGqoY20zKUFRkMYxcS5y8P+ctxiR9KY3HLsFtI8dKzaTFmtNChS19V1T852er&#10;Qe66MD6qzdxuJ8f5WTn0cnvS+u21X3+BiNTHZ/jR/jUaPqc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WG3EAAAA3AAAAA8AAAAAAAAAAAAAAAAAmAIAAGRycy9k&#10;b3ducmV2LnhtbFBLBQYAAAAABAAEAPUAAACJAwAAAAA=&#10;" path="m40,47l,,40,47xe" filled="f" strokecolor="#e15520" strokeweight="0">
              <v:path arrowok="t" o:connecttype="custom" o:connectlocs="40,47;0,0;40,47" o:connectangles="0,0,0"/>
            </v:shape>
            <v:shape id="Freeform 957" o:spid="_x0000_s3455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/PsQA&#10;AADcAAAADwAAAGRycy9kb3ducmV2LnhtbESPQWsCMRSE74X+h/AKvZSatbqiq1FaobS3olXPj81z&#10;szR5WZKo679vCkKPw8x8wyxWvbPiTCG2nhUMBwUI4trrlhsFu+/35ymImJA1Ws+k4EoRVsv7uwVW&#10;2l94Q+dtakSGcKxQgUmpq6SMtSGHceA74uwdfXCYsgyN1AEvGe6sfCmKiXTYcl4w2NHaUP2zPTkF&#10;67fdx2l4mIzT3j6VMYw2X5aNUo8P/escRKI+/Ydv7U+tYFaW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fz7EAAAA3AAAAA8AAAAAAAAAAAAAAAAAmAIAAGRycy9k&#10;b3ducmV2LnhtbFBLBQYAAAAABAAEAPUAAACJAwAAAAA=&#10;" path="m,l15,5r13,5l35,20r5,12l28,30,15,25,10,20,5,15,3,7,,xe" fillcolor="#f3be00" stroked="f">
              <v:path arrowok="t" o:connecttype="custom" o:connectlocs="0,0;15,5;28,10;35,20;40,32;28,30;15,25;10,20;5,15;3,7;0,0" o:connectangles="0,0,0,0,0,0,0,0,0,0,0"/>
            </v:shape>
            <v:shape id="Freeform 958" o:spid="_x0000_s3454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bpMQA&#10;AADcAAAADwAAAGRycy9kb3ducmV2LnhtbESPzWrDMBCE74W+g9hCbo3UhJjGjRJMISGnQH4uvS3W&#10;1ja1do2lxs7bV4VAjsPMfMOsNqNv1ZX60AhbeJsaUMSluIYrC5fz9vUdVIjIDlthsnCjAJv189MK&#10;cycDH+l6ipVKEA45Wqhj7HKtQ1mTxzCVjjh539J7jEn2lXY9DgnuWz0zJtMeG04LNXb0WVP5c/r1&#10;Fva7czF8meXczGdFcZCjxEzE2snLWHyAijTGR/je3jsLy0UG/2fS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m6TEAAAA3AAAAA8AAAAAAAAAAAAAAAAAmAIAAGRycy9k&#10;b3ducmV2LnhtbFBLBQYAAAAABAAEAPUAAACJAwAAAAA=&#10;" path="m,l15,5r13,5l35,20r5,12l28,30,15,25,10,20,5,15,3,7,,e" filled="f" strokecolor="#e15520" strokeweight="0">
              <v:path arrowok="t" o:connecttype="custom" o:connectlocs="0,0;15,5;28,10;35,20;40,32;28,30;15,25;10,20;5,15;3,7;0,0" o:connectangles="0,0,0,0,0,0,0,0,0,0,0"/>
            </v:shape>
            <v:shape id="Freeform 959" o:spid="_x0000_s3453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v/8UA&#10;AADcAAAADwAAAGRycy9kb3ducmV2LnhtbESPwW7CMBBE75X4B2uReisOFCgNGFRVqppDLkAPHFfx&#10;NgnE68h24/Tv60qVehzNzBvN7jCaTgzkfGtZwXyWgSCurG65VvBxfnvYgPABWWNnmRR8k4fDfnK3&#10;w1zbyEcaTqEWCcI+RwVNCH0upa8aMuhntidO3qd1BkOSrpbaYUxw08lFlq2lwZbTQoM9vTZU3U5f&#10;RsGwfF9eY3mJqz4WhZ/HMrjHUqn76fiyBRFoDP/hv3ahFTyvnuD3TD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W//xQAAANwAAAAPAAAAAAAAAAAAAAAAAJgCAABkcnMv&#10;ZG93bnJldi54bWxQSwUGAAAAAAQABAD1AAAAigMAAAAA&#10;" path="m37,48l,,37,48xe" fillcolor="#f3be00" stroked="f">
              <v:path arrowok="t" o:connecttype="custom" o:connectlocs="37,48;0,0;37,48" o:connectangles="0,0,0"/>
            </v:shape>
            <v:shape id="Freeform 960" o:spid="_x0000_s3452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20cMA&#10;AADcAAAADwAAAGRycy9kb3ducmV2LnhtbERPS2sCMRC+C/6HMEJvNavQ1m6NIkJp7QPRCr2Om3Gz&#10;upksm6lu/31zKHj8+N7TeedrdaY2VoENjIYZKOIi2IpLA7uv59sJqCjIFuvAZOCXIsxn/d4Ucxsu&#10;vKHzVkqVQjjmaMCJNLnWsXDkMQ5DQ5y4Q2g9SoJtqW2LlxTuaz3OsnvtseLU4LChpaPitP3xBvbj&#10;hzfx6/r747h7Xx2zT/ciq40xN4Nu8QRKqJOr+N/9ag083qW16Uw6An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r20cMAAADcAAAADwAAAAAAAAAAAAAAAACYAgAAZHJzL2Rv&#10;d25yZXYueG1sUEsFBgAAAAAEAAQA9QAAAIgDAAAAAA==&#10;" path="m37,48l,,37,48xe" filled="f" strokecolor="#e15520" strokeweight="0">
              <v:path arrowok="t" o:connecttype="custom" o:connectlocs="37,48;0,0;37,48" o:connectangles="0,0,0"/>
            </v:shape>
            <v:shape id="Freeform 961" o:spid="_x0000_s3451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EVMUA&#10;AADcAAAADwAAAGRycy9kb3ducmV2LnhtbESPQYvCMBSE74L/ITzBm6YVKto1igiyC66Iuix4e9s8&#10;22LzUpqo9d9vBMHjMDPfMLNFaypxo8aVlhXEwwgEcWZ1ybmCn+N6MAHhPLLGyjIpeJCDxbzbmWGq&#10;7Z33dDv4XAQIuxQVFN7XqZQuK8igG9qaOHhn2xj0QTa51A3eA9xUchRFY2mw5LBQYE2rgrLL4WoU&#10;/OnfeDuefCfJNn7sP+OTPG2uO6X6vXb5AcJT69/hV/tLK5gmU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RUxQAAANwAAAAPAAAAAAAAAAAAAAAAAJgCAABkcnMv&#10;ZG93bnJldi54bWxQSwUGAAAAAAQABAD1AAAAigMAAAAA&#10;" path="m,l7,r8,3l20,5r5,3l30,13r2,7l35,28r2,7l25,33,12,25,7,20,5,15,,8,,xe" fillcolor="#f3be00" stroked="f">
              <v:path arrowok="t" o:connecttype="custom" o:connectlocs="0,0;7,0;15,3;20,5;25,8;30,13;32,20;35,28;37,35;25,33;12,25;7,20;5,15;0,8;0,0" o:connectangles="0,0,0,0,0,0,0,0,0,0,0,0,0,0,0"/>
            </v:shape>
            <v:shape id="Freeform 962" o:spid="_x0000_s3450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+AsMA&#10;AADcAAAADwAAAGRycy9kb3ducmV2LnhtbERPXWvCMBR9F/wP4Qp7m+kc6FaNIhPZBEGmA/Ht0lzT&#10;bs1NSbK2+/fmYeDj4XwvVr2tRUs+VI4VPI0zEMSF0xUbBV+n7eMLiBCRNdaOScEfBVgth4MF5tp1&#10;/EntMRqRQjjkqKCMscmlDEVJFsPYNcSJuzpvMSbojdQeuxRuaznJsqm0WHFqKLGht5KKn+OvVfDd&#10;zvTZbN63z/50aYud7tb7g1HqYdSv5yAi9fEu/nd/aAWv0zQ/nU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+AsMAAADcAAAADwAAAAAAAAAAAAAAAACYAgAAZHJzL2Rv&#10;d25yZXYueG1sUEsFBgAAAAAEAAQA9QAAAIgDAAAAAA==&#10;" path="m,l7,r8,3l20,5r5,3l30,13r2,7l35,28r2,7l25,33,12,25,7,20,5,15,,8,,e" filled="f" strokecolor="#e15520" strokeweight="0">
              <v:path arrowok="t" o:connecttype="custom" o:connectlocs="0,0;7,0;15,3;20,5;25,8;30,13;32,20;35,28;37,35;25,33;12,25;7,20;5,15;0,8;0,0" o:connectangles="0,0,0,0,0,0,0,0,0,0,0,0,0,0,0"/>
            </v:shape>
            <v:shape id="Freeform 963" o:spid="_x0000_s3449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PxMQA&#10;AADcAAAADwAAAGRycy9kb3ducmV2LnhtbESPQWvCQBSE70L/w/IKvelGD6GmbkIptVioQmK9P7LP&#10;JJh9m+6umv57t1DwOMzMN8yqGE0vLuR8Z1nBfJaAIK6t7rhR8L1fT59B+ICssbdMCn7JQ5E/TFaY&#10;aXvlki5VaESEsM9QQRvCkEnp65YM+pkdiKN3tM5giNI1Uju8Rrjp5SJJUmmw47jQ4kBvLdWn6mwU&#10;GPduQ3WyqSw/Nj+Hcbv7PH+RUk+P4+sLiEBjuIf/2xutYJnO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z8TEAAAA3AAAAA8AAAAAAAAAAAAAAAAAmAIAAGRycy9k&#10;b3ducmV2LnhtbFBLBQYAAAAABAAEAPUAAACJAwAAAAA=&#10;" path="m28,52l,,28,52xe" fillcolor="#f3be00" stroked="f">
              <v:path arrowok="t" o:connecttype="custom" o:connectlocs="28,52;0,0;28,52" o:connectangles="0,0,0"/>
            </v:shape>
            <v:shape id="Freeform 964" o:spid="_x0000_s3448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8KGcMA&#10;AADcAAAADwAAAGRycy9kb3ducmV2LnhtbESPQYvCMBSE78L+h/AWvMg23R5Eu6YigovXrQoeH82z&#10;LW1eahNr/fcbQfA4zMw3zGo9mlYM1LvasoLvKAZBXFhdc6ngeNh9LUA4j6yxtUwKHuRgnX1MVphq&#10;e+c/GnJfigBhl6KCyvsuldIVFRl0ke2Ig3exvUEfZF9K3eM9wE0rkzieS4M1h4UKO9pWVDT5zSi4&#10;bhJ7K3dD0T1yfZq1ze85vxilpp/j5geEp9G/w6/2XitYzhN4ng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8KGcMAAADcAAAADwAAAAAAAAAAAAAAAACYAgAAZHJzL2Rv&#10;d25yZXYueG1sUEsFBgAAAAAEAAQA9QAAAIgDAAAAAA==&#10;" path="m28,52l,,28,52xe" filled="f" strokecolor="#e15520" strokeweight="0">
              <v:path arrowok="t" o:connecttype="custom" o:connectlocs="28,52;0,0;28,52" o:connectangles="0,0,0"/>
            </v:shape>
            <v:shape id="Freeform 965" o:spid="_x0000_s3447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0AcUA&#10;AADcAAAADwAAAGRycy9kb3ducmV2LnhtbESPzWrDMBCE74W8g9hAbo3spoTEiWzSQmlpTvk55LhY&#10;G8vEWhlJSdw+fVUo9DjMzDfMuhpsJ27kQ+tYQT7NQBDXTrfcKDge3h4XIEJE1tg5JgVfFKAqRw9r&#10;LLS7845u+9iIBOFQoAITY19IGWpDFsPU9cTJOztvMSbpG6k93hPcdvIpy+bSYstpwWBPr4bqy/5q&#10;Fbx8Ll1+HchrCs/5tztt3022VWoyHjYrEJGG+B/+a39oBcv5D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jQBxQAAANwAAAAPAAAAAAAAAAAAAAAAAJgCAABkcnMv&#10;ZG93bnJldi54bWxQSwUGAAAAAAQABAD1AAAAigMAAAAA&#10;" path="m42,50l82,,42,50xm42,50l37,65,27,75,15,80,,80,2,72,5,67r5,-7l15,55r4,-3l27,50r7,l42,50xe" fillcolor="#f3be00" stroked="f">
              <v:path arrowok="t" o:connecttype="custom" o:connectlocs="42,50;82,0;42,50;42,50;37,65;27,75;15,80;0,80;2,72;5,67;10,60;15,55;19,52;27,50;34,50;42,50" o:connectangles="0,0,0,0,0,0,0,0,0,0,0,0,0,0,0,0"/>
              <o:lock v:ext="edit" verticies="t"/>
            </v:shape>
            <v:shape id="Freeform 966" o:spid="_x0000_s3446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DS8YA&#10;AADcAAAADwAAAGRycy9kb3ducmV2LnhtbESPQWvCQBSE70L/w/IK3nRTEanRTZCiKFKqRls8PrLP&#10;JJh9G7Krpv++Wyj0OMzMN8w87Uwt7tS6yrKCl2EEgji3uuJCwem4GryCcB5ZY22ZFHyTgzR56s0x&#10;1vbBB7pnvhABwi5GBaX3TSyly0sy6Ia2IQ7exbYGfZBtIXWLjwA3tRxF0UQarDgslNjQW0n5NbsZ&#10;Bdvpannd+a93+Ykf6/35bA/jbKNU/7lbzEB46vx/+K+90QqmkzH8nglH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xDS8YAAADcAAAADwAAAAAAAAAAAAAAAACYAgAAZHJz&#10;L2Rvd25yZXYueG1sUEsFBgAAAAAEAAQA9QAAAIsDAAAAAA==&#10;" path="m,50l40,,,50xe" filled="f" strokecolor="#e15520" strokeweight="0">
              <v:path arrowok="t" o:connecttype="custom" o:connectlocs="0,50;40,0;0,50" o:connectangles="0,0,0"/>
            </v:shape>
            <v:shape id="Freeform 967" o:spid="_x0000_s3445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FS8QA&#10;AADcAAAADwAAAGRycy9kb3ducmV2LnhtbESPT2vCQBDF7wW/wzKCl6KbSismukoRhB6kUPXgcciO&#10;STQ7G7Ojxm/fLRQ8Pt6fH2++7FytbtSGyrOBt1ECijj3tuLCwH63Hk5BBUG2WHsmAw8KsFz0XuaY&#10;WX/nH7ptpVBxhEOGBkqRJtM65CU5DCPfEEfv6FuHEmVbaNviPY67Wo+TZKIdVhwJJTa0Kik/b68u&#10;ct8P482j9pfNNJW0OuWvckq/jRn0u88ZKKFOnuH/9pc1kE4+4O9MPA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xUvEAAAA3AAAAA8AAAAAAAAAAAAAAAAAmAIAAGRycy9k&#10;b3ducmV2LnhtbFBLBQYAAAAABAAEAPUAAACJAwAAAAA=&#10;" path="m42,l37,15,27,25,15,30,,30,2,22,5,17r5,-7l15,5,19,2,27,r7,l42,xe" filled="f" strokecolor="#e15520" strokeweight="0">
              <v:path arrowok="t" o:connecttype="custom" o:connectlocs="42,0;37,15;27,25;15,30;0,30;2,22;5,17;10,10;15,5;19,2;27,0;34,0;42,0" o:connectangles="0,0,0,0,0,0,0,0,0,0,0,0,0"/>
            </v:shape>
            <v:shape id="Freeform 968" o:spid="_x0000_s3444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ZcMMA&#10;AADcAAAADwAAAGRycy9kb3ducmV2LnhtbESPQWvCQBSE7wX/w/IEb3VjwaCpq6hQKj3VpNAeH9nX&#10;bGj2bdjdmvjvuwXB4zAz3zCb3Wg7cSEfWscKFvMMBHHtdMuNgo/q5XEFIkRkjZ1jUnClALvt5GGD&#10;hXYDn+lSxkYkCIcCFZgY+0LKUBuyGOauJ07et/MWY5K+kdrjkOC2k09ZlkuLLacFgz0dDdU/5a9V&#10;MK6zz69gF8vqYPA4vL69J36j1Gw67p9BRBrjPXxrn7SCdZ7D/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ZcMMAAADcAAAADwAAAAAAAAAAAAAAAACYAgAAZHJzL2Rv&#10;d25yZXYueG1sUEsFBgAAAAAEAAQA9QAAAIgDAAAAAA==&#10;" path="m42,52l77,,42,52xm42,52l35,65,25,75,15,80,,80,2,75,5,67r5,-5l15,57r5,-5l27,50r8,l42,52xe" fillcolor="#f3be00" stroked="f">
              <v:path arrowok="t" o:connecttype="custom" o:connectlocs="42,52;77,0;42,52;42,52;35,65;25,75;15,80;0,80;2,75;5,67;10,62;15,57;20,52;27,50;35,50;42,52" o:connectangles="0,0,0,0,0,0,0,0,0,0,0,0,0,0,0,0"/>
              <o:lock v:ext="edit" verticies="t"/>
            </v:shape>
            <v:shape id="Freeform 969" o:spid="_x0000_s3443" style="position:absolute;left:6697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KzsQA&#10;AADcAAAADwAAAGRycy9kb3ducmV2LnhtbESPT4vCMBTE7wt+h/AEb2uqgqvVKFJY8bTgHzw/m2cb&#10;bF5qk7Xtt98sLOxxmJnfMOttZyvxosYbxwom4wQEce604ULB5fz5vgDhA7LGyjEp6MnDdjN4W2Oq&#10;XctHep1CISKEfYoKyhDqVEqfl2TRj11NHL27ayyGKJtC6gbbCLeVnCbJXFo0HBdKrCkrKX+cvq2C&#10;2fFaZPWu7Rf7W/Z16YN5Po1RajTsdisQgbrwH/5rH7SC5fwD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Cs7EAAAA3AAAAA8AAAAAAAAAAAAAAAAAmAIAAGRycy9k&#10;b3ducmV2LnhtbFBLBQYAAAAABAAEAPUAAACJAwAAAAA=&#10;" path="m,52l35,,,52xe" filled="f" strokecolor="#e15520" strokeweight="0">
              <v:path arrowok="t" o:connecttype="custom" o:connectlocs="0,52;35,0;0,52" o:connectangles="0,0,0"/>
            </v:shape>
            <v:shape id="Freeform 970" o:spid="_x0000_s3442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q1cIA&#10;AADcAAAADwAAAGRycy9kb3ducmV2LnhtbERPTWvCQBC9C/0PyxR6kbpRREzqKkUo9CAFtYceh+w0&#10;ic3Optmpxn/fOQgeH+97tRlCa87Upyayg+kkA0NcRt9w5eDz+Pa8BJME2WMbmRxcKcFm/TBaYeHj&#10;hfd0PkhlNIRTgQ5qka6wNpU1BUyT2BEr9x37gKKwr6zv8aLhobWzLFvYgA1rQ40dbWsqfw5/QXvn&#10;X7PdtY2/u2UueXMqx3LKP5x7ehxeX8AIDXIX39zv3kG+0LV6Ro+AX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WrVwgAAANwAAAAPAAAAAAAAAAAAAAAAAJgCAABkcnMvZG93&#10;bnJldi54bWxQSwUGAAAAAAQABAD1AAAAhwMAAAAA&#10;" path="m42,2l35,15,25,25,15,30,,30,2,25,5,17r5,-5l15,7,20,2,27,r8,l42,2xe" filled="f" strokecolor="#e15520" strokeweight="0">
              <v:path arrowok="t" o:connecttype="custom" o:connectlocs="42,2;35,15;25,25;15,30;0,30;2,25;5,17;10,12;15,7;20,2;27,0;35,0;42,2" o:connectangles="0,0,0,0,0,0,0,0,0,0,0,0,0"/>
            </v:shape>
            <v:shape id="Freeform 971" o:spid="_x0000_s3441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+ysUA&#10;AADcAAAADwAAAGRycy9kb3ducmV2LnhtbESPT2vCQBTE7wW/w/IEL6Vu9CA1dRUNVArtpf4Bj4/s&#10;axKafRuzrzF++64geBxm5jfMYtW7WnXUhsqzgck4AUWce1txYeCwf395BRUE2WLtmQxcKcBqOXha&#10;YGr9hb+p20mhIoRDigZKkSbVOuQlOQxj3xBH78e3DiXKttC2xUuEu1pPk2SmHVYcF0psKCsp/939&#10;OQP7JDt/ccaf+fPmKCc5ba91NzVmNOzXb6CEenmE7+0Pa2A+m8PtTDw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L7KxQAAANwAAAAPAAAAAAAAAAAAAAAAAJgCAABkcnMv&#10;ZG93bnJldi54bWxQSwUGAAAAAAQABAD1AAAAigMAAAAA&#10;" path="m42,50l84,,42,50xm42,50l37,62,27,72,15,77,,80,2,72,5,65r5,-5l15,55r5,-5l27,50r8,-3l42,50xe" fillcolor="#f3be00" stroked="f">
              <v:path arrowok="t" o:connecttype="custom" o:connectlocs="42,50;84,0;42,50;42,50;37,62;27,72;15,77;0,80;2,72;5,65;10,60;15,55;20,50;27,50;35,47;42,50" o:connectangles="0,0,0,0,0,0,0,0,0,0,0,0,0,0,0,0"/>
              <o:lock v:ext="edit" verticies="t"/>
            </v:shape>
            <v:shape id="Freeform 972" o:spid="_x0000_s3440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3qsMA&#10;AADcAAAADwAAAGRycy9kb3ducmV2LnhtbERPTWvCQBC9F/wPywje6kYRTVM3oVQLXoo0FbG3MTsm&#10;wexsyG5N/Pfdg9Dj432vs8E04kadqy0rmE0jEMSF1TWXCg7fH88xCOeRNTaWScGdHGTp6GmNibY9&#10;f9Et96UIIewSVFB53yZSuqIig25qW+LAXWxn0AfYlVJ32Idw08h5FC2lwZpDQ4UtvVdUXPNfo2D+&#10;c4jNcXteus2u6PN4v1h93k9KTcbD2ysIT4P/Fz/cO63gZRXmh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A3qsMAAADcAAAADwAAAAAAAAAAAAAAAACYAgAAZHJzL2Rv&#10;d25yZXYueG1sUEsFBgAAAAAEAAQA9QAAAIgDAAAAAA==&#10;" path="m,50l42,,,50xe" filled="f" strokecolor="#e15520" strokeweight="0">
              <v:path arrowok="t" o:connecttype="custom" o:connectlocs="0,50;42,0;0,50" o:connectangles="0,0,0"/>
            </v:shape>
            <v:shape id="Freeform 973" o:spid="_x0000_s3439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cbMYA&#10;AADcAAAADwAAAGRycy9kb3ducmV2LnhtbESPQWvCQBSE74X+h+UVeqsbFRKbuoZSENMqQqxIj4/s&#10;axKafRuyq6b/3hUEj8PMfMPMs8G04kS9aywrGI8iEMSl1Q1XCvbfy5cZCOeRNbaWScE/OcgWjw9z&#10;TLU9c0Gnna9EgLBLUUHtfZdK6cqaDLqR7YiD92t7gz7IvpK6x3OAm1ZOoiiWBhsOCzV29FFT+bc7&#10;GgWf8eG4KmfTZEs5fQ1FvN5UP4lSz0/D+xsIT4O/h2/tXCt4TcZwPR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BcbMYAAADcAAAADwAAAAAAAAAAAAAAAACYAgAAZHJz&#10;L2Rvd25yZXYueG1sUEsFBgAAAAAEAAQA9QAAAIsDAAAAAA==&#10;" path="m42,3l37,15,27,25,15,30,,33,2,25,5,18r5,-5l15,8,20,3r7,l35,r7,3xe" filled="f" strokecolor="#e15520" strokeweight="0">
              <v:path arrowok="t" o:connecttype="custom" o:connectlocs="42,3;37,15;27,25;15,30;0,33;2,25;5,18;10,13;15,8;20,3;27,3;35,0;42,3" o:connectangles="0,0,0,0,0,0,0,0,0,0,0,0,0"/>
            </v:shape>
            <v:shape id="Freeform 974" o:spid="_x0000_s3438" style="position:absolute;left:668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JX8YA&#10;AADcAAAADwAAAGRycy9kb3ducmV2LnhtbESPT2sCMRTE74V+h/AKvUjNVqR/VqNYQakXdW3B62Pz&#10;3F1MXpYk1a2f3giFHoeZ+Q0znnbWiBP50DhW8NzPQBCXTjdcKfj+Wjy9gQgRWaNxTAp+KcB0cn83&#10;xly7Mxd02sVKJAiHHBXUMba5lKGsyWLou5Y4eQfnLcYkfSW1x3OCWyMHWfYiLTacFmpsaV5Tedz9&#10;WAXbpd9ueuvhpYfG7A9DLFbz4kOpx4duNgIRqYv/4b/2p1bw/jqA25l0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9JX8YAAADcAAAADwAAAAAAAAAAAAAAAACYAgAAZHJz&#10;L2Rvd25yZXYueG1sUEsFBgAAAAAEAAQA9QAAAIsDAAAAAA==&#10;" path="m42,45l82,,42,45xm42,45l35,60,27,70,15,75,,75,2,70,5,62r5,-5l15,52r5,-5l27,45r8,l42,45xe" fillcolor="#f3be00" stroked="f">
              <v:path arrowok="t" o:connecttype="custom" o:connectlocs="42,45;82,0;42,45;42,45;35,60;27,70;15,75;0,75;2,70;5,62;10,57;15,52;20,47;27,45;35,45;42,45" o:connectangles="0,0,0,0,0,0,0,0,0,0,0,0,0,0,0,0"/>
              <o:lock v:ext="edit" verticies="t"/>
            </v:shape>
            <v:shape id="Freeform 975" o:spid="_x0000_s3437" style="position:absolute;left:6727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c7cQA&#10;AADcAAAADwAAAGRycy9kb3ducmV2LnhtbESP3YrCMBSE7wXfIRzBO021i7rVKP6gK7g3q/sAh+bY&#10;VpuT0kTtvr1ZELwcZuYbZrZoTCnuVLvCsoJBPwJBnFpdcKbg97TtTUA4j6yxtEwK/sjBYt5uzTDR&#10;9sE/dD/6TAQIuwQV5N5XiZQuzcmg69uKOHhnWxv0QdaZ1DU+AtyUchhFI2mw4LCQY0XrnNLr8WYU&#10;VHH5cYonl8PKbtL1aLNzF/v1rVS30yynIDw1/h1+tfdawec4h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3O3EAAAA3AAAAA8AAAAAAAAAAAAAAAAAmAIAAGRycy9k&#10;b3ducmV2LnhtbFBLBQYAAAAABAAEAPUAAACJAwAAAAA=&#10;" path="m,45l40,,,45xe" filled="f" strokecolor="#e15520" strokeweight="0">
              <v:path arrowok="t" o:connecttype="custom" o:connectlocs="0,45;40,0;0,45" o:connectangles="0,0,0"/>
            </v:shape>
            <v:shape id="Freeform 976" o:spid="_x0000_s3436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SssQA&#10;AADcAAAADwAAAGRycy9kb3ducmV2LnhtbESP0YrCMBRE34X9h3AX9k1Tl0XXapRFFFQouNUPuDTX&#10;trS5KU209e+NIPg4zMwZZrHqTS1u1LrSsoLxKAJBnFldcq7gfNoOf0E4j6yxtkwK7uRgtfwYLDDW&#10;tuN/uqU+FwHCLkYFhfdNLKXLCjLoRrYhDt7FtgZ9kG0udYtdgJtafkfRRBosOSwU2NC6oKxKr0bB&#10;Pplk42593aSn5OAOVRJVR18p9fXZ/81BeOr9O/xq77SC2fQH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krLEAAAA3AAAAA8AAAAAAAAAAAAAAAAAmAIAAGRycy9k&#10;b3ducmV2LnhtbFBLBQYAAAAABAAEAPUAAACJAwAAAAA=&#10;" path="m42,l35,15,27,25,15,30,,30,2,25,5,17r5,-5l15,7,20,2,27,r8,l42,e" filled="f" strokecolor="#e15520" strokeweight="0">
              <v:path arrowok="t" o:connecttype="custom" o:connectlocs="42,0;35,15;27,25;15,30;0,30;2,25;5,17;10,12;15,7;20,2;27,0;35,0;42,0" o:connectangles="0,0,0,0,0,0,0,0,0,0,0,0,0"/>
            </v:shape>
            <v:shape id="Freeform 977" o:spid="_x0000_s3435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RjMYA&#10;AADcAAAADwAAAGRycy9kb3ducmV2LnhtbESP0WrCQBRE3wv+w3KFvkjdWGhto6tIpFRfjE37AZfs&#10;NRvM3g3ZjaZ/3y0IPg4zc4ZZrgfbiAt1vnasYDZNQBCXTtdcKfj5/nh6A+EDssbGMSn4JQ/r1ehh&#10;ial2V/6iSxEqESHsU1RgQmhTKX1pyKKfupY4eifXWQxRdpXUHV4j3DbyOUlepcWa44LBljJD5bno&#10;rYJdv88+t20xmefmeNB5tpmc+0qpx/GwWYAINIR7+NbeaQXv8xf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RjMYAAADcAAAADwAAAAAAAAAAAAAAAACYAgAAZHJz&#10;L2Rvd25yZXYueG1sUEsFBgAAAAAEAAQA9QAAAIsDAAAAAA==&#10;" path="m42,55l75,,42,55xm42,52l35,67,25,77,15,82,,84,3,77,5,69,8,65r5,-5l20,55r8,-3l35,52r7,xe" fillcolor="#f3be00" stroked="f">
              <v:path arrowok="t" o:connecttype="custom" o:connectlocs="42,55;75,0;42,55;42,52;35,67;25,77;15,82;0,84;3,77;5,69;8,65;13,60;20,55;28,52;35,52;42,52" o:connectangles="0,0,0,0,0,0,0,0,0,0,0,0,0,0,0,0"/>
              <o:lock v:ext="edit" verticies="t"/>
            </v:shape>
            <v:shape id="Freeform 978" o:spid="_x0000_s3434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Q9cUA&#10;AADcAAAADwAAAGRycy9kb3ducmV2LnhtbESPT2vCQBTE7wW/w/IEL6VulBKb1FWsVuhJ8A94fWSf&#10;2dDs2zS7avz2rlDwOMzMb5jpvLO1uFDrK8cKRsMEBHHhdMWlgsN+/fYBwgdkjbVjUnAjD/NZ72WK&#10;uXZX3tJlF0oRIexzVGBCaHIpfWHIoh+6hjh6J9daDFG2pdQtXiPc1nKcJKm0WHFcMNjQ0lDxuztb&#10;Bfia/WWrTXk63sbp1/f72kwSv1Vq0O8WnyACdeEZ/m//aAXZJIX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D1xQAAANwAAAAPAAAAAAAAAAAAAAAAAJgCAABkcnMv&#10;ZG93bnJldi54bWxQSwUGAAAAAAQABAD1AAAAigMAAAAA&#10;" path="m,55l33,,,55xe" filled="f" strokecolor="#e15520" strokeweight="0">
              <v:path arrowok="t" o:connecttype="custom" o:connectlocs="0,55;33,0;0,55" o:connectangles="0,0,0"/>
            </v:shape>
            <v:shape id="Freeform 979" o:spid="_x0000_s3433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gpMUA&#10;AADcAAAADwAAAGRycy9kb3ducmV2LnhtbESP3WrCQBSE7wu+w3IE7+qmRatNXaUEhFKq+Ae9PWRP&#10;k9Ds2bi7ifHtu0LBy2FmvmEWq97UoiPnK8sKnsYJCOLc6ooLBafj+nEOwgdkjbVlUnAlD6vl4GGB&#10;qbYX3lN3CIWIEPYpKihDaFIpfV6SQT+2DXH0fqwzGKJ0hdQOLxFuavmcJC/SYMVxocSGspLy30Nr&#10;FLhN3WRZN/luJU3lrmvPW/f1qdRo2L+/gQjUh3v4v/2hFbzOZ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SCkxQAAANwAAAAPAAAAAAAAAAAAAAAAAJgCAABkcnMv&#10;ZG93bnJldi54bWxQSwUGAAAAAAQABAD1AAAAigMAAAAA&#10;" path="m42,l35,15,25,25,15,30,,32,3,25,5,17,8,13,13,8,20,3,28,r7,l42,e" filled="f" strokecolor="#e15520" strokeweight="0">
              <v:path arrowok="t" o:connecttype="custom" o:connectlocs="42,0;35,15;25,25;15,30;0,32;3,25;5,17;8,13;13,8;20,3;28,0;35,0;42,0" o:connectangles="0,0,0,0,0,0,0,0,0,0,0,0,0"/>
            </v:shape>
            <v:shape id="Freeform 980" o:spid="_x0000_s3432" style="position:absolute;left:6715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VL8AA&#10;AADcAAAADwAAAGRycy9kb3ducmV2LnhtbERPS27CMBDdI3EHa5C6QeCQ0l/ARLQSEttCDzDEQxw1&#10;Hke2SdKeHi8qdfn0/ttytK3oyYfGsYLVMgNBXDndcK3g63xYvIIIEVlj65gU/FCAcjedbLHQbuBP&#10;6k+xFimEQ4EKTIxdIWWoDFkMS9cRJ+7qvMWYoK+l9jikcNvKPMuepcWGU4PBjj4MVd+nm1UQvV8/&#10;zQNW7to+/ob384Vz45V6mI37DYhIY/wX/7mPWsHbS1qb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rVL8AAAADcAAAADwAAAAAAAAAAAAAAAACYAgAAZHJzL2Rvd25y&#10;ZXYueG1sUEsFBgAAAAAEAAQA9QAAAIUDAAAAAA==&#10;" path="m37,62l67,,37,62xm37,62l32,80,22,90,12,97,,102,,95,2,87,7,80r3,-8l17,67r5,-2l29,62r8,xe" fillcolor="#f3be00" stroked="f">
              <v:path arrowok="t" o:connecttype="custom" o:connectlocs="37,62;67,0;37,62;37,62;32,80;22,90;12,97;0,102;0,95;2,87;7,80;10,72;17,67;22,65;29,62;37,62" o:connectangles="0,0,0,0,0,0,0,0,0,0,0,0,0,0,0,0"/>
              <o:lock v:ext="edit" verticies="t"/>
            </v:shape>
            <v:shape id="Freeform 981" o:spid="_x0000_s3431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hr8QA&#10;AADcAAAADwAAAGRycy9kb3ducmV2LnhtbESP32rCMBTG7we+QziCdzPdkE1rU9HBQNygWH2AQ3Ns&#10;65qTkmRaffplMNjlx+/7w5etBtOJCznfWlbwNE1AEFdWt1wrOB7eH+cgfEDW2FkmBTfysMpHDxmm&#10;2l55T5cy1CKWsE9RQRNCn0rpq4YM+qntiSM7WWcwROlqqR1eY7np5HOSvEiDLceFBnt6a6j6Kr+N&#10;gntEh+5jN7sVm5I/5/di786FUpPxsF6CCDSEf/NfeqsVLF4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4a/EAAAA3AAAAA8AAAAAAAAAAAAAAAAAmAIAAGRycy9k&#10;b3ducmV2LnhtbFBLBQYAAAAABAAEAPUAAACJAwAAAAA=&#10;" path="m,62l30,,,62xe" filled="f" strokecolor="#e15520" strokeweight="0">
              <v:path arrowok="t" o:connecttype="custom" o:connectlocs="0,62;30,0;0,62" o:connectangles="0,0,0"/>
            </v:shape>
            <v:shape id="Freeform 982" o:spid="_x0000_s3430" style="position:absolute;left:6715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stsMA&#10;AADcAAAADwAAAGRycy9kb3ducmV2LnhtbERP3WrCMBS+F/YO4Qy807ReuLYzljEQdBvo3B7g2Bzb&#10;bM1JaaJ2Pv1yIXj58f0vysG24ky9N44VpNMEBHHltOFawffXapKB8AFZY+uYFPyRh3L5MFpgod2F&#10;P+m8D7WIIewLVNCE0BVS+qohi37qOuLIHV1vMUTY11L3eInhtpWzJJlLi4ZjQ4MdvTZU/e5PVsH2&#10;+rPZmO0ue0+fwod+Ox6uuTkoNX4cXp5BBBrCXXxzr7WCPIvz4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stsMAAADcAAAADwAAAAAAAAAAAAAAAACYAgAAZHJzL2Rv&#10;d25yZXYueG1sUEsFBgAAAAAEAAQA9QAAAIgDAAAAAA==&#10;" path="m37,l32,18,22,28,12,35,,40,,33,2,25,7,18r3,-8l17,5,22,3,29,r8,e" filled="f" strokecolor="#e15520" strokeweight="0">
              <v:path arrowok="t" o:connecttype="custom" o:connectlocs="37,0;32,18;22,28;12,35;0,40;0,33;2,25;7,18;10,10;17,5;22,3;29,0;37,0" o:connectangles="0,0,0,0,0,0,0,0,0,0,0,0,0"/>
            </v:shape>
            <v:shape id="Freeform 983" o:spid="_x0000_s3429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0wcIA&#10;AADcAAAADwAAAGRycy9kb3ducmV2LnhtbESPT4vCMBTE7wt+h/AEb2uqgtRqFBEWvKl1WfH2aF7/&#10;YPNSmmyt394IgsdhZn7DrDa9qUVHrassK5iMIxDEmdUVFwp+zz/fMQjnkTXWlknBgxxs1oOvFSba&#10;3vlEXeoLESDsElRQet8kUrqsJINubBvi4OW2NeiDbAupW7wHuKnlNIrm0mDFYaHEhnYlZbf03yhI&#10;b3p6zmPdX46H/Or/umK256NSo2G/XYLw1PtP+N3eawWLeA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bTBwgAAANwAAAAPAAAAAAAAAAAAAAAAAJgCAABkcnMvZG93&#10;bnJldi54bWxQSwUGAAAAAAQABAD1AAAAhwMAAAAA&#10;" path="m7,r7,12l17,25,14,37,10,50,5,40,,27,,20,2,12,5,5,7,xe" fillcolor="#f3be00" stroked="f">
              <v:path arrowok="t" o:connecttype="custom" o:connectlocs="7,0;14,12;17,25;14,37;10,50;5,40;0,27;0,20;2,12;5,5;7,0" o:connectangles="0,0,0,0,0,0,0,0,0,0,0"/>
            </v:shape>
            <v:shape id="Freeform 984" o:spid="_x0000_s3428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qD8QA&#10;AADcAAAADwAAAGRycy9kb3ducmV2LnhtbESPQWvCQBSE70L/w/KE3nRjaoNGV2kLBaH0oNH7I/vc&#10;BLNvQ3bV2F/fFQSPw8x8wyzXvW3EhTpfO1YwGScgiEunazYK9sX3aAbCB2SNjWNScCMP69XLYIm5&#10;dlfe0mUXjIgQ9jkqqEJocyl9WZFFP3YtcfSOrrMYouyM1B1eI9w2Mk2STFqsOS5U2NJXReVpd7YK&#10;3qbh0/1kf++puR1MkWS6LM6/Sr0O+48FiEB9eIYf7Y1WMJ+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DKg/EAAAA3AAAAA8AAAAAAAAAAAAAAAAAmAIAAGRycy9k&#10;b3ducmV2LnhtbFBLBQYAAAAABAAEAPUAAACJAwAAAAA=&#10;" path="m7,r7,12l17,25,14,37,10,50,5,40,,27,,20,2,12,5,5,7,e" filled="f" strokecolor="#e15520" strokeweight="0">
              <v:path arrowok="t" o:connecttype="custom" o:connectlocs="7,0;14,12;17,25;14,37;10,50;5,40;0,27;0,20;2,12;5,5;7,0" o:connectangles="0,0,0,0,0,0,0,0,0,0,0"/>
            </v:shape>
            <v:shape id="Freeform 985" o:spid="_x0000_s3427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UhMEA&#10;AADcAAAADwAAAGRycy9kb3ducmV2LnhtbERPTYvCMBS8L/gfwhP2tqaustRqFBEUT4LVi7dH82yL&#10;zUtJsrburzeCsDCXYb6Yxao3jbiT87VlBeNRAoK4sLrmUsH5tP1KQfiArLGxTAoe5GG1HHwsMNO2&#10;4yPd81CKWMI+QwVVCG0mpS8qMuhHtiWO2tU6gyFSV0rtsIvlppHfSfIjDdYcFypsaVNRcct/jYKZ&#10;3CXj0E3+0kcZUV/2B5dPlfoc9us5iEB9+De/03sdc+kEXm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/FITBAAAA3AAAAA8AAAAAAAAAAAAAAAAAmAIAAGRycy9kb3du&#10;cmV2LnhtbFBLBQYAAAAABAAEAPUAAACGAwAAAAA=&#10;" path="m7,63r5,12l15,90r-3,13l7,115,,105,,90,,75,7,63xm7,63l20,,7,63xe" fillcolor="#f3be00" stroked="f">
              <v:path arrowok="t" o:connecttype="custom" o:connectlocs="7,63;12,75;15,90;12,103;7,115;0,105;0,90;0,75;7,63;7,63;20,0;7,63" o:connectangles="0,0,0,0,0,0,0,0,0,0,0,0"/>
              <o:lock v:ext="edit" verticies="t"/>
            </v:shape>
            <v:shape id="Freeform 986" o:spid="_x0000_s3426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TV8YA&#10;AADcAAAADwAAAGRycy9kb3ducmV2LnhtbESPQWvCQBSE74X+h+UJvRTdtNoSo6u0giD00qrg9Zl9&#10;boLZtyG7JtFf3xUKPQ4z8w0zX/a2Ei01vnSs4GWUgCDOnS7ZKNjv1sMUhA/IGivHpOBKHpaLx4c5&#10;Ztp1/EPtNhgRIewzVFCEUGdS+rwgi37kauLonVxjMUTZGKkb7CLcVvI1Sd6lxZLjQoE1rQrKz9uL&#10;VZAe1s/2djJvzphj+5l8ffvxrlPqadB/zEAE6sN/+K+90Qqm6Q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ETV8YAAADcAAAADwAAAAAAAAAAAAAAAACYAgAAZHJz&#10;L2Rvd25yZXYueG1sUEsFBgAAAAAEAAQA9QAAAIsDAAAAAA==&#10;" path="m7,r5,12l15,27,12,40,7,52,,42,,27,,12,7,e" filled="f" strokecolor="#e15520" strokeweight="0">
              <v:path arrowok="t" o:connecttype="custom" o:connectlocs="7,0;12,12;15,27;12,40;7,52;0,42;0,27;0,12;7,0" o:connectangles="0,0,0,0,0,0,0,0,0"/>
            </v:shape>
            <v:shape id="Freeform 987" o:spid="_x0000_s3425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WCcIA&#10;AADcAAAADwAAAGRycy9kb3ducmV2LnhtbESP3WoCMRCF7wu+QxihdzVrsaKrUVQslN6IPw8wbMZk&#10;dTNZklTXtzeFQi8P3/nhzJeda8SNQqw9KxgOChDEldc1GwWn4+fbBERMyBobz6TgQRGWi97LHEvt&#10;77yn2yEZkUs4lqjAptSWUsbKksM48C1xZmcfHKYsg5E64D2Xu0a+F8VYOqw5L1hsaWOpuh5+nAIX&#10;RrvLfrw2m+3uW2dmj6awSr32u9UMRKIu/Zv/0l9awXTyAb9n8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BYJwgAAANwAAAAPAAAAAAAAAAAAAAAAAJgCAABkcnMvZG93&#10;bnJldi54bWxQSwUGAAAAAAQABAD1AAAAhwMAAAAA&#10;" path="m,63l13,,,63e" filled="f" strokecolor="#e15520" strokeweight="0">
              <v:path arrowok="t" o:connecttype="custom" o:connectlocs="0,63;13,0;0,63" o:connectangles="0,0,0"/>
            </v:shape>
            <v:shape id="Freeform 988" o:spid="_x0000_s3424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agMIA&#10;AADcAAAADwAAAGRycy9kb3ducmV2LnhtbESPT2vCQBTE7wW/w/IEb3VTDzamrlIEQfBUFfH4yL4m&#10;Idm3Yf/o+u27hUKPw8z8hllvkxnEnZzvLCt4mxcgiGurO24UXM771xKED8gaB8uk4EketpvJyxor&#10;bR/8RfdTaESGsK9QQRvCWEnp65YM+rkdibP3bZ3BkKVrpHb4yHAzyEVRLKXBjvNCiyPtWqr7UzQK&#10;fIx1+d7Ea4o3b0tOvdsfe6Vm0/T5ASJQCv/hv/ZBK1iVS/g9k4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hqAwgAAANwAAAAPAAAAAAAAAAAAAAAAAJgCAABkcnMvZG93&#10;bnJldi54bWxQSwUGAAAAAAQABAD1AAAAhwMAAAAA&#10;" path="m5,l15,13r3,12l18,38,13,50,5,40,,28,,20,,13,3,8,5,xe" fillcolor="#f3be00" stroked="f">
              <v:path arrowok="t" o:connecttype="custom" o:connectlocs="5,0;15,13;18,25;18,38;13,50;5,40;0,28;0,20;0,13;3,8;5,0" o:connectangles="0,0,0,0,0,0,0,0,0,0,0"/>
            </v:shape>
            <v:shape id="Freeform 989" o:spid="_x0000_s3423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CAcUA&#10;AADcAAAADwAAAGRycy9kb3ducmV2LnhtbESPQWvCQBSE74X+h+UVvDUbK1SNriJtpR4sYhT0+Mg+&#10;k2D2bciuMf57VxB6HGbmG2Y670wlWmpcaVlBP4pBEGdWl5wr2O+W7yMQziNrrCyTghs5mM9eX6aY&#10;aHvlLbWpz0WAsEtQQeF9nUjpsoIMusjWxME72cagD7LJpW7wGuCmkh9x/CkNlhwWCqzpq6DsnF6M&#10;gt/Dpk2H67+x3tbHI8Z6N5A/30r13rrFBISnzv+Hn+2VVjAeDe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EIBxQAAANwAAAAPAAAAAAAAAAAAAAAAAJgCAABkcnMv&#10;ZG93bnJldi54bWxQSwUGAAAAAAQABAD1AAAAigMAAAAA&#10;" path="m5,l15,13r3,12l18,38,13,50,5,40,,28,,20,,13,3,8,5,e" filled="f" strokecolor="#e15520" strokeweight="0">
              <v:path arrowok="t" o:connecttype="custom" o:connectlocs="5,0;15,13;18,25;18,38;13,50;5,40;0,28;0,20;0,13;3,8;5,0" o:connectangles="0,0,0,0,0,0,0,0,0,0,0"/>
            </v:shape>
            <v:shape id="Freeform 990" o:spid="_x0000_s3422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v2sEA&#10;AADcAAAADwAAAGRycy9kb3ducmV2LnhtbERPTYvCMBC9C/6HMII3TbssotUoruyiBz3YXQRvQzO2&#10;xWZSkqzWf28OgsfH+16sOtOIGzlfW1aQjhMQxIXVNZcK/n5/RlMQPiBrbCyTggd5WC37vQVm2t75&#10;SLc8lCKGsM9QQRVCm0npi4oM+rFtiSN3sc5giNCVUju8x3DTyI8kmUiDNceGClvaVFRc83+jYKe/&#10;0j3lp3Tt9hveng+J+bx+KzUcdOs5iEBdeItf7p1WMJvG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b9rBAAAA3AAAAA8AAAAAAAAAAAAAAAAAmAIAAGRycy9kb3du&#10;cmV2LnhtbFBLBQYAAAAABAAEAPUAAACGAwAAAAA=&#10;" path="m,59l8,,,59xe" fillcolor="#f3be00" stroked="f">
              <v:path arrowok="t" o:connecttype="custom" o:connectlocs="0,59;8,0;0,59" o:connectangles="0,0,0"/>
            </v:shape>
            <v:shape id="Freeform 991" o:spid="_x0000_s3421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7YsQA&#10;AADcAAAADwAAAGRycy9kb3ducmV2LnhtbESPT4vCMBTE78J+h/CEvYimCv6rRhFhWS8erMt6fTTP&#10;tti8dJvYdr+9EQSPw8z8hllvO1OKhmpXWFYwHkUgiFOrC84U/Jy/hgsQziNrLC2Tgn9ysN189NYY&#10;a9vyiZrEZyJA2MWoIPe+iqV0aU4G3chWxMG72tqgD7LOpK6xDXBTykkUzaTBgsNCjhXtc0pvyd0o&#10;4Plgf2wnmH5n9EuXZFfN/5qpUp/9brcC4anz7/CrfdAKlo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6+2LEAAAA3AAAAA8AAAAAAAAAAAAAAAAAmAIAAGRycy9k&#10;b3ducmV2LnhtbFBLBQYAAAAABAAEAPUAAACJAwAAAAA=&#10;" path="m,59l8,,,59xe" filled="f" strokecolor="#e15520" strokeweight="0">
              <v:path arrowok="t" o:connecttype="custom" o:connectlocs="0,59;8,0;0,59" o:connectangles="0,0,0"/>
            </v:shape>
            <v:shape id="Freeform 992" o:spid="_x0000_s3420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xsr8A&#10;AADcAAAADwAAAGRycy9kb3ducmV2LnhtbERPy2rCQBTdC/7DcIXuzMQuNKaOIgWh4KoqpctL5jYJ&#10;ydwJ89Dp33cWBZeH894dkhnFnZzvLStYFSUI4sbqnlsFt+tpWYHwAVnjaJkU/JKHw34+22Gt7YM/&#10;6X4Jrcgh7GtU0IUw1VL6piODvrATceZ+rDMYMnSt1A4fOdyM8rUs19Jgz7mhw4neO2qGSzQKfIxN&#10;tWnjV4rf3lacBnc6D0q9LNLxDUSgFJ7if/eHVrDd5vn5TD4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rGyvwAAANwAAAAPAAAAAAAAAAAAAAAAAJgCAABkcnMvZG93bnJl&#10;di54bWxQSwUGAAAAAAQABAD1AAAAhAMAAAAA&#10;" path="m5,r8,13l18,25,15,38,13,50,5,40,,28,,20,,13,3,5,5,xe" fillcolor="#f3be00" stroked="f">
              <v:path arrowok="t" o:connecttype="custom" o:connectlocs="5,0;13,13;18,25;15,38;13,50;5,40;0,28;0,20;0,13;3,5;5,0" o:connectangles="0,0,0,0,0,0,0,0,0,0,0"/>
            </v:shape>
            <v:shape id="Freeform 993" o:spid="_x0000_s3419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pM8YA&#10;AADcAAAADwAAAGRycy9kb3ducmV2LnhtbESPQWvCQBSE70L/w/IK3nRjC7WJrkFsxR6UYizo8ZF9&#10;TUKzb0N2TdJ/3xWEHoeZ+YZZpoOpRUetqywrmE0jEMS51RUXCr5O28krCOeRNdaWScEvOUhXD6Ml&#10;Jtr2fKQu84UIEHYJKii9bxIpXV6SQTe1DXHwvm1r0AfZFlK32Ae4qeVTFL1IgxWHhRIb2pSU/2RX&#10;o2B3/uyy+f4Q62NzuWCkT8/y/U2p8eOwXoDwNPj/8L39oRXE8Q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pM8YAAADcAAAADwAAAAAAAAAAAAAAAACYAgAAZHJz&#10;L2Rvd25yZXYueG1sUEsFBgAAAAAEAAQA9QAAAIsDAAAAAA==&#10;" path="m5,r8,13l18,25,15,38,13,50,5,40,,28,,20,,13,3,5,5,e" filled="f" strokecolor="#e15520" strokeweight="0">
              <v:path arrowok="t" o:connecttype="custom" o:connectlocs="5,0;13,13;18,25;15,38;13,50;5,40;0,28;0,20;0,13;3,5;5,0" o:connectangles="0,0,0,0,0,0,0,0,0,0,0"/>
            </v:shape>
            <v:shape id="Freeform 994" o:spid="_x0000_s34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XJ8MA&#10;AADcAAAADwAAAGRycy9kb3ducmV2LnhtbESPT4vCMBTE7wt+h/CEva2pPSxajSIu63rw4j+8Pppn&#10;U2xeShPbrp/eCAt7HGbmN8x82dtKtNT40rGC8SgBQZw7XXKh4HT8/piA8AFZY+WYFPySh+Vi8DbH&#10;TLuO99QeQiEihH2GCkwIdSalzw1Z9CNXE0fv6hqLIcqmkLrBLsJtJdMk+ZQWS44LBmtaG8pvh7tV&#10;cH6Ylstup78uiQz1T5rzZTNR6n3Yr2YgAvXhP/zX3moF02kK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cXJ8MAAADcAAAADwAAAAAAAAAAAAAAAACYAgAAZHJzL2Rv&#10;d25yZXYueG1sUEsFBgAAAAAEAAQA9QAAAIgDAAAAAA==&#10;" path="m,59l3,,,59xe" fillcolor="#f3be00" stroked="f">
              <v:path arrowok="t" o:connecttype="custom" o:connectlocs="0,59;3,0;0,59" o:connectangles="0,0,0"/>
            </v:shape>
            <v:shape id="Freeform 995" o:spid="_x0000_s3417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4usYA&#10;AADcAAAADwAAAGRycy9kb3ducmV2LnhtbESPT2vCQBTE7wW/w/KEXkQ32hJq6ioqFDz04h+KvT2y&#10;z2ww+zZk15j66d2C4HGYmd8ws0VnK9FS40vHCsajBARx7nTJhYLD/mv4AcIHZI2VY1LwRx4W897L&#10;DDPtrryldhcKESHsM1RgQqgzKX1uyKIfuZo4eifXWAxRNoXUDV4j3FZykiSptFhyXDBY09pQft5d&#10;rAIrB2m7mSQ/9vf4/m1OA8P6tlLqtd8tP0EE6sIz/GhvtILp9A3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4usYAAADcAAAADwAAAAAAAAAAAAAAAACYAgAAZHJz&#10;L2Rvd25yZXYueG1sUEsFBgAAAAAEAAQA9QAAAIsDAAAAAA==&#10;" path="m,59l3,,,59xe" filled="f" strokecolor="#e15520" strokeweight="0">
              <v:path arrowok="t" o:connecttype="custom" o:connectlocs="0,59;3,0;0,59" o:connectangles="0,0,0"/>
            </v:shape>
            <v:shape id="Freeform 996" o:spid="_x0000_s3416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838UA&#10;AADcAAAADwAAAGRycy9kb3ducmV2LnhtbESPT2vCQBTE74LfYXlCb7ppkdJE19CKgsca20Jvj+wz&#10;f8y+jdnVpN/eLQgeh5n5DbNMB9OIK3WusqzgeRaBIM6trrhQ8HXYTt9AOI+ssbFMCv7IQboaj5aY&#10;aNvznq6ZL0SAsEtQQel9m0jp8pIMupltiYN3tJ1BH2RXSN1hH+CmkS9R9CoNVhwWSmxpXVJ+yi5G&#10;QX7mD3mKfyt9+V73w+dPvdtktVJPk+F9AcLT4B/he3unFcTxH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zfxQAAANwAAAAPAAAAAAAAAAAAAAAAAJgCAABkcnMv&#10;ZG93bnJldi54bWxQSwUGAAAAAAQABAD1AAAAigMAAAAA&#10;" path="m5,l15,12r3,12l20,37,15,49,8,42,3,27,,22,,15,3,7,5,xe" fillcolor="#f3be00" stroked="f">
              <v:path arrowok="t" o:connecttype="custom" o:connectlocs="5,0;15,12;18,24;20,37;15,49;8,42;3,27;0,22;0,15;3,7;5,0" o:connectangles="0,0,0,0,0,0,0,0,0,0,0"/>
            </v:shape>
            <v:shape id="Freeform 997" o:spid="_x0000_s3415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Kr8QA&#10;AADcAAAADwAAAGRycy9kb3ducmV2LnhtbESPQWsCMRSE7wX/Q3iCt5q1YGlWo4hS9FAo1dXzY/Pc&#10;LG5elk10t/++KRR6HGbmG2a5HlwjHtSF2rOG2TQDQVx6U3OloTi9P7+BCBHZYOOZNHxTgPVq9LTE&#10;3Piev+hxjJVIEA45arAxtrmUobTkMEx9S5y8q+8cxiS7SpoO+wR3jXzJslfpsOa0YLGlraXydrw7&#10;Df1wqvfzsy2UIlVcPlXTf+zOWk/Gw2YBItIQ/8N/7YPRoNQ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8yq/EAAAA3AAAAA8AAAAAAAAAAAAAAAAAmAIAAGRycy9k&#10;b3ducmV2LnhtbFBLBQYAAAAABAAEAPUAAACJAwAAAAA=&#10;" path="m5,l15,12r3,12l20,37,15,49,8,42,3,27,,22,,15,3,7,5,e" filled="f" strokecolor="#e15520" strokeweight="0">
              <v:path arrowok="t" o:connecttype="custom" o:connectlocs="5,0;15,12;18,24;20,37;15,49;8,42;3,27;0,22;0,15;3,7;5,0" o:connectangles="0,0,0,0,0,0,0,0,0,0,0"/>
            </v:shape>
            <v:shape id="Freeform 998" o:spid="_x0000_s3414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0bsQA&#10;AADcAAAADwAAAGRycy9kb3ducmV2LnhtbESPzW7CMBCE75V4B2uRuBWHHigJGISQohJ6qPh5gFW8&#10;JIF4HdkGwtvjSpV6HM3MN5rFqjetuJPzjWUFk3ECgri0uuFKwemYv89A+ICssbVMCp7kYbUcvC0w&#10;0/bBe7ofQiUihH2GCuoQukxKX9Zk0I9tRxy9s3UGQ5SuktrhI8JNKz+SZCoNNhwXauxoU1N5PdyM&#10;gvXm0xVpkbOfyfCz+zoX3/mlU2o07NdzEIH68B/+a2+1gjSdwu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tG7EAAAA3AAAAA8AAAAAAAAAAAAAAAAAmAIAAGRycy9k&#10;b3ducmV2LnhtbFBLBQYAAAAABAAEAPUAAACJAwAAAAA=&#10;" path="m,63l,,,63xe" fillcolor="#f3be00" stroked="f">
              <v:path arrowok="t" o:connecttype="custom" o:connectlocs="0,63;0,0;0,63" o:connectangles="0,0,0"/>
            </v:shape>
            <v:shape id="Freeform 999" o:spid="_x0000_s3413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q1sYA&#10;AADcAAAADwAAAGRycy9kb3ducmV2LnhtbESPQWsCMRSE7wX/Q3iCF9GsPWjdGqUIQtGDaC3q7bF5&#10;7m67eVmSuK7/3giFHoeZ+YaZLVpTiYacLy0rGA0TEMSZ1SXnCg5fq8EbCB+QNVaWScGdPCzmnZcZ&#10;ptreeEfNPuQiQtinqKAIoU6l9FlBBv3Q1sTRu1hnMETpcqkd3iLcVPI1ScbSYMlxocCalgVlv/ur&#10;UXA6NsvvfO30ti8b+tldJofqvFGq120/3kEEasN/+K/9qRVMpxN4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0q1sYAAADcAAAADwAAAAAAAAAAAAAAAACYAgAAZHJz&#10;L2Rvd25yZXYueG1sUEsFBgAAAAAEAAQA9QAAAIsDAAAAAA==&#10;" path="m,63l,,,63xe" filled="f" strokecolor="#e15520" strokeweight="0">
              <v:path arrowok="t" o:connecttype="custom" o:connectlocs="0,63;0,0;0,63" o:connectangles="0,0,0"/>
            </v:shape>
            <v:shape id="Freeform 1000" o:spid="_x0000_s3412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bz78A&#10;AADcAAAADwAAAGRycy9kb3ducmV2LnhtbERPvW7CMBDekXgH6yp1AycdKggYVFWiMHRp4AFO8ZFY&#10;jc9RfITk7fGAxPjp+9/uR9+qgfroAhvIlxko4ipYx7WBy/mwWIGKgmyxDUwGJoqw381nWyxsuPMf&#10;DaXUKoVwLNBAI9IVWseqIY9xGTrixF1D71ES7Gtte7yncN/qjyz71B4dp4YGO/puqPovb97Ab56f&#10;pGrdccBgf8qDmy6DTMa8v41fG1BCo7zET/fJGliv09p0Jh0Bv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N5vPvwAAANwAAAAPAAAAAAAAAAAAAAAAAJgCAABkcnMvZG93bnJl&#10;di54bWxQSwUGAAAAAAQABAD1AAAAhAMAAAAA&#10;" path="m2,l12,10r5,12l17,35,15,49,5,40,,27,,20,,12,,5,2,xe" fillcolor="#f3be00" stroked="f">
              <v:path arrowok="t" o:connecttype="custom" o:connectlocs="2,0;12,10;17,22;17,35;15,49;5,40;0,27;0,20;0,12;0,5;2,0" o:connectangles="0,0,0,0,0,0,0,0,0,0,0"/>
            </v:shape>
            <v:shape id="Freeform 1001" o:spid="_x0000_s3411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D38MA&#10;AADcAAAADwAAAGRycy9kb3ducmV2LnhtbESPzWrDMBCE74W8g9hAb806PbS1EyWEQKGFXurmkONi&#10;bSxja2Us1T9vXxUKPQ4z8w2zP86uUyMPofGiYbvJQLFU3jRSa7h8vT68gAqRxFDnhTUsHOB4WN3t&#10;qTB+kk8ey1irBJFQkAYbY18ghsqyo7DxPUvybn5wFJMcajQDTQnuOnzMsid01EhasNTz2XLVlt9O&#10;w/O1xelCo72Zd2w/SlxcdV20vl/Ppx2oyHP8D/+134yGPM/h90w6An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D38MAAADcAAAADwAAAAAAAAAAAAAAAACYAgAAZHJzL2Rv&#10;d25yZXYueG1sUEsFBgAAAAAEAAQA9QAAAIgDAAAAAA==&#10;" path="m2,l12,10r5,12l17,35,15,49,5,40,,27,,20,,12,,5,2,e" filled="f" strokecolor="#e15520" strokeweight="0">
              <v:path arrowok="t" o:connecttype="custom" o:connectlocs="2,0;12,10;17,22;17,35;15,49;5,40;0,27;0,20;0,12;0,5;2,0" o:connectangles="0,0,0,0,0,0,0,0,0,0,0"/>
            </v:shape>
            <v:shape id="Freeform 1002" o:spid="_x0000_s3410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S2McA&#10;AADdAAAADwAAAGRycy9kb3ducmV2LnhtbESPQWvDMAyF74P9B6NCb6vd0ZWQ1S1lMDbKdmjaw3YT&#10;sZqExbKJ3Tb799Nh0JvEe3rv02oz+l5daEhdYAvzmQFFXAfXcWPheHh9KECljOywD0wWfinBZn1/&#10;t8LShSvv6VLlRkkIpxIttDnHUutUt+QxzUIkFu0UBo9Z1qHRbsCrhPtePxqz1B47loYWI720VP9U&#10;Z2+hqOI27g4fi106FW/Hr894/l4+WTudjNtnUJnGfDP/X787wTdG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BktjHAAAA3QAAAA8AAAAAAAAAAAAAAAAAmAIAAGRy&#10;cy9kb3ducmV2LnhtbFBLBQYAAAAABAAEAPUAAACMAwAAAAA=&#10;" path="m,65l,,,65xe" fillcolor="#f3be00" stroked="f">
              <v:path arrowok="t" o:connecttype="custom" o:connectlocs="0,65;0,0;0,65" o:connectangles="0,0,0"/>
            </v:shape>
            <v:shape id="Freeform 1003" o:spid="_x0000_s3409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9PcMA&#10;AADdAAAADwAAAGRycy9kb3ducmV2LnhtbERPzYrCMBC+L/gOYQQviyaW3UWqsZSFLT14qesDDM3Y&#10;FptJaaLWtzfCwt7m4/udXTbZXtxo9J1jDeuVAkFcO9Nxo+H0+7PcgPAB2WDvmDQ8yEO2n73tMDXu&#10;zhXdjqERMYR9ihraEIZUSl+3ZNGv3EAcubMbLYYIx0aaEe8x3PYyUepLWuw4NrQ40HdL9eV4tRqK&#10;Jk8+y6p8n7pTdbjI/uNcHEqtF/Mp34IINIV/8Z+7NHG+Umt4fRNP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9PcMAAADdAAAADwAAAAAAAAAAAAAAAACYAgAAZHJzL2Rv&#10;d25yZXYueG1sUEsFBgAAAAAEAAQA9QAAAIgDAAAAAA==&#10;" path="m,65l,,,65xe" filled="f" strokecolor="#e15520" strokeweight="0">
              <v:path arrowok="t" o:connecttype="custom" o:connectlocs="0,65;0,0;0,65" o:connectangles="0,0,0"/>
            </v:shape>
            <v:shape id="Freeform 1004" o:spid="_x0000_s340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kAsUA&#10;AADdAAAADwAAAGRycy9kb3ducmV2LnhtbERPS2sCMRC+F/ofwghepCYqWt0aRRSh6sVHKfQ2bMbd&#10;pZvJsom6/ntTEHqbj+8503ljS3Gl2heONfS6CgRx6kzBmYav0/ptDMIHZIOlY9JwJw/z2evLFBPj&#10;bnyg6zFkIoawT1BDHkKVSOnTnCz6rquII3d2tcUQYZ1JU+MthttS9pUaSYsFx4YcK1rmlP4eL1bD&#10;dncf+M37cNMZ/FBvuNpPvjt+onW71Sw+QARqwr/46f40cb5Sffj7Jp4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+QCxQAAAN0AAAAPAAAAAAAAAAAAAAAAAJgCAABkcnMv&#10;ZG93bnJldi54bWxQSwUGAAAAAAQABAD1AAAAigMAAAAA&#10;" path="m5,r7,5l17,10r3,5l22,23r,7l20,38r-3,7l12,53,5,43,2,28,,20,,13,2,5,5,xe" fillcolor="#f3be00" stroked="f">
              <v:path arrowok="t" o:connecttype="custom" o:connectlocs="5,0;12,5;17,10;20,15;22,23;22,30;20,38;17,45;12,53;5,43;2,28;0,20;0,13;2,5;5,0" o:connectangles="0,0,0,0,0,0,0,0,0,0,0,0,0,0,0"/>
            </v:shape>
            <v:shape id="Freeform 1005" o:spid="_x0000_s3407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ShsIA&#10;AADdAAAADwAAAGRycy9kb3ducmV2LnhtbERPTWsCMRC9F/wPYQRvNbFCLatRxCK2B6FV8Txsxs3i&#10;ZrImUbf/3hQKvc3jfc5s0blG3CjE2rOG0VCBIC69qbnScNivn99AxIRssPFMGn4owmLee5phYfyd&#10;v+m2S5XIIRwL1GBTagspY2nJYRz6ljhzJx8cpgxDJU3Aew53jXxR6lU6rDk3WGxpZak8765Ow9e7&#10;ijZNlpvjZfN53HaHc5g0SutBv1tOQSTq0r/4z/1h8nylxvD7TT5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xKGwgAAAN0AAAAPAAAAAAAAAAAAAAAAAJgCAABkcnMvZG93&#10;bnJldi54bWxQSwUGAAAAAAQABAD1AAAAhwMAAAAA&#10;" path="m5,r7,5l17,10r3,5l22,23r,7l20,38r-3,7l12,53,5,43,2,28,,20,,13,2,5,5,xe" filled="f" strokecolor="#e15520" strokeweight="0">
              <v:path arrowok="t" o:connecttype="custom" o:connectlocs="5,0;12,5;17,10;20,15;22,23;22,30;20,38;17,45;12,53;5,43;2,28;0,20;0,13;2,5;5,0" o:connectangles="0,0,0,0,0,0,0,0,0,0,0,0,0,0,0"/>
            </v:shape>
            <v:shape id="Freeform 1006" o:spid="_x0000_s3406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Tl8MA&#10;AADdAAAADwAAAGRycy9kb3ducmV2LnhtbERP3WrCMBS+F3yHcAa7kTVxuLF1RpHBoCBj2vUBDs1Z&#10;W2xOahNrfftFELw7H9/vWa5H24qBet841jBPFAji0pmGKw3F79fTGwgfkA22jknDhTysV9PJElPj&#10;zrynIQ+ViCHsU9RQh9ClUvqyJos+cR1x5P5cbzFE2FfS9HiO4baVz0q9SosNx4YaO/qsqTzkJ6vh&#10;5bD9xkV+tLPZO7ldMWb+5+S0fnwYNx8gAo3hLr65MxPnK7WA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NTl8MAAADdAAAADwAAAAAAAAAAAAAAAACYAgAAZHJzL2Rv&#10;d25yZXYueG1sUEsFBgAAAAAEAAQA9QAAAIgDAAAAAA==&#10;" path="m,60l10,,,60xe" fillcolor="#f3be00" stroked="f">
              <v:path arrowok="t" o:connecttype="custom" o:connectlocs="0,60;10,0;0,60" o:connectangles="0,0,0"/>
            </v:shape>
            <v:shape id="Freeform 1007" o:spid="_x0000_s3405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zrcYA&#10;AADdAAAADwAAAGRycy9kb3ducmV2LnhtbERPTWsCMRC9F/ofwhR6kZqoKO3WKFYoKEiL1kKPw2a6&#10;Wd1MtptUd/99Iwi9zeN9znTeukqcqAmlZw2DvgJBnHtTcqFh//H68AgiRGSDlWfS0FGA+ez2ZoqZ&#10;8Wfe0mkXC5FCOGSowcZYZ1KG3JLD0Pc1ceK+feMwJtgU0jR4TuGukkOlJtJhyanBYk1LS/lx9+s0&#10;LEc/6/1nd3h/+tp0K/vSezNu2NP6/q5dPIOI1MZ/8dW9Mmm+UmO4fJ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wzrcYAAADdAAAADwAAAAAAAAAAAAAAAACYAgAAZHJz&#10;L2Rvd25yZXYueG1sUEsFBgAAAAAEAAQA9QAAAIsDAAAAAA==&#10;" path="m,60l10,,,60xe" filled="f" strokecolor="#e15520" strokeweight="0">
              <v:path arrowok="t" o:connecttype="custom" o:connectlocs="0,60;10,0;0,60" o:connectangles="0,0,0"/>
            </v:shape>
            <v:shape id="Freeform 1008" o:spid="_x0000_s3404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COsEA&#10;AADdAAAADwAAAGRycy9kb3ducmV2LnhtbESP0YrCMBBF3wX/IYzgm6Yqu0o1igqCb+uqHzA2Y1ps&#10;JqVJtf69EQTfZrj3nrmzWLW2FHeqfeFYwWiYgCDOnC7YKDifdoMZCB+QNZaOScGTPKyW3c4CU+0e&#10;/E/3YzAiQtinqCAPoUql9FlOFv3QVcRRu7raYohrbaSu8RHhtpTjJPmVFguOF3KsaJtTdjs2VsFm&#10;faHJ6WkmP38c2sOUzLlpjFL9XruegwjUhq/5k97rWD8S4f1NH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gjrBAAAA3QAAAA8AAAAAAAAAAAAAAAAAmAIAAGRycy9kb3du&#10;cmV2LnhtbFBLBQYAAAAABAAEAPUAAACGAwAAAAA=&#10;" path="m52,20l112,,52,20xm52,20l38,28,25,30,13,28,,20,5,15r8,-2l20,10,25,8r8,l40,10r8,5l52,20xe" fillcolor="#f3be00" stroked="f">
              <v:path arrowok="t" o:connecttype="custom" o:connectlocs="52,20;112,0;52,20;52,20;38,28;25,30;13,28;0,20;5,15;13,13;20,10;25,8;33,8;40,10;48,15;52,20" o:connectangles="0,0,0,0,0,0,0,0,0,0,0,0,0,0,0,0"/>
              <o:lock v:ext="edit" verticies="t"/>
            </v:shape>
          </v:group>
          <v:group id="Group 1009" o:spid="_x0000_s3388" style="position:absolute;left:1104;top:285;width:4972;height:7639" coordorigin="5835,459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<v:shape id="Freeform 1010" o:spid="_x0000_s3402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ChcQA&#10;AADdAAAADwAAAGRycy9kb3ducmV2LnhtbESPQWvCQBCF70L/wzKF3nS3CiKpq5TSgkc1AT1Os2MS&#10;kp0N2a2m/945CN5meG/e+2a9HX2nrjTEJrCF95kBRVwG13Bloch/pitQMSE77AKThX+KsN28TNaY&#10;uXDjA12PqVISwjFDC3VKfaZ1LGvyGGehJxbtEgaPSdah0m7Am4T7Ts+NWWqPDUtDjT191VS2xz9v&#10;YV7kq/bynbfLLujfE50X+7JYWPv2On5+gEo0pqf5cb1zgm+M4Mo3MoL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woXEAAAA3QAAAA8AAAAAAAAAAAAAAAAAmAIAAGRycy9k&#10;b3ducmV2LnhtbFBLBQYAAAAABAAEAPUAAACJAwAAAAA=&#10;" path="m,20l60,,,20xe" filled="f" strokecolor="#e77817" strokeweight="0">
              <v:path arrowok="t" o:connecttype="custom" o:connectlocs="0,20;60,0;0,20" o:connectangles="0,0,0"/>
            </v:shape>
            <v:shape id="Freeform 1011" o:spid="_x0000_s3401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/RcEA&#10;AADdAAAADwAAAGRycy9kb3ducmV2LnhtbERPTWsCMRC9F/ofwgi91YkexG6NUiyK11qFHodk3F26&#10;mSybuK7++qYgeJvH+5zFavCN6rmLdRADk7EGxWKDq6U0cPjevM5BxUTiqAnCBq4cYbV8flpQ4cJF&#10;vrjfp1LlEIkFGahSagvEaCv2FMehZcncKXSeUoZdia6jSw73DU61nqGnWnJDRS2vK7a/+7M3cLQ3&#10;O5v3k9vnD24Pu2uLGORkzMto+HgHlXhID/HdvXN5vtZv8P9NPgG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sP0XBAAAA3QAAAA8AAAAAAAAAAAAAAAAAmAIAAGRycy9kb3du&#10;cmV2LnhtbFBLBQYAAAAABAAEAPUAAACGAwAAAAA=&#10;" path="m52,12l38,20,25,22,13,20,,12,5,7,13,5,20,2,25,r8,l40,2r8,5l52,12xe" filled="f" strokecolor="#e77817" strokeweight="0">
              <v:path arrowok="t" o:connecttype="custom" o:connectlocs="52,12;38,20;25,22;13,20;0,12;5,7;13,5;20,2;25,0;33,0;40,2;48,7;52,12" o:connectangles="0,0,0,0,0,0,0,0,0,0,0,0,0"/>
            </v:shape>
            <v:shape id="Freeform 1012" o:spid="_x0000_s3400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Jk8QA&#10;AADdAAAADwAAAGRycy9kb3ducmV2LnhtbESPQU/DMAyF70j8h8hIXBBLBgiqsmxCCCSurPsBVuOm&#10;ZY1TkrB2/x4fkLjZes/vfd7sljCqE6U8RLawXhlQxG10A3sLh+b9tgKVC7LDMTJZOFOG3fbyYoO1&#10;izN/0mlfvJIQzjVa6EuZaq1z21PAvIoTsWhdTAGLrMlrl3CW8DDqO2MedcCBpaHHiV57ao/7n2Ch&#10;8d1D95Rm4+/fbs5N9fV9rBCtvb5aXp5BFVrKv/nv+sMJvl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iZPEAAAA3QAAAA8AAAAAAAAAAAAAAAAAmAIAAGRycy9k&#10;b3ducmV2LnhtbFBLBQYAAAAABAAEAPUAAACJAwAAAAA=&#10;" path="m50,25l109,,50,25xm50,25l37,30,22,32r-12,l,25,5,20r5,-3l17,15r8,-3l32,12r5,3l45,20r5,5xe" fillcolor="#f3be00" stroked="f">
              <v:path arrowok="t" o:connecttype="custom" o:connectlocs="50,25;109,0;50,25;50,25;37,30;22,32;10,32;0,25;5,20;10,17;17,15;25,12;32,12;37,15;45,20;50,25" o:connectangles="0,0,0,0,0,0,0,0,0,0,0,0,0,0,0,0"/>
              <o:lock v:ext="edit" verticies="t"/>
            </v:shape>
            <v:shape id="Freeform 1013" o:spid="_x0000_s3399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lzMIA&#10;AADdAAAADwAAAGRycy9kb3ducmV2LnhtbERP22oCMRB9L/gPYQTfarKCF1ajiCC0tBSqgq/DZtws&#10;bibrJrrbv2+EQt/mcK6z2vSuFg9qQ+VZQzZWIIgLbyouNZyO+9cFiBCRDdaeScMPBdisBy8rzI3v&#10;+Jseh1iKFMIhRw02xiaXMhSWHIaxb4gTd/Gtw5hgW0rTYpfCXS0nSs2kw4pTg8WGdpaK6+HuNHxc&#10;z4rt5/w47+63SWW+3m9UT7UeDfvtEkSkPv6L/9xvJs1XWQbP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mXMwgAAAN0AAAAPAAAAAAAAAAAAAAAAAJgCAABkcnMvZG93&#10;bnJldi54bWxQSwUGAAAAAAQABAD1AAAAhwMAAAAA&#10;" path="m,25l59,,,25xe" filled="f" strokecolor="#e77817" strokeweight="0">
              <v:path arrowok="t" o:connecttype="custom" o:connectlocs="0,25;59,0;0,25" o:connectangles="0,0,0"/>
            </v:shape>
            <v:shape id="Freeform 1014" o:spid="_x0000_s3398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I2MIA&#10;AADdAAAADwAAAGRycy9kb3ducmV2LnhtbERPS2vCQBC+F/oflhG81Y0eJKauIkKLePNx6W3ITnbT&#10;ZmdDdptEf71bKHibj+856+3oGtFTF2rPCuazDARx6XXNRsH18vGWgwgRWWPjmRTcKMB28/qyxkL7&#10;gU/Un6MRKYRDgQpsjG0hZSgtOQwz3xInrvKdw5hgZ6TucEjhrpGLLFtKhzWnBost7S2VP+dfp8Af&#10;v79cvzMmjxVdKvu5GvL7SqnpZNy9g4g0xqf4333QaX42X8Df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ojYwgAAAN0AAAAPAAAAAAAAAAAAAAAAAJgCAABkcnMvZG93&#10;bnJldi54bWxQSwUGAAAAAAQABAD1AAAAhwMAAAAA&#10;" path="m50,13l37,18,22,20r-12,l,13,5,8,10,5,17,3,25,r7,l37,3r8,5l50,13e" filled="f" strokecolor="#e77817" strokeweight="0">
              <v:path arrowok="t" o:connecttype="custom" o:connectlocs="50,13;37,18;22,20;10,20;0,13;5,8;10,5;17,3;25,0;32,0;37,3;45,8;50,13" o:connectangles="0,0,0,0,0,0,0,0,0,0,0,0,0"/>
            </v:shape>
            <v:shape id="Freeform 1015" o:spid="_x0000_s3397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5A8MA&#10;AADdAAAADwAAAGRycy9kb3ducmV2LnhtbERPTWvCQBC9F/wPywi91Y0WRKOrqKCtCBVtvU+z0ySY&#10;nU2yG5P++64g9DaP9znzZWcKcaPa5ZYVDAcRCOLE6pxTBV+f25cJCOeRNRaWScEvOVguek9zjLVt&#10;+US3s09FCGEXo4LM+zKW0iUZGXQDWxIH7sfWBn2AdSp1jW0IN4UcRdFYGsw5NGRY0iaj5HpujIKq&#10;a/XHbn08vTXf+4Nt1lhdppVSz/1uNQPhqfP/4of7XYf50fAV7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j5A8MAAADdAAAADwAAAAAAAAAAAAAAAACYAgAAZHJzL2Rv&#10;d25yZXYueG1sUEsFBgAAAAAEAAQA9QAAAIgDAAAAAA==&#10;" path="m50,17l114,,50,17xm52,17l37,25,25,27,12,25,,17,5,12r7,-2l17,7,25,5r7,l40,7r5,5l52,17xe" fillcolor="#f3be00" stroked="f">
              <v:path arrowok="t" o:connecttype="custom" o:connectlocs="50,17;114,0;50,17;52,17;37,25;25,27;12,25;0,17;5,12;12,10;17,7;25,5;32,5;40,7;45,12;52,17" o:connectangles="0,0,0,0,0,0,0,0,0,0,0,0,0,0,0,0"/>
              <o:lock v:ext="edit" verticies="t"/>
            </v:shape>
            <v:shape id="Freeform 1016" o:spid="_x0000_s3396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uLMQA&#10;AADdAAAADwAAAGRycy9kb3ducmV2LnhtbERPTWsCMRC9F/wPYQq9aaJoLVujiChoDxXXHtrbsJnu&#10;Lt1MliR1139vCkJv83ifs1j1thEX8qF2rGE8UiCIC2dqLjV8nHfDFxAhIhtsHJOGKwVYLQcPC8yM&#10;6/hElzyWIoVwyFBDFWObSRmKiiyGkWuJE/ftvMWYoC+l8dilcNvIiVLP0mLNqaHCljYVFT/5r9Ww&#10;/XrbvE9OXX78LA6qn/rZ3NqD1k+P/foVRKQ+/ovv7r1J89V4Cn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7izEAAAA3QAAAA8AAAAAAAAAAAAAAAAAmAIAAGRycy9k&#10;b3ducmV2LnhtbFBLBQYAAAAABAAEAPUAAACJAwAAAAA=&#10;" path="m,17l64,,,17xe" filled="f" strokecolor="#e77817" strokeweight="0">
              <v:path arrowok="t" o:connecttype="custom" o:connectlocs="0,17;64,0;0,17" o:connectangles="0,0,0"/>
            </v:shape>
            <v:shape id="Freeform 1017" o:spid="_x0000_s3395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jncEA&#10;AADdAAAADwAAAGRycy9kb3ducmV2LnhtbERPS2vCQBC+F/oflil4q5MIiqRuRFoqXmsVehx2Jw/M&#10;zobsNkZ/fbdQ6G0+vudstpPr1MhDaL1oyOcZKBbjbSu1htPn+/MaVIgkljovrOHGAbbl48OGCuuv&#10;8sHjMdYqhUgoSEMTY18gBtOwozD3PUviKj84igkONdqBrincdbjIshU6aiU1NNTza8Pmcvx2Gs7m&#10;blbrMb+/feH+dLj1iF4qrWdP0+4FVOQp/ov/3Aeb5mf5En6/SSdg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4o53BAAAA3QAAAA8AAAAAAAAAAAAAAAAAmAIAAGRycy9kb3du&#10;cmV2LnhtbFBLBQYAAAAABAAEAPUAAACGAwAAAAA=&#10;" path="m52,12l37,20,25,22,12,20,,12,5,7,12,5,17,2,25,r7,l40,2r5,5l52,12xe" filled="f" strokecolor="#e77817" strokeweight="0">
              <v:path arrowok="t" o:connecttype="custom" o:connectlocs="52,12;37,20;25,22;12,20;0,12;5,7;12,5;17,2;25,0;32,0;40,2;45,7;52,12" o:connectangles="0,0,0,0,0,0,0,0,0,0,0,0,0"/>
            </v:shape>
            <v:shape id="Freeform 1018" o:spid="_x0000_s3394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nrcMA&#10;AADdAAAADwAAAGRycy9kb3ducmV2LnhtbERPS2sCMRC+C/0PYQq9aaK0i65GEdtSvYgv8Dok092l&#10;m8mySXXbX98UBG/z8T1ntuhcLS7UhsqzhuFAgSA23lZcaDgd3/tjECEiW6w9k4YfCrCYP/RmmFt/&#10;5T1dDrEQKYRDjhrKGJtcymBKchgGviFO3KdvHcYE20LaFq8p3NVypFQmHVacGkpsaFWS+Tp8Ow2j&#10;bL09vz2/1Pi6UZPt7sPgbzBaPz12yymISF28i2/utU3z1TCD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nrcMAAADdAAAADwAAAAAAAAAAAAAAAACYAgAAZHJzL2Rv&#10;d25yZXYueG1sUEsFBgAAAAAEAAQA9QAAAIgDAAAAAA==&#10;" path="m52,15l110,,52,15xm52,15l38,22,25,27,13,25,,17,5,12r8,-2l18,7,25,5r8,l40,7r7,3l52,15xe" fillcolor="#f3be00" stroked="f">
              <v:path arrowok="t" o:connecttype="custom" o:connectlocs="52,15;110,0;52,15;52,15;38,22;25,27;13,25;0,17;5,12;13,10;18,7;25,5;33,5;40,7;47,10;52,15" o:connectangles="0,0,0,0,0,0,0,0,0,0,0,0,0,0,0,0"/>
              <o:lock v:ext="edit" verticies="t"/>
            </v:shape>
            <v:shape id="Freeform 1019" o:spid="_x0000_s3393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mesIA&#10;AADdAAAADwAAAGRycy9kb3ducmV2LnhtbERPTWvCQBC9F/wPywje6m6K1BJdQyyIvQjWCl6H7JiE&#10;ZGdjdtX477sFobd5vM9ZZoNtxY16XzvWkEwVCOLCmZpLDcefzesHCB+QDbaOScODPGSr0csSU+Pu&#10;/E23QyhFDGGfooYqhC6V0hcVWfRT1xFH7ux6iyHCvpSmx3sMt618U+pdWqw5NlTY0WdFRXO4Wg27&#10;8+4o99sTd/ljs74YqeZh1mg9GQ/5AkSgIfyLn+4vE+erZA5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2Z6wgAAAN0AAAAPAAAAAAAAAAAAAAAAAJgCAABkcnMvZG93&#10;bnJldi54bWxQSwUGAAAAAAQABAD1AAAAhwMAAAAA&#10;" path="m,15l58,,,15xe" filled="f" strokecolor="#e77817" strokeweight="0">
              <v:path arrowok="t" o:connecttype="custom" o:connectlocs="0,15;58,0;0,15" o:connectangles="0,0,0"/>
            </v:shape>
            <v:shape id="Freeform 1020" o:spid="_x0000_s3392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2+MQA&#10;AADdAAAADwAAAGRycy9kb3ducmV2LnhtbESPQWvCQBCF7wX/wzIFb3WjiJTUVaQQEMRDbKF4m2an&#10;STA7G3ZXE/+9cxB6m+G9ee+b9XZ0nbpRiK1nA/NZBoq48rbl2sD3V/H2DiomZIudZzJwpwjbzeRl&#10;jbn1A5d0O6VaSQjHHA00KfW51rFqyGGc+Z5YtD8fHCZZQ61twEHCXacXWbbSDluWhgZ7+myoupyu&#10;zsBu0DHVhfvFZTiW5fnwczkXbMz0ddx9gEo0pn/z83pvBT+bC658Iy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dvjEAAAA3QAAAA8AAAAAAAAAAAAAAAAAmAIAAGRycy9k&#10;b3ducmV2LnhtbFBLBQYAAAAABAAEAPUAAACJAwAAAAA=&#10;" path="m52,10l38,17,25,22,13,20,,12,5,7,13,5,18,2,25,r8,l40,2r7,3l52,10e" filled="f" strokecolor="#e77817" strokeweight="0">
              <v:path arrowok="t" o:connecttype="custom" o:connectlocs="52,10;38,17;25,22;13,20;0,12;5,7;13,5;18,2;25,0;33,0;40,2;47,5;52,10" o:connectangles="0,0,0,0,0,0,0,0,0,0,0,0,0"/>
            </v:shape>
            <v:shape id="Freeform 1021" o:spid="_x0000_s3391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q28UA&#10;AADdAAAADwAAAGRycy9kb3ducmV2LnhtbERPTWvCQBC9C/6HZYTedJNaSk2zipQqSvFgTA+9Ddkx&#10;CWZn0+w2pv/eLRS8zeN9TroaTCN66lxtWUE8i0AQF1bXXCrIT5vpCwjnkTU2lknBLzlYLcejFBNt&#10;r3ykPvOlCCHsElRQed8mUrqiIoNuZlviwJ1tZ9AH2JVSd3gN4aaRj1H0LA3WHBoqbOmtouKS/RgF&#10;79+xHD4+n74u+/xkDvPe1M1iq9TDZFi/gvA0+Lv4373TYX4UL+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2rbxQAAAN0AAAAPAAAAAAAAAAAAAAAAAJgCAABkcnMv&#10;ZG93bnJldi54bWxQSwUGAAAAAAQABAD1AAAAigMAAAAA&#10;" path="m50,25l109,,50,25xm50,25l37,33,25,35,12,33,,28,5,23r5,-5l17,15r8,l32,15r5,3l45,20r5,5xe" fillcolor="#f3be00" stroked="f">
              <v:path arrowok="t" o:connecttype="custom" o:connectlocs="50,25;109,0;50,25;50,25;37,33;25,35;12,33;0,28;5,23;10,18;17,15;25,15;32,15;37,18;45,20;50,25" o:connectangles="0,0,0,0,0,0,0,0,0,0,0,0,0,0,0,0"/>
              <o:lock v:ext="edit" verticies="t"/>
            </v:shape>
            <v:shape id="Freeform 1022" o:spid="_x0000_s3390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K6sUA&#10;AADdAAAADwAAAGRycy9kb3ducmV2LnhtbESPQUvDQBCF7wX/wzKCt3bXgK3EboMIgmIRbAWvQ3bM&#10;hmRn0+y2if/eOQjeZnhv3vtmW82hVxcaUxvZwu3KgCKuo2u5sfB5fF7eg0oZ2WEfmSz8UIJqd7XY&#10;YunixB90OeRGSQinEi34nIdS61R7CphWcSAW7TuOAbOsY6PdiJOEh14Xxqx1wJalweNAT57q7nAO&#10;Ft66L8N+vzlupvOpaN3764n6O2tvrufHB1CZ5vxv/rt+cYJvCu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grqxQAAAN0AAAAPAAAAAAAAAAAAAAAAAJgCAABkcnMv&#10;ZG93bnJldi54bWxQSwUGAAAAAAQABAD1AAAAigMAAAAA&#10;" path="m,25l59,,,25xe" filled="f" strokecolor="#e77817" strokeweight="0">
              <v:path arrowok="t" o:connecttype="custom" o:connectlocs="0,25;59,0;0,25" o:connectangles="0,0,0"/>
            </v:shape>
            <v:shape id="Freeform 1023" o:spid="_x0000_s3389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LW8MA&#10;AADdAAAADwAAAGRycy9kb3ducmV2LnhtbERPS4vCMBC+L/gfwgje1rQeRKpRRCzqshcfhx7HZmyr&#10;zaQ2Ubv/fiMs7G0+vufMFp2pxZNaV1lWEA8jEMS51RUXCk7H9HMCwnlkjbVlUvBDDhbz3scME21f&#10;vKfnwRcihLBLUEHpfZNI6fKSDLqhbYgDd7GtQR9gW0jd4iuEm1qOomgsDVYcGkpsaFVSfjs8jAKb&#10;Xc/r++T+laUbvcmafLvbfWdKDfrdcgrCU+f/xX/urQ7zo1EM7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LW8MAAADdAAAADwAAAAAAAAAAAAAAAACYAgAAZHJzL2Rv&#10;d25yZXYueG1sUEsFBgAAAAAEAAQA9QAAAIgDAAAAAA==&#10;" path="m50,10l37,18,25,20,12,18,,13,5,8,10,3,17,r8,l32,r5,3l45,5r5,5xe" filled="f" strokecolor="#e77817" strokeweight="0">
              <v:path arrowok="t" o:connecttype="custom" o:connectlocs="50,10;37,18;25,20;12,18;0,13;5,8;10,3;17,0;25,0;32,0;37,3;45,5;50,10" o:connectangles="0,0,0,0,0,0,0,0,0,0,0,0,0"/>
            </v:shape>
            <v:shape id="Freeform 1024" o:spid="_x0000_s2048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aQcAA&#10;AADdAAAADwAAAGRycy9kb3ducmV2LnhtbERPS4vCMBC+L/gfwgh7EU23SLHVKCIoHvbi6z40Y1Ns&#10;JqXJatdfvxGEvc3H95zFqreNuFPna8cKviYJCOLS6ZorBefTdjwD4QOyxsYxKfglD6vl4GOBhXYP&#10;PtD9GCoRQ9gXqMCE0BZS+tKQRT9xLXHkrq6zGCLsKqk7fMRw28g0STJpsebYYLCljaHydvyxCjgb&#10;kXk231lv6TLK7RRz3mVKfQ779RxEoD78i9/uvY7zkzSF1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aQcAAAADdAAAADwAAAAAAAAAAAAAAAACYAgAAZHJzL2Rvd25y&#10;ZXYueG1sUEsFBgAAAAAEAAQA9QAAAIUDAAAAAA==&#10;" path="m52,32l112,,52,32xm52,32l37,42,25,47r-13,l,45,5,37r5,-5l17,30r8,-3l32,25r8,2l47,30r5,2xe" fillcolor="#f3be00" stroked="f">
              <v:path arrowok="t" o:connecttype="custom" o:connectlocs="52,32;112,0;52,32;52,32;37,42;25,47;12,47;0,45;5,37;10,32;17,30;25,27;32,25;40,27;47,30;52,32" o:connectangles="0,0,0,0,0,0,0,0,0,0,0,0,0,0,0,0"/>
              <o:lock v:ext="edit" verticies="t"/>
            </v:shape>
            <v:shape id="Freeform 1025" o:spid="_x0000_s2049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jRMQA&#10;AADdAAAADwAAAGRycy9kb3ducmV2LnhtbERP32vCMBB+F/Y/hBvsTVMd6FaNZcwJg4FjVXw+mmsb&#10;2ly6JtP635uB4Nt9fD9vlQ22FSfqvXGsYDpJQBAXThuuFBz22/ELCB+QNbaOScGFPGTrh9EKU+3O&#10;/EOnPFQihrBPUUEdQpdK6YuaLPqJ64gjV7reYoiwr6Tu8RzDbStnSTKXFg3Hhho7eq+paPI/q+BY&#10;XQx+mE2p86/tYv+7KXevzbdST4/D2xJEoCHcxTf3p47zk9kz/H8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40TEAAAA3QAAAA8AAAAAAAAAAAAAAAAAmAIAAGRycy9k&#10;b3ducmV2LnhtbFBLBQYAAAAABAAEAPUAAACJAwAAAAA=&#10;" path="m,32l60,,,32xe" filled="f" strokecolor="#e77817" strokeweight="0">
              <v:path arrowok="t" o:connecttype="custom" o:connectlocs="0,32;60,0;0,32" o:connectangles="0,0,0"/>
            </v:shape>
            <v:shape id="Freeform 1026" o:spid="_x0000_s2050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2QMMA&#10;AADdAAAADwAAAGRycy9kb3ducmV2LnhtbERPTWuDQBC9B/oflin0lqwJEoLNRiQgFEoP2kLxNnWn&#10;KnFnZXcb7b/vFgK5zeN9zjFfzCiu5PxgWcF2k4Agbq0euFPw8V6uDyB8QNY4WiYFv+QhPz2sjphp&#10;O3NF1zp0Ioawz1BBH8KUSenbngz6jZ2II/dtncEQoeukdjjHcDPKXZLspcGBY0OPE517ai/1j1FQ&#10;zNKHrjRfmLq3qmpePy9NyUo9PS7FM4hAS7iLb+4XHecnuxT+v4kn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2QMMAAADdAAAADwAAAAAAAAAAAAAAAACYAgAAZHJzL2Rv&#10;d25yZXYueG1sUEsFBgAAAAAEAAQA9QAAAIgDAAAAAA==&#10;" path="m52,7l37,17,25,22r-13,l,20,5,12,10,7,17,5,25,2,32,r8,2l47,5r5,2e" filled="f" strokecolor="#e77817" strokeweight="0">
              <v:path arrowok="t" o:connecttype="custom" o:connectlocs="52,7;37,17;25,22;12,22;0,20;5,12;10,7;17,5;25,2;32,0;40,2;47,5;52,7" o:connectangles="0,0,0,0,0,0,0,0,0,0,0,0,0"/>
            </v:shape>
            <v:shape id="Freeform 1027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wNsQA&#10;AADdAAAADwAAAGRycy9kb3ducmV2LnhtbERPTUvDQBC9C/6HZYRexG4s1GrstkhLiyehUQ+9Ddlp&#10;NpidDdlpkvrrXUHwNo/3Ocv16BvVUxfrwAbupxko4jLYmisDH++7u0dQUZAtNoHJwIUirFfXV0vM&#10;bRj4QH0hlUohHHM04ETaXOtYOvIYp6ElTtwpdB4lwa7StsMhhftGz7LsQXusOTU4bGnjqPwqzt6A&#10;fOPpPG7f+qb4PC5uj/uny+DEmMnN+PIMSmiUf/Gf+9Wm+dlsDr/fpB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8DbEAAAA3QAAAA8AAAAAAAAAAAAAAAAAmAIAAGRycy9k&#10;b3ducmV2LnhtbFBLBQYAAAAABAAEAPUAAACJAwAAAAA=&#10;" path="m27,l24,12,20,25,10,35,,42,,30,5,17,15,5,27,xe" fillcolor="#f3be00" stroked="f">
              <v:path arrowok="t" o:connecttype="custom" o:connectlocs="27,0;24,12;20,25;10,35;0,42;0,30;5,17;15,5;27,0" o:connectangles="0,0,0,0,0,0,0,0,0"/>
            </v:shape>
            <v:shape id="Freeform 1028" o:spid="_x0000_s2052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RzMIA&#10;AADdAAAADwAAAGRycy9kb3ducmV2LnhtbERPzWoCMRC+F3yHMIKXUpN6ENkapbgU1Js/DzBNxs22&#10;m8myibvbt28KBW/z8f3Oejv6RvTUxTqwhte5AkFsgq250nC9fLysQMSEbLEJTBp+KMJ2M3laY2HD&#10;wCfqz6kSOYRjgRpcSm0hZTSOPMZ5aIkzdwudx5RhV0nb4ZDDfSMXSi2lx5pzg8OWdo7M9/nuNZTm&#10;+mysVcfTkW+4O1y+SvwstZ5Nx/c3EInG9BD/u/c2z1eLJfx9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FHMwgAAAN0AAAAPAAAAAAAAAAAAAAAAAJgCAABkcnMvZG93&#10;bnJldi54bWxQSwUGAAAAAAQABAD1AAAAhwMAAAAA&#10;" path="m27,l24,12,20,25,10,35,,42,,30,5,17,15,5,27,e" filled="f" strokecolor="#e77817" strokeweight="0">
              <v:path arrowok="t" o:connecttype="custom" o:connectlocs="27,0;24,12;20,25;10,35;0,42;0,30;5,17;15,5;27,0" o:connectangles="0,0,0,0,0,0,0,0,0"/>
            </v:shape>
            <v:shape id="Freeform 1029" o:spid="_x0000_s2053" style="position:absolute;left:6352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1JMIA&#10;AADdAAAADwAAAGRycy9kb3ducmV2LnhtbERPTWsCMRC9F/wPYQRvNXERK1uj1EJVhB5cvfQ2bKa7&#10;wc1k2URd/31TELzN433OYtW7RlypC9azhslYgSAuvbFcaTgdv17nIEJENth4Jg13CrBaDl4WmBt/&#10;4wNdi1iJFMIhRw11jG0uZShrchjGviVO3K/vHMYEu0qaDm8p3DUyU2omHVpODTW29FlTeS4uTkOY&#10;botQZthv1P7nez3b2/OutVqPhv3HO4hIfXyKH+6dSfNV9g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UkwgAAAN0AAAAPAAAAAAAAAAAAAAAAAJgCAABkcnMvZG93&#10;bnJldi54bWxQSwUGAAAAAAQABAD1AAAAhwMAAAAA&#10;" path="m30,43l27,58,20,68,10,78,,85,,75,5,63,15,50,30,43xm30,43l74,,30,43xe" fillcolor="#f3be00" stroked="f">
              <v:path arrowok="t" o:connecttype="custom" o:connectlocs="30,43;27,58;20,68;10,78;0,85;0,75;5,63;15,50;30,43;30,43;74,0;30,43" o:connectangles="0,0,0,0,0,0,0,0,0,0,0,0"/>
              <o:lock v:ext="edit" verticies="t"/>
            </v:shape>
            <v:shape id="Freeform 1030" o:spid="_x0000_s2054" style="position:absolute;left:6352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xbMYA&#10;AADdAAAADwAAAGRycy9kb3ducmV2LnhtbESPQWvDMAyF74P9B6NCL2N1UkbJ0rplDArZpWzZfoCI&#10;lcQ0lkPstem/rw6D3STe03ufdofZD+pCU3SBDeSrDBRxE6zjzsDP9/G5ABUTssUhMBm4UYTD/vFh&#10;h6UNV/6iS506JSEcSzTQpzSWWsemJ49xFUZi0doweUyyTp22E14l3A96nWUb7dGxNPQ40ntPzbn+&#10;9QY+q1NVFMXTx0udu9bl7el1cyZjlov5bQsq0Zz+zX/XlRX8bC248o2Mo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xbMYAAADdAAAADwAAAAAAAAAAAAAAAACYAgAAZHJz&#10;L2Rvd25yZXYueG1sUEsFBgAAAAAEAAQA9QAAAIsDAAAAAA==&#10;" path="m30,l27,15,20,25,10,35,,42,,32,5,20,15,7,30,e" filled="f" strokecolor="#e77817" strokeweight="0">
              <v:path arrowok="t" o:connecttype="custom" o:connectlocs="30,0;27,15;20,25;10,35;0,42;0,32;5,20;15,7;30,0" o:connectangles="0,0,0,0,0,0,0,0,0"/>
            </v:shape>
            <v:shape id="Freeform 1031" o:spid="_x0000_s2055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/4MQA&#10;AADdAAAADwAAAGRycy9kb3ducmV2LnhtbERPTWsCMRC9F/wPYQq9lJrUg9TVKNVWUJAWrXiebqa7&#10;i5vJkmTd9d+bQqG3ebzPmS16W4sL+VA51vA8VCCIc2cqLjQcv9ZPLyBCRDZYOyYNVwqwmA/uZpgZ&#10;1/GeLodYiBTCIUMNZYxNJmXIS7IYhq4hTtyP8xZjgr6QxmOXwm0tR0qNpcWKU0OJDa1Kys+H1mp4&#10;bPPTTnXfb+9dDD6sjx/Lz22r9cN9/zoFEamP/+I/98ak+Wo0gd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f+DEAAAA3QAAAA8AAAAAAAAAAAAAAAAAmAIAAGRycy9k&#10;b3ducmV2LnhtbFBLBQYAAAAABAAEAPUAAACJAwAAAAA=&#10;" path="m,43l44,,,43e" filled="f" strokecolor="#e77817" strokeweight="0">
              <v:path arrowok="t" o:connecttype="custom" o:connectlocs="0,43;44,0;0,43" o:connectangles="0,0,0"/>
            </v:shape>
            <v:shape id="Freeform 1032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HAsQA&#10;AADdAAAADwAAAGRycy9kb3ducmV2LnhtbESPT2sCMRDF7wW/Qxihl1KTKkjZGkUERejJv+dhM91d&#10;3UyWJNXtt+8cBG8zvDfv/Wa26H2rbhRTE9jCx8iAIi6Da7iycDys3z9BpYzssA1MFv4owWI+eJlh&#10;4cKdd3Tb50pJCKcCLdQ5d4XWqazJYxqFjli0nxA9ZlljpV3Eu4T7Vo+NmWqPDUtDjR2taiqv+19v&#10;4ZzOzSW23xSWXXmqzGb8Frcba1+H/fILVKY+P82P660TfDMRfvlGR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hwLEAAAA3QAAAA8AAAAAAAAAAAAAAAAAmAIAAGRycy9k&#10;b3ducmV2LnhtbFBLBQYAAAAABAAEAPUAAACJAwAAAAA=&#10;" path="m25,r,12l20,25,12,35,,42,,30,5,17,7,12,12,7,17,2,25,xe" fillcolor="#f3be00" stroked="f">
              <v:path arrowok="t" o:connecttype="custom" o:connectlocs="25,0;25,12;20,25;12,35;0,42;0,30;5,17;7,12;12,7;17,2;25,0" o:connectangles="0,0,0,0,0,0,0,0,0,0,0"/>
            </v:shape>
            <v:shape id="Freeform 1033" o:spid="_x0000_s2057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0BsMA&#10;AADdAAAADwAAAGRycy9kb3ducmV2LnhtbERPTWvCQBC9C/6HZQRvujG1VlJXKYWilyJqEY9jdpoE&#10;s7NhdzXx33eFgrd5vM9ZrDpTixs5X1lWMBknIIhzqysuFPwcvkZzED4ga6wtk4I7eVgt+70FZtq2&#10;vKPbPhQihrDPUEEZQpNJ6fOSDPqxbYgj92udwRChK6R22MZwU8s0SWbSYMWxocSGPkvKL/urUTBN&#10;1+0xnW3vWp6ur3Qx5+/0zSk1HHQf7yACdeEp/ndvdJyfvEz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0BsMAAADdAAAADwAAAAAAAAAAAAAAAACYAgAAZHJzL2Rv&#10;d25yZXYueG1sUEsFBgAAAAAEAAQA9QAAAIgDAAAAAA==&#10;" path="m25,r,12l20,25,12,35,,42,,30,5,17,7,12,12,7,17,2,25,e" filled="f" strokecolor="#e77817" strokeweight="0">
              <v:path arrowok="t" o:connecttype="custom" o:connectlocs="25,0;25,12;20,25;12,35;0,42;0,30;5,17;7,12;12,7;17,2;25,0" o:connectangles="0,0,0,0,0,0,0,0,0,0,0"/>
            </v:shape>
            <v:shape id="Freeform 1034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Jo8QA&#10;AADdAAAADwAAAGRycy9kb3ducmV2LnhtbERPTWvCQBC9F/oflil4q7tVlBrdhBJQROihtirehuyY&#10;BLOzIbua9N93C4Xe5vE+Z5UNthF36nztWMPLWIEgLpypudTw9bl+fgXhA7LBxjFp+CYPWfr4sMLE&#10;uJ4/6L4PpYgh7BPUUIXQJlL6oiKLfuxa4shdXGcxRNiV0nTYx3DbyIlSc2mx5thQYUt5RcV1f7Ma&#10;bLFo1Pzcv5/ycz47stkcdnzUevQ0vC1BBBrCv/jPvTVxvppO4Pebe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CaPEAAAA3QAAAA8AAAAAAAAAAAAAAAAAmAIAAGRycy9k&#10;b3ducmV2LnhtbFBLBQYAAAAABAAEAPUAAACJAwAAAAA=&#10;" path="m,45l40,,,45xe" fillcolor="#f3be00" stroked="f">
              <v:path arrowok="t" o:connecttype="custom" o:connectlocs="0,45;40,0;0,45" o:connectangles="0,0,0"/>
            </v:shape>
            <v:shape id="Freeform 1035" o:spid="_x0000_s2059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1r8QA&#10;AADdAAAADwAAAGRycy9kb3ducmV2LnhtbERPTWvCQBC9F/wPywheim40KG10E6RQaOupsWC9Ddkx&#10;iWZnQ3Yb03/fFYTe5vE+Z5MNphE9da62rGA+i0AQF1bXXCr42r9On0A4j6yxsUwKfslBlo4eNpho&#10;e+VP6nNfihDCLkEFlfdtIqUrKjLoZrYlDtzJdgZ9gF0pdYfXEG4auYiilTRYc2iosKWXiopL/mMU&#10;5PVhZ3XM/fe7P2L7fMbl9vFDqcl42K5BeBr8v/juftNhfhTHcPs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ta/EAAAA3QAAAA8AAAAAAAAAAAAAAAAAmAIAAGRycy9k&#10;b3ducmV2LnhtbFBLBQYAAAAABAAEAPUAAACJAwAAAAA=&#10;" path="m,45l40,,,45xe" filled="f" strokecolor="#e77817" strokeweight="0">
              <v:path arrowok="t" o:connecttype="custom" o:connectlocs="0,45;40,0;0,45" o:connectangles="0,0,0"/>
            </v:shape>
            <v:shape id="Freeform 1036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jl8EA&#10;AADdAAAADwAAAGRycy9kb3ducmV2LnhtbERPS4vCMBC+C/sfwix408QHsnSNIoLg0Sdex2Zsq82k&#10;JFG7++uNsLC3+fieM523thYP8qFyrGHQVyCIc2cqLjQc9qveF4gQkQ3WjknDDwWYzz46U8yMe/KW&#10;HrtYiBTCIUMNZYxNJmXIS7IY+q4hTtzFeYsxQV9I4/GZwm0th0pNpMWKU0OJDS1Lym+7u9Vw2tLp&#10;cj4O19fB76ZRt6OfmMNZ6+5nu/gGEamN/+I/99qk+Wo0hvc36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45fBAAAA3QAAAA8AAAAAAAAAAAAAAAAAmAIAAGRycy9kb3du&#10;cmV2LnhtbFBLBQYAAAAABAAEAPUAAACGAwAAAAA=&#10;" path="m25,l22,13,20,25,12,35,,43,,30,5,18,7,13,12,8,17,3,25,xe" fillcolor="#f3be00" stroked="f">
              <v:path arrowok="t" o:connecttype="custom" o:connectlocs="25,0;22,13;20,25;12,35;0,43;0,30;5,18;7,13;12,8;17,3;25,0" o:connectangles="0,0,0,0,0,0,0,0,0,0,0"/>
            </v:shape>
            <v:shape id="Freeform 1037" o:spid="_x0000_s2061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TkMUA&#10;AADdAAAADwAAAGRycy9kb3ducmV2LnhtbERPTWvCQBC9F/wPywi9SN3UUC3RTZCC0IIFY9qDtzE7&#10;JsHsbMhuNf77bqHgbR7vc1bZYFpxod41lhU8TyMQxKXVDVcKvorN0ysI55E1tpZJwY0cZOnoYYWJ&#10;tlfO6bL3lQgh7BJUUHvfJVK6siaDbmo74sCdbG/QB9hXUvd4DeGmlbMomkuDDYeGGjt6q6k873+M&#10;ggN+aC4+F9vjZP29OOVERbybKPU4HtZLEJ4Gfxf/u991mB/FL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pOQxQAAAN0AAAAPAAAAAAAAAAAAAAAAAJgCAABkcnMv&#10;ZG93bnJldi54bWxQSwUGAAAAAAQABAD1AAAAigMAAAAA&#10;" path="m25,l22,13,20,25,12,35,,43,,30,5,18,7,13,12,8,17,3,25,e" filled="f" strokecolor="#e77817" strokeweight="0">
              <v:path arrowok="t" o:connecttype="custom" o:connectlocs="25,0;22,13;20,25;12,35;0,43;0,30;5,18;7,13;12,8;17,3;25,0" o:connectangles="0,0,0,0,0,0,0,0,0,0,0"/>
            </v:shape>
            <v:shape id="Freeform 1038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I7cUA&#10;AADdAAAADwAAAGRycy9kb3ducmV2LnhtbERPTWvCQBC9C/6HZQQvohtbEUldpS1EQi8aLe11zI5J&#10;aHY2za6a9te7hYK3ebzPWa47U4sLta6yrGA6iUAQ51ZXXCh4PyTjBQjnkTXWlknBDzlYr/q9Jcba&#10;Xjmjy94XIoSwi1FB6X0TS+nykgy6iW2IA3eyrUEfYFtI3eI1hJtaPkTRXBqsODSU2NBrSfnX/mwU&#10;jJLd0WzT7Hv6MssS+5mbt83vh1LDQff8BMJT5+/if3eqw/zocQ5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QjtxQAAAN0AAAAPAAAAAAAAAAAAAAAAAJgCAABkcnMv&#10;ZG93bnJldi54bWxQSwUGAAAAAAQABAD1AAAAigMAAAAA&#10;" path="m,44l37,,,44xe" fillcolor="#f3be00" stroked="f">
              <v:path arrowok="t" o:connecttype="custom" o:connectlocs="0,44;37,0;0,44" o:connectangles="0,0,0"/>
            </v:shape>
            <v:shape id="Freeform 1039" o:spid="_x0000_s2063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+FMEA&#10;AADdAAAADwAAAGRycy9kb3ducmV2LnhtbERPS2sCMRC+C/6HMEJvmq0LVlajqCD25qvQ67iZfdDN&#10;ZEniuv33jSD0Nh/fc5br3jSiI+drywreJwkI4tzqmksFX9f9eA7CB2SNjWVS8Ese1qvhYImZtg8+&#10;U3cJpYgh7DNUUIXQZlL6vCKDfmJb4sgV1hkMEbpSaoePGG4aOU2SmTRYc2yosKVdRfnP5W4UbLvv&#10;W55uUlscnS2cPpjz6WSUehv1mwWIQH34F7/cnzrOT9IPeH4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fhTBAAAA3QAAAA8AAAAAAAAAAAAAAAAAmAIAAGRycy9kb3du&#10;cmV2LnhtbFBLBQYAAAAABAAEAPUAAACGAwAAAAA=&#10;" path="m,44l37,,,44xe" filled="f" strokecolor="#e77817" strokeweight="0">
              <v:path arrowok="t" o:connecttype="custom" o:connectlocs="0,44;37,0;0,44" o:connectangles="0,0,0"/>
            </v:shape>
            <v:shape id="Freeform 1040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nKsYA&#10;AADdAAAADwAAAGRycy9kb3ducmV2LnhtbESPQUvDQBCF74L/YRmhN7tRUdqYTRFBKJSirRWvQ3ZM&#10;YrOzMbNt4793DgVvM7w3731TLMbQmSMN0kZ2cDPNwBBX0bdcO9i9v1zPwEhC9thFJge/JLAoLy8K&#10;zH088YaO21QbDWHJ0UGTUp9bK1VDAWUae2LVvuIQMOk61NYPeNLw0NnbLHuwAVvWhgZ7em6o2m8P&#10;wcHrbj+X75+30K3mm+X6fiaf8iHOTa7Gp0cwicb0bz5fL73iZ3eKq9/oCLb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InKsYAAADdAAAADwAAAAAAAAAAAAAAAACYAgAAZHJz&#10;L2Rvd25yZXYueG1sUEsFBgAAAAAEAAQA9QAAAIsDAAAAAA==&#10;" path="m22,r,15l18,27,10,37,,45,,32,3,20,5,15,10,7,15,2,22,xe" fillcolor="#f3be00" stroked="f">
              <v:path arrowok="t" o:connecttype="custom" o:connectlocs="22,0;22,15;18,27;10,37;0,45;0,32;3,20;5,15;10,7;15,2;22,0" o:connectangles="0,0,0,0,0,0,0,0,0,0,0"/>
            </v:shape>
            <v:shape id="Freeform 1041" o:spid="_x0000_s2065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2yMYA&#10;AADdAAAADwAAAGRycy9kb3ducmV2LnhtbERPTWvCQBC9F/wPywi9lLqxljaNriKCIApC0156m2bH&#10;JJqdjdmNRn+9KxR6m8f7nMmsM5U4UeNKywqGgwgEcWZ1ybmC76/lcwzCeWSNlWVScCEHs2nvYYKJ&#10;tmf+pFPqcxFC2CWooPC+TqR0WUEG3cDWxIHb2cagD7DJpW7wHMJNJV+i6E0aLDk0FFjToqDskLZG&#10;wetw/XN8T+Ptvl2ap+t6tPjdtKlSj/1uPgbhqfP/4j/3Sof50egD7t+EE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L2yMYAAADdAAAADwAAAAAAAAAAAAAAAACYAgAAZHJz&#10;L2Rvd25yZXYueG1sUEsFBgAAAAAEAAQA9QAAAIsDAAAAAA==&#10;" path="m22,r,15l18,27,10,37,,45,,32,3,20,5,15,10,7,15,2,22,e" filled="f" strokecolor="#e77817" strokeweight="0">
              <v:path arrowok="t" o:connecttype="custom" o:connectlocs="22,0;22,15;18,27;10,37;0,45;0,32;3,20;5,15;10,7;15,2;22,0" o:connectangles="0,0,0,0,0,0,0,0,0,0,0"/>
            </v:shape>
            <v:shape id="Freeform 1042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1mccA&#10;AADdAAAADwAAAGRycy9kb3ducmV2LnhtbESPMU/DQAyFdyT+w8lIbPRSKFUVeq1CKqouDE0ZGK2c&#10;SSJyvih3pCG/vh4qdbP1nt/7vN6OrlUD9aHxbGA+S0ARl942XBn4On08rUCFiGyx9UwG/inAdnN/&#10;t8bU+jMfaShipSSEQ4oG6hi7VOtQ1uQwzHxHLNqP7x1GWftK2x7PEu5a/ZwkS+2wYWmosaO8pvK3&#10;+HMGspN9zaZ8Nd+9D/up+PTTd/6yM+bxYczeQEUa4818vT5YwU8Wwi/fyAh6c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5NZnHAAAA3QAAAA8AAAAAAAAAAAAAAAAAmAIAAGRy&#10;cy9kb3ducmV2LnhtbFBLBQYAAAAABAAEAPUAAACMAwAAAAA=&#10;" path="m,50l37,,,50xe" fillcolor="#f3be00" stroked="f">
              <v:path arrowok="t" o:connecttype="custom" o:connectlocs="0,50;37,0;0,50" o:connectangles="0,0,0"/>
            </v:shape>
            <v:shape id="Freeform 1043" o:spid="_x0000_s2067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FY8UA&#10;AADdAAAADwAAAGRycy9kb3ducmV2LnhtbERPS2vCQBC+C/0PyxS8iG4stWjqKqVV6kXwTXsbstMk&#10;mJ0N2c2j/74rFLzNx/ec+bIzhWiocrllBeNRBII4sTrnVMHpuB5OQTiPrLGwTAp+ycFy8dCbY6xt&#10;y3tqDj4VIYRdjAoy78tYSpdkZNCNbEkcuB9bGfQBVqnUFbYh3BTyKYpepMGcQ0OGJb1nlFwPtVFw&#10;2e0Gq+PXenu+fn8k9aysJ5+nWqn+Y/f2CsJT5+/if/dGh/nR8xhu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cVjxQAAAN0AAAAPAAAAAAAAAAAAAAAAAJgCAABkcnMv&#10;ZG93bnJldi54bWxQSwUGAAAAAAQABAD1AAAAigMAAAAA&#10;" path="m,50l37,,,50xe" filled="f" strokecolor="#e77817" strokeweight="0">
              <v:path arrowok="t" o:connecttype="custom" o:connectlocs="0,50;37,0;0,50" o:connectangles="0,0,0"/>
            </v:shape>
            <v:shape id="Freeform 1044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RmcMA&#10;AADdAAAADwAAAGRycy9kb3ducmV2LnhtbERPTWvCQBC9F/wPywi91d2IlBJdRbRKewqNeh+yYxLN&#10;zsbsVtP++m5B8DaP9zmzRW8bcaXO1441JCMFgrhwpuZSw363eXkD4QOywcYxafghD4v54GmGqXE3&#10;/qJrHkoRQ9inqKEKoU2l9EVFFv3ItcSRO7rOYoiwK6Xp8BbDbSPHSr1KizXHhgpbWlVUnPNvq+E9&#10;L7YqO112SZmt+1VSH34/s43Wz8N+OQURqA8P8d39YeJ8NRnD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RmcMAAADdAAAADwAAAAAAAAAAAAAAAACYAgAAZHJzL2Rv&#10;d25yZXYueG1sUEsFBgAAAAAEAAQA9QAAAIgDAAAAAA==&#10;" path="m20,r,15l18,27,10,37,,45,,35,3,20,5,15,10,7,15,5,20,xe" fillcolor="#f3be00" stroked="f">
              <v:path arrowok="t" o:connecttype="custom" o:connectlocs="20,0;20,15;18,27;10,37;0,45;0,35;3,20;5,15;10,7;15,5;20,0" o:connectangles="0,0,0,0,0,0,0,0,0,0,0"/>
            </v:shape>
            <v:shape id="Freeform 1045" o:spid="_x0000_s2069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ka8UA&#10;AADdAAAADwAAAGRycy9kb3ducmV2LnhtbERPS2sCMRC+F/wPYYReiiatVmQ1Sm0p9FCpL/A6bMbd&#10;xWSybFJ37a9vhEJv8/E9Z77snBUXakLlWcPjUIEgzr2puNBw2L8PpiBCRDZoPZOGKwVYLnp3c8yM&#10;b3lLl10sRArhkKGGMsY6kzLkJTkMQ18TJ+7kG4cxwaaQpsE2hTsrn5SaSIcVp4YSa3otKT/vvp2G&#10;aLerZ1sdlf2aPLytftbt5vPQan3f715mICJ18V/85/4wab4aj+D2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WRrxQAAAN0AAAAPAAAAAAAAAAAAAAAAAJgCAABkcnMv&#10;ZG93bnJldi54bWxQSwUGAAAAAAQABAD1AAAAigMAAAAA&#10;" path="m20,r,15l18,27,10,37,,45,,35,3,20,5,15,10,7,15,5,20,e" filled="f" strokecolor="#e77817" strokeweight="0">
              <v:path arrowok="t" o:connecttype="custom" o:connectlocs="20,0;20,15;18,27;10,37;0,45;0,35;3,20;5,15;10,7;15,5;20,0" o:connectangles="0,0,0,0,0,0,0,0,0,0,0"/>
            </v:shape>
            <v:shape id="Freeform 1046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PMUA&#10;AADdAAAADwAAAGRycy9kb3ducmV2LnhtbERPS2vCQBC+F/oflin0IrprjSLRVUSQ9tAKPhCPQ3aa&#10;hGZnY3Y18d93C0Jv8/E9Z77sbCVu1PjSsYbhQIEgzpwpOddwPGz6UxA+IBusHJOGO3lYLp6f5pga&#10;1/KObvuQixjCPkUNRQh1KqXPCrLoB64mjty3ayyGCJtcmgbbGG4r+abURFosOTYUWNO6oOxnf7Ua&#10;2s39+uVGvVMyOavjdnwZteXnu9avL91qBiJQF/7FD/eHifNVksD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nw8xQAAAN0AAAAPAAAAAAAAAAAAAAAAAJgCAABkcnMv&#10;ZG93bnJldi54bWxQSwUGAAAAAAQABAD1AAAAigMAAAAA&#10;" path="m,50l38,,,50xe" fillcolor="#f3be00" stroked="f">
              <v:path arrowok="t" o:connecttype="custom" o:connectlocs="0,50;38,0;0,50" o:connectangles="0,0,0"/>
            </v:shape>
            <v:shape id="Freeform 1047" o:spid="_x0000_s2071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tGMQA&#10;AADdAAAADwAAAGRycy9kb3ducmV2LnhtbERPS2sCMRC+F/wPYYReRBOlVVmNIgtCT7Y+QLwNm+nu&#10;0s1km0Td/vumIPQ2H99zluvONuJGPtSONYxHCgRx4UzNpYbTcTucgwgR2WDjmDT8UID1qve0xMy4&#10;O+/pdoilSCEcMtRQxdhmUoaiIoth5FrixH06bzEm6EtpPN5TuG3kRKmptFhzaqiwpbyi4utwtRoK&#10;1cVQv/vL+Xsy387y62CXf+y0fu53mwWISF38Fz/cbybNVy+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LRjEAAAA3QAAAA8AAAAAAAAAAAAAAAAAmAIAAGRycy9k&#10;b3ducmV2LnhtbFBLBQYAAAAABAAEAPUAAACJAwAAAAA=&#10;" path="m,50l38,,,50xe" filled="f" strokecolor="#e77817" strokeweight="0">
              <v:path arrowok="t" o:connecttype="custom" o:connectlocs="0,50;38,0;0,50" o:connectangles="0,0,0"/>
            </v:shape>
            <v:shape id="Freeform 1048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fJ8QA&#10;AADdAAAADwAAAGRycy9kb3ducmV2LnhtbERPTWvCQBC9F/oflil4Ed0Y2yipq1RBkOKl0Yu3ITsm&#10;odnZkN3G6K93BaG3ebzPWax6U4uOWldZVjAZRyCIc6srLhQcD9vRHITzyBpry6TgSg5Wy9eXBaba&#10;XviHuswXIoSwS1FB6X2TSunykgy6sW2IA3e2rUEfYFtI3eIlhJtaxlGUSIMVh4YSG9qUlP9mf0bB&#10;ab812fdHLOPpzXXn9VBPbjOv1OCt//oE4an3/+Kne6fD/Og9gc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HyfEAAAA3QAAAA8AAAAAAAAAAAAAAAAAmAIAAGRycy9k&#10;b3ducmV2LnhtbFBLBQYAAAAABAAEAPUAAACJAwAAAAA=&#10;" path="m25,r3,8l28,15r,8l25,27r-5,5l15,37,8,42,,47,,35,5,23,13,10,25,xe" fillcolor="#f3be00" stroked="f">
              <v:path arrowok="t" o:connecttype="custom" o:connectlocs="25,0;28,8;28,15;28,23;25,27;20,32;15,37;8,42;0,47;0,35;5,23;13,10;25,0" o:connectangles="0,0,0,0,0,0,0,0,0,0,0,0,0"/>
            </v:shape>
            <v:shape id="Freeform 1049" o:spid="_x0000_s2073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Fw8UA&#10;AADdAAAADwAAAGRycy9kb3ducmV2LnhtbERPTWsCMRC9F/wPYQq9lJq1SltWo4gg2lNd7aHHMRl3&#10;l24mSxJ19dc3BcHbPN7nTGadbcSJfKgdKxj0MxDE2pmaSwXfu+XLB4gQkQ02jknBhQLMpr2HCebG&#10;nbmg0zaWIoVwyFFBFWObSxl0RRZD37XEiTs4bzEm6EtpPJ5TuG3ka5a9SYs1p4YKW1pUpH+3R6tg&#10;PyxWB3+8fn4NNmujV8/Xn0LvlHp67OZjEJG6eBff3GuT5mejd/j/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kXDxQAAAN0AAAAPAAAAAAAAAAAAAAAAAJgCAABkcnMv&#10;ZG93bnJldi54bWxQSwUGAAAAAAQABAD1AAAAigMAAAAA&#10;" path="m25,r3,8l28,15r,8l25,27r-5,5l15,37,8,42,,47,,35,5,23,13,10,25,e" filled="f" strokecolor="#e77817" strokeweight="0">
              <v:path arrowok="t" o:connecttype="custom" o:connectlocs="25,0;28,8;28,15;28,23;25,27;20,32;15,37;8,42;0,47;0,35;5,23;13,10;25,0" o:connectangles="0,0,0,0,0,0,0,0,0,0,0,0,0"/>
            </v:shape>
            <v:shape id="Freeform 1050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6m8gA&#10;AADdAAAADwAAAGRycy9kb3ducmV2LnhtbESPT0vDQBDF74LfYRnBi9hNixSN3ZYoCB6k0Ng/1yE7&#10;JsHsbMiuzdpP3zkUepvhvXnvN4tVcp060hBazwamkwwUceVty7WB7ffH4zOoEJEtdp7JwD8FWC1v&#10;bxaYWz/yho5lrJWEcMjRQBNjn2sdqoYchonviUX78YPDKOtQazvgKOGu07Msm2uHLUtDgz29N1T9&#10;ln/OQPn1djhN15Qe5vs27F5mxSmNhTH3d6l4BRUpxav5cv1pBT97Elz5Rk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vqbyAAAAN0AAAAPAAAAAAAAAAAAAAAAAJgCAABk&#10;cnMvZG93bnJldi54bWxQSwUGAAAAAAQABAD1AAAAjQMAAAAA&#10;" path="m,42l43,,,42xe" fillcolor="#f3be00" stroked="f">
              <v:path arrowok="t" o:connecttype="custom" o:connectlocs="0,42;43,0;0,42" o:connectangles="0,0,0"/>
            </v:shape>
            <v:shape id="Freeform 1051" o:spid="_x0000_s2075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S+MIA&#10;AADdAAAADwAAAGRycy9kb3ducmV2LnhtbERPTWsCMRC9F/wPYYReimYtUupqFFHKVuqlq96HZNxd&#10;3EyWJNXtvzdCobd5vM9ZrHrbiiv50DhWMBlnIIi1Mw1XCo6Hj9E7iBCRDbaOScEvBVgtB08LzI27&#10;8Tddy1iJFMIhRwV1jF0uZdA1WQxj1xEn7uy8xZigr6TxeEvhtpWvWfYmLTacGmrsaFOTvpQ/VsHp&#10;y77Ivd6u0Qe9s8Wk0KUslHoe9us5iEh9/Bf/uT9Nmp9NZ/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5L4wgAAAN0AAAAPAAAAAAAAAAAAAAAAAJgCAABkcnMvZG93&#10;bnJldi54bWxQSwUGAAAAAAQABAD1AAAAhwMAAAAA&#10;" path="m,42l43,,,42xe" filled="f" strokecolor="#e77817" strokeweight="0">
              <v:path arrowok="t" o:connecttype="custom" o:connectlocs="0,42;43,0;0,42" o:connectangles="0,0,0"/>
            </v:shape>
            <v:shape id="Freeform 1052" o:spid="_x0000_s2076" style="position:absolute;left:6334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uPcYA&#10;AADdAAAADwAAAGRycy9kb3ducmV2LnhtbESPQWsCMRCF74X+hzCF3mpS2bayGsUKpYK9VEXwNmzG&#10;3cXNZElS3f5751DobYb35r1vZovBd+pCMbWBLTyPDCjiKriWawv73cfTBFTKyA67wGThlxIs5vd3&#10;MyxduPI3Xba5VhLCqUQLTc59qXWqGvKYRqEnFu0Uoscsa6y1i3iVcN/psTGv2mPL0tBgT6uGqvP2&#10;x1sw7xjevorNOtaH46k/F7wszKe1jw/Dcgoq05D/zX/Xayf45kX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uPcYAAADdAAAADwAAAAAAAAAAAAAAAACYAgAAZHJz&#10;L2Rvd25yZXYueG1sUEsFBgAAAAAEAAQA9QAAAIsDAAAAAA==&#10;" path="m,l3,,5,,3,3r,2l,3,,xe" fillcolor="#e15520" stroked="f">
              <v:path arrowok="t" o:connecttype="custom" o:connectlocs="0,0;3,0;5,0;3,3;3,5;0,3;0,0" o:connectangles="0,0,0,0,0,0,0"/>
            </v:shape>
            <v:shape id="Freeform 1053" o:spid="_x0000_s2077" style="position:absolute;left:6334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yEsMA&#10;AADdAAAADwAAAGRycy9kb3ducmV2LnhtbERPS2vCQBC+C/6HZQq91Y2WFomuUsRAeqsPLL2N2TEb&#10;zM6G7BrTf+8Kgrf5+J4zX/a2Fh21vnKsYDxKQBAXTldcKtjvsrcpCB+QNdaOScE/eVguhoM5ptpd&#10;eUPdNpQihrBPUYEJoUml9IUhi37kGuLInVxrMUTYllK3eI3htpaTJPmUFiuODQYbWhkqztuLVdAd&#10;12ROP9M8O8jcv/9evs+Z+1Pq9aX/moEI1Ien+OHOdZyffIz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yEsMAAADdAAAADwAAAAAAAAAAAAAAAACYAgAAZHJzL2Rv&#10;d25yZXYueG1sUEsFBgAAAAAEAAQA9QAAAIgDAAAAAA==&#10;" path="m3,l,3,3,5r2,l5,3,8,,5,,3,xm224,35r3,-2l224,35xe" fillcolor="#e15820" stroked="f">
              <v:path arrowok="t" o:connecttype="custom" o:connectlocs="3,0;0,3;3,5;5,5;5,3;8,0;5,0;3,0;224,35;227,33;224,35;224,35" o:connectangles="0,0,0,0,0,0,0,0,0,0,0,0"/>
              <o:lock v:ext="edit" verticies="t"/>
            </v:shape>
            <v:shape id="Freeform 1054" o:spid="_x0000_s2078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RbsEA&#10;AADdAAAADwAAAGRycy9kb3ducmV2LnhtbERPTYvCMBC9C/sfwix403QVRapRFkGo3mrFvc42Y1u3&#10;mXSbqPXfG0HwNo/3OYtVZ2pxpdZVlhV8DSMQxLnVFRcKDtlmMAPhPLLG2jIpuJOD1fKjt8BY2xun&#10;dN37QoQQdjEqKL1vYildXpJBN7QNceBOtjXoA2wLqVu8hXBTy1EUTaXBikNDiQ2tS8r/9hej4KfJ&#10;su0/03l8Pq7T5DdJd2PfKdX/7L7nIDx1/i1+uRMd5keTE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EW7BAAAA3QAAAA8AAAAAAAAAAAAAAAAAmAIAAGRycy9kb3du&#10;cmV2LnhtbFBLBQYAAAAABAAEAPUAAACGAwAAAAA=&#10;" path="m2,l,3,,5,2,8r3,l5,5,7,3,5,,2,xm219,35r2,l224,33r-5,2xe" fillcolor="#e25b20" stroked="f">
              <v:path arrowok="t" o:connecttype="custom" o:connectlocs="2,0;0,3;0,5;2,8;5,8;5,5;7,3;5,0;2,0;219,35;221,35;224,33;219,35;219,35" o:connectangles="0,0,0,0,0,0,0,0,0,0,0,0,0,0"/>
              <o:lock v:ext="edit" verticies="t"/>
            </v:shape>
            <v:shape id="Freeform 1055" o:spid="_x0000_s2079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tlcMA&#10;AADdAAAADwAAAGRycy9kb3ducmV2LnhtbERP3WrCMBS+F/YO4QjeyEynbm6dUYbgEISJdQ9waI5N&#10;sTnpmmjr2y+C4N35+H7PfNnZSlyo8aVjBS+jBARx7nTJhYLfw/r5HYQPyBorx6TgSh6Wi6feHFPt&#10;Wt7TJQuFiCHsU1RgQqhTKX1uyKIfuZo4ckfXWAwRNoXUDbYx3FZynCRv0mLJscFgTStD+Sk7WwVH&#10;nI7RTL637XCXfdCfHs709UepQb/7+gQRqAsP8d290XF+8jqB2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2tlcMAAADdAAAADwAAAAAAAAAAAAAAAACYAgAAZHJzL2Rv&#10;d25yZXYueG1sUEsFBgAAAAAEAAQA9QAAAIgDAAAAAA==&#10;" path="m219,35r,l217,35r-3,l214,38r5,-3xm3,l,3,,5r3,5l3,13,5,8,8,3,5,3,3,xe" fillcolor="#e25e20" stroked="f">
              <v:path arrowok="t" o:connecttype="custom" o:connectlocs="219,35;219,35;217,35;214,35;214,38;214,38;219,35;3,0;0,3;0,5;3,10;3,13;5,8;8,3;5,3;3,0" o:connectangles="0,0,0,0,0,0,0,0,0,0,0,0,0,0,0,0"/>
              <o:lock v:ext="edit" verticies="t"/>
            </v:shape>
            <v:shape id="Freeform 1056" o:spid="_x0000_s2080" style="position:absolute;left:6342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gB8IA&#10;AADdAAAADwAAAGRycy9kb3ducmV2LnhtbERPTYvCMBC9C/6HMII3TV1ckdpURFwRPMhqBY9DM7bF&#10;ZlKaqPXfmwVhb/N4n5MsO1OLB7WusqxgMo5AEOdWV1woyE4/ozkI55E11pZJwYscLNN+L8FY2yf/&#10;0uPoCxFC2MWooPS+iaV0eUkG3dg2xIG72tagD7AtpG7xGcJNLb+iaCYNVhwaSmxoXVJ+O96NgsP2&#10;dsrrfXap7ruJ6S7ZebYpzkoNB91qAcJT5//FH/dOh/nR9xT+vgkn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AHwgAAAN0AAAAPAAAAAAAAAAAAAAAAAJgCAABkcnMvZG93&#10;bnJldi54bWxQSwUGAAAAAAQABAD1AAAAhwMAAAAA&#10;" path="m214,32r,l211,32r-2,l209,35r,2l214,32xm2,l,2,,5r2,5l2,12,5,5,7,,5,,2,xe" fillcolor="#e36221" stroked="f">
              <v:path arrowok="t" o:connecttype="custom" o:connectlocs="214,32;214,32;211,32;209,32;209,35;209,35;209,37;214,32;2,0;0,2;0,5;2,10;2,12;5,5;7,0;5,0;2,0" o:connectangles="0,0,0,0,0,0,0,0,0,0,0,0,0,0,0,0,0"/>
              <o:lock v:ext="edit" verticies="t"/>
            </v:shape>
            <v:shape id="Freeform 1057" o:spid="_x0000_s2081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bl8IA&#10;AADdAAAADwAAAGRycy9kb3ducmV2LnhtbERPyWrDMBC9F/IPYgK5NZIb3CRulFAMNT0FmuU+WFPb&#10;xBoZS7Xdv68Kgdzm8dbZHSbbioF63zjWkCwVCOLSmYYrDZfzx/MGhA/IBlvHpOGXPBz2s6cdZsaN&#10;/EXDKVQihrDPUEMdQpdJ6cuaLPql64gj9+16iyHCvpKmxzGG21a+KPUqLTYcG2rsKK+pvJ1+rAYs&#10;kvKYrzc3n6+OBW+Ta6suV60X8+n9DUSgKTzEd/enifNVmsL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BuXwgAAAN0AAAAPAAAAAAAAAAAAAAAAAJgCAABkcnMvZG93&#10;bnJldi54bWxQSwUGAAAAAAQABAD1AAAAhwMAAAAA&#10;" path="m211,35r,-3l209,32r-3,l206,35r,2l211,35xm5,l2,5,,10r2,2l5,17,7,7,10,,7,,5,xe" fillcolor="#e46521" stroked="f">
              <v:path arrowok="t" o:connecttype="custom" o:connectlocs="211,35;211,32;209,32;206,32;206,35;206,35;206,37;211,35;211,35;5,0;2,5;0,10;2,12;5,17;7,7;10,0;7,0;5,0" o:connectangles="0,0,0,0,0,0,0,0,0,0,0,0,0,0,0,0,0,0"/>
              <o:lock v:ext="edit" verticies="t"/>
            </v:shape>
            <v:shape id="Freeform 1058" o:spid="_x0000_s2082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yKMMA&#10;AADdAAAADwAAAGRycy9kb3ducmV2LnhtbERPTWsCMRC9C/6HMEIvUhMVbdkaRaSCN6mWsr0Nm+nu&#10;4mayJHHd/vtGKHibx/uc1aa3jejIh9qxhulEgSAunKm51PB53j+/gggR2WDjmDT8UoDNejhYYWbc&#10;jT+oO8VSpBAOGWqoYmwzKUNRkcUwcS1x4n6ctxgT9KU0Hm8p3DZyptRSWqw5NVTY0q6i4nK6Wg2z&#10;sX/f26/ue/HCan44zvNLk+daP4367RuISH18iP/dB5Pmq8US7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yKMMAAADdAAAADwAAAAAAAAAAAAAAAACYAgAAZHJzL2Rv&#10;d25yZXYueG1sUEsFBgAAAAAEAAQA9QAAAIgDAAAAAA==&#10;" path="m207,35r,-3l204,32r-2,3l202,37r,3l207,37r,-2xm5,l3,5,,12r3,8l3,25,5,12,10,,8,,5,xe" fillcolor="#e46821" stroked="f">
              <v:path arrowok="t" o:connecttype="custom" o:connectlocs="207,35;207,32;204,32;202,35;202,35;202,37;202,40;207,37;207,35;207,35;5,0;3,5;0,12;3,20;3,25;5,12;10,0;8,0;5,0" o:connectangles="0,0,0,0,0,0,0,0,0,0,0,0,0,0,0,0,0,0,0"/>
              <o:lock v:ext="edit" verticies="t"/>
            </v:shape>
            <v:shape id="Freeform 1059" o:spid="_x0000_s2083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iYMQA&#10;AADdAAAADwAAAGRycy9kb3ducmV2LnhtbERPTYvCMBC9L/gfwgje1lRRV6pRRBDUFUFX8To0Y1tt&#10;JqWJWvfXG2Fhb/N4nzOe1qYQd6pcbllBpx2BIE6szjlVcPhZfA5BOI+ssbBMCp7kYDppfIwx1vbB&#10;O7rvfSpCCLsYFWTel7GULsnIoGvbkjhwZ1sZ9AFWqdQVPkK4KWQ3igbSYM6hIcOS5hkl1/3NKNgs&#10;n5eVmX3Xv+546h0753Wvu10r1WrWsxEIT7X/F/+5lzrMj/pf8P4mnC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W4mDEAAAA3QAAAA8AAAAAAAAAAAAAAAAAmAIAAGRycy9k&#10;b3ducmV2LnhtbFBLBQYAAAAABAAEAPUAAACJAwAAAAA=&#10;" path="m201,35r,-3l199,35r-3,l196,37r,3l201,37r,-2xm5,l2,7,,17,2,27r,10l2,35,5,17,10,,7,,5,xe" fillcolor="#e46b21" stroked="f">
              <v:path arrowok="t" o:connecttype="custom" o:connectlocs="201,35;201,32;199,35;196,35;196,35;196,37;196,40;201,37;201,35;201,35;5,0;2,7;0,17;2,27;2,37;2,35;2,35;5,17;10,0;7,0;5,0" o:connectangles="0,0,0,0,0,0,0,0,0,0,0,0,0,0,0,0,0,0,0,0,0"/>
              <o:lock v:ext="edit" verticies="t"/>
            </v:shape>
            <v:shape id="Freeform 1060" o:spid="_x0000_s2084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5JMUA&#10;AADdAAAADwAAAGRycy9kb3ducmV2LnhtbESPQWvDMAyF74P+B6PCbqvdrRslrVtKYTDYDpu7Q48i&#10;VpO0sRxir0n//XQY7PaEnj69t96OoVVX6lMT2cJ8ZkARl9E3XFn4Prw+LEGljOyxjUwWbpRgu5nc&#10;rbHwceAvurpcKYFwKtBCnXNXaJ3KmgKmWeyIZXeKfcAsY19p3+Mg8NDqR2NedMCG5UONHe1rKi/u&#10;JwhlcX53/tbGp+qkzfD5cfTOLay9n467FahMY/43/12/eYlvniWutBEJ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/kkxQAAAN0AAAAPAAAAAAAAAAAAAAAAAJgCAABkcnMv&#10;ZG93bnJldi54bWxQSwUGAAAAAAQABAD1AAAAigMAAAAA&#10;" path="m199,35r,l196,35r-2,l194,37r,5l199,40r,-3l199,35xm7,l2,12,,25,2,37,7,47,5,40r,-5l7,17,12,,10,,7,xe" fillcolor="#e56f21" stroked="f">
              <v:path arrowok="t" o:connecttype="custom" o:connectlocs="199,35;199,35;196,35;194,35;194,37;194,42;199,40;199,37;199,35;7,0;2,12;0,25;2,37;7,47;5,40;5,35;7,17;12,0;10,0;7,0" o:connectangles="0,0,0,0,0,0,0,0,0,0,0,0,0,0,0,0,0,0,0,0"/>
              <o:lock v:ext="edit" verticies="t"/>
            </v:shape>
            <v:shape id="Freeform 1061" o:spid="_x0000_s2085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g/sQA&#10;AADdAAAADwAAAGRycy9kb3ducmV2LnhtbERPyWrDMBC9F/IPYgK9NVIKLbFrOSSGgNtTNgK5Ta2p&#10;bWqNjKUm7t9HhUJu83jrZMvRduJCg28da5jPFAjiypmWaw3Hw+ZpAcIHZIOdY9LwSx6W+eQhw9S4&#10;K+/osg+1iCHsU9TQhNCnUvqqIYt+5nriyH25wWKIcKilGfAaw20nn5V6lRZbjg0N9lQ0VH3vf6wG&#10;sy2Pn/1Ht1PFaV0ki3l53rw7rR+n4+oNRKAx3MX/7tLE+eolgb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4P7EAAAA3QAAAA8AAAAAAAAAAAAAAAAAmAIAAGRycy9k&#10;b3ducmV2LnhtbFBLBQYAAAAABAAEAPUAAACJAwAAAAA=&#10;" path="m194,35r,l192,35r-3,l189,40r,2l194,40r,-3l194,35xm8,l3,17,,35r,2l3,45r5,7l5,45,5,35,8,17,13,,10,,8,xe" fillcolor="#e57222" stroked="f">
              <v:path arrowok="t" o:connecttype="custom" o:connectlocs="194,35;194,35;192,35;189,35;189,40;189,42;194,40;194,37;194,35;8,0;3,17;0,35;0,35;0,37;3,45;8,52;5,45;5,35;8,17;13,0;10,0;8,0" o:connectangles="0,0,0,0,0,0,0,0,0,0,0,0,0,0,0,0,0,0,0,0,0,0"/>
              <o:lock v:ext="edit" verticies="t"/>
            </v:shape>
            <v:shape id="Freeform 1062" o:spid="_x0000_s2086" style="position:absolute;left:6352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ro8cA&#10;AADdAAAADwAAAGRycy9kb3ducmV2LnhtbESPzW7CQAyE75V4h5UrcSub0jaClAVBVaQWiUP5uVtZ&#10;k6RkvVF2gZSnxwek3mzNeObzZNa5Wp2pDZVnA8+DBBRx7m3FhYHddvk0AhUissXaMxn4owCzae9h&#10;gpn1F/6h8yYWSkI4ZGigjLHJtA55SQ7DwDfEoh186zDK2hbatniRcFfrYZKk2mHF0lBiQx8l5cfN&#10;yRn43a/s8nv/el3h+iU9fK7nb4txYUz/sZu/g4rUxX/z/frLCn6SCr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K6PHAAAA3QAAAA8AAAAAAAAAAAAAAAAAmAIAAGRy&#10;cy9kb3ducmV2LnhtbFBLBQYAAAAABAAEAPUAAACMAwAAAAA=&#10;" path="m7,l2,17,,35r,5l2,47r3,5l7,57,7,45,5,35,7,17,12,,10,,7,xm189,42r,-5l189,35r-3,l184,35r,5l184,45r5,-3xe" fillcolor="#e67523" stroked="f">
              <v:path arrowok="t" o:connecttype="custom" o:connectlocs="7,0;2,17;0,35;0,40;2,47;5,52;7,57;7,45;5,35;7,17;12,0;10,0;7,0;189,42;189,37;189,35;186,35;184,35;184,40;184,45;189,42" o:connectangles="0,0,0,0,0,0,0,0,0,0,0,0,0,0,0,0,0,0,0,0,0"/>
              <o:lock v:ext="edit" verticies="t"/>
            </v:shape>
            <v:shape id="Freeform 1063" o:spid="_x0000_s2087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4NcYA&#10;AADdAAAADwAAAGRycy9kb3ducmV2LnhtbESPQWsCMRCF7wX/Q5iCt5rVgtjVKCotiIigLXgdNuNm&#10;6WayJqmu/nojCL3N8N68781k1tpanMmHyrGCfi8DQVw4XXGp4Of7620EIkRkjbVjUnClALNp52WC&#10;uXYX3tF5H0uRQjjkqMDE2ORShsKQxdBzDXHSjs5bjGn1pdQeLync1nKQZUNpseJEMNjQ0lDxu/+z&#10;ibs+fHxu5qv3m9u6zWmwMIe13ynVfW3nYxCR2vhvfl6vdKqfDfvw+Ca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4NcYAAADdAAAADwAAAAAAAAAAAAAAAACYAgAAZHJz&#10;L2Rvd25yZXYueG1sUEsFBgAAAAAEAAQA9QAAAIsDAAAAAA==&#10;" path="m8,l3,17,,35,,45r3,7l5,57r5,3l8,47,5,35,8,17,13,,10,,8,xm184,42r,-2l184,35r-2,l179,35r,5l179,47r3,-2l184,42xe" fillcolor="#e67824" stroked="f">
              <v:path arrowok="t" o:connecttype="custom" o:connectlocs="8,0;3,17;0,35;0,45;3,52;5,57;10,60;8,47;5,35;8,17;13,0;10,0;8,0;184,42;184,40;184,35;182,35;179,35;179,40;179,47;182,45;184,42" o:connectangles="0,0,0,0,0,0,0,0,0,0,0,0,0,0,0,0,0,0,0,0,0,0"/>
              <o:lock v:ext="edit" verticies="t"/>
            </v:shape>
            <v:shape id="Freeform 1064" o:spid="_x0000_s2088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UvcQA&#10;AADdAAAADwAAAGRycy9kb3ducmV2LnhtbERPTWuDQBC9F/Iflgn0UuLaHNJg3UgQgr0UWpMeepu4&#10;U5W4s+Ku0fz7bKHQ2zze56TZbDpxpcG1lhU8RzEI4srqlmsFp+NhtQXhPLLGzjIpuJGDbLd4SDHR&#10;duJPupa+FiGEXYIKGu/7REpXNWTQRbYnDtyPHQz6AIda6gGnEG46uY7jjTTYcmhosKe8oepSjkZB&#10;+eLOU0GFLjh/Gr/f64/88jUp9bic968gPM3+X/znftNhfrxZw+834QS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VL3EAAAA3QAAAA8AAAAAAAAAAAAAAAAAmAIAAGRycy9k&#10;b3ducmV2LnhtbFBLBQYAAAAABAAEAPUAAACJAwAAAAA=&#10;" path="m7,l2,17,,35,2,45r,12l7,60r3,2l7,47,5,35,7,17,12,2,10,,7,xm179,45r,-5l179,35r-3,l174,35r,7l174,47r2,l179,45xe" fillcolor="#e77b25" stroked="f">
              <v:path arrowok="t" o:connecttype="custom" o:connectlocs="7,0;2,17;0,35;2,45;2,57;7,60;10,62;7,47;5,35;7,17;12,2;10,0;7,0;179,45;179,40;179,35;176,35;174,35;174,42;174,47;176,47;179,45" o:connectangles="0,0,0,0,0,0,0,0,0,0,0,0,0,0,0,0,0,0,0,0,0,0"/>
              <o:lock v:ext="edit" verticies="t"/>
            </v:shape>
            <v:shape id="Freeform 1065" o:spid="_x0000_s2089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y5MMA&#10;AADdAAAADwAAAGRycy9kb3ducmV2LnhtbERP32vCMBB+H/g/hBP2NpNtUKQaxQnCYEy2Wnw+mrMp&#10;NpfaZLb+94sw2Nt9fD9vuR5dK67Uh8azhueZAkFcedNwraE87J7mIEJENth6Jg03CrBeTR6WmBs/&#10;8Dddi1iLFMIhRw02xi6XMlSWHIaZ74gTd/K9w5hgX0vT45DCXStflMqkw4ZTg8WOtpaqc/HjNLyN&#10;w5dV1eW2P37MzcV+lr7Izlo/TsfNAkSkMf6L/9zvJs1X2Sv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y5MMAAADdAAAADwAAAAAAAAAAAAAAAACYAgAAZHJzL2Rv&#10;d25yZXYueG1sUEsFBgAAAAAEAAQA9QAAAIgDAAAAAA==&#10;" path="m8,l3,17,,35,3,47,5,60r3,2l10,65,8,50,5,35,8,17,13,2r-3,l8,xm174,47r,-7l174,35r-2,l169,35r,7l167,50r5,-3l174,47xe" fillcolor="#e77e26" stroked="f">
              <v:path arrowok="t" o:connecttype="custom" o:connectlocs="8,0;3,17;0,35;3,47;5,60;8,62;10,65;8,50;5,35;8,17;13,2;10,2;8,0;174,47;174,40;174,35;172,35;169,35;169,42;167,50;172,47;174,47" o:connectangles="0,0,0,0,0,0,0,0,0,0,0,0,0,0,0,0,0,0,0,0,0,0"/>
              <o:lock v:ext="edit" verticies="t"/>
            </v:shape>
            <v:shape id="Freeform 1066" o:spid="_x0000_s2090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VP8UA&#10;AADdAAAADwAAAGRycy9kb3ducmV2LnhtbERPTWvCQBC9F/oflin0ZjYtVjS6igitPWihSSl6G7LT&#10;JJidDdk1if/eFYTe5vE+Z7EaTC06al1lWcFLFIMgzq2uuFDwk72PpiCcR9ZYWyYFF3KwWj4+LDDR&#10;tudv6lJfiBDCLkEFpfdNIqXLSzLoItsQB+7PtgZ9gG0hdYt9CDe1fI3jiTRYcWgosaFNSfkpPRsF&#10;B3mebfe/l+P4Y5ub3cm8fWF2VOr5aVjPQXga/L/47v7UYX48Gc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lU/xQAAAN0AAAAPAAAAAAAAAAAAAAAAAJgCAABkcnMv&#10;ZG93bnJldi54bWxQSwUGAAAAAAQABAD1AAAAigMAAAAA&#10;" path="m7,l2,15,,33,2,45,5,60r2,l10,63r2,l7,48,5,33,7,15,12,,10,,7,xm169,45r,-5l169,33r-3,l164,35r,8l161,48r3,l169,45xe" fillcolor="#e78126" stroked="f">
              <v:path arrowok="t" o:connecttype="custom" o:connectlocs="7,0;2,15;0,33;2,45;5,60;7,60;10,63;12,63;7,48;5,33;7,15;12,0;10,0;7,0;169,45;169,40;169,33;166,33;164,35;164,43;161,48;164,48;169,45" o:connectangles="0,0,0,0,0,0,0,0,0,0,0,0,0,0,0,0,0,0,0,0,0,0,0"/>
              <o:lock v:ext="edit" verticies="t"/>
            </v:shape>
            <v:shape id="Freeform 1067" o:spid="_x0000_s2091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x/cIA&#10;AADdAAAADwAAAGRycy9kb3ducmV2LnhtbESPQWvCQBCF7wX/wzKCt2ZjQClpVlFLwatpodchO2aj&#10;2dmwu8b477tCobcZ3nvfvKm2k+3FSD50jhUssxwEceN0x62C76/P1zcQISJr7B2TggcF2G5mLxWW&#10;2t35RGMdW5EgHEpUYGIcSilDY8hiyNxAnLSz8xZjWn0rtcd7gtteFnm+lhY7ThcMDnQw1Fzrm1Uw&#10;HS5Xu3uyavNToy9OH7TfK7WYT7t3EJGm+G/+Sx91qp+vV/D8Jo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rH9wgAAAN0AAAAPAAAAAAAAAAAAAAAAAJgCAABkcnMvZG93&#10;bnJldi54bWxQSwUGAAAAAAQABAD1AAAAhwMAAAAA&#10;" path="m8,l3,15,,33,3,48,5,63r3,l13,63,8,48,5,33,8,15,13,,10,,8,xm162,48r2,-8l164,33r-2,2l159,35r,8l157,50r2,-2l162,48xe" fillcolor="#e88427" stroked="f">
              <v:path arrowok="t" o:connecttype="custom" o:connectlocs="8,0;3,15;0,33;3,48;5,63;8,63;13,63;8,48;5,33;8,15;13,0;10,0;8,0;162,48;164,40;164,33;162,35;159,35;159,43;157,50;159,48;162,48" o:connectangles="0,0,0,0,0,0,0,0,0,0,0,0,0,0,0,0,0,0,0,0,0,0"/>
              <o:lock v:ext="edit" verticies="t"/>
            </v:shape>
            <v:shape id="Freeform 1068" o:spid="_x0000_s2092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FnsIA&#10;AADdAAAADwAAAGRycy9kb3ducmV2LnhtbERPTYvCMBC9C/6HMII3TVUou9UoIoouelkV1NvQjG2x&#10;mZQmav33mwXB2zze50xmjSnFg2pXWFYw6EcgiFOrC84UHA+r3hcI55E1lpZJwYsczKbt1gQTbZ/8&#10;S4+9z0QIYZeggtz7KpHSpTkZdH1bEQfuamuDPsA6k7rGZwg3pRxGUSwNFhwacqxokVN629+Ngt3m&#10;5Ec/w4t159FrsN6Z7fdyvVWq22nmYxCeGv8Rv90bHeZHcQz/34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oWewgAAAN0AAAAPAAAAAAAAAAAAAAAAAJgCAABkcnMvZG93&#10;bnJldi54bWxQSwUGAAAAAAQABAD1AAAAhwMAAAAA&#10;" path="m7,l2,15,,33,2,48,7,63r5,l7,48,5,33,7,15,12,,10,,7,xm156,48r3,-5l159,35r-3,l154,35r,8l151,53r3,-3l156,48xe" fillcolor="#e98828" stroked="f">
              <v:path arrowok="t" o:connecttype="custom" o:connectlocs="7,0;2,15;0,33;2,48;7,63;12,63;7,48;5,33;7,15;12,0;10,0;7,0;156,48;159,43;159,35;156,35;154,35;154,43;151,53;154,50;156,48" o:connectangles="0,0,0,0,0,0,0,0,0,0,0,0,0,0,0,0,0,0,0,0,0"/>
              <o:lock v:ext="edit" verticies="t"/>
            </v:shape>
            <v:shape id="Freeform 1069" o:spid="_x0000_s2093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TjMUA&#10;AADdAAAADwAAAGRycy9kb3ducmV2LnhtbERPTWvCQBC9F/wPywje6kZBK6mrRGlLDi1o2kOPQ3ZM&#10;gtnZsLvR1F/vFgq9zeN9zno7mFZcyPnGsoLZNAFBXFrdcKXg6/P1cQXCB2SNrWVS8EMetpvRwxpT&#10;ba98pEsRKhFD2KeooA6hS6X0ZU0G/dR2xJE7WWcwROgqqR1eY7hp5TxJltJgw7Ghxo72NZXnojcK&#10;dnmWfxzeb1n/pvfd98K9YF+clZqMh+wZRKAh/Iv/3LmO85PlE/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BOMxQAAAN0AAAAPAAAAAAAAAAAAAAAAAJgCAABkcnMv&#10;ZG93bnJldi54bWxQSwUGAAAAAAQABAD1AAAAigMAAAAA&#10;" path="m8,l3,15,,33,3,48,8,63r5,l8,48,5,33,8,15,13,,10,,8,xm152,50r2,-7l154,35r-2,l149,35r,10l147,53r2,l152,50xe" fillcolor="#e98b2a" stroked="f">
              <v:path arrowok="t" o:connecttype="custom" o:connectlocs="8,0;3,15;0,33;3,48;8,63;13,63;8,48;5,33;8,15;13,0;10,0;8,0;152,50;154,43;154,35;152,35;149,35;149,45;147,53;149,53;152,50" o:connectangles="0,0,0,0,0,0,0,0,0,0,0,0,0,0,0,0,0,0,0,0,0"/>
              <o:lock v:ext="edit" verticies="t"/>
            </v:shape>
            <v:shape id="Freeform 1070" o:spid="_x0000_s2094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8l8UA&#10;AADdAAAADwAAAGRycy9kb3ducmV2LnhtbESPQW/CMAyF75P2HyJP2m0k2wGhjoBYpU1s4jAY3K3G&#10;tBWN0zUZDf8eH5B2s/We3/s8X2bfqTMNsQ1s4XliQBFXwbVcW9j/vD/NQMWE7LALTBYuFGG5uL+b&#10;Y+HCyFs671KtJIRjgRaalPpC61g15DFOQk8s2jEMHpOsQ63dgKOE+06/GDPVHluWhgZ7KhuqTrs/&#10;b+F7E06/1frNHMav7WemXH5sxtLax4e8egWVKKd/8+167QTfTAVX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DyXxQAAAN0AAAAPAAAAAAAAAAAAAAAAAJgCAABkcnMv&#10;ZG93bnJldi54bWxQSwUGAAAAAAQABAD1AAAAigMAAAAA&#10;" path="m7,l2,15,,33,2,48,7,63r5,l7,48,5,33,7,15,12,3,10,,7,xm146,53r3,-10l149,35r-3,l144,35r,10l141,55r3,-2l146,53xe" fillcolor="#ea8e2b" stroked="f">
              <v:path arrowok="t" o:connecttype="custom" o:connectlocs="7,0;2,15;0,33;2,48;7,63;12,63;7,48;5,33;7,15;12,3;10,0;7,0;146,53;149,43;149,35;146,35;144,35;144,45;141,55;144,53;146,53" o:connectangles="0,0,0,0,0,0,0,0,0,0,0,0,0,0,0,0,0,0,0,0,0"/>
              <o:lock v:ext="edit" verticies="t"/>
            </v:shape>
            <v:shape id="Freeform 1071" o:spid="_x0000_s2095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kI8MA&#10;AADdAAAADwAAAGRycy9kb3ducmV2LnhtbERPzYrCMBC+L/gOYQQvi6Z6KGs1igqKsLCw6gMMzdhW&#10;m0lNoq379JuFBW/z8f3OfNmZWjzI+cqygvEoAUGcW11xoeB03A4/QPiArLG2TAqe5GG56L3NMdO2&#10;5W96HEIhYgj7DBWUITSZlD4vyaAf2YY4cmfrDIYIXSG1wzaGm1pOkiSVBiuODSU2tCkpvx7uRsHn&#10;7dz+rO+p3tDXeBcu7t1cU1Jq0O9WMxCBuvAS/7v3Os5P0i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kI8MAAADdAAAADwAAAAAAAAAAAAAAAACYAgAAZHJzL2Rv&#10;d25yZXYueG1sUEsFBgAAAAAEAAQA9QAAAIgDAAAAAA==&#10;" path="m8,l3,15,,33,3,48,8,63r5,2l8,48,5,33,8,15,13,3r-3,l8,xm142,53r2,-8l144,35r-2,l139,35r-2,10l134,55r5,l142,53xe" fillcolor="#eb912b" stroked="f">
              <v:path arrowok="t" o:connecttype="custom" o:connectlocs="8,0;3,15;0,33;3,48;8,63;13,65;8,48;5,33;8,15;13,3;10,3;8,0;142,53;144,45;144,35;142,35;139,35;137,45;134,55;139,55;142,53" o:connectangles="0,0,0,0,0,0,0,0,0,0,0,0,0,0,0,0,0,0,0,0,0"/>
              <o:lock v:ext="edit" verticies="t"/>
            </v:shape>
            <v:shape id="Freeform 1072" o:spid="_x0000_s2096" style="position:absolute;left:6377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/icYA&#10;AADdAAAADwAAAGRycy9kb3ducmV2LnhtbESPQWvCQBCF70L/wzKF3nSjSC2pq5RCIWALGu192B2T&#10;tNnZkF1j/PedQ8HbDO/Ne9+st6Nv1UB9bAIbmM8yUMQ2uIYrA6fjx/QFVEzIDtvAZOBGEbabh8ka&#10;cxeufKChTJWSEI45GqhT6nKto63JY5yFjli0c+g9Jln7SrserxLuW73IsmftsWFpqLGj95rsb3nx&#10;Bpb73ffnz+n4dSluS71fzQdb2LMxT4/j2yuoRGO6m/+vCyf42U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j/icYAAADdAAAADwAAAAAAAAAAAAAAAACYAgAAZHJz&#10;L2Rvd25yZXYueG1sUEsFBgAAAAAEAAQA9QAAAIsDAAAAAA==&#10;" path="m7,l2,12,,30,2,45,7,60r8,2l7,47,5,30,7,15,12,,10,,7,xm136,52r3,-10l139,32r-3,l134,32r-3,10l129,55r2,-3l136,52xe" fillcolor="#eb952b" stroked="f">
              <v:path arrowok="t" o:connecttype="custom" o:connectlocs="7,0;2,12;0,30;2,45;7,60;15,62;7,47;5,30;7,15;12,0;10,0;7,0;136,52;139,42;139,32;136,32;134,32;131,42;129,55;131,52;136,52" o:connectangles="0,0,0,0,0,0,0,0,0,0,0,0,0,0,0,0,0,0,0,0,0"/>
              <o:lock v:ext="edit" verticies="t"/>
            </v:shape>
            <v:shape id="Freeform 1073" o:spid="_x0000_s2097" style="position:absolute;left:637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61sQA&#10;AADdAAAADwAAAGRycy9kb3ducmV2LnhtbERPTUvDQBC9C/6HZYTe7KYerMRuggiKFwutrdjbkJ0m&#10;qdnZmJ22G3+9Kwje5vE+Z1FG16kTDaH1bGA2zUARV962XBvYvD1d34EKgmyx80wGRgpQFpcXC8yt&#10;P/OKTmupVQrhkKOBRqTPtQ5VQw7D1PfEidv7waEkONTaDnhO4a7TN1l2qx22nBoa7OmxoepzfXQG&#10;vr92y9fjTm/j4WPcdmN8F6FnYyZX8eEelFCUf/Gf+8Wm+dl8Br/fpBN0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OtbEAAAA3QAAAA8AAAAAAAAAAAAAAAAAmAIAAGRycy9k&#10;b3ducmV2LnhtbFBLBQYAAAAABAAEAPUAAACJAwAAAAA=&#10;" path="m8,l3,12,,30,3,45,8,62r7,l8,47,5,30,8,15,13,,10,,8,xm129,52r3,-10l134,32r-2,l129,32r-2,13l124,55r3,l129,52xe" fillcolor="#ec982a" stroked="f">
              <v:path arrowok="t" o:connecttype="custom" o:connectlocs="8,0;3,12;0,30;3,45;8,62;15,62;8,47;5,30;8,15;13,0;10,0;8,0;129,52;132,42;134,32;132,32;129,32;127,45;124,55;127,55;129,52" o:connectangles="0,0,0,0,0,0,0,0,0,0,0,0,0,0,0,0,0,0,0,0,0"/>
              <o:lock v:ext="edit" verticies="t"/>
            </v:shape>
            <v:shape id="Freeform 1074" o:spid="_x0000_s2098" style="position:absolute;left:6382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sGcYA&#10;AADdAAAADwAAAGRycy9kb3ducmV2LnhtbESP3WrCQBCF7wu+wzKCN0U3DTRKzCoiFL3oD40+wJCd&#10;/GB2NmTXJL59t1Do3QznfGfOZPvJtGKg3jWWFbysIhDEhdUNVwqul7flBoTzyBpby6TgQQ72u9lT&#10;hqm2I3/TkPtKhBB2KSqove9SKV1Rk0G3sh1x0ErbG/Rh7SupexxDuGllHEWJNNhwuFBjR8eailt+&#10;N6FG8ZwkcWvy1/dmKo8fp8+vSt+VWsynwxaEp8n/m//osw5ctI7h95sw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msGcYAAADdAAAADwAAAAAAAAAAAAAAAACYAgAAZHJz&#10;L2Rvd25yZXYueG1sUEsFBgAAAAAEAAQA9QAAAIsDAAAAAA==&#10;" path="m7,l2,15,,30,2,47r8,15l12,62r3,l10,55,7,47,5,37r,-7l7,15,12,,10,,7,xm124,55r2,-13l129,32r-3,l124,32r-3,13l116,57r5,-2l124,55xe" fillcolor="#ec9b29" stroked="f">
              <v:path arrowok="t" o:connecttype="custom" o:connectlocs="7,0;2,15;0,30;2,47;10,62;12,62;15,62;10,55;7,47;5,37;5,30;7,15;12,0;10,0;7,0;124,55;126,42;129,32;126,32;124,32;121,45;116,57;121,55;124,55" o:connectangles="0,0,0,0,0,0,0,0,0,0,0,0,0,0,0,0,0,0,0,0,0,0,0,0"/>
              <o:lock v:ext="edit" verticies="t"/>
            </v:shape>
            <v:shape id="Freeform 1075" o:spid="_x0000_s2099" style="position:absolute;left:638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Y7MQA&#10;AADdAAAADwAAAGRycy9kb3ducmV2LnhtbESPT2sCMRDF7wW/QxjBW038QyurUUSUCu1lVfA6bMbN&#10;6maybKJuv31TKPQ2w3vzfm8Wq87V4kFtqDxrGA0VCOLCm4pLDafj7nUGIkRkg7Vn0vBNAVbL3ssC&#10;M+OfnNPjEEuRQjhkqMHG2GRShsKSwzD0DXHSLr51GNPaltK0+EzhrpZjpd6kw4oTwWJDG0vF7XB3&#10;GhIuP8eJvX66j1xt3PbLTm+F1oN+t56DiNTFf/Pf9d6k+up9Ar/fpBH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GOzEAAAA3QAAAA8AAAAAAAAAAAAAAAAAmAIAAGRycy9k&#10;b3ducmV2LnhtbFBLBQYAAAAABAAEAPUAAACJAwAAAAA=&#10;" path="m8,l3,15,,30,3,47r7,15l13,62r2,l13,55,8,47,5,37r,-7l8,15,13,2,10,,8,xm119,55r3,-10l124,32r-2,l119,32r-2,13l112,57r2,l119,55xe" fillcolor="#ed9e27" stroked="f">
              <v:path arrowok="t" o:connecttype="custom" o:connectlocs="8,0;3,15;0,30;3,47;10,62;13,62;15,62;13,55;8,47;5,37;5,30;8,15;13,2;10,0;8,0;119,55;122,45;124,32;122,32;119,32;117,45;112,57;114,57;119,55" o:connectangles="0,0,0,0,0,0,0,0,0,0,0,0,0,0,0,0,0,0,0,0,0,0,0,0"/>
              <o:lock v:ext="edit" verticies="t"/>
            </v:shape>
            <v:shape id="Freeform 1076" o:spid="_x0000_s2100" style="position:absolute;left:6387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CY8UA&#10;AADdAAAADwAAAGRycy9kb3ducmV2LnhtbERPTUvDQBC9C/6HZYRexO62VE1jt6UVCl48mAZ6HbLT&#10;JCY7G3a3bfTXu4LgbR7vc1ab0fbiQj60jjXMpgoEceVMy7WG8rB/yECEiGywd0wavijAZn17s8Lc&#10;uCt/0KWItUghHHLU0MQ45FKGqiGLYeoG4sSdnLcYE/S1NB6vKdz2cq7Uk7TYcmpocKDXhqquOFsN&#10;9fhZ3JdddnjclUflffeefR+XWk/uxu0LiEhj/Bf/ud9Mmq+eF/D7TT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oJjxQAAAN0AAAAPAAAAAAAAAAAAAAAAAJgCAABkcnMv&#10;ZG93bnJldi54bWxQSwUGAAAAAAQABAD1AAAAigMAAAAA&#10;" path="m7,l2,15,,30r,7l2,47r3,8l10,62r5,l17,62,12,55,7,47,7,37,5,30,7,15,12,2r-2,l7,xm111,57r5,-12l119,32r-3,l114,32r-3,15l104,60r5,-3l111,57xe" fillcolor="#eda223" stroked="f">
              <v:path arrowok="t" o:connecttype="custom" o:connectlocs="7,0;2,15;0,30;0,37;2,47;5,55;10,62;15,62;17,62;12,55;7,47;7,37;5,30;7,15;12,2;10,2;7,0;111,57;116,45;119,32;116,32;114,32;111,47;104,60;109,57;111,57" o:connectangles="0,0,0,0,0,0,0,0,0,0,0,0,0,0,0,0,0,0,0,0,0,0,0,0,0,0"/>
              <o:lock v:ext="edit" verticies="t"/>
            </v:shape>
            <v:shape id="Freeform 1077" o:spid="_x0000_s2101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PWsQA&#10;AADdAAAADwAAAGRycy9kb3ducmV2LnhtbERPTWvCQBC9C/6HZQq9SN21UltSV4mCUPSkFqG3ITsm&#10;qdnZkN0m8d+7QsHbPN7nzJe9rURLjS8da5iMFQjizJmScw3fx83LBwgfkA1WjknDlTwsF8PBHBPj&#10;Ot5Tewi5iCHsE9RQhFAnUvqsIIt+7GriyJ1dYzFE2OTSNNjFcFvJV6Vm0mLJsaHAmtYFZZfDn9UQ&#10;fqerLk13u5FvL6efrZptTuet1s9PffoJIlAfHuJ/95eJ89X7G9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T1r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<v:path arrowok="t" o:connecttype="custom" o:connectlocs="8,0;3,13;0,28;0,35;3,45;8,53;10,60;15,60;17,60;13,53;10,45;8,38;5,28;8,13;13,0;10,0;8,0;107,55;112,43;114,30;112,30;109,30;107,45;99,58;102,58;107,55" o:connectangles="0,0,0,0,0,0,0,0,0,0,0,0,0,0,0,0,0,0,0,0,0,0,0,0,0,0"/>
              <o:lock v:ext="edit" verticies="t"/>
            </v:shape>
            <v:shape id="Freeform 1078" o:spid="_x0000_s2102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YMQA&#10;AADdAAAADwAAAGRycy9kb3ducmV2LnhtbERPS2vCQBC+C/0PyxS8iG7sIYbUTShFQfFS0xavQ3by&#10;oNnZmN2a+O+7hUJv8/E9Z5tPphM3GlxrWcF6FYEgLq1uuVbw8b5fJiCcR9bYWSYFd3KQZw+zLaba&#10;jnymW+FrEULYpaig8b5PpXRlQwbdyvbEgavsYNAHONRSDziGcNPJpyiKpcGWQ0ODPb02VH4V30bB&#10;zlVVsTic+uPlbYfJZ3011zFWav44vTyD8DT5f/Gf+6DD/Gg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1qGDEAAAA3QAAAA8AAAAAAAAAAAAAAAAAmAIAAGRycy9k&#10;b3ducmV2LnhtbFBLBQYAAAAABAAEAPUAAACJAwAAAAA=&#10;" path="m7,l2,13,,28r2,7l2,45r5,8l12,60r2,l19,63,12,55,10,45,7,38,5,28,7,13,12,,10,,7,xm99,58r7,-13l109,30r-3,l104,30r,8l101,45r-5,8l92,60r4,-2l99,58xe" fillcolor="#eea91a" stroked="f">
              <v:path arrowok="t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<o:lock v:ext="edit" verticies="t"/>
            </v:shape>
            <v:shape id="Freeform 1079" o:spid="_x0000_s2103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1i8MA&#10;AADdAAAADwAAAGRycy9kb3ducmV2LnhtbERPS2vCQBC+C/0PyxR6Ed1U8EHqKrZY8CQY257H7JgN&#10;ZmfT7Brjv3cFwdt8fM+ZLztbiZYaXzpW8D5MQBDnTpdcKPjZfw9mIHxA1lg5JgVX8rBcvPTmmGp3&#10;4R21WShEDGGfogITQp1K6XNDFv3Q1cSRO7rGYoiwKaRu8BLDbSVHSTKRFkuODQZr+jKUn7KzVWDl&#10;dr/6W58/jT/ssnFL/f/D71apt9du9QEiUBee4od7o+P8ZDq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1i8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<v:path arrowok="t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<o:lock v:ext="edit" verticies="t"/>
            </v:shape>
            <v:shape id="Freeform 1080" o:spid="_x0000_s2104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vp8gA&#10;AADdAAAADwAAAGRycy9kb3ducmV2LnhtbESPQUsDMRCF70L/QxjBm80q1sratBRBEKqH3ZaCt2Ez&#10;TRY3k+0mtqu/3jkIvc3w3rz3zWI1hk6daEhtZAN30wIUcRNty87Abvt6+wQqZWSLXWQy8EMJVsvJ&#10;1QJLG89c0anOTkkIpxIN+Jz7UuvUeAqYprEnFu0Qh4BZ1sFpO+BZwkOn74viUQdsWRo89vTiqfmq&#10;v4MB+twf5h/ufe3rav/gfmebWXXcGHNzPa6fQWUa88X8f/1mBb+Y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e+nyAAAAN0AAAAPAAAAAAAAAAAAAAAAAJgCAABk&#10;cnMvZG93bnJldi54bWxQSwUGAAAAAAQABAD1AAAAjQMAAAAA&#10;" path="m7,l2,13,,28,2,38r3,7l7,55r7,8l17,63r5,l14,55,9,48,7,38,5,28,7,15,12,3,9,3,7,xm87,60r4,-7l96,45r3,-7l99,30r-3,l94,28r,10l89,48r-5,7l79,60r5,l87,60xe" fillcolor="#efb000" stroked="f">
              <v:path arrowok="t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<o:lock v:ext="edit" verticies="t"/>
            </v:shape>
            <v:shape id="Freeform 1081" o:spid="_x0000_s2105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SsUA&#10;AADdAAAADwAAAGRycy9kb3ducmV2LnhtbERPTWvCQBC9F/wPywi9lGZXKdpGVxFR8CRVC6W3MTtN&#10;QrOzSXZr0n/vCgVv83ifM1/2thIXan3pWMMoUSCIM2dKzjV8nLbPryB8QDZYOSYNf+RhuRg8zDE1&#10;ruMDXY4hFzGEfYoaihDqVEqfFWTRJ64mjty3ay2GCNtcmha7GG4rOVZqIi2WHBsKrGldUPZz/LUa&#10;1NfLpl43m/fVWTZPTd7ty8nnXuvHYb+agQjUh7v4370zcb6avs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QdKxQAAAN0AAAAPAAAAAAAAAAAAAAAAAJgCAABkcnMv&#10;ZG93bnJldi54bWxQSwUGAAAAAAQABAD1AAAAigMAAAAA&#10;" path="m7,l3,10,,25,3,35r2,7l10,52r5,8l20,60r5,l17,52,10,45,7,35,5,25,7,12,12,,10,,7,xm82,57r5,-7l89,42r5,-7l94,27,92,25r-3,l87,35,85,45r-5,7l72,60r5,-3l82,57xe" fillcolor="#f0b300" stroked="f">
              <v:path arrowok="t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<o:lock v:ext="edit" verticies="t"/>
            </v:shape>
            <v:shape id="Freeform 1082" o:spid="_x0000_s2106" style="position:absolute;left:6402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7x8YA&#10;AADdAAAADwAAAGRycy9kb3ducmV2LnhtbESPQUvDQBCF70L/wzIFb3YTQSmx2yKCIoKoacHrNDtN&#10;luzOxuzaRn+9cxB6m+G9ee+b1WYKXh1pTC6ygXJRgCJuonXcGthtH6+WoFJGtugjk4EfSrBZzy5W&#10;WNl44g861rlVEsKpQgNdzkOldWo6CpgWcSAW7RDHgFnWsdV2xJOEB6+vi+JWB3QsDR0O9NBR09ff&#10;wcBrX8an8vP3Zd9/3fj4XtfOvzljLufT/R2oTFM+m/+vn63gF0v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7x8YAAADdAAAADwAAAAAAAAAAAAAAAACYAgAAZHJz&#10;L2Rvd25yZXYueG1sUEsFBgAAAAAEAAQA9QAAAIsDAAAAAA==&#10;" path="m7,l2,12,,25,2,35,4,45r5,7l17,60r5,l27,60,17,55,12,45,7,35,4,25,7,12,12,2,9,,7,xm74,57r5,-5l84,45,89,35r,-10l86,25r-2,l82,35,79,45r-7,7l64,60r5,l74,57xe" fillcolor="#f1b700" stroked="f">
              <v:path arrowok="t" o:connecttype="custom" o:connectlocs="7,0;2,12;0,25;2,35;4,45;9,52;17,60;22,60;27,60;17,55;12,45;7,35;4,25;7,12;12,2;9,0;7,0;74,57;79,52;84,45;89,35;89,25;86,25;84,25;82,35;79,45;72,52;64,60;69,60;74,57" o:connectangles="0,0,0,0,0,0,0,0,0,0,0,0,0,0,0,0,0,0,0,0,0,0,0,0,0,0,0,0,0,0"/>
              <o:lock v:ext="edit" verticies="t"/>
            </v:shape>
            <v:shape id="Freeform 1083" o:spid="_x0000_s2107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D2sUA&#10;AADdAAAADwAAAGRycy9kb3ducmV2LnhtbERP32vCMBB+H/g/hBP2tqYqiHRGGcpAHA5sx8C3o7m1&#10;xebSJbF2++sXQdjbfXw/b7keTCt6cr6xrGCSpCCIS6sbrhR8FK9PCxA+IGtsLZOCH/KwXo0elphp&#10;e+Uj9XmoRAxhn6GCOoQuk9KXNRn0ie2II/dlncEQoaukdniN4aaV0zSdS4MNx4YaO9rUVJ7zi1Gw&#10;3xfzKj9/bt3b7PT7Xnwf2lN/UOpxPLw8gwg0hH/x3b3TcX66mMD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IPa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<v:path arrowok="t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<o:lock v:ext="edit" verticies="t"/>
            </v:shape>
            <v:shape id="Freeform 1084" o:spid="_x0000_s2108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UBMEA&#10;AADdAAAADwAAAGRycy9kb3ducmV2LnhtbERPzYrCMBC+C75DGGFvmuphka5RZFlx96Jo+wCzzZgU&#10;m0lpou2+/UYQvM3H9zurzeAacacu1J4VzGcZCOLK65qNgrLYTZcgQkTW2HgmBX8UYLMej1aYa9/z&#10;ie7naEQK4ZCjAhtjm0sZKksOw8y3xIm7+M5hTLAzUnfYp3DXyEWWvUuHNacGiy19Wqqu55tT8PVb&#10;WXM8zC+e+59bUZiywH2p1Ntk2H6AiDTEl/jp/tZpfrZcwOO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FlAT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<v:path arrowok="t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</v:shape>
            <v:shape id="Freeform 1085" o:spid="_x0000_s2109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1LMEA&#10;AADdAAAADwAAAGRycy9kb3ducmV2LnhtbERPS4vCMBC+C/6HMII3TXywSNcoi1AUPFnF89jMtmWb&#10;SW1irf/eLCzsbT6+56y3va1FR62vHGuYTRUI4tyZigsNl3M6WYHwAdlg7Zg0vMjDdjMcrDEx7skn&#10;6rJQiBjCPkENZQhNIqXPS7Lop64hjty3ay2GCNtCmhafMdzWcq7Uh7RYcWwosaFdSflP9rAa6tn1&#10;uGv293s6vxVpp5YVnfNM6/Go//oEEagP/+I/98HE+Wq1gN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dSzBAAAA3QAAAA8AAAAAAAAAAAAAAAAAmAIAAGRycy9kb3du&#10;cmV2LnhtbFBLBQYAAAAABAAEAPUAAACGAwAAAAA=&#10;" path="m7,l2,10,,23,2,35,7,45r10,8l27,58r10,l47,58,60,53r7,-8l72,35,75,23r-3,l70,23,67,35,60,45,50,53,37,55,25,53,15,45,7,35,5,23,7,10,12,3,10,,7,xe" fillcolor="#f5c500" stroked="f">
              <v:path arrowok="t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</v:shape>
            <v:shape id="Freeform 1086" o:spid="_x0000_s2110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L78EA&#10;AADdAAAADwAAAGRycy9kb3ducmV2LnhtbERP32vCMBB+H+x/CDfYy9BEN0Q6o4gi9EnQ6vvR3Jpi&#10;c6lNtN1/bwbC3u7j+3mL1eAacacu1J41TMYKBHHpTc2VhlOxG81BhIhssPFMGn4pwGr5+rLAzPie&#10;D3Q/xkqkEA4ZarAxtpmUobTkMIx9S5y4H985jAl2lTQd9incNXKq1Ew6rDk1WGxpY6m8HG9OQ94U&#10;2yJO7Wd/OeXn/UbhhwxXrd/fhvU3iEhD/Bc/3blJ89X8C/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4S+/BAAAA3QAAAA8AAAAAAAAAAAAAAAAAmAIAAGRycy9kb3du&#10;cmV2LnhtbFBLBQYAAAAABAAEAPUAAACGAwAAAAA=&#10;" path="m8,l3,10,,23r,7l3,35r5,8l10,48r5,2l23,55r5,l35,58r8,-3l50,55r5,-5l60,48r5,-5l68,35r2,-5l70,23r-2,l65,20r,3l63,33,58,43,48,50,35,53,23,50,15,43,8,33,5,23,8,10,13,3r-3,l8,xe" fillcolor="#f6c800" stroked="f">
              <v:path arrowok="t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</v:shape>
            <v:shape id="Freeform 1087" o:spid="_x0000_s2111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Wp8QA&#10;AADdAAAADwAAAGRycy9kb3ducmV2LnhtbERPTWvCQBC9C/6HZYRepO42UElTV2lLhSpejD20tyE7&#10;TUKzsyG7avTXu4LgbR7vc2aL3jbiQJ2vHWt4migQxIUzNZcavnfLxxSED8gGG8ek4UQeFvPhYIaZ&#10;cUfe0iEPpYgh7DPUUIXQZlL6oiKLfuJa4sj9uc5iiLArpenwGMNtIxOlptJizbGhwpY+Kir+873V&#10;8NnINXnVrgwmP+Pf98Rvzi+p1g+j/u0VRKA+3MU395eJ81X6D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lqfEAAAA3QAAAA8AAAAAAAAAAAAAAAAAmAIAAGRycy9k&#10;b3ducmV2LnhtbFBLBQYAAAAABAAEAPUAAACJAwAAAAA=&#10;" path="m65,20r,l62,17r-2,l60,20,57,30,52,40,42,45,32,47,22,45,12,40,7,30,5,20,7,10,12,,10,,7,,2,7,,20,2,32r8,10l20,50r12,2l45,50,55,42,62,32,65,20xe" fillcolor="#f6cc00" stroked="f">
              <v:path arrowok="t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</v:shape>
            <v:shape id="Freeform 1088" o:spid="_x0000_s2112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7gMMA&#10;AADdAAAADwAAAGRycy9kb3ducmV2LnhtbERPS4vCMBC+C/6HMIIX0XRdKLUaRYRF3dP6APE2NGNb&#10;bCaliVr3128WBG/z8T1ntmhNJe7UuNKygo9RBII4s7rkXMHx8DVMQDiPrLGyTAqe5GAx73ZmmGr7&#10;4B3d9z4XIYRdigoK7+tUSpcVZNCNbE0cuIttDPoAm1zqBh8h3FRyHEWxNFhyaCiwplVB2XV/MwqS&#10;yenzvMb411YaN9ufFsvB7lupfq9dTkF4av1b/HJvdJgfJT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7gMMAAADdAAAADwAAAAAAAAAAAAAAAACYAgAAZHJzL2Rv&#10;d25yZXYueG1sUEsFBgAAAAAEAAQA9QAAAIgDAAAAAA==&#10;" path="m60,20r,-3l58,17r-3,l55,20,53,30r-5,7l40,42,30,45,20,42,13,37,8,30,5,20,8,10,13,2,10,,8,,3,7,,20,3,30r7,10l18,47r12,3l43,47,53,40,58,30,60,20xe" fillcolor="#f8d100" stroked="f">
              <v:path arrowok="t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</v:shape>
            <v:shape id="Freeform 1089" o:spid="_x0000_s2113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R+8MA&#10;AADdAAAADwAAAGRycy9kb3ducmV2LnhtbERPTWsCMRC9F/wPYQRvNbFga7dGWaQFb6XqQW/DZtws&#10;u5ksSequ/74pFHqbx/uc9XZ0nbhRiI1nDYu5AkFcedNwreF0/HhcgYgJ2WDnmTTcKcJ2M3lYY2H8&#10;wF90O6Ra5BCOBWqwKfWFlLGy5DDOfU+cuasPDlOGoZYm4JDDXSeflHqWDhvODRZ72lmq2sO307Bc&#10;Xi6hPe+On2X9bu/DWcnXstV6Nh3LNxCJxvQv/nPvTZ6vVi/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5R+8MAAADdAAAADwAAAAAAAAAAAAAAAACYAgAAZHJzL2Rv&#10;d25yZXYueG1sUEsFBgAAAAAEAAQA9QAAAIgDAAAAAA==&#10;" path="m55,20r,-3l52,17r-2,l50,20r-3,7l42,35r-5,5l27,42,20,40,12,35,7,27,5,20,7,10,12,2r-2,l7,,2,10,,20,2,30,7,40r10,5l27,47,37,45,47,40,52,30,55,20xe" fillcolor="#f7d400" stroked="f">
              <v:path arrowok="t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</v:shape>
            <v:shape id="Freeform 1090" o:spid="_x0000_s2114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fisUA&#10;AADdAAAADwAAAGRycy9kb3ducmV2LnhtbESPQWvCQBCF74L/YRnBm24sIjZ1E4JQ8OClaZEeh+w0&#10;SZudDdnVpP5651DobYb35r1vDvnkOnWjIbSeDWzWCSjiytuWawMf76+rPagQkS12nsnALwXIs/ns&#10;gKn1I7/RrYy1khAOKRpoYuxTrUPVkMOw9j2xaF9+cBhlHWptBxwl3HX6KUl22mHL0tBgT8eGqp/y&#10;6gzc78VoL6W76G/7zPb8SdvCXY1ZLqbiBVSkKf6b/65PVvCTveDKNzK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N+KxQAAAN0AAAAPAAAAAAAAAAAAAAAAAJgCAABkcnMv&#10;ZG93bnJldi54bWxQSwUGAAAAAAQABAD1AAAAigMAAAAA&#10;" path="m50,18r,-3l48,15,45,13r,2l45,18r-2,7l40,30r-7,5l25,38,18,35,10,30,8,25,5,18,8,8,13,,10,,8,,3,8,,18,3,28r5,7l15,40r10,3l35,40r8,-5l48,28,50,18xe" fillcolor="#f6d600" stroked="f">
              <v:path arrowok="t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</v:shape>
            <v:shape id="Freeform 1091" o:spid="_x0000_s2115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Q4sQA&#10;AADdAAAADwAAAGRycy9kb3ducmV2LnhtbERPS2vCQBC+C/0PyxR6001bUJtmI9YHKHiw6sXbNDtN&#10;gruzIbtq/PfdguBtPr7nZJPOGnGh1teOFbwOEhDEhdM1lwoO+2V/DMIHZI3GMSm4kYdJ/tTLMNXu&#10;yt902YVSxBD2KSqoQmhSKX1RkUU/cA1x5H5dazFE2JZSt3iN4dbItyQZSos1x4YKG5pVVJx2Z6tg&#10;uC5xYdbb/ejnfW5um69mucKjUi/P3fQTRKAuPMR390rH+cn4A/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EOLEAAAA3QAAAA8AAAAAAAAAAAAAAAAAmAIAAGRycy9k&#10;b3ducmV2LnhtbFBLBQYAAAAABAAEAPUAAACJAwAAAAA=&#10;" path="m45,18r,-3l42,13r-2,l40,15r,3l40,23r-5,7l30,33r-8,2l15,33,10,30,7,23,5,18,7,8,12,3,10,,7,,2,8,,18r2,7l7,33r8,5l22,40,32,38r5,-5l42,25r3,-7xe" fillcolor="#f5d800" stroked="f">
              <v:path arrowok="t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</v:shape>
            <v:shape id="Freeform 1092" o:spid="_x0000_s2116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ZncYA&#10;AADdAAAADwAAAGRycy9kb3ducmV2LnhtbESPQWvCQBCF7wX/wzJCb3Wj2FKjq2ipIngxVvE6ZMck&#10;mJ0N2a2m/945CL3N8N68981s0bla3agNlWcDw0ECijj3tuLCwPFn/fYJKkRki7VnMvBHARbz3ssM&#10;U+vvnNHtEAslIRxSNFDG2KRah7wkh2HgG2LRLr51GGVtC21bvEu4q/UoST60w4qlocSGvkrKr4df&#10;Z8DvxqvV9XQO4+x4frffk2IzGu6Nee13yymoSF38Nz+vt1bwk4nwyz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ZncYAAADdAAAADwAAAAAAAAAAAAAAAACYAgAAZHJz&#10;L2Rvd25yZXYueG1sUEsFBgAAAAAEAAQA9QAAAIsDAAAAAA==&#10;" path="m40,18r,-3l40,13r-2,l35,10r,5l35,18r,5l30,28r-5,2l20,33,15,30,10,28,8,23,5,18,8,8,15,3r-5,l8,,3,8,,18r3,7l5,30r8,5l20,38r8,-3l35,30r3,-5l40,18xe" fillcolor="#f4db00" stroked="f">
              <v:path arrowok="t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</v:shape>
            <v:shape id="Freeform 1093" o:spid="_x0000_s2117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LnMUA&#10;AADdAAAADwAAAGRycy9kb3ducmV2LnhtbERPS2vCQBC+F/oflin0Vjf2UDR1FSmILa1o1Iu3aXaa&#10;BLOzIbt59de7guBtPr7nzBa9KUVLtSssKxiPIhDEqdUFZwqOh9XLBITzyBpLy6RgIAeL+ePDDGNt&#10;O06o3ftMhBB2MSrIva9iKV2ak0E3shVx4P5sbdAHWGdS19iFcFPK1yh6kwYLDg05VvSRU3reN0bB&#10;925YN8mmlb/D8XSm5c/X/3ZyUur5qV++g/DU+7v45v7UYX40HcP1m3C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QucxQAAAN0AAAAPAAAAAAAAAAAAAAAAAJgCAABkcnMv&#10;ZG93bnJldi54bWxQSwUGAAAAAAQABAD1AAAAigMAAAAA&#10;" path="m35,15r,-3l35,10,32,7r-5,l30,10r,5l30,20r-3,2l22,25r-5,2l12,25,10,22,7,20,5,15r,-5l7,7,10,5,15,2,12,,7,,2,5,,15r2,5l5,27r5,3l17,32r8,-2l30,27r5,-7l35,15xe" fillcolor="#f4dd00" stroked="f">
              <v:path arrowok="t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</v:shape>
            <v:shape id="Freeform 1094" o:spid="_x0000_s2118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2/sMA&#10;AADdAAAADwAAAGRycy9kb3ducmV2LnhtbERP3WrCMBS+H/gO4Qi7m6mCsnVGUUG3wRDmfIBDc2xa&#10;m5OSxLa+/TIY7O58fL9nuR5sIzryoXKsYDrJQBAXTldcKjh/75+eQYSIrLFxTAruFGC9Gj0sMdeu&#10;5y/qTrEUKYRDjgpMjG0uZSgMWQwT1xIn7uK8xZigL6X22Kdw28hZli2kxYpTg8GWdoaK6+lmFXzW&#10;H/2bmS607+f37XA4nuu6uyr1OB42ryAiDfFf/Od+12l+9jKD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2/sMAAADdAAAADwAAAAAAAAAAAAAAAACYAgAAZHJzL2Rv&#10;d25yZXYueG1sUEsFBgAAAAAEAAQA9QAAAIgDAAAAAA==&#10;" path="m30,15r,-3l30,7,20,5,10,,3,5,,15r3,5l5,25r5,2l15,30r5,-3l25,25r5,-5l30,15xm25,15r,2l23,22r-3,l15,25,13,22r-5,l5,17r,-2l5,10,8,7,13,5r2,l20,5r3,2l25,10r,5xe" fillcolor="#f4df00" stroked="f">
              <v:path arrowok="t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<o:lock v:ext="edit" verticies="t"/>
            </v:shape>
            <v:shape id="Freeform 1095" o:spid="_x0000_s2119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twcQA&#10;AADdAAAADwAAAGRycy9kb3ducmV2LnhtbERPTWvCQBC9C/0PyxS86aYKGlNXEakoFsTa0l6H7DQJ&#10;ZmfT7JrEf+8WBG/zeJ8zX3amFA3VrrCs4GUYgSBOrS44U/D1uRnEIJxH1lhaJgVXcrBcPPXmmGjb&#10;8gc1J5+JEMIuQQW591UipUtzMuiGtiIO3K+tDfoA60zqGtsQbko5iqKJNFhwaMixonVO6fl0MQq6&#10;v9n7fnVsmul3uz78xNuzG8VvSvWfu9UrCE+df4jv7p0O86PZGP6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LcHEAAAA3QAAAA8AAAAAAAAAAAAAAAAAmAIAAGRycy9k&#10;b3ducmV2LnhtbFBLBQYAAAAABAAEAPUAAACJAwAAAAA=&#10;" path="m25,13r,-5l22,5,17,3,10,,5,3,2,5,,8r,5l2,18r3,2l7,23r5,2l17,23r5,-3l25,18r,-5xm20,13r-3,5l12,20,7,18,5,13,7,8,12,5r5,3l20,13xe" fillcolor="#f3e100" stroked="f">
              <v:path arrowok="t" o:connecttype="custom" o:connectlocs="25,13;25,8;22,5;17,3;10,0;5,3;2,5;0,8;0,13;2,18;5,20;7,23;12,25;17,23;22,20;25,18;25,13;20,13;17,18;12,20;7,18;5,13;7,8;12,5;17,8;20,13" o:connectangles="0,0,0,0,0,0,0,0,0,0,0,0,0,0,0,0,0,0,0,0,0,0,0,0,0,0"/>
              <o:lock v:ext="edit" verticies="t"/>
            </v:shape>
            <v:shape id="Freeform 1096" o:spid="_x0000_s2120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j78MA&#10;AADdAAAADwAAAGRycy9kb3ducmV2LnhtbERP32vCMBB+F/wfwgl701QZw3VNZQrqGFO2OvZ8NLem&#10;2FxKE7X77xdB8O0+vp+XLXrbiDN1vnasYDpJQBCXTtdcKfg+rMdzED4ga2wck4I/8rDIh4MMU+0u&#10;/EXnIlQihrBPUYEJoU2l9KUhi37iWuLI/brOYoiwq6Tu8BLDbSNnSfIkLdYcGwy2tDJUHouTVbCT&#10;hx9vihm2+4/3z7De1ptquVLqYdS/voAI1Ie7+OZ+03F+8vwI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j78MAAADdAAAADwAAAAAAAAAAAAAAAACYAgAAZHJzL2Rv&#10;d25yZXYueG1sUEsFBgAAAAAEAAQA9QAAAIgDAAAAAA==&#10;" path="m20,10r,-5l18,2,15,,10,,8,,3,2,,5r,5l,12r3,5l8,17r2,3l15,17r3,l20,12r,-2xm15,10r,2l10,15,8,12,5,10,8,5r2,l15,5r,5xe" fillcolor="#f3e400" stroked="f">
              <v:path arrowok="t" o:connecttype="custom" o:connectlocs="20,10;20,5;18,2;15,0;10,0;8,0;3,2;0,5;0,10;0,12;3,17;8,17;10,20;15,17;18,17;20,12;20,10;15,10;15,12;10,15;8,12;5,10;8,5;10,5;15,5;15,10" o:connectangles="0,0,0,0,0,0,0,0,0,0,0,0,0,0,0,0,0,0,0,0,0,0,0,0,0,0"/>
              <o:lock v:ext="edit" verticies="t"/>
            </v:shape>
            <v:shape id="Freeform 1097" o:spid="_x0000_s2121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bKMIA&#10;AADdAAAADwAAAGRycy9kb3ducmV2LnhtbERP32vCMBB+H+x/CDfY20w2UFxnlDI2GMwXddDXoznT&#10;YnMJTWrrf28Ggm/38f281WZynThTH1vPGl5nCgRx7U3LVsPf4ftlCSImZIOdZ9JwoQib9ePDCgvj&#10;R97ReZ+syCEcC9TQpBQKKWPdkMM484E4c0ffO0wZ9laaHscc7jr5ptRCOmw5NzQY6LOh+rQfnIZQ&#10;heNwSqocKvm7/ZpX1g5jqfXz01R+gEg0pbv45v4xeb56n8P/N/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xsowgAAAN0AAAAPAAAAAAAAAAAAAAAAAJgCAABkcnMvZG93&#10;bnJldi54bWxQSwUGAAAAAAQABAD1AAAAhwMAAAAA&#10;" path="m15,8l12,3,7,,2,3,,8r2,5l7,15r5,-2l15,8xe" fillcolor="#f2e500" stroked="f">
              <v:path arrowok="t" o:connecttype="custom" o:connectlocs="15,8;12,3;7,0;2,3;0,8;2,13;7,15;12,13;15,8" o:connectangles="0,0,0,0,0,0,0,0,0"/>
            </v:shape>
            <v:shape id="Freeform 1098" o:spid="_x0000_s2122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ROsMA&#10;AADdAAAADwAAAGRycy9kb3ducmV2LnhtbERPTWsCMRC9F/wPYYTeaqKHpa5GEUWwIIVqkR6HzbhZ&#10;3EyWTVxXf70pFHqbx/uc+bJ3teioDZVnDeORAkFceFNxqeH7uH17BxEissHaM2m4U4DlYvAyx9z4&#10;G39Rd4ilSCEcctRgY2xyKUNhyWEY+YY4cWffOowJtqU0Ld5SuKvlRKlMOqw4NVhsaG2puByuTsPP&#10;af14ZJ9+80FWdff9sZtOTmetX4f9agYiUh//xX/unUnz1TSD32/S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ROsMAAADdAAAADwAAAAAAAAAAAAAAAACYAgAAZHJzL2Rv&#10;d25yZXYueG1sUEsFBgAAAAAEAAQA9QAAAIgDAAAAAA==&#10;" path="m10,5l10,,5,,3,,,5,3,7r2,3l10,7r,-2xe" fillcolor="#f2e700" stroked="f">
              <v:path arrowok="t" o:connecttype="custom" o:connectlocs="10,5;10,0;5,0;3,0;0,5;3,7;5,10;10,7;10,5" o:connectangles="0,0,0,0,0,0,0,0,0"/>
            </v:shape>
            <v:shape id="Freeform 1099" o:spid="_x0000_s2123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WMUA&#10;AADdAAAADwAAAGRycy9kb3ducmV2LnhtbERPTWvCQBC9F/wPywhepG4a0NbUVcSieLCUWA8ex+w0&#10;CWZnQ3bV9d93C0Jv83ifM1sE04grda62rOBllIAgLqyuuVRw+F4/v4FwHlljY5kU3MnBYt57mmGm&#10;7Y1zuu59KWIIuwwVVN63mZSuqMigG9mWOHI/tjPoI+xKqTu8xXDTyDRJJtJgzbGhwpZWFRXn/cUo&#10;+Ex3aR5Ww+HHeDIOX8etOa3zjVKDfli+g/AU/L/44d7qOD+ZvsL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89YxQAAAN0AAAAPAAAAAAAAAAAAAAAAAJgCAABkcnMv&#10;ZG93bnJldi54bWxQSwUGAAAAAAQABAD1AAAAigMAAAAA&#10;" path="m5,3l5,,2,,,,,3,2,5,5,3xe" fillcolor="#f1e900" stroked="f">
              <v:path arrowok="t" o:connecttype="custom" o:connectlocs="5,3;5,0;2,0;0,0;0,3;0,3;2,5;5,3;5,3" o:connectangles="0,0,0,0,0,0,0,0,0"/>
            </v:shape>
            <v:shape id="Freeform 1100" o:spid="_x0000_s2124" style="position:absolute;left:6334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xDsQA&#10;AADdAAAADwAAAGRycy9kb3ducmV2LnhtbESPQWvCQBCF74X+h2UK3uqmBUWjq0hJoR6rYq/T7JgN&#10;yc6G7NbEf985CN5meG/e+2a9HX2rrtTHOrCBt2kGirgMtubKwOn4+boAFROyxTYwGbhRhO3m+WmN&#10;uQ0Df9P1kColIRxzNOBS6nKtY+nIY5yGjli0S+g9Jln7StseBwn3rX7Psrn2WLM0OOzow1HZHP68&#10;gQu78747FcXv0Pw0MczO86Lxxkxext0KVKIxPcz36y8r+NlScOUbGUF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8Q7EAAAA3QAAAA8AAAAAAAAAAAAAAAAAmAIAAGRycy9k&#10;b3ducmV2LnhtbFBLBQYAAAAABAAEAPUAAACJAwAAAAA=&#10;" path="m,l40,5r32,8l97,20r20,8l137,35r25,5l189,40r38,-7l204,45,184,55,167,65r-17,5l130,73r-25,l75,70,38,68,28,60,20,53,18,45,15,35,13,25,10,15,5,8,,xe" filled="f" strokecolor="#e77817" strokeweight="0">
              <v:path arrowok="t" o:connecttype="custom" o:connectlocs="0,0;40,5;72,13;97,20;117,28;137,35;162,40;189,40;227,33;204,45;184,55;167,65;150,70;130,73;105,73;75,70;38,68;28,60;20,53;18,45;15,35;13,25;10,15;5,8;0,0" o:connectangles="0,0,0,0,0,0,0,0,0,0,0,0,0,0,0,0,0,0,0,0,0,0,0,0,0"/>
            </v:shape>
            <v:shape id="Freeform 1101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DDcQA&#10;AADdAAAADwAAAGRycy9kb3ducmV2LnhtbERPTWsCMRC9F/wPYQq9FE0qUt2tUaRg8WRxlUJvw2bc&#10;XdxMliTq2l/fCIXe5vE+Z77sbSsu5EPjWMPLSIEgLp1puNJw2K+HMxAhIhtsHZOGGwVYLgYPc8yN&#10;u/KOLkWsRArhkKOGOsYulzKUNVkMI9cRJ+7ovMWYoK+k8XhN4baVY6VepcWGU0ONHb3XVJ6Ks9Xw&#10;qWj98b3Hr2yrTtPjs58UP2qi9dNjv3oDEamP/+I/98ak+SrL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Qw3EAAAA3QAAAA8AAAAAAAAAAAAAAAAAmAIAAGRycy9k&#10;b3ducmV2LnhtbFBLBQYAAAAABAAEAPUAAACJAwAAAAA=&#10;" path="m49,50l,,49,50r15,2l79,60r10,9l99,84r-7,l84,84,77,82,69,77,62,72,57,65,52,57,49,50xe" fillcolor="#f3be00" stroked="f">
              <v:path arrowok="t" o:connecttype="custom" o:connectlocs="49,50;0,0;49,50;49,50;49,50;64,52;79,60;89,69;99,84;92,84;84,84;77,82;69,77;62,72;57,65;52,57;49,50" o:connectangles="0,0,0,0,0,0,0,0,0,0,0,0,0,0,0,0,0"/>
            </v:shape>
            <v:shape id="Freeform 1102" o:spid="_x0000_s2126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rcsYA&#10;AADdAAAADwAAAGRycy9kb3ducmV2LnhtbESPQU/DMAyF70j7D5EncWPJdgBUlk0INsaENImC4Go1&#10;XlNonK4JW/fv8QGJm5/8vufn+XIIrTpSn5rIFqYTA4q4iq7h2sL72/rqFlTKyA7byGThTAmWi9HF&#10;HAsXT/xKxzLXSkI4FWjB59wVWqfKU8A0iR2x7PaxD5hF9rV2PZ4kPLR6Zsy1DtiwXPDY0YOn6rv8&#10;CVLj8WUfcfO1+/TlU7m6OWw+toatvRwP93egMg353/xHPzvhpkb6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rcsYAAADdAAAADwAAAAAAAAAAAAAAAACYAgAAZHJz&#10;L2Rvd25yZXYueG1sUEsFBgAAAAAEAAQA9QAAAIsDAAAAAA==&#10;" path="m49,50l,,49,50r15,2l79,60r10,9l99,84r-7,l84,84,77,82,69,77,62,72,57,65,52,57,49,50xe" filled="f" strokecolor="#e77817" strokeweight="0">
              <v:path arrowok="t" o:connecttype="custom" o:connectlocs="49,50;0,0;49,50;49,50;49,50;64,52;79,60;89,69;99,84;92,84;84,84;77,82;69,77;62,72;57,65;52,57;49,50" o:connectangles="0,0,0,0,0,0,0,0,0,0,0,0,0,0,0,0,0"/>
            </v:shape>
            <v:shape id="Freeform 1103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KocMA&#10;AADdAAAADwAAAGRycy9kb3ducmV2LnhtbERPS2vCQBC+F/wPywi91U2kEY2uEqSF9NgoeB2yY5I2&#10;Oxuym0f767uFQm/z8T3ncJpNK0bqXWNZQbyKQBCXVjdcKbheXp+2IJxH1thaJgVf5OB0XDwcMNV2&#10;4ncaC1+JEMIuRQW1910qpStrMuhWtiMO3N32Bn2AfSV1j1MIN61cR9FGGmw4NNTY0bmm8rMYjILv&#10;XT4kz2/X4kPfEp3fso18mVCpx+Wc7UF4mv2/+M+d6zA/jmL4/Sac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UKoc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</v:shape>
            <v:shape id="Freeform 1104" o:spid="_x0000_s2128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NDMIA&#10;AADdAAAADwAAAGRycy9kb3ducmV2LnhtbERPTYvCMBC9C/6HMII3TVtQSjWKCILCwmJdFrwNzdh2&#10;t5mUJmvrv98Igrd5vM9ZbwfTiDt1rrasIJ5HIIgLq2suFXxdDrMUhPPIGhvLpOBBDrab8WiNmbY9&#10;n+me+1KEEHYZKqi8bzMpXVGRQTe3LXHgbrYz6APsSqk77EO4aWQSRUtpsObQUGFL+4qK3/zPKJA/&#10;Dz6l12SRnvOS+s+P0yX+vio1nQy7FQhPg3+LX+6jDvPjKIH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A0MwgAAAN0AAAAPAAAAAAAAAAAAAAAAAJgCAABkcnMvZG93&#10;bnJldi54bWxQSwUGAAAAAAQABAD1AAAAhw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</v:shape>
            <v:shape id="Freeform 1105" o:spid="_x0000_s2129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f4cIA&#10;AADdAAAADwAAAGRycy9kb3ducmV2LnhtbERPS2sCMRC+F/ofwhS81exWKbIapZT6utUH4nG6mSaL&#10;m8myibr+eyMUepuP7zmTWedqcaE2VJ4V5P0MBHHpdcVGwX43fx2BCBFZY+2ZFNwowGz6/DTBQvsr&#10;b+iyjUakEA4FKrAxNoWUobTkMPR9Q5y4X986jAm2RuoWrync1fIty96lw4pTg8WGPi2Vp+3ZKcDF&#10;9+Fk8Mua5c9injfrY+nsUKneS/cxBhGpi//iP/dKp/l5NoD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l/hwgAAAN0AAAAPAAAAAAAAAAAAAAAAAJgCAABkcnMvZG93&#10;bnJldi54bWxQSwUGAAAAAAQABAD1AAAAhwMAAAAA&#10;" path="m19,57l59,,19,57xm19,57l9,69,2,84,,89r2,8l2,104r3,8l12,107r5,-5l22,94r2,-7l27,79r,-7l24,64,19,57xe" fillcolor="#f3be00" stroked="f">
              <v:path arrowok="t" o:connecttype="custom" o:connectlocs="19,57;59,0;19,57;19,57;9,69;2,84;0,89;2,97;2,104;5,112;12,107;17,102;22,94;24,87;27,79;27,72;24,64;19,57" o:connectangles="0,0,0,0,0,0,0,0,0,0,0,0,0,0,0,0,0,0"/>
              <o:lock v:ext="edit" verticies="t"/>
            </v:shape>
            <v:shape id="Freeform 1106" o:spid="_x0000_s2130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wXMMA&#10;AADdAAAADwAAAGRycy9kb3ducmV2LnhtbERPTYvCMBC9C/sfwix4kTXVFVe6RhFB8LAe1F68Dc3Y&#10;FJtJt4m2/nsjCN7m8T5nvuxsJW7U+NKxgtEwAUGcO11yoSA7br5mIHxA1lg5JgV38rBcfPTmmGrX&#10;8p5uh1CIGMI+RQUmhDqV0ueGLPqhq4kjd3aNxRBhU0jdYBvDbSXHSTKVFkuODQZrWhvKL4erVTAw&#10;2d99vK7D5md/GrT/2+x7d8mU6n92q18QgbrwFr/cWx3nj5IJ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wXMMAAADdAAAADwAAAAAAAAAAAAAAAACYAgAAZHJzL2Rv&#10;d25yZXYueG1sUEsFBgAAAAAEAAQA9QAAAIgDAAAAAA==&#10;" path="m,57l40,,,57xe" filled="f" strokecolor="#e15520" strokeweight="0">
              <v:path arrowok="t" o:connecttype="custom" o:connectlocs="0,57;40,0;0,57" o:connectangles="0,0,0"/>
            </v:shape>
            <v:shape id="Freeform 1107" o:spid="_x0000_s2131" style="position:absolute;left:5900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/AsMA&#10;AADdAAAADwAAAGRycy9kb3ducmV2LnhtbERPTWvCQBC9C/6HZQQvopsUG0p0FW1RCr1YI56H7JgE&#10;s7Npdo3x33cLBW/zeJ+zXPemFh21rrKsIJ5FIIhzqysuFJyy3fQNhPPIGmvLpOBBDtar4WCJqbZ3&#10;/qbu6AsRQtilqKD0vkmldHlJBt3MNsSBu9jWoA+wLaRu8R7CTS1foiiRBisODSU29F5Sfj3ejAKc&#10;ZN3hq3Iu+/mYJPNtckYd75Uaj/rNAoSn3j/F/+5PHebH0Sv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o/AsMAAADdAAAADwAAAAAAAAAAAAAAAACYAgAAZHJzL2Rv&#10;d25yZXYueG1sUEsFBgAAAAAEAAQA9QAAAIgDAAAAAA==&#10;" path="m19,l9,12,2,27,,32r2,8l2,47r3,8l12,50r5,-5l22,37r2,-7l27,22r,-7l24,7,19,e" filled="f" strokecolor="#e15520" strokeweight="0">
              <v:path arrowok="t" o:connecttype="custom" o:connectlocs="19,0;9,12;2,27;0,32;2,40;2,47;5,55;12,50;17,45;22,37;24,30;27,22;27,15;24,7;19,0" o:connectangles="0,0,0,0,0,0,0,0,0,0,0,0,0,0,0"/>
            </v:shape>
            <v:shape id="Freeform 1108" o:spid="_x0000_s2132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tCMcA&#10;AADdAAAADwAAAGRycy9kb3ducmV2LnhtbESPQWvCQBCF70L/wzKF3nSTHoJEVyktpe2lEKtRb0N2&#10;TEKzsyG7TaK/3i0I3mZ4b973ZrkeTSN66lxtWUE8i0AQF1bXXCrY/rxP5yCcR9bYWCYFZ3KwXj1M&#10;lphqO3BG/caXIoSwS1FB5X2bSumKigy6mW2Jg3aynUEf1q6UusMhhJtGPkdRIg3WHAgVtvRaUfG7&#10;+TOBO2Rvpv9odmV+uOzz4dh+Z/2XUk+P48sChKfR3823608d6sdRAv/fhBH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rQjHAAAA3QAAAA8AAAAAAAAAAAAAAAAAmAIAAGRy&#10;cy9kb3ducmV2LnhtbFBLBQYAAAAABAAEAPUAAACMAwAAAAA=&#10;" path="m18,62l40,,18,62xm18,59l8,74,3,87,,102r5,12l10,112r5,-8l20,99r3,-7l25,84r,-10l23,67,18,59xe" fillcolor="#f3be00" stroked="f">
              <v:path arrowok="t" o:connecttype="custom" o:connectlocs="18,62;40,0;18,62;18,59;8,74;3,87;0,102;5,114;10,112;15,104;20,99;23,92;25,84;25,74;23,67;18,59" o:connectangles="0,0,0,0,0,0,0,0,0,0,0,0,0,0,0,0"/>
              <o:lock v:ext="edit" verticies="t"/>
            </v:shape>
            <v:shape id="Freeform 1109" o:spid="_x0000_s2133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yh8QA&#10;AADdAAAADwAAAGRycy9kb3ducmV2LnhtbERP32vCMBB+H+x/CCfsbaaVodIZRYSB22Bq3ebr0Zxt&#10;sbnUJNPuvzeC4Nt9fD9vMutMI07kfG1ZQdpPQBAXVtdcKvjevj2PQfiArLGxTAr+ycNs+vgwwUzb&#10;M2/olIdSxBD2GSqoQmgzKX1RkUHfty1x5PbWGQwRulJqh+cYbho5SJKhNFhzbKiwpUVFxSH/MwpW&#10;H+4zPR5277z9/alfvtZyOVyslHrqdfNXEIG6cBff3Esd56fJCK7fx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MofEAAAA3QAAAA8AAAAAAAAAAAAAAAAAmAIAAGRycy9k&#10;b3ducmV2LnhtbFBLBQYAAAAABAAEAPUAAACJAwAAAAA=&#10;" path="m,62l22,,,62xe" filled="f" strokecolor="#e15520" strokeweight="0">
              <v:path arrowok="t" o:connecttype="custom" o:connectlocs="0,62;22,0;0,62" o:connectangles="0,0,0"/>
            </v:shape>
            <v:shape id="Freeform 1110" o:spid="_x0000_s2134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mmMYA&#10;AADdAAAADwAAAGRycy9kb3ducmV2LnhtbESPQWsCMRCF74X+hzCF3mqyUkRWo4hQaqkg1VLwNmzG&#10;3cXNJGyibv995yD0NsN789438+XgO3WlPrWBLRQjA4q4Cq7l2sL34e1lCiplZIddYLLwSwmWi8eH&#10;OZYu3PiLrvtcKwnhVKKFJudYap2qhjymUYjEop1C7zHL2tfa9XiTcN/psTET7bFlaWgw0rqh6ry/&#10;eAs/U3P8KOrXyyaO42e7Dbp432lrn5+G1QxUpiH/m+/XGyf4hRF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rmmMYAAADdAAAADwAAAAAAAAAAAAAAAACYAgAAZHJz&#10;L2Rvd25yZXYueG1sUEsFBgAAAAAEAAQA9QAAAIsDAAAAAA==&#10;" path="m18,l8,15,3,28,,43,5,55r5,-2l15,45r5,-5l23,33r2,-8l25,15,23,8,18,xe" filled="f" strokecolor="#e15520" strokeweight="0">
              <v:path arrowok="t" o:connecttype="custom" o:connectlocs="18,0;8,15;3,28;0,43;5,55;10,53;15,45;20,40;23,33;25,25;25,15;23,8;18,0" o:connectangles="0,0,0,0,0,0,0,0,0,0,0,0,0"/>
            </v:shape>
            <v:shape id="Freeform 1111" o:spid="_x0000_s2135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P3cMA&#10;AADdAAAADwAAAGRycy9kb3ducmV2LnhtbERPTWvCQBC9F/wPywi91U08SI2uEgSx5Kat2N6G7JgE&#10;s7Nhd5uk/nq3UOhtHu9z1tvRtKIn5xvLCtJZAoK4tLrhSsHH+/7lFYQPyBpby6TghzxsN5OnNWba&#10;Dnyk/hQqEUPYZ6igDqHLpPRlTQb9zHbEkbtaZzBE6CqpHQ4x3LRyniQLabDh2FBjR7uaytvp2yhY&#10;fur7Yd5ceDE4f/5qz0VO90Kp5+mYr0AEGsO/+M/9puP8NFnC7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P3cMAAADdAAAADwAAAAAAAAAAAAAAAACYAgAAZHJzL2Rv&#10;d25yZXYueG1sUEsFBgAAAAAEAAQA9QAAAIgDAAAAAA==&#10;" path="m18,63l40,,18,63xm18,63l8,75,3,88,,103r5,12l10,113r8,-5l20,100r3,-7l25,85r,-7l23,70,18,63xe" fillcolor="#f3be00" stroked="f">
              <v:path arrowok="t" o:connecttype="custom" o:connectlocs="18,63;40,0;18,63;18,63;8,75;3,88;0,103;5,115;10,113;18,108;20,100;23,93;25,85;25,78;23,70;18,63" o:connectangles="0,0,0,0,0,0,0,0,0,0,0,0,0,0,0,0"/>
              <o:lock v:ext="edit" verticies="t"/>
            </v:shape>
            <v:shape id="Freeform 1112" o:spid="_x0000_s2136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YlccA&#10;AADdAAAADwAAAGRycy9kb3ducmV2LnhtbESPQWvCQBCF7wX/wzJCL0U3ESklukoRxBbtQavocchO&#10;k2B2NmS3Ju2vdw6F3mZ4b977Zr7sXa1u1IbKs4F0nIAizr2tuDBw/FyPXkCFiGyx9kwGfijAcjF4&#10;mGNmfcd7uh1ioSSEQ4YGyhibTOuQl+QwjH1DLNqXbx1GWdtC2xY7CXe1niTJs3ZYsTSU2NCqpPx6&#10;+HYGfjfXLjzZD7ubnpE2k/dTetnWxjwO+9cZqEh9/Df/Xb9ZwU9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ZGJXHAAAA3QAAAA8AAAAAAAAAAAAAAAAAmAIAAGRy&#10;cy9kb3ducmV2LnhtbFBLBQYAAAAABAAEAPUAAACMAwAAAAA=&#10;" path="m,63l22,,,63xe" filled="f" strokecolor="#e15520" strokeweight="0">
              <v:path arrowok="t" o:connecttype="custom" o:connectlocs="0,63;22,0;0,63" o:connectangles="0,0,0"/>
            </v:shape>
            <v:shape id="Freeform 1113" o:spid="_x0000_s2137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3AsIA&#10;AADdAAAADwAAAGRycy9kb3ducmV2LnhtbERPwarCMBC8C/5DWMGbphUU6TPKQxS8idXDe7d9zdqW&#10;12xCE7X69UYQnNMuszOzs1h1phFXan1tWUE6TkAQF1bXXCo4HbejOQgfkDU2lknBnTyslv3eAjNt&#10;b3ygax5KEU3YZ6igCsFlUvqiIoN+bB1x5M62NRji2pZSt3iL5qaRkySZSYM1x4QKHa0rKv7zi1GQ&#10;nB/pKf2t925T/v1M7bzJ3W6r1HDQfX+BCNSFz/FbvdPx/Qh4tY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rcCwgAAAN0AAAAPAAAAAAAAAAAAAAAAAJgCAABkcnMvZG93&#10;bnJldi54bWxQSwUGAAAAAAQABAD1AAAAhwMAAAAA&#10;" path="m18,l8,12,3,25,,40,5,52r5,-2l18,45r2,-8l23,30r2,-8l25,15,23,7,18,xe" filled="f" strokecolor="#e15520" strokeweight="0">
              <v:path arrowok="t" o:connecttype="custom" o:connectlocs="18,0;8,12;3,25;0,40;5,52;10,50;18,45;20,37;23,30;25,22;25,15;23,7;18,0" o:connectangles="0,0,0,0,0,0,0,0,0,0,0,0,0"/>
            </v:shape>
            <v:shape id="Freeform 1114" o:spid="_x0000_s2138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Up8MA&#10;AADdAAAADwAAAGRycy9kb3ducmV2LnhtbERPzWrCQBC+F3yHZYReim4SsNXoKqJIe2yNDzBkxySY&#10;nY27a4x9+m6h0Nt8fL+z2gymFT0531hWkE4TEMSl1Q1XCk7FYTIH4QOyxtYyKXiQh8169LTCXNs7&#10;f1F/DJWIIexzVFCH0OVS+rImg35qO+LIna0zGCJ0ldQO7zHctDJLkldpsOHYUGNHu5rKy/FmFHw7&#10;d5hnemb6xenzfXZ9KYrH216p5/GwXYIINIR/8Z/7Q8f5a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Up8MAAADdAAAADwAAAAAAAAAAAAAAAACYAgAAZHJzL2Rv&#10;d25yZXYueG1sUEsFBgAAAAAEAAQA9QAAAIgDAAAAAA==&#10;" path="m20,57l63,,20,57xm20,57l8,70,3,82,,89r,8l3,104r2,8l13,107r5,-5l23,94r2,-7l28,79,25,72r,-7l20,57xe" fillcolor="#f3be00" stroked="f">
              <v:path arrowok="t" o:connecttype="custom" o:connectlocs="20,57;63,0;20,57;20,57;8,70;3,82;0,89;0,97;3,104;5,112;13,107;18,102;23,94;25,87;28,79;25,72;25,65;20,57" o:connectangles="0,0,0,0,0,0,0,0,0,0,0,0,0,0,0,0,0,0"/>
              <o:lock v:ext="edit" verticies="t"/>
            </v:shape>
            <v:shape id="Freeform 1115" o:spid="_x0000_s2139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oScQA&#10;AADdAAAADwAAAGRycy9kb3ducmV2LnhtbERPTWvCQBC9F/wPywi91U0ilRJdg7QVpAdBW/A6Zsck&#10;JDubZLcm/feuIPQ2j/c5q2w0jbhS7yrLCuJZBII4t7riQsHP9/blDYTzyBoby6Tgjxxk68nTClNt&#10;Bz7Q9egLEULYpaig9L5NpXR5SQbdzLbEgbvY3qAPsC+k7nEI4aaRSRQtpMGKQ0OJLb2XlNfHX6Mg&#10;6hb12X51XdvsXpPP0wftzXmv1PN03CxBeBr9v/jh3ukwP47n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aEnEAAAA3QAAAA8AAAAAAAAAAAAAAAAAmAIAAGRycy9k&#10;b3ducmV2LnhtbFBLBQYAAAAABAAEAPUAAACJAwAAAAA=&#10;" path="m,57l43,,,57xe" filled="f" strokecolor="#e15520" strokeweight="0">
              <v:path arrowok="t" o:connecttype="custom" o:connectlocs="0,57;43,0;0,57" o:connectangles="0,0,0"/>
            </v:shape>
            <v:shape id="Freeform 1116" o:spid="_x0000_s2140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FuMEA&#10;AADdAAAADwAAAGRycy9kb3ducmV2LnhtbERPTYvCMBC9L/gfwgje1rQi4lajqCD0Jtvdi7exGZti&#10;MylNrPXfmwVhb/N4n7PeDrYRPXW+dqwgnSYgiEuna64U/P4cP5cgfEDW2DgmBU/ysN2MPtaYaffg&#10;b+qLUIkYwj5DBSaENpPSl4Ys+qlriSN3dZ3FEGFXSd3hI4bbRs6SZCEt1hwbDLZ0MFTeirtVcLqe&#10;zVe5C/qS9PnhtC/c7bzMlZqMh90KRKAh/Ivf7lzH+Wk6h7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RbjBAAAA3QAAAA8AAAAAAAAAAAAAAAAAmAIAAGRycy9kb3du&#10;cmV2LnhtbFBLBQYAAAAABAAEAPUAAACGAwAAAAA=&#10;" path="m20,l8,13,3,25,,32r,8l3,47r2,8l13,50r5,-5l23,37r2,-7l28,22,25,15r,-7l20,e" filled="f" strokecolor="#e15520" strokeweight="0">
              <v:path arrowok="t" o:connecttype="custom" o:connectlocs="20,0;8,13;3,25;0,32;0,40;3,47;5,55;13,50;18,45;23,37;25,30;28,22;25,15;25,8;20,0" o:connectangles="0,0,0,0,0,0,0,0,0,0,0,0,0,0,0"/>
            </v:shape>
            <v:shape id="Freeform 1117" o:spid="_x0000_s2141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nYsIA&#10;AADdAAAADwAAAGRycy9kb3ducmV2LnhtbERPTYvCMBC9C/sfwix407QLinSNIpUVUS+24nloZtti&#10;MylN1OqvN8LC3ubxPme+7E0jbtS52rKCeByBIC6srrlUcMp/RjMQziNrbCyTggc5WC4+BnNMtL3z&#10;kW6ZL0UIYZeggsr7NpHSFRUZdGPbEgfu13YGfYBdKXWH9xBuGvkVRVNpsObQUGFLaUXFJbsaBSZP&#10;szTelHt7PecnnZr17vBcKzX87FffIDz1/l/8597qMD+OJ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OdiwgAAAN0AAAAPAAAAAAAAAAAAAAAAAJgCAABkcnMvZG93&#10;bnJldi54bWxQSwUGAAAAAAQABAD1AAAAhwMAAAAA&#10;" path="m20,65l57,,20,65xm20,65l7,77,2,90,,97r,8l2,112r3,5l12,114r5,-5l22,102r3,-7l27,87r,-7l25,72,20,65xe" fillcolor="#f3be00" stroked="f">
              <v:path arrowok="t" o:connecttype="custom" o:connectlocs="20,65;57,0;20,65;20,65;7,77;2,90;0,97;0,105;2,112;5,117;12,114;17,109;22,102;25,95;27,87;27,80;25,72;20,65" o:connectangles="0,0,0,0,0,0,0,0,0,0,0,0,0,0,0,0,0,0"/>
              <o:lock v:ext="edit" verticies="t"/>
            </v:shape>
            <v:shape id="Freeform 1118" o:spid="_x0000_s2142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ub8IA&#10;AADdAAAADwAAAGRycy9kb3ducmV2LnhtbERPS27CMBDdV+IO1iB1V5x0QVGKQQGpwKYLoAcYxYOd&#10;Nh6H2JD09hgJid08ve/Ml4NrxJW6UHtWkE8yEMSV1zUbBT/Hr7cZiBCRNTaeScE/BVguRi9zLLTv&#10;eU/XQzQihXAoUIGNsS2kDJUlh2HiW+LEnXznMCbYGak77FO4a+R7lk2lw5pTg8WW1paqv8PFKahO&#10;+9Lo7S99b86lyfqP1SaurFKv46H8BBFpiE/xw73TaX6eT+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S5vwgAAAN0AAAAPAAAAAAAAAAAAAAAAAJgCAABkcnMvZG93&#10;bnJldi54bWxQSwUGAAAAAAQABAD1AAAAhwMAAAAA&#10;" path="m,65l37,,,65xe" filled="f" strokecolor="#e15520" strokeweight="0">
              <v:path arrowok="t" o:connecttype="custom" o:connectlocs="0,65;37,0;0,65" o:connectangles="0,0,0"/>
            </v:shape>
            <v:shape id="Freeform 1119" o:spid="_x0000_s2143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+csQA&#10;AADdAAAADwAAAGRycy9kb3ducmV2LnhtbERP3WrCMBS+H/gO4Qi707QbblqNsk0EdSBUfYBDc2yK&#10;zUnXZFr39MtA2N35+H7PbNHZWlyo9ZVjBekwAUFcOF1xqeB4WA3GIHxA1lg7JgU38rCY9x5mmGl3&#10;5Zwu+1CKGMI+QwUmhCaT0heGLPqha4gjd3KtxRBhW0rd4jWG21o+JcmLtFhxbDDY0Ieh4rz/tgq6&#10;w8bky8ku6OfR8mey3bx/fpW5Uo/97m0KIlAX/sV391rH+Wn6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9PnLEAAAA3QAAAA8AAAAAAAAAAAAAAAAAmAIAAGRycy9k&#10;b3ducmV2LnhtbFBLBQYAAAAABAAEAPUAAACJAwAAAAA=&#10;" path="m20,l7,12,2,25,,32r,8l2,47r3,5l12,49r5,-5l22,37r3,-7l27,22r,-7l25,7,20,e" filled="f" strokecolor="#e15520" strokeweight="0">
              <v:path arrowok="t" o:connecttype="custom" o:connectlocs="20,0;7,12;2,25;0,32;0,40;2,47;5,52;12,49;17,44;22,37;25,30;27,22;27,15;25,7;20,0" o:connectangles="0,0,0,0,0,0,0,0,0,0,0,0,0,0,0"/>
            </v:shape>
            <v:shape id="Freeform 1120" o:spid="_x0000_s2144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We8UA&#10;AADdAAAADwAAAGRycy9kb3ducmV2LnhtbESPQWsCMRCF7wX/Q5hCbzW7UqxsjVK0Vg+FUi2eh2S6&#10;WbqZLJtUt//eOQjeZnhv3vtmvhxCq07UpyaygXJcgCK20TVcG/g+bB5noFJGdthGJgP/lGC5GN3N&#10;sXLxzF902udaSQinCg34nLtK62Q9BUzj2BGL9hP7gFnWvtaux7OEh1ZPimKqAzYsDR47Wnmyv/u/&#10;YOD4sflc163dRv/0Zo/dOz8XDRvzcD+8voDKNOSb+Xq9c4Jfl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Z7xQAAAN0AAAAPAAAAAAAAAAAAAAAAAJgCAABkcnMv&#10;ZG93bnJldi54bWxQSwUGAAAAAAQABAD1AAAAigMAAAAA&#10;" path="m19,57l54,,19,57xm19,57l7,70,2,85,,90r,7l,105r2,7l10,107r7,-5l22,97r2,-7l27,82r,-10l24,65,19,57xe" fillcolor="#f3be00" stroked="f">
              <v:path arrowok="t" o:connecttype="custom" o:connectlocs="19,57;54,0;19,57;19,57;7,70;2,85;0,90;0,97;0,105;2,112;10,107;17,102;22,97;24,90;27,82;27,72;24,65;19,57" o:connectangles="0,0,0,0,0,0,0,0,0,0,0,0,0,0,0,0,0,0"/>
              <o:lock v:ext="edit" verticies="t"/>
            </v:shape>
            <v:shape id="Freeform 1121" o:spid="_x0000_s2145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DfcQA&#10;AADdAAAADwAAAGRycy9kb3ducmV2LnhtbERPTUsDMRC9C/6HMEIvxSbbgujatIhgKRQptoIeh824&#10;u7qZLMm03f57IxS8zeN9znw5+E4dKaY2sIViYkARV8G1XFt437/c3oNKguywC0wWzpRgubi+mmPp&#10;wonf6LiTWuUQTiVaaET6UutUNeQxTUJPnLmvED1KhrHWLuIph/tOT4250x5bzg0N9vTcUPWzO3gL&#10;Ittv8/p5OO83sw8Ti+141bVk7ehmeHoEJTTIv/jiXrs8vyge4O+bf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Q33EAAAA3QAAAA8AAAAAAAAAAAAAAAAAmAIAAGRycy9k&#10;b3ducmV2LnhtbFBLBQYAAAAABAAEAPUAAACJAwAAAAA=&#10;" path="m,57l35,,,57xe" filled="f" strokecolor="#e15520" strokeweight="0">
              <v:path arrowok="t" o:connecttype="custom" o:connectlocs="0,57;35,0;0,57" o:connectangles="0,0,0"/>
            </v:shape>
            <v:shape id="Freeform 1122" o:spid="_x0000_s2146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A+sYA&#10;AADdAAAADwAAAGRycy9kb3ducmV2LnhtbESPQWvCQBCF7wX/wzKCF9FNpISSuoq2WApeWiM9D9lp&#10;EpqdTbPbmP575yB4m+G9ee+b9XZ0rRqoD41nA+kyAUVcettwZeBcHBZPoEJEtth6JgP/FGC7mTys&#10;Mbf+wp80nGKlJIRDjgbqGLtc61DW5DAsfUcs2rfvHUZZ+0rbHi8S7lq9SpJMO2xYGmrs6KWm8uf0&#10;5wzgvBg+jk0Ixe/rPHvcZ19o0zdjZtNx9wwq0hjv5tv1uxX8dCX88o2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A+sYAAADdAAAADwAAAAAAAAAAAAAAAACYAgAAZHJz&#10;L2Rvd25yZXYueG1sUEsFBgAAAAAEAAQA9QAAAIsDAAAAAA==&#10;" path="m19,l7,13,2,28,,33r,7l,48r2,7l10,50r7,-5l22,40r2,-7l27,25r,-10l24,8,19,e" filled="f" strokecolor="#e15520" strokeweight="0">
              <v:path arrowok="t" o:connecttype="custom" o:connectlocs="19,0;7,13;2,28;0,33;0,40;0,48;2,55;10,50;17,45;22,40;24,33;27,25;27,15;24,8;19,0" o:connectangles="0,0,0,0,0,0,0,0,0,0,0,0,0,0,0"/>
            </v:shape>
            <v:shape id="Freeform 1123" o:spid="_x0000_s2147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X9cEA&#10;AADdAAAADwAAAGRycy9kb3ducmV2LnhtbERPTYvCMBC9L/gfwgh7W5MWdpFqFBFED17U6nlsxrba&#10;TEoTtf77zcKCt3m8z5nOe9uIB3W+dqwhGSkQxIUzNZca8sPqawzCB2SDjWPS8CIP89ngY4qZcU/e&#10;0WMfShFD2GeooQqhzaT0RUUW/ci1xJG7uM5iiLArpenwGcNtI1OlfqTFmmNDhS0tKypu+7vVYEsl&#10;t8d88X1N1835NK5zdaab1p/DfjEBEagPb/G/e2Pi/CRN4O+beIK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l/XBAAAA3QAAAA8AAAAAAAAAAAAAAAAAmAIAAGRycy9kb3du&#10;cmV2LnhtbFBLBQYAAAAABAAEAPUAAACGAwAAAAA=&#10;" path="m20,55l65,,20,55xm20,55l8,68,,80r,8l,95r,8l3,110r7,-5l18,100r2,-7l25,85r3,-7l28,70,25,63,20,55xe" fillcolor="#f3be00" stroked="f">
              <v:path arrowok="t" o:connecttype="custom" o:connectlocs="20,55;65,0;20,55;20,55;8,68;0,80;0,88;0,95;0,103;3,110;10,105;18,100;20,93;25,85;28,78;28,70;25,63;20,55" o:connectangles="0,0,0,0,0,0,0,0,0,0,0,0,0,0,0,0,0,0"/>
              <o:lock v:ext="edit" verticies="t"/>
            </v:shape>
            <v:shape id="Freeform 1124" o:spid="_x0000_s2148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0i8IA&#10;AADdAAAADwAAAGRycy9kb3ducmV2LnhtbERPS4vCMBC+L+x/CLPgbU2NsEg1iizIehDEB4q3oRnb&#10;ajMpTaz1328Ewdt8fM+ZzDpbiZYaXzrWMOgnIIgzZ0rONex3i+8RCB+QDVaOScODPMymnx8TTI27&#10;84babchFDGGfooYihDqV0mcFWfR9VxNH7uwaiyHCJpemwXsMt5VUSfIjLZYcGwqs6beg7Lq9WQ18&#10;2vxVx3ZxvDzq9Yrl/qCGO6V176ubj0EE6sJb/HIvTZw/UAqe38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3SLwgAAAN0AAAAPAAAAAAAAAAAAAAAAAJgCAABkcnMvZG93&#10;bnJldi54bWxQSwUGAAAAAAQABAD1AAAAhwMAAAAA&#10;" path="m,55l45,,,55xe" filled="f" strokecolor="#e15520" strokeweight="0">
              <v:path arrowok="t" o:connecttype="custom" o:connectlocs="0,55;45,0;0,55" o:connectangles="0,0,0"/>
            </v:shape>
            <v:shape id="Freeform 1125" o:spid="_x0000_s2149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XccEA&#10;AADdAAAADwAAAGRycy9kb3ducmV2LnhtbERPTYvCMBC9L/gfwgje1lQF0WoUFRZ6k61evI3N2BSb&#10;SWmytf57syB4m8f7nPW2t7XoqPWVYwWTcQKCuHC64lLB+fTzvQDhA7LG2jEpeJKH7WbwtcZUuwf/&#10;UpeHUsQQ9ikqMCE0qZS+MGTRj11DHLmbay2GCNtS6hYfMdzWcpokc2mx4thgsKGDoeKe/1kFx9vF&#10;LItd0Nekyw7Hfe7ul0Wm1GjY71YgAvXhI367Mx3nT6Yz+P8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rF3HBAAAA3QAAAA8AAAAAAAAAAAAAAAAAmAIAAGRycy9kb3du&#10;cmV2LnhtbFBLBQYAAAAABAAEAPUAAACGAwAAAAA=&#10;" path="m20,l8,13,,25r,8l,40r,8l3,55r7,-5l18,45r2,-7l25,30r3,-7l28,15,25,8,20,e" filled="f" strokecolor="#e15520" strokeweight="0">
              <v:path arrowok="t" o:connecttype="custom" o:connectlocs="20,0;8,13;0,25;0,33;0,40;0,48;3,55;10,50;18,45;20,38;25,30;28,23;28,15;25,8;20,0" o:connectangles="0,0,0,0,0,0,0,0,0,0,0,0,0,0,0"/>
            </v:shape>
            <v:shape id="Freeform 1126" o:spid="_x0000_s2150" style="position:absolute;left:6039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y9MMA&#10;AADdAAAADwAAAGRycy9kb3ducmV2LnhtbERPTYvCMBC9C/6HMIIX0bTFXaQaRQSpBy+6gngbmrGt&#10;NpPSRK3/3iws7G0e73MWq87U4kmtqywriCcRCOLc6ooLBaef7XgGwnlkjbVlUvAmB6tlv7fAVNsX&#10;H+h59IUIIexSVFB636RSurwkg25iG+LAXW1r0AfYFlK3+ArhppZJFH1LgxWHhhIb2pSU348PoyBL&#10;vrLbfnu+jyIuTpdsc5bxIVNqOOjWcxCeOv8v/nPvdJgfJ1P4/Sac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y9MMAAADdAAAADwAAAAAAAAAAAAAAAACYAgAAZHJzL2Rv&#10;d25yZXYueG1sUEsFBgAAAAAEAAQA9QAAAIgDAAAAAA==&#10;" path="m27,55l79,,27,55xm27,55l12,67,2,80,,87r,8l,102r,5l7,105r8,-5l22,92r3,-7l30,77r,-7l30,62,27,55xe" fillcolor="#f3be00" stroked="f">
              <v:path arrowok="t" o:connecttype="custom" o:connectlocs="27,55;79,0;27,55;27,55;12,67;2,80;0,87;0,95;0,102;0,107;7,105;15,100;22,92;25,85;30,77;30,70;30,62;27,55" o:connectangles="0,0,0,0,0,0,0,0,0,0,0,0,0,0,0,0,0,0"/>
              <o:lock v:ext="edit" verticies="t"/>
            </v:shape>
            <v:shape id="Freeform 1127" o:spid="_x0000_s2151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go8IA&#10;AADdAAAADwAAAGRycy9kb3ducmV2LnhtbERP24rCMBB9F/yHMMK+aVrBKl2jiCAI7sN6+YChmW2L&#10;zaQ2o9a/3yws+DaHc53luneNelAXas8G0kkCirjwtubSwOW8Gy9ABUG22HgmAy8KsF4NB0vMrX/y&#10;kR4nKVUM4ZCjgUqkzbUORUUOw8S3xJH78Z1DibArte3wGcNdo6dJkmmHNceGClvaVlRcT3dn4Ca3&#10;bbrZz9vjV3Z+ZTUn33K4GvMx6jefoIR6eYv/3Xsb56fTGfx9E0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SCjwgAAAN0AAAAPAAAAAAAAAAAAAAAAAJgCAABkcnMvZG93&#10;bnJldi54bWxQSwUGAAAAAAQABAD1AAAAhwMAAAAA&#10;" path="m,55l52,,,55xe" filled="f" strokecolor="#e15520" strokeweight="0">
              <v:path arrowok="t" o:connecttype="custom" o:connectlocs="0,55;52,0;0,55" o:connectangles="0,0,0"/>
            </v:shape>
            <v:shape id="Freeform 1128" o:spid="_x0000_s2152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w8AA&#10;AADdAAAADwAAAGRycy9kb3ducmV2LnhtbESPzQrCMBCE74LvEFbwpqlFRKpRVBAEvfjzAEuzaYvN&#10;pjRR69sbQfC2y8x8O7tcd7YWT2p95VjBZJyAIM6drrhQcLvuR3MQPiBrrB2Tgjd5WK/6vSVm2r34&#10;TM9LKESEsM9QQRlCk0np85Is+rFriKNmXGsxxLUtpG7xFeG2lmmSzKTFiuOFEhvalZTfLw8bKd3d&#10;FPNDOsXt8epOvDPGSKPUcNBtFiACdeFv/qUPOtafpDP4fhNH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Zcw8AAAADdAAAADwAAAAAAAAAAAAAAAACYAgAAZHJzL2Rvd25y&#10;ZXYueG1sUEsFBgAAAAAEAAQA9QAAAIUDAAAAAA==&#10;" path="m27,l12,12,2,25,,32r,8l,47r,5l7,50r8,-5l22,37r3,-7l30,22r,-7l30,7,27,e" filled="f" strokecolor="#e15520" strokeweight="0">
              <v:path arrowok="t" o:connecttype="custom" o:connectlocs="27,0;12,12;2,25;0,32;0,40;0,47;0,52;7,50;15,45;22,37;25,30;30,22;30,15;30,7;27,0" o:connectangles="0,0,0,0,0,0,0,0,0,0,0,0,0,0,0"/>
            </v:shape>
            <v:shape id="Freeform 1129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WNMMA&#10;AADdAAAADwAAAGRycy9kb3ducmV2LnhtbERPTWvCQBC9F/oflin0VjdaMCG6iopCwZNpaehtyI5J&#10;MDsbstsk/ntXELzN433Ocj2aRvTUudqygukkAkFcWF1zqeDn+/CRgHAeWWNjmRRcycF69fqyxFTb&#10;gU/UZ74UIYRdigoq79tUSldUZNBNbEscuLPtDPoAu1LqDocQbho5i6K5NFhzaKiwpV1FxSX7NwoO&#10;+cV8muNm+7fX9W+T7/Mkplyp97dxswDhafRP8cP9pcP86SyG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WNMMAAADdAAAADwAAAAAAAAAAAAAAAACYAgAAZHJzL2Rv&#10;d25yZXYueG1sUEsFBgAAAAAEAAQA9QAAAIgDAAAAAA==&#10;" path="m55,2l40,,25,2,13,10,,20r8,2l13,22r7,l30,20r8,-3l45,15r5,-5l55,2xe" fillcolor="#f3be00" stroked="f">
              <v:path arrowok="t" o:connecttype="custom" o:connectlocs="55,2;40,0;25,2;13,10;0,20;8,22;13,22;20,22;30,20;38,17;45,15;50,10;55,2" o:connectangles="0,0,0,0,0,0,0,0,0,0,0,0,0"/>
            </v:shape>
            <v:shape id="Freeform 1130" o:spid="_x0000_s2154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JYMQA&#10;AADdAAAADwAAAGRycy9kb3ducmV2LnhtbESPQUsDMRCF74L/IYzQm01aqJa1abGFUq+tgnobNuPu&#10;4mayJOlu/PfOQfA2w3vz3jebXfG9GimmLrCFxdyAIq6D67ix8PZ6vF+DShnZYR+YLPxQgt329maD&#10;lQsTn2m85EZJCKcKLbQ5D5XWqW7JY5qHgVi0rxA9Zlljo13EScJ9r5fGPGiPHUtDiwMdWqq/L1dv&#10;wayGz3f8OJg4PZ5OhfdlPa7O1s7uyvMTqEwl/5v/rl+c4C+W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iWDEAAAA3QAAAA8AAAAAAAAAAAAAAAAAmAIAAGRycy9k&#10;b3ducmV2LnhtbFBLBQYAAAAABAAEAPUAAACJAwAAAAA=&#10;" path="m55,2l40,,25,2,13,10,,20r8,2l13,22r7,l30,20r8,-3l45,15r5,-5l55,2e" filled="f" strokecolor="#e15520" strokeweight="0">
              <v:path arrowok="t" o:connecttype="custom" o:connectlocs="55,2;40,0;25,2;13,10;0,20;8,22;13,22;20,22;30,20;38,17;45,15;50,10;55,2" o:connectangles="0,0,0,0,0,0,0,0,0,0,0,0,0"/>
            </v:shape>
            <v:shape id="Freeform 1131" o:spid="_x0000_s2155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C6MUA&#10;AADdAAAADwAAAGRycy9kb3ducmV2LnhtbERP32vCMBB+H+x/CDfwbabKLK4aZQw2hQ22qYM9ns3Z&#10;ljWXksS28683wsC3+/h+3nzZm1q05HxlWcFomIAgzq2uuFCw277cT0H4gKyxtkwK/sjDcnF7M8dM&#10;246/qN2EQsQQ9hkqKENoMil9XpJBP7QNceQO1hkMEbpCaoddDDe1HCdJKg1WHBtKbOi5pPx3czQK&#10;Jt+H1fupe3jrXfuz7+jDpJ/pq1KDu/5pBiJQH67if/dax/mj8SNcvokn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ULoxQAAAN0AAAAPAAAAAAAAAAAAAAAAAJgCAABkcnMv&#10;ZG93bnJldi54bWxQSwUGAAAAAAQABAD1AAAAigMAAAAA&#10;" path="m54,35r-17,l24,40,9,48,,58r4,2l12,60r7,-2l27,55r7,-2l42,48r7,-5l54,35xm54,38l114,,54,38xe" fillcolor="#f3be00" stroked="f">
              <v:path arrowok="t" o:connecttype="custom" o:connectlocs="54,35;37,35;24,40;9,48;0,58;4,60;12,60;19,58;27,55;34,53;42,48;49,43;54,35;54,38;114,0;54,38" o:connectangles="0,0,0,0,0,0,0,0,0,0,0,0,0,0,0,0"/>
              <o:lock v:ext="edit" verticies="t"/>
            </v:shape>
            <v:shape id="Freeform 1132" o:spid="_x0000_s2156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mwcYA&#10;AADdAAAADwAAAGRycy9kb3ducmV2LnhtbESPQWsCMRCF74X+hzBCbzVrW0S2RhGh4KXFWsHrsBk3&#10;q5vJNkndrb++cyh4m+G9ee+b+XLwrbpQTE1gA5NxAYq4Crbh2sD+6+1xBiplZIttYDLwSwmWi/u7&#10;OZY29PxJl12ulYRwKtGAy7krtU6VI49pHDpi0Y4hesyyxlrbiL2E+1Y/FcVUe2xYGhx2tHZUnXc/&#10;3sD1vf848/ehO+0PL+vtDIOLuDHmYTSsXkFlGvLN/H+9sYI/eRZ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omwcYAAADdAAAADwAAAAAAAAAAAAAAAACYAgAAZHJz&#10;L2Rvd25yZXYueG1sUEsFBgAAAAAEAAQA9QAAAIsDAAAAAA==&#10;" path="m54,l37,,24,5,9,13,,23r4,2l12,25r7,-2l27,20r7,-2l42,13,49,8,54,e" filled="f" strokecolor="#e15520" strokeweight="0">
              <v:path arrowok="t" o:connecttype="custom" o:connectlocs="54,0;37,0;24,5;9,13;0,23;4,25;12,25;19,23;27,20;34,18;42,13;49,8;54,0" o:connectangles="0,0,0,0,0,0,0,0,0,0,0,0,0"/>
            </v:shape>
            <v:shape id="Freeform 1133" o:spid="_x0000_s2157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cvMQA&#10;AADdAAAADwAAAGRycy9kb3ducmV2LnhtbERPS2vCQBC+F/wPywje6iYKUqKr+ECxPbU+8Dpkx2ww&#10;Oxuza0z/fbdQ6G0+vufMFp2tREuNLx0rSIcJCOLc6ZILBafj9vUNhA/IGivHpOCbPCzmvZcZZto9&#10;+YvaQyhEDGGfoQITQp1J6XNDFv3Q1cSRu7rGYoiwKaRu8BnDbSVHSTKRFkuODQZrWhvKb4eHVTD6&#10;LCen3X3zLi+76rwx9+tq+dEqNeh3yymIQF34F/+59zrOT8cp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nLzEAAAA3QAAAA8AAAAAAAAAAAAAAAAAmAIAAGRycy9k&#10;b3ducmV2LnhtbFBLBQYAAAAABAAEAPUAAACJAwAAAAA=&#10;" path="m,38l60,,,38e" filled="f" strokecolor="#e15520" strokeweight="0">
              <v:path arrowok="t" o:connecttype="custom" o:connectlocs="0,38;60,0;0,38" o:connectangles="0,0,0"/>
            </v:shape>
            <v:shape id="Freeform 1134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cIcYA&#10;AADdAAAADwAAAGRycy9kb3ducmV2LnhtbESP0UrDQBBF3wX/YRmhL2I3TSFI7LaUQqWgPqT6AUN2&#10;zEazs2F3bFO/3hUE32a4d+65s9pMflAniqkPbGAxL0ARt8H23Bl4e93f3YNKgmxxCEwGLpRgs76+&#10;WmFtw5kbOh2lUzmEU40GnMhYa51aRx7TPIzEWXsP0aPkNXbaRjzncD/osigq7bHnTHA40s5R+3n8&#10;8hnSuGa4fGwfn16W37dRyqqR58qY2c20fQAlNMm/+e/6YHP9xbKE32/yCH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RcIcYAAADdAAAADwAAAAAAAAAAAAAAAACYAgAAZHJz&#10;L2Rvd25yZXYueG1sUEsFBgAAAAAEAAQA9QAAAIsDAAAAAA==&#10;" path="m54,5l40,,25,2,12,10,,17r7,3l15,22r7,l30,20r7,-3l45,15r4,-5l54,5xe" fillcolor="#f3be00" stroked="f">
              <v:path arrowok="t" o:connecttype="custom" o:connectlocs="54,5;40,0;25,2;12,10;0,17;7,20;15,22;22,22;30,20;37,17;45,15;49,10;54,5" o:connectangles="0,0,0,0,0,0,0,0,0,0,0,0,0"/>
            </v:shape>
            <v:shape id="Freeform 1135" o:spid="_x0000_s2159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lSsIA&#10;AADdAAAADwAAAGRycy9kb3ducmV2LnhtbERPS4vCMBC+C/6HMMLeNG1lF6lGEdFl9+jr4G1oxraY&#10;TEoTtfXXbxYW9jYf33MWq84a8aDW144VpJMEBHHhdM2lgtNxN56B8AFZo3FMCnrysFoOBwvMtXvy&#10;nh6HUIoYwj5HBVUITS6lLyqy6CeuIY7c1bUWQ4RtKXWLzxhujcyS5ENarDk2VNjQpqLidrhbBTPf&#10;v06v8/tnytn3/tJvTRasUept1K3nIAJ14V/85/7ScX46ncL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WVKwgAAAN0AAAAPAAAAAAAAAAAAAAAAAJgCAABkcnMvZG93&#10;bnJldi54bWxQSwUGAAAAAAQABAD1AAAAhwMAAAAA&#10;" path="m54,5l40,,25,2,12,10,,17r7,3l15,22r7,l30,20r7,-3l45,15r4,-5l54,5xe" filled="f" strokecolor="#e15520" strokeweight="0">
              <v:path arrowok="t" o:connecttype="custom" o:connectlocs="54,5;40,0;25,2;12,10;0,17;7,20;15,22;22,22;30,20;37,17;45,15;49,10;54,5" o:connectangles="0,0,0,0,0,0,0,0,0,0,0,0,0"/>
            </v:shape>
            <v:shape id="Freeform 1136" o:spid="_x0000_s2160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I8QA&#10;AADdAAAADwAAAGRycy9kb3ducmV2LnhtbERPS2sCMRC+C/6HMIVeSs36QLZbo6i0ULypbfE4bMbN&#10;0s1k2aRu/PemUPA2H99zFqtoG3GhzteOFYxHGQji0umaKwWfx/fnHIQPyBobx6TgSh5Wy+FggYV2&#10;Pe/pcgiVSCHsC1RgQmgLKX1pyKIfuZY4cWfXWQwJdpXUHfYp3DZykmVzabHm1GCwpa2h8ufwaxVs&#10;dr02X6f6JT/lb0/Xs4/5d9wo9fgQ168gAsVwF/+7P3SaP57O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7CPEAAAA3QAAAA8AAAAAAAAAAAAAAAAAmAIAAGRycy9k&#10;b3ducmV2LnhtbFBLBQYAAAAABAAEAPUAAACJAwAAAAA=&#10;" path="m,32l63,,,32xe" fillcolor="#f3be00" stroked="f">
              <v:path arrowok="t" o:connecttype="custom" o:connectlocs="0,32;63,0;0,32" o:connectangles="0,0,0"/>
            </v:shape>
            <v:shape id="Freeform 1137" o:spid="_x0000_s2161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q7sQA&#10;AADdAAAADwAAAGRycy9kb3ducmV2LnhtbERPzWrCQBC+F3yHZQpegtloGwmpq4htwVPF6AMM2WkS&#10;mp0N2a1J+vRuodDbfHy/s9mNphU36l1jWcEyTkAQl1Y3XCm4Xt4XGQjnkTW2lknBRA5229nDBnNt&#10;Bz7TrfCVCCHsclRQe9/lUrqyJoMuth1x4D5tb9AH2FdS9ziEcNPKVZKspcGGQ0ONHR1qKr+Kb6Pg&#10;ND03URftf94+ZDpkqXflq3FKzR/H/QsIT6P/F/+5jzrMXz6l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qu7EAAAA3QAAAA8AAAAAAAAAAAAAAAAAmAIAAGRycy9k&#10;b3ducmV2LnhtbFBLBQYAAAAABAAEAPUAAACJAwAAAAA=&#10;" path="m,32l63,,,32xe" filled="f" strokecolor="#e15520" strokeweight="0">
              <v:path arrowok="t" o:connecttype="custom" o:connectlocs="0,32;63,0;0,32" o:connectangles="0,0,0"/>
            </v:shape>
            <v:shape id="Freeform 1138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XGMIA&#10;AADdAAAADwAAAGRycy9kb3ducmV2LnhtbERPTYvCMBC9L/gfwgje1rS6ilSjiCB6Wdi6wl6HZmyL&#10;zaQksa3/3iws7G0e73M2u8E0oiPna8sK0mkCgriwuuZSwfX7+L4C4QOyxsYyKXiSh9129LbBTNue&#10;c+ouoRQxhH2GCqoQ2kxKX1Rk0E9tSxy5m3UGQ4SulNphH8NNI2dJspQGa44NFbZ0qKi4Xx5GQS75&#10;elz0J9vlafG5uK2+fj5cqdRkPOzXIAIN4V/85z7rOD+dL+H3m3i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hcYwgAAAN0AAAAPAAAAAAAAAAAAAAAAAJgCAABkcnMvZG93&#10;bnJldi54bWxQSwUGAAAAAAQABAD1AAAAhwMAAAAA&#10;" path="m55,3l40,,25,,13,8,,15r8,3l15,20r7,l30,20r7,-2l45,13r5,-3l55,3xe" fillcolor="#f3be00" stroked="f">
              <v:path arrowok="t" o:connecttype="custom" o:connectlocs="55,3;40,0;25,0;13,8;0,15;8,18;15,20;22,20;30,20;37,18;45,13;50,10;55,3" o:connectangles="0,0,0,0,0,0,0,0,0,0,0,0,0"/>
            </v:shape>
            <v:shape id="Freeform 1139" o:spid="_x0000_s2163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7ucMA&#10;AADdAAAADwAAAGRycy9kb3ducmV2LnhtbERPTWvCQBC9F/wPywi91U1SqBJdRZSW5iRNCr1OsmMS&#10;zM4u2VXTf98tFHqbx/uczW4yg7jR6HvLCtJFAoK4sbrnVsFn9fq0AuEDssbBMin4Jg+77exhg7m2&#10;d/6gWxlaEUPY56igC8HlUvqmI4N+YR1x5M52NBgiHFupR7zHcDPILElepMGeY0OHjg4dNZfyahSc&#10;Kvwq3PEq61oW/s2dllOR1Uo9zqf9GkSgKfyL/9zvOs5Pn5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i7ucMAAADdAAAADwAAAAAAAAAAAAAAAACYAgAAZHJzL2Rv&#10;d25yZXYueG1sUEsFBgAAAAAEAAQA9QAAAIgDAAAAAA==&#10;" path="m55,3l40,,25,,13,8,,15r8,3l15,20r7,l30,20r7,-2l45,13r5,-3l55,3xe" filled="f" strokecolor="#e15520" strokeweight="0">
              <v:path arrowok="t" o:connecttype="custom" o:connectlocs="55,3;40,0;25,0;13,8;0,15;8,18;15,20;22,20;30,20;37,18;45,13;50,10;55,3" o:connectangles="0,0,0,0,0,0,0,0,0,0,0,0,0"/>
            </v:shape>
            <v:shape id="Freeform 1140" o:spid="_x0000_s2164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v6cgA&#10;AADdAAAADwAAAGRycy9kb3ducmV2LnhtbESPQWvCQBCF74X+h2WE3nRjra1GVxGxIJiLthR6G7Jj&#10;EpudTbOrpv/eOQi9zfDevPfNfNm5Wl2oDZVnA8NBAoo497biwsDnx3t/AipEZIu1ZzLwRwGWi8eH&#10;OabWX3lPl0MslIRwSNFAGWOTah3ykhyGgW+IRTv61mGUtS20bfEq4a7Wz0nyqh1WLA0lNrQuKf85&#10;nJ2B8J2du93XZvu7Gmcv1SQ7TTdvJ2Oeet1qBipSF//N9+utFfzhSHD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QW/pyAAAAN0AAAAPAAAAAAAAAAAAAAAAAJgCAABk&#10;cnMvZG93bnJldi54bWxQSwUGAAAAAAQABAD1AAAAjQMAAAAA&#10;" path="m,25l62,,,25xe" fillcolor="#f3be00" stroked="f">
              <v:path arrowok="t" o:connecttype="custom" o:connectlocs="0,25;62,0;0,25" o:connectangles="0,0,0"/>
            </v:shape>
            <v:shape id="Freeform 1141" o:spid="_x0000_s2165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/hMYA&#10;AADdAAAADwAAAGRycy9kb3ducmV2LnhtbESPQWvCQBCF7wX/wzJCL0U3WiwasxEV0nrViuBtyI5J&#10;MDsbs1vd/vtuodDbDO/N+95kq2BacafeNZYVTMYJCOLS6oYrBcfPYjQH4TyyxtYyKfgmB6t88JRh&#10;qu2D93Q/+ErEEHYpKqi971IpXVmTQTe2HXHULrY36OPaV1L3+IjhppXTJHmTBhuOhBo72tZUXg9f&#10;JkIu77eZ3hXn2cvm45Tcik1Yd0Gp52FYL0F4Cv7f/He907H+5HUBv9/EEW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d/hMYAAADdAAAADwAAAAAAAAAAAAAAAACYAgAAZHJz&#10;L2Rvd25yZXYueG1sUEsFBgAAAAAEAAQA9QAAAIsDAAAAAA==&#10;" path="m,25l62,,,25xe" filled="f" strokecolor="#e15520" strokeweight="0">
              <v:path arrowok="t" o:connecttype="custom" o:connectlocs="0,25;62,0;0,25" o:connectangles="0,0,0"/>
            </v:shape>
            <v:shape id="Freeform 1142" o:spid="_x0000_s2166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U6cQA&#10;AADdAAAADwAAAGRycy9kb3ducmV2LnhtbESPzYrCQBCE7wu+w9DC3tZJ4g8hOooIi148GH2AJtMm&#10;wUxPyIyaffvtw8Leuqnqqq83u9F16kVDaD0bSGcJKOLK25ZrA7fr91cOKkRki51nMvBDAXbbyccG&#10;C+vffKFXGWslIRwKNNDE2Bdah6ohh2Hme2LR7n5wGGUdam0HfEu463SWJCvtsGVpaLCnQ0PVo3w6&#10;A3menU+3Jc4DZ2OSXo+Hu9alMZ/Tcb8GFWmM/+a/65MV/HQh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lOnEAAAA3QAAAA8AAAAAAAAAAAAAAAAAmAIAAGRycy9k&#10;b3ducmV2LnhtbFBLBQYAAAAABAAEAPUAAACJAwAAAAA=&#10;" path="m57,2l40,,27,,12,5,,12r7,3l12,17r8,l30,17r7,l45,12r7,-2l57,2xe" fillcolor="#f3be00" stroked="f">
              <v:path arrowok="t" o:connecttype="custom" o:connectlocs="57,2;40,0;27,0;12,5;0,12;7,15;12,17;20,17;30,17;37,17;45,12;52,10;57,2" o:connectangles="0,0,0,0,0,0,0,0,0,0,0,0,0"/>
            </v:shape>
            <v:shape id="Freeform 1143" o:spid="_x0000_s2167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VA8UA&#10;AADdAAAADwAAAGRycy9kb3ducmV2LnhtbESPQWvCQBCF70L/wzIFb7qJllJjNqEIAS+2NC30Os2O&#10;SWh2NmRXE/31XUHobYb3vjdv0nwynTjT4FrLCuJlBIK4srrlWsHXZ7F4AeE8ssbOMim4kIM8e5il&#10;mGg78gedS1+LEMIuQQWN930ipasaMuiWticO2tEOBn1Yh1rqAccQbjq5iqJnabDlcKHBnnYNVb/l&#10;yYQa3/v1+8ExdmNhfzzazfWt3Cg1f5xetyA8Tf7ffKf3OnDxUwy3b8II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1UDxQAAAN0AAAAPAAAAAAAAAAAAAAAAAJgCAABkcnMv&#10;ZG93bnJldi54bWxQSwUGAAAAAAQABAD1AAAAigMAAAAA&#10;" path="m57,2l40,,27,,12,5,,12r7,3l12,17r8,l30,17r7,l45,12r7,-2l57,2e" filled="f" strokecolor="#e15520" strokeweight="0">
              <v:path arrowok="t" o:connecttype="custom" o:connectlocs="57,2;40,0;27,0;12,5;0,12;7,15;12,17;20,17;30,17;37,17;45,12;52,10;57,2" o:connectangles="0,0,0,0,0,0,0,0,0,0,0,0,0"/>
            </v:shape>
            <v:shape id="Freeform 1144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crcMA&#10;AADdAAAADwAAAGRycy9kb3ducmV2LnhtbERPTWsCMRC9F/wPYQQvpSZKKbIapViKSm1B68HjuJlu&#10;FjeTJUl1++9NodDbPN7nzBada8SFQqw9axgNFQji0puaKw2Hz9eHCYiYkA02nknDD0VYzHt3MyyM&#10;v/KOLvtUiRzCsUANNqW2kDKWlhzGoW+JM/flg8OUYaikCXjN4a6RY6WepMOac4PFlpaWyvP+22nY&#10;vId7tv6k1AtvzMf2bd2t4lHrQb97noJI1KV/8Z97bfL80eMYfr/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crcMAAADdAAAADwAAAAAAAAAAAAAAAACYAgAAZHJzL2Rv&#10;d25yZXYueG1sUEsFBgAAAAAEAAQA9QAAAIgDAAAAAA==&#10;" path="m,28l65,,,28xe" fillcolor="#f3be00" stroked="f">
              <v:path arrowok="t" o:connecttype="custom" o:connectlocs="0,28;65,0;0,28" o:connectangles="0,0,0"/>
            </v:shape>
            <v:shape id="Freeform 1145" o:spid="_x0000_s2169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n2cAA&#10;AADdAAAADwAAAGRycy9kb3ducmV2LnhtbERPTYvCMBC9C/sfwgh707SuiFSjiMuyHrV68Dg0Y1Ns&#10;JqWJmv33G0HwNo/3Oct1tK24U+8bxwrycQaCuHK64VrB6fgzmoPwAVlj65gU/JGH9epjsMRCuwcf&#10;6F6GWqQQ9gUqMCF0hZS+MmTRj11HnLiL6y2GBPta6h4fKdy2cpJlM2mx4dRgsKOtoepa3qyC5hwv&#10;51uZtyajUx23v5M9flulPodxswARKIa3+OXe6TQ/n37B85t0gl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fn2cAAAADdAAAADwAAAAAAAAAAAAAAAACYAgAAZHJzL2Rvd25y&#10;ZXYueG1sUEsFBgAAAAAEAAQA9QAAAIUDAAAAAA==&#10;" path="m,28l65,,,28xe" filled="f" strokecolor="#e15520" strokeweight="0">
              <v:path arrowok="t" o:connecttype="custom" o:connectlocs="0,28;65,0;0,28" o:connectangles="0,0,0"/>
            </v:shape>
            <v:shape id="Freeform 1146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R4sQA&#10;AADdAAAADwAAAGRycy9kb3ducmV2LnhtbERPTWvCQBC9C/0PyxR6002CVI2uIoLYS2mNHvQ2ZqdJ&#10;aHY27G417a/vFgre5vE+Z7HqTSuu5HxjWUE6SkAQl1Y3XCk4HrbDKQgfkDW2lknBN3lYLR8GC8y1&#10;vfGerkWoRAxhn6OCOoQul9KXNRn0I9sRR+7DOoMhQldJ7fAWw00rsyR5lgYbjg01drSpqfwsvoyC&#10;U/bWWXfOJkU2u7y+T9Pdz4RYqafHfj0HEagPd/G/+0XH+el4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UeLEAAAA3QAAAA8AAAAAAAAAAAAAAAAAmAIAAGRycy9k&#10;b3ducmV2LnhtbFBLBQYAAAAABAAEAPUAAACJAwAAAAA=&#10;" path="m54,5l40,,25,,12,5,,12r5,5l12,17r8,3l27,20r8,-3l42,15r7,-5l54,5xe" fillcolor="#f3be00" stroked="f">
              <v:path arrowok="t" o:connecttype="custom" o:connectlocs="54,5;40,0;25,0;12,5;0,12;5,17;12,17;20,20;27,20;35,17;42,15;49,10;54,5" o:connectangles="0,0,0,0,0,0,0,0,0,0,0,0,0"/>
            </v:shape>
            <v:shape id="Freeform 1147" o:spid="_x0000_s2171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BicUA&#10;AADdAAAADwAAAGRycy9kb3ducmV2LnhtbERPTWvCQBC9F/oflin0InWjtFJSVxFLS+lBNGrPQ3aa&#10;pM3Oht1R03/vFgRv83ifM533rlVHCrHxbGA0zEARl942XBnYbd8enkFFQbbYeiYDfxRhPru9mWJu&#10;/Yk3dCykUimEY44GapEu1zqWNTmMQ98RJ+7bB4eSYKi0DXhK4a7V4yybaIcNp4YaO1rWVP4WB2dg&#10;EwZfPwuJ+9fD+HM1eF+umyBrY+7v+sULKKFeruKL+8Om+aPHJ/j/Jp2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wGJxQAAAN0AAAAPAAAAAAAAAAAAAAAAAJgCAABkcnMv&#10;ZG93bnJldi54bWxQSwUGAAAAAAQABAD1AAAAigMAAAAA&#10;" path="m54,5l40,,25,,12,5,,12r5,5l12,17r8,3l27,20r8,-3l42,15r7,-5l54,5e" filled="f" strokecolor="#e15520" strokeweight="0">
              <v:path arrowok="t" o:connecttype="custom" o:connectlocs="54,5;40,0;25,0;12,5;0,12;5,17;12,17;20,20;27,20;35,17;42,15;49,10;54,5" o:connectangles="0,0,0,0,0,0,0,0,0,0,0,0,0"/>
            </v:shape>
            <v:shape id="Freeform 1148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vP8MA&#10;AADdAAAADwAAAGRycy9kb3ducmV2LnhtbERP32vCMBB+F/Y/hBP2pmnHKKMaRRyjY+CgVXw+mrMp&#10;bS6lyWr33y+Dwd7u4/t52/1sezHR6FvHCtJ1AoK4drrlRsHl/LZ6AeEDssbeMSn4Jg/73cNii7l2&#10;dy5pqkIjYgj7HBWYEIZcSl8bsujXbiCO3M2NFkOEYyP1iPcYbnv5lCSZtNhybDA40NFQ3VVfVkH1&#10;efa307XsatPZj9cBi8KcCqUel/NhAyLQHP7Ff+53Heenz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zvP8MAAADdAAAADwAAAAAAAAAAAAAAAACYAgAAZHJzL2Rv&#10;d25yZXYueG1sUEsFBgAAAAAEAAQA9QAAAIgDAAAAAA==&#10;" path="m,25l68,,,25xe" fillcolor="#f3be00" stroked="f">
              <v:path arrowok="t" o:connecttype="custom" o:connectlocs="0,25;68,0;0,25" o:connectangles="0,0,0"/>
            </v:shape>
            <v:shape id="Freeform 1149" o:spid="_x0000_s2173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m7cMA&#10;AADdAAAADwAAAGRycy9kb3ducmV2LnhtbERPS2vCQBC+C/0PyxS8iG4iYiR1lbYg9GY12l6H7ORB&#10;s7Nhd2vSf98tFLzNx/ec7X40nbiR861lBekiAUFcWt1yreBSHOYbED4ga+wsk4If8rDfPUy2mGs7&#10;8Ilu51CLGMI+RwVNCH0upS8bMugXtieOXGWdwRChq6V2OMRw08llkqylwZZjQ4M9vTZUfp2/jQJd&#10;fLz46hCuqbt8FrPsWg39+1Gp6eP4/AQi0Bju4n/3m47z01UG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m7cMAAADdAAAADwAAAAAAAAAAAAAAAACYAgAAZHJzL2Rv&#10;d25yZXYueG1sUEsFBgAAAAAEAAQA9QAAAIgDAAAAAA==&#10;" path="m,25l68,,,25xe" filled="f" strokecolor="#e15520" strokeweight="0">
              <v:path arrowok="t" o:connecttype="custom" o:connectlocs="0,25;68,0;0,25" o:connectangles="0,0,0"/>
            </v:shape>
            <v:shape id="Freeform 1150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28YA&#10;AADdAAAADwAAAGRycy9kb3ducmV2LnhtbESPT2vCQBDF70K/wzKCt7rxD1VSV5GCYKFY1BZ6HLNj&#10;EszOhuxq4rd3DgVvM7w37/1msepcpW7UhNKzgdEwAUWceVtybuDnuHmdgwoR2WLlmQzcKcBq+dJb&#10;YGp9y3u6HWKuJIRDigaKGOtU65AV5DAMfU0s2tk3DqOsTa5tg62Eu0qPk+RNOyxZGgqs6aOg7HK4&#10;OgMzDP57d/mazjefp8mp/bv+4npnzKDfrd9BReri0/x/vbWCP5oK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J28YAAADdAAAADwAAAAAAAAAAAAAAAACYAgAAZHJz&#10;L2Rvd25yZXYueG1sUEsFBgAAAAAEAAQA9QAAAIsDAAAAAA==&#10;" path="m57,8l50,3,42,,35,,27,,20,3,13,8,8,13,,20r5,3l13,25r7,l27,23,37,20r8,-2l52,13,57,8xe" fillcolor="#f3be00" stroked="f">
              <v:path arrowok="t" o:connecttype="custom" o:connectlocs="57,8;50,3;42,0;35,0;27,0;20,3;13,8;8,13;0,20;5,23;13,25;20,25;27,23;37,20;45,18;52,13;57,8" o:connectangles="0,0,0,0,0,0,0,0,0,0,0,0,0,0,0,0,0"/>
            </v:shape>
            <v:shape id="Freeform 1151" o:spid="_x0000_s2175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d3sIA&#10;AADdAAAADwAAAGRycy9kb3ducmV2LnhtbERPTYvCMBC9C/sfwix401QR0WoUd2FZ9aDYXTwPzdgW&#10;m0ltolZ/vREEb/N4nzOdN6YUF6pdYVlBrxuBIE6tLjhT8P/30xmBcB5ZY2mZFNzIwXz20ZpirO2V&#10;d3RJfCZCCLsYFeTeV7GULs3JoOvaijhwB1sb9AHWmdQ1XkO4KWU/iobSYMGhIceKvnNKj8nZKNjY&#10;1YL30Tj5Lbbuq9mZtb5nJ6Xan81iAsJT49/il3upw/zeYA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Z3ewgAAAN0AAAAPAAAAAAAAAAAAAAAAAJgCAABkcnMvZG93&#10;bnJldi54bWxQSwUGAAAAAAQABAD1AAAAhwMAAAAA&#10;" path="m57,8l50,3,42,,35,,27,,20,3,13,8,8,13,,20r5,3l13,25r7,l27,23,37,20r8,-2l52,13,57,8e" filled="f" strokecolor="#e15520" strokeweight="0">
              <v:path arrowok="t" o:connecttype="custom" o:connectlocs="57,8;50,3;42,0;35,0;27,0;20,3;13,8;8,13;0,20;5,23;13,25;20,25;27,23;37,20;45,18;52,13;57,8" o:connectangles="0,0,0,0,0,0,0,0,0,0,0,0,0,0,0,0,0"/>
            </v:shape>
            <v:shape id="Freeform 1152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meMcA&#10;AADdAAAADwAAAGRycy9kb3ducmV2LnhtbESPQWvCQBCF7wX/wzKCt7pRUCR1FS0oWuih0UOPQ3ZM&#10;otnZNLvG+O87h0JvM7w3732zXPeuVh21ofJsYDJOQBHn3lZcGDifdq8LUCEiW6w9k4EnBVivBi9L&#10;TK1/8Bd1WSyUhHBI0UAZY5NqHfKSHIaxb4hFu/jWYZS1LbRt8SHhrtbTJJlrhxVLQ4kNvZeU37K7&#10;MxD2x+vl53DKv3f+Y/GZbaezebc3ZjTsN2+gIvXx3/x3fbCCP5k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JnjHAAAA3QAAAA8AAAAAAAAAAAAAAAAAmAIAAGRy&#10;cy9kb3ducmV2LnhtbFBLBQYAAAAABAAEAPUAAACMAwAAAAA=&#10;" path="m,33l67,,,33xe" fillcolor="#f3be00" stroked="f">
              <v:path arrowok="t" o:connecttype="custom" o:connectlocs="0,33;67,0;0,33" o:connectangles="0,0,0"/>
            </v:shape>
            <v:shape id="Freeform 1153" o:spid="_x0000_s2177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if8QA&#10;AADdAAAADwAAAGRycy9kb3ducmV2LnhtbERPTWvCQBC9F/wPywje6iZKa4muIoogHkrVguQ2ZKdJ&#10;aHY27K5J/PfdQqG3ebzPWW0G04iOnK8tK0inCQjiwuqaSwWf18PzGwgfkDU2lknBgzxs1qOnFWba&#10;9nym7hJKEUPYZ6igCqHNpPRFRQb91LbEkfuyzmCI0JVSO+xjuGnkLElepcGaY0OFLe0qKr4vd6Mg&#10;97f53O271p7e8xn1u/xjkeZKTcbDdgki0BD+xX/uo47z05cU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4n/EAAAA3QAAAA8AAAAAAAAAAAAAAAAAmAIAAGRycy9k&#10;b3ducmV2LnhtbFBLBQYAAAAABAAEAPUAAACJAwAAAAA=&#10;" path="m,33l67,,,33xe" filled="f" strokecolor="#e15520" strokeweight="0">
              <v:path arrowok="t" o:connecttype="custom" o:connectlocs="0,33;67,0;0,33" o:connectangles="0,0,0"/>
            </v:shape>
            <v:shape id="Freeform 1154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j2sEA&#10;AADdAAAADwAAAGRycy9kb3ducmV2LnhtbERPS4vCMBC+C/sfwgjeNFVRpBpFXNQ9+ti9j81s27WZ&#10;lCTW7r83guBtPr7nLFatqURDzpeWFQwHCQjizOqScwXf521/BsIHZI2VZVLwTx5Wy4/OAlNt73yk&#10;5hRyEUPYp6igCKFOpfRZQQb9wNbEkfu1zmCI0OVSO7zHcFPJUZJMpcGSY0OBNW0Kyq6nm1FwLg8b&#10;/bnjH7+9/Lkm24+vPBkr1eu26zmIQG14i1/uLx3nDycj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DY9rBAAAA3QAAAA8AAAAAAAAAAAAAAAAAmAIAAGRycy9kb3du&#10;cmV2LnhtbFBLBQYAAAAABAAEAPUAAACGAwAAAAA=&#10;" path="m54,40l111,,54,40,39,43,24,48,10,55,,68r7,2l15,70r7,-2l29,65r8,-2l44,55r5,-5l54,40xe" fillcolor="#f3be00" stroked="f">
              <v:path arrowok="t" o:connecttype="custom" o:connectlocs="54,40;111,0;54,40;54,40;54,40;39,43;24,48;10,55;0,68;7,70;15,70;22,68;29,65;37,63;44,55;49,50;54,40" o:connectangles="0,0,0,0,0,0,0,0,0,0,0,0,0,0,0,0,0"/>
            </v:shape>
            <v:shape id="Freeform 1155" o:spid="_x0000_s2179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F8MIA&#10;AADdAAAADwAAAGRycy9kb3ducmV2LnhtbERPTWsCMRC9F/ofwgjeatbKSlmNIlKxFw9dS3sdknF3&#10;MZksSbqu/74pFHqbx/uc9XZ0VgwUYudZwXxWgCDW3nTcKPg4H55eQMSEbNB6JgV3irDdPD6ssTL+&#10;xu801KkROYRjhQralPpKyqhbchhnvifO3MUHhynD0EgT8JbDnZXPRbGUDjvODS32tG9JX+tvp6CM&#10;dv+pXwe9PB3LryvbUzjUSanpZNytQCQa07/4z/1m8vx5u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AXwwgAAAN0AAAAPAAAAAAAAAAAAAAAAAJgCAABkcnMvZG93&#10;bnJldi54bWxQSwUGAAAAAAQABAD1AAAAhwMAAAAA&#10;" path="m54,40l111,,54,40,39,43,24,48,10,55,,68r7,2l15,70r7,-2l29,65r8,-2l44,55r5,-5l54,40xe" filled="f" strokecolor="#e15520" strokeweight="0">
              <v:path arrowok="t" o:connecttype="custom" o:connectlocs="54,40;111,0;54,40;54,40;54,40;39,43;24,48;10,55;0,68;7,70;15,70;22,68;29,65;37,63;44,55;49,50;54,40" o:connectangles="0,0,0,0,0,0,0,0,0,0,0,0,0,0,0,0,0"/>
            </v:shape>
            <v:shape id="Freeform 1156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ngsEA&#10;AADdAAAADwAAAGRycy9kb3ducmV2LnhtbERP22rCQBB9F/yHZQq+SN0YapE0q0hbwbei9QOG7JhL&#10;s7MxO9X4926h4NscznXy9eBadaE+1J4NzGcJKOLC25pLA8fv7fMSVBBki61nMnCjAOvVeJRjZv2V&#10;93Q5SKliCIcMDVQiXaZ1KCpyGGa+I47cyfcOJcK+1LbHawx3rU6T5FU7rDk2VNjRe0XFz+HXGfhM&#10;zzicT81UUgnbD2q+9sFrYyZPw+YNlNAgD/G/e2fj/PniBf6+iS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pJ4LBAAAA3QAAAA8AAAAAAAAAAAAAAAAAmAIAAGRycy9kb3du&#10;cmV2LnhtbFBLBQYAAAAABAAEAPUAAACGAwAAAAA=&#10;" path="m55,35l115,,55,35r-15,l25,40,13,50,,60r8,3l15,63r8,l33,60r7,-5l48,50r4,-7l55,35xe" fillcolor="#f3be00" stroked="f">
              <v:path arrowok="t" o:connecttype="custom" o:connectlocs="55,35;115,0;55,35;55,35;55,35;40,35;25,40;13,50;0,60;8,63;15,63;23,63;33,60;40,55;48,50;52,43;55,35" o:connectangles="0,0,0,0,0,0,0,0,0,0,0,0,0,0,0,0,0"/>
            </v:shape>
            <v:shape id="Freeform 1157" o:spid="_x0000_s2181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RsMA&#10;AADdAAAADwAAAGRycy9kb3ducmV2LnhtbERPS4vCMBC+C/6HMAt7EU1dqI9qFBEED16s0vPQjE3Z&#10;ZlKaqN399WZhwdt8fM9Zb3vbiAd1vnasYDpJQBCXTtdcKbheDuMFCB+QNTaOScEPedhuhoM1Zto9&#10;+UyPPFQihrDPUIEJoc2k9KUhi37iWuLI3VxnMUTYVVJ3+IzhtpFfSTKTFmuODQZb2hsqv/O7VbA3&#10;9vdYLy+zIr/lc389FWkxKpT6/Oh3KxCB+vAW/7uPOs6fpin8fRN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QRsMAAADdAAAADwAAAAAAAAAAAAAAAACYAgAAZHJzL2Rv&#10;d25yZXYueG1sUEsFBgAAAAAEAAQA9QAAAIgDAAAAAA==&#10;" path="m55,35l115,,55,35r-15,l25,40,13,50,,60r8,3l15,63r8,l33,60r7,-5l48,50r4,-7l55,35xe" filled="f" strokecolor="#e15520" strokeweight=".1pt">
              <v:path arrowok="t" o:connecttype="custom" o:connectlocs="55,35;115,0;55,35;55,35;55,35;40,35;25,40;13,50;0,60;8,63;15,63;23,63;33,60;40,55;48,50;52,43;55,35" o:connectangles="0,0,0,0,0,0,0,0,0,0,0,0,0,0,0,0,0"/>
            </v:shape>
            <v:shape id="Freeform 1158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QUcMA&#10;AADdAAAADwAAAGRycy9kb3ducmV2LnhtbERPS2vCQBC+F/wPyxR6qxuFhBLdiDUG6q21itcxO3lg&#10;djZkt5r++64g9DYf33OWq9F04kqDay0rmE0jEMSl1S3XCg7fxesbCOeRNXaWScEvOVhlk6clptre&#10;+Iuue1+LEMIuRQWN930qpSsbMuimticOXGUHgz7AoZZ6wFsIN52cR1EiDbYcGhrsadNQedn/GAVJ&#10;FddYHM67z22R56ej3+XvLlbq5XlcL0B4Gv2/+OH+0GH+LE7g/k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QUcMAAADdAAAADwAAAAAAAAAAAAAAAACYAgAAZHJzL2Rv&#10;d25yZXYueG1sUEsFBgAAAAAEAAQA9QAAAIgDAAAAAA==&#10;" path="m,32l60,,,32xe" fillcolor="#f3be00" stroked="f">
              <v:path arrowok="t" o:connecttype="custom" o:connectlocs="0,32;60,0;0,32" o:connectangles="0,0,0"/>
            </v:shape>
            <v:shape id="Freeform 1159" o:spid="_x0000_s2183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8ssEA&#10;AADdAAAADwAAAGRycy9kb3ducmV2LnhtbERP3WrCMBS+H/gO4QjezVShKp1Rhk7Y3bD6AIfkrO1s&#10;TkqStfXtl4Hg3fn4fs92P9pW9ORD41jBYp6BINbONFwpuF5OrxsQISIbbB2TgjsF2O8mL1ssjBv4&#10;TH0ZK5FCOBSooI6xK6QMuiaLYe464sR9O28xJugraTwOKdy2cpllK2mx4dRQY0eHmvSt/LUKfnyX&#10;54M+fuS38zEEW/b6JL+Umk3H9zcQkcb4FD/cnybNX+Rr+P8mn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zfLLBAAAA3QAAAA8AAAAAAAAAAAAAAAAAmAIAAGRycy9kb3du&#10;cmV2LnhtbFBLBQYAAAAABAAEAPUAAACGAwAAAAA=&#10;" path="m,32l60,,,32xe" filled="f" strokecolor="#e15520" strokeweight="0">
              <v:path arrowok="t" o:connecttype="custom" o:connectlocs="0,32;60,0;0,32" o:connectangles="0,0,0"/>
            </v:shape>
            <v:shape id="Freeform 1160" o:spid="_x0000_s2184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lUsgA&#10;AADdAAAADwAAAGRycy9kb3ducmV2LnhtbESPzW7CQAyE70h9h5Ur9QabVKKClAUVRBGIEz+H9mZl&#10;3SRq1ptmF0h5enxA4mZrxjOfJ7PO1epMbag8G0gHCSji3NuKCwPHw2d/BCpEZIu1ZzLwTwFm06fe&#10;BDPrL7yj8z4WSkI4ZGigjLHJtA55SQ7DwDfEov341mGUtS20bfEi4a7Wr0nyph1WLA0lNrQoKf/d&#10;n5yB8XyR/h2/Vvm12yz1dbVtlvPvoTEvz93HO6hIXXyY79drK/jpUHDlGx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SVSyAAAAN0AAAAPAAAAAAAAAAAAAAAAAJgCAABk&#10;cnMvZG93bnJldi54bWxQSwUGAAAAAAQABAD1AAAAjQMAAAAA&#10;" path="m18,55l57,,18,55xm18,55l8,65,,78r,7l,90r,7l3,105r7,-5l18,95r2,-5l25,83r,-8l25,68,23,60,18,55xe" fillcolor="#f3be00" stroked="f">
              <v:path arrowok="t" o:connecttype="custom" o:connectlocs="18,55;57,0;18,55;18,55;8,65;0,78;0,85;0,90;0,97;3,105;10,100;18,95;20,90;25,83;25,75;25,68;23,60;18,55" o:connectangles="0,0,0,0,0,0,0,0,0,0,0,0,0,0,0,0,0,0"/>
              <o:lock v:ext="edit" verticies="t"/>
            </v:shape>
            <v:shape id="Freeform 1161" o:spid="_x0000_s2185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z+MQA&#10;AADdAAAADwAAAGRycy9kb3ducmV2LnhtbERPTWvCQBC9C/0PyxR6Ed2oWGyajRShUBC0ai69Ddkx&#10;Cc3Oht2tSf+9Kwje5vE+J1sPphUXcr6xrGA2TUAQl1Y3XCkoTp+TFQgfkDW2lknBP3lY50+jDFNt&#10;ez7Q5RgqEUPYp6igDqFLpfRlTQb91HbEkTtbZzBE6CqpHfYx3LRyniSv0mDDsaHGjjY1lb/HP6Pg&#10;cCbdFBv3ferm2wX/9Pvxrtgr9fI8fLyDCDSEh/ju/tJx/mz5B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c/jEAAAA3QAAAA8AAAAAAAAAAAAAAAAAmAIAAGRycy9k&#10;b3ducmV2LnhtbFBLBQYAAAAABAAEAPUAAACJAwAAAAA=&#10;" path="m,55l39,,,55xe" filled="f" strokecolor="#e15520" strokeweight="0">
              <v:path arrowok="t" o:connecttype="custom" o:connectlocs="0,55;39,0;0,55" o:connectangles="0,0,0"/>
            </v:shape>
            <v:shape id="Freeform 1162" o:spid="_x0000_s2186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CLMUA&#10;AADdAAAADwAAAGRycy9kb3ducmV2LnhtbESPQU8CMRCF7yb8h2ZIuEmLBzArhaARY+QgotyH7bjd&#10;sJ1utgWWf88cTLzN5L1575v5sg+NOlOX6sgWJmMDiriMrubKws/3+v4RVMrIDpvIZOFKCZaLwd0c&#10;Cxcv/EXnXa6UhHAq0ILPuS20TqWngGkcW2LRfmMXMMvaVdp1eJHw0OgHY6Y6YM3S4LGlF0/lcXcK&#10;Fo6vH96sq883/9waTZsw2672B2tHw371BCpTn//Nf9fvTvAn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YIsxQAAAN0AAAAPAAAAAAAAAAAAAAAAAJgCAABkcnMv&#10;ZG93bnJldi54bWxQSwUGAAAAAAQABAD1AAAAigMAAAAA&#10;" path="m18,l8,10,,23r,7l,35r,7l3,50r7,-5l18,40r2,-5l25,28r,-8l25,13,23,5,18,e" filled="f" strokecolor="#e15520" strokeweight="0">
              <v:path arrowok="t" o:connecttype="custom" o:connectlocs="18,0;8,10;0,23;0,30;0,35;0,42;3,50;10,45;18,40;20,35;25,28;25,20;25,13;23,5;18,0" o:connectangles="0,0,0,0,0,0,0,0,0,0,0,0,0,0,0"/>
            </v:shape>
            <v:shape id="Freeform 1163" o:spid="_x0000_s2187" style="position:absolute;left:5860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kaMEA&#10;AADdAAAADwAAAGRycy9kb3ducmV2LnhtbERPTYvCMBC9L/gfwgje1jSCItUoiyiIl0WteB2ase3a&#10;TEoTtbu/fiMI3ubxPme+7Gwt7tT6yrEGNUxAEOfOVFxoyI6bzykIH5AN1o5Jwy95WC56H3NMjXvw&#10;nu6HUIgYwj5FDWUITSqlz0uy6IeuIY7cxbUWQ4RtIU2LjxhuazlKkom0WHFsKLGhVUn59XCzGtbj&#10;G6r11dR/2cjv6LtT5+LnpPWg333NQATqwlv8cm9NnK8mCp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5GjBAAAA3QAAAA8AAAAAAAAAAAAAAAAAmAIAAGRycy9kb3du&#10;cmV2LnhtbFBLBQYAAAAABAAEAPUAAACGAwAAAAA=&#10;" path="m17,57l37,,17,57xm17,57l5,67,,79,,94r2,13l10,102r5,-5l17,92r5,-8l22,77r,-8l20,62,17,57xe" fillcolor="#f3be00" stroked="f">
              <v:path arrowok="t" o:connecttype="custom" o:connectlocs="17,57;37,0;17,57;17,57;5,67;0,79;0,94;2,107;10,102;15,97;17,92;22,84;22,77;22,69;20,62;17,57" o:connectangles="0,0,0,0,0,0,0,0,0,0,0,0,0,0,0,0"/>
              <o:lock v:ext="edit" verticies="t"/>
            </v:shape>
            <v:shape id="Freeform 1164" o:spid="_x0000_s2188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4QQcIA&#10;AADdAAAADwAAAGRycy9kb3ducmV2LnhtbERPTYvCMBC9C/sfwix401TB4lajLKuCIAjWFa9jM9uW&#10;bSa1iVr/vREEb/N4nzOdt6YSV2pcaVnBoB+BIM6sLjlX8Ltf9cYgnEfWWFkmBXdyMJ99dKaYaHvj&#10;HV1Tn4sQwi5BBYX3dSKlywoy6Pq2Jg7cn20M+gCbXOoGbyHcVHIYRbE0WHJoKLCmn4Ky//RiFBzO&#10;Jv1aLFZ7cxzFI3/fbpYcn5TqfrbfExCeWv8Wv9xrHeYP4iE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hBBwgAAAN0AAAAPAAAAAAAAAAAAAAAAAJgCAABkcnMvZG93&#10;bnJldi54bWxQSwUGAAAAAAQABAD1AAAAhwMAAAAA&#10;" path="m,57l20,,,57xe" filled="f" strokecolor="#e15520" strokeweight="0">
              <v:path arrowok="t" o:connecttype="custom" o:connectlocs="0,57;20,0;0,57" o:connectangles="0,0,0"/>
            </v:shape>
            <v:shape id="Freeform 1165" o:spid="_x0000_s2189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H8MQA&#10;AADdAAAADwAAAGRycy9kb3ducmV2LnhtbERPTWvCQBC9F/wPyxR6qxtbKjZmI1IQvVTRVs/D7pik&#10;Zmdjdo3pv3cLQm/zeJ+TzXpbi45aXzlWMBomIIi1MxUXCr6/Fs8TED4gG6wdk4Jf8jDLBw8ZpsZd&#10;eUvdLhQihrBPUUEZQpNK6XVJFv3QNcSRO7rWYoiwLaRp8RrDbS1fkmQsLVYcG0ps6KMkfdpdrILJ&#10;5vQW1p1ers/n9/3nz/6w1fKg1NNjP5+CCNSHf/HdvTJx/mj8C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h/DEAAAA3QAAAA8AAAAAAAAAAAAAAAAAmAIAAGRycy9k&#10;b3ducmV2LnhtbFBLBQYAAAAABAAEAPUAAACJAwAAAAA=&#10;" path="m17,l5,10,,22,,37,2,50r8,-5l15,40r2,-5l22,27r,-7l22,12,20,5,17,e" filled="f" strokecolor="#e15520" strokeweight="0">
              <v:path arrowok="t" o:connecttype="custom" o:connectlocs="17,0;5,10;0,22;0,37;2,50;10,45;15,40;17,35;22,27;22,20;22,12;20,5;17,0" o:connectangles="0,0,0,0,0,0,0,0,0,0,0,0,0"/>
            </v:shape>
            <v:shape id="Freeform 1166" o:spid="_x0000_s2190" style="position:absolute;left:5835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KWsUA&#10;AADdAAAADwAAAGRycy9kb3ducmV2LnhtbESPT4vCMBDF78J+hzAL3jRV/Ec1yrIgeOjFqgt7G5qx&#10;KTaT0kTb/fYbQfA2w3vzfm82u97W4kGtrxwrmIwTEMSF0xWXCs6n/WgFwgdkjbVjUvBHHnbbj8EG&#10;U+06PtIjD6WIIexTVGBCaFIpfWHIoh+7hjhqV9daDHFtS6lb7GK4reU0SRbSYsWRYLChb0PFLb/b&#10;yO3cRZplMs/q5cH+/lwyl88ypYaf/dcaRKA+vM2v64OO9SeLGTy/i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paxQAAAN0AAAAPAAAAAAAAAAAAAAAAAJgCAABkcnMv&#10;ZG93bnJldi54bWxQSwUGAAAAAAQABAD1AAAAigMAAAAA&#10;" path="m17,57l40,,17,57xm17,57l5,70,,82,,95r2,12l10,105r5,-8l17,92r5,-7l22,77r,-7l20,65,17,57xe" fillcolor="#f3be00" stroked="f">
              <v:path arrowok="t" o:connecttype="custom" o:connectlocs="17,57;40,0;17,57;17,57;5,70;0,82;0,95;2,107;10,105;15,97;17,92;22,85;22,77;22,70;20,65;17,57" o:connectangles="0,0,0,0,0,0,0,0,0,0,0,0,0,0,0,0"/>
              <o:lock v:ext="edit" verticies="t"/>
            </v:shape>
            <v:shape id="Freeform 1167" o:spid="_x0000_s2191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+p8EA&#10;AADdAAAADwAAAGRycy9kb3ducmV2LnhtbERPzWoCMRC+F/oOYQreaqKgltUoRVio0B5c+wDjZtws&#10;JpNlE3V9e1MoeJuP73dWm8E7caU+toE1TMYKBHEdTMuNht9D+f4BIiZkgy4wabhThM369WWFhQk3&#10;3tO1So3IIRwL1GBT6gopY23JYxyHjjhzp9B7TBn2jTQ93nK4d3Kq1Fx6bDk3WOxoa6k+VxevwU3V&#10;7nsf/Y+62LIy8e62i2Op9eht+FyCSDSkp/jf/WXy/Ml8Bn/f5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nvqfBAAAA3QAAAA8AAAAAAAAAAAAAAAAAmAIAAGRycy9kb3du&#10;cmV2LnhtbFBLBQYAAAAABAAEAPUAAACGAwAAAAA=&#10;" path="m,57l23,,,57xe" filled="f" strokecolor="#e15520" strokeweight="0">
              <v:path arrowok="t" o:connecttype="custom" o:connectlocs="0,57;23,0;0,57" o:connectangles="0,0,0"/>
            </v:shape>
            <v:shape id="Freeform 1168" o:spid="_x0000_s2192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kaMQA&#10;AADdAAAADwAAAGRycy9kb3ducmV2LnhtbERPTWvCQBC9F/wPywi91U0KDTZ1FRGkvVRRq+dhd5rE&#10;ZGdjdhvTf+8WCt7m8T5nthhsI3rqfOVYQTpJQBBrZyouFHwd1k9TED4gG2wck4Jf8rCYjx5mmBt3&#10;5R31+1CIGMI+RwVlCG0updclWfQT1xJH7tt1FkOEXSFNh9cYbhv5nCSZtFhxbCixpVVJut7/WAXT&#10;bf0SNr1+31wur8fP8/G00/Kk1ON4WL6BCDSEu/jf/WHi/DTL4O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JGjEAAAA3QAAAA8AAAAAAAAAAAAAAAAAmAIAAGRycy9k&#10;b3ducmV2LnhtbFBLBQYAAAAABAAEAPUAAACJAwAAAAA=&#10;" path="m17,l5,13,,25,,38,2,50r8,-2l15,40r2,-5l22,28r,-8l22,13,20,8,17,e" filled="f" strokecolor="#e15520" strokeweight="0">
              <v:path arrowok="t" o:connecttype="custom" o:connectlocs="17,0;5,13;0,25;0,38;2,50;10,48;15,40;17,35;22,28;22,20;22,13;20,8;17,0" o:connectangles="0,0,0,0,0,0,0,0,0,0,0,0,0"/>
            </v:shape>
            <v:shape id="Freeform 1169" o:spid="_x0000_s2193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mbL4A&#10;AADdAAAADwAAAGRycy9kb3ducmV2LnhtbERPvQrCMBDeBd8hnOCmqQ4q1SgiCCIuakXHoznbYnMp&#10;Taz17Y0guN3H93uLVWtK0VDtCssKRsMIBHFqdcGZguS8HcxAOI+ssbRMCt7kYLXsdhYYa/viIzUn&#10;n4kQwi5GBbn3VSylS3My6Ia2Ig7c3dYGfYB1JnWNrxBuSjmOook0WHBoyLGiTU7p4/Q0Ci7+vE2S&#10;29g1fD2sE02H/fGRKtXvtes5CE+t/4t/7p0O80eTK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Bpmy+AAAA3QAAAA8AAAAAAAAAAAAAAAAAmAIAAGRycy9kb3ducmV2&#10;LnhtbFBLBQYAAAAABAAEAPUAAACDAwAAAAA=&#10;" path="m20,52l63,,20,52xm20,52l8,65,3,77,,85r,5l3,97r2,5l13,100r5,-5l23,87r2,-5l28,75r,-8l25,60,20,52xe" fillcolor="#f3be00" stroked="f">
              <v:path arrowok="t" o:connecttype="custom" o:connectlocs="20,52;63,0;20,52;20,52;8,65;3,77;0,85;0,90;3,97;5,102;13,100;18,95;23,87;25,82;28,75;28,67;25,60;20,52" o:connectangles="0,0,0,0,0,0,0,0,0,0,0,0,0,0,0,0,0,0"/>
              <o:lock v:ext="edit" verticies="t"/>
            </v:shape>
            <v:shape id="Freeform 1170" o:spid="_x0000_s2194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VaccA&#10;AADdAAAADwAAAGRycy9kb3ducmV2LnhtbESPQW/CMAyF75P4D5EncRtpdkCsIyA0MUBol5VN025W&#10;47XdGqdqApR/jw+TuNl6z+99ni8H36oT9bEJbMFMMlDEZXANVxY+Dq8PM1AxITtsA5OFC0VYLkZ3&#10;c8xdOPM7nYpUKQnhmKOFOqUu1zqWNXmMk9ARi/YTeo9J1r7SrsezhPtWP2bZVHtsWBpq7OilpvKv&#10;OHoL69/v4+dqV5i3/SF86dJsN09ma+34flg9g0o0pJv5/3rnBN9MBV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kVWnHAAAA3QAAAA8AAAAAAAAAAAAAAAAAmAIAAGRy&#10;cy9kb3ducmV2LnhtbFBLBQYAAAAABAAEAPUAAACMAwAAAAA=&#10;" path="m,52l43,,,52xe" filled="f" strokecolor="#e15520" strokeweight="0">
              <v:path arrowok="t" o:connecttype="custom" o:connectlocs="0,52;43,0;0,52" o:connectangles="0,0,0"/>
            </v:shape>
            <v:shape id="Freeform 1171" o:spid="_x0000_s2195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qF8MA&#10;AADdAAAADwAAAGRycy9kb3ducmV2LnhtbERPTWvCQBC9F/wPywi9FN0YaqzRVUKh0PYiVXsfsmMS&#10;3J0N2dUk/75bKPQ2j/c52/1gjbhT5xvHChbzBARx6XTDlYLz6W32AsIHZI3GMSkYycN+N3nYYq5d&#10;z190P4ZKxBD2OSqoQ2hzKX1Zk0U/dy1x5C6usxgi7CqpO+xjuDUyTZJMWmw4NtTY0mtN5fV4swpM&#10;GM3qaZniofjIDt+fz/aCS6vU43QoNiACDeFf/Od+13H+Ilv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qqF8MAAADdAAAADwAAAAAAAAAAAAAAAACYAgAAZHJzL2Rv&#10;d25yZXYueG1sUEsFBgAAAAAEAAQA9QAAAIgDAAAAAA==&#10;" path="m20,l8,13,3,25,,33r,5l3,45r2,5l13,48r5,-5l23,35r2,-5l28,23r,-8l25,8,20,e" filled="f" strokecolor="#e15520" strokeweight="0">
              <v:path arrowok="t" o:connecttype="custom" o:connectlocs="20,0;8,13;3,25;0,33;0,38;3,45;5,50;13,48;18,43;23,35;25,30;28,23;28,15;25,8;20,0" o:connectangles="0,0,0,0,0,0,0,0,0,0,0,0,0,0,0"/>
            </v:shape>
            <v:shape id="Freeform 1172" o:spid="_x0000_s2196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A78YA&#10;AADdAAAADwAAAGRycy9kb3ducmV2LnhtbESPT0sDMRDF70K/QxjBm82u4B/WpkUKSkFETXtob8Nm&#10;ulncTJYktuu3dw6Ctxnem/d+s1hNYVAnSrmPbKCeV6CI2+h67gzsts/XD6ByQXY4RCYDP5RhtZxd&#10;LLBx8cyfdLKlUxLCuUEDvpSx0Tq3ngLmeRyJRTvGFLDImjrtEp4lPAz6pqrudMCepcHjSGtP7Zf9&#10;Dgammu1byO9Hn15frA37w8cm3BpzdTk9PYIqNJV/89/1xgl+fS/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NA78YAAADdAAAADwAAAAAAAAAAAAAAAACYAgAAZHJz&#10;L2Rvd25yZXYueG1sUEsFBgAAAAAEAAQA9QAAAIsDAAAAAA==&#10;" path="m20,60l57,,20,60xm20,60l7,73,2,83,,90r,8l2,103r3,7l12,105r5,-5l22,95r3,-7l27,80r,-7l25,65,20,60xe" fillcolor="#f3be00" stroked="f">
              <v:path arrowok="t" o:connecttype="custom" o:connectlocs="20,60;57,0;20,60;20,60;7,73;2,83;0,90;0,98;2,103;5,110;12,105;17,100;22,95;25,88;27,80;27,73;25,65;20,60" o:connectangles="0,0,0,0,0,0,0,0,0,0,0,0,0,0,0,0,0,0"/>
              <o:lock v:ext="edit" verticies="t"/>
            </v:shape>
            <v:shape id="Freeform 1173" o:spid="_x0000_s2197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yl8MA&#10;AADdAAAADwAAAGRycy9kb3ducmV2LnhtbERPTYvCMBC9C/6HMII3TetBpRplFRU9rLC1e9jb0My2&#10;xWZSmqj1328EYW/zeJ+zXHemFndqXWVZQTyOQBDnVldcKMgu+9EchPPIGmvLpOBJDtarfm+JibYP&#10;/qJ76gsRQtglqKD0vkmkdHlJBt3YNsSB+7WtQR9gW0jd4iOEm1pOomgqDVYcGkpsaFtSfk1vRoGe&#10;fmfp1f1s0T6LzO1OZvN5Pig1HHQfCxCeOv8vfruPOsyPZzG8vg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Zyl8MAAADdAAAADwAAAAAAAAAAAAAAAACYAgAAZHJzL2Rv&#10;d25yZXYueG1sUEsFBgAAAAAEAAQA9QAAAIgDAAAAAA==&#10;" path="m,60l37,,,60xe" filled="f" strokecolor="#e15520" strokeweight="0">
              <v:path arrowok="t" o:connecttype="custom" o:connectlocs="0,60;37,0;0,60" o:connectangles="0,0,0"/>
            </v:shape>
            <v:shape id="Freeform 1174" o:spid="_x0000_s2198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+vMQA&#10;AADdAAAADwAAAGRycy9kb3ducmV2LnhtbERPS2vCQBC+C/6HZYTe6iYetMasooJg6Ulb6XWanTxM&#10;djZk15j213cLBW/z8T0n3QymET11rrKsIJ5GIIgzqysuFHy8H55fQDiPrLGxTAq+ycFmPR6lmGh7&#10;5xP1Z1+IEMIuQQWl920ipctKMuimtiUOXG47gz7ArpC6w3sIN42cRdFcGqw4NJTY0r6krD7fjIIv&#10;Xuzmbyf8rK/LV7s7XPKf7a1X6mkybFcgPA3+If53H3WYHy9m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frzEAAAA3QAAAA8AAAAAAAAAAAAAAAAAmAIAAGRycy9k&#10;b3ducmV2LnhtbFBLBQYAAAAABAAEAPUAAACJAwAAAAA=&#10;" path="m20,l7,13,2,23,,30r,8l2,43r3,7l12,45r5,-5l22,35r3,-7l27,20r,-7l25,5,20,e" filled="f" strokecolor="#e15520" strokeweight="0">
              <v:path arrowok="t" o:connecttype="custom" o:connectlocs="20,0;7,13;2,23;0,30;0,38;2,43;5,50;12,45;17,40;22,35;25,28;27,20;27,13;25,5;20,0" o:connectangles="0,0,0,0,0,0,0,0,0,0,0,0,0,0,0"/>
            </v:shape>
            <v:shape id="Freeform 1175" o:spid="_x0000_s2199" style="position:absolute;left:5962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6KcMA&#10;AADdAAAADwAAAGRycy9kb3ducmV2LnhtbERP32vCMBB+F/wfwgl7m2ndcLMaiwibA3EwN3w+mrMp&#10;NpfSxLb77xdh4Nt9fD9vlQ+2Fh21vnKsIJ0mIIgLpysuFfx8vz2+gvABWWPtmBT8kod8PR6tMNOu&#10;5y/qjqEUMYR9hgpMCE0mpS8MWfRT1xBH7uxaiyHCtpS6xT6G21rOkmQuLVYcGww2tDVUXI5Xq8BW&#10;7831tNia7vOAu36/65+L+Uaph8mwWYIINIS7+N/9oeP89OUJ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6KcMAAADdAAAADwAAAAAAAAAAAAAAAACYAgAAZHJzL2Rv&#10;d25yZXYueG1sUEsFBgAAAAAEAAQA9QAAAIgDAAAAAA==&#10;" path="m20,52l54,,20,52xm20,52l7,65,2,77,,82r,8l2,97r3,5l10,100r7,-5l22,87r3,-5l27,75r,-8l25,60,20,52xe" fillcolor="#f3be00" stroked="f">
              <v:path arrowok="t" o:connecttype="custom" o:connectlocs="20,52;54,0;20,52;20,52;7,65;2,77;0,82;0,90;2,97;5,102;10,100;17,95;22,87;25,82;27,75;27,67;25,60;20,52" o:connectangles="0,0,0,0,0,0,0,0,0,0,0,0,0,0,0,0,0,0"/>
              <o:lock v:ext="edit" verticies="t"/>
            </v:shape>
            <v:shape id="Freeform 1176" o:spid="_x0000_s2200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fW8QA&#10;AADdAAAADwAAAGRycy9kb3ducmV2LnhtbERPTWvCQBC9F/oflil4KbpRpJXUVUpFEOLF2NLrkB2T&#10;aHY27q4x/ntXKPQ2j/c582VvGtGR87VlBeNRAoK4sLrmUsH3fj2cgfABWWNjmRTcyMNy8fw0x1Tb&#10;K++oy0MpYgj7FBVUIbSplL6oyKAf2ZY4cgfrDIYIXSm1w2sMN42cJMmbNFhzbKiwpa+KilN+MQqO&#10;MtuWpt79dO71tMq7c/a7d5lSg5f+8wNEoD78i//cGx3nj9+n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n1vEAAAA3QAAAA8AAAAAAAAAAAAAAAAAmAIAAGRycy9k&#10;b3ducmV2LnhtbFBLBQYAAAAABAAEAPUAAACJAwAAAAA=&#10;" path="m,52l34,,,52xe" filled="f" strokecolor="#e15520" strokeweight="0">
              <v:path arrowok="t" o:connecttype="custom" o:connectlocs="0,52;34,0;0,52" o:connectangles="0,0,0"/>
            </v:shape>
            <v:shape id="Freeform 1177" o:spid="_x0000_s2201" style="position:absolute;left:596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myMQA&#10;AADdAAAADwAAAGRycy9kb3ducmV2LnhtbERPS2vCQBC+F/wPywi96Uahpk1dRQVB8RTb0us0Oyap&#10;2dmQ3TzaX+8Khd7m43vOcj2YSnTUuNKygtk0AkGcWV1yruD9bT95BuE8ssbKMin4IQfr1ehhiYm2&#10;PafUnX0uQgi7BBUU3teJlC4ryKCb2po4cBfbGPQBNrnUDfYh3FRyHkULabDk0FBgTbuCsuu5NQq+&#10;ON4uTil+Xr9fjna7/7j8btpOqcfxsHkF4Wnw/+I/90GH+bP4Ce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5sjEAAAA3QAAAA8AAAAAAAAAAAAAAAAAmAIAAGRycy9k&#10;b3ducmV2LnhtbFBLBQYAAAAABAAEAPUAAACJAwAAAAA=&#10;" path="m20,l7,13,2,25,,30r,8l2,45r3,5l10,48r7,-5l22,35r3,-5l27,23r,-8l25,8,20,e" filled="f" strokecolor="#e15520" strokeweight="0">
              <v:path arrowok="t" o:connecttype="custom" o:connectlocs="20,0;7,13;2,25;0,30;0,38;2,45;5,50;10,48;17,43;22,35;25,30;27,23;27,15;25,8;20,0" o:connectangles="0,0,0,0,0,0,0,0,0,0,0,0,0,0,0"/>
            </v:shape>
            <v:shape id="Freeform 1178" o:spid="_x0000_s2202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B1sMA&#10;AADdAAAADwAAAGRycy9kb3ducmV2LnhtbERPTWsCMRC9C/0PYQq9aVahKlujSO2Cgj2oS3sdNtNN&#10;6GaybKJu/70RCt7m8T5nsepdIy7UBetZwXiUgSCuvLZcKyhPxXAOIkRkjY1nUvBHAVbLp8ECc+2v&#10;fKDLMdYihXDIUYGJsc2lDJUhh2HkW+LE/fjOYUywq6Xu8JrCXSMnWTaVDi2nBoMtvRuqfo9np+DV&#10;Fvv1R2uy7fdnXzSbc2m/dqVSL8/9+g1EpD4+xP/urU7zx7Mp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B1sMAAADdAAAADwAAAAAAAAAAAAAAAACYAgAAZHJzL2Rv&#10;d25yZXYueG1sUEsFBgAAAAAEAAQA9QAAAIgDAAAAAA==&#10;" path="m19,53l64,,19,53xm19,53l7,63,2,75,,83r,5l2,95r2,8l9,98r8,-5l22,88r2,-8l27,73r,-8l24,60,19,53xe" fillcolor="#f3be00" stroked="f">
              <v:path arrowok="t" o:connecttype="custom" o:connectlocs="19,53;64,0;19,53;19,53;7,63;2,75;0,83;0,88;2,95;4,103;9,98;17,93;22,88;24,80;27,73;27,65;24,60;19,53" o:connectangles="0,0,0,0,0,0,0,0,0,0,0,0,0,0,0,0,0,0"/>
              <o:lock v:ext="edit" verticies="t"/>
            </v:shape>
            <v:shape id="Freeform 1179" o:spid="_x0000_s2203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06cQA&#10;AADdAAAADwAAAGRycy9kb3ducmV2LnhtbERPS2vCQBC+C/6HZQQvohsFH6SuUgpqL9UaxfOQnSbR&#10;7GzIbjX217uC0Nt8fM+ZLxtTiivVrrCsYDiIQBCnVhecKTgeVv0ZCOeRNZaWScGdHCwX7dYcY21v&#10;vKdr4jMRQtjFqCD3voqldGlOBt3AVsSB+7G1QR9gnUld4y2Em1KOomgiDRYcGnKs6COn9JL8GgVu&#10;8jdODhs8r7a9zfp79zU6VXRSqttp3t9AeGr8v/jl/tRh/nA6hec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tOnEAAAA3QAAAA8AAAAAAAAAAAAAAAAAmAIAAGRycy9k&#10;b3ducmV2LnhtbFBLBQYAAAAABAAEAPUAAACJAwAAAAA=&#10;" path="m,53l45,,,53xe" filled="f" strokecolor="#e15520" strokeweight="0">
              <v:path arrowok="t" o:connecttype="custom" o:connectlocs="0,53;45,0;0,53" o:connectangles="0,0,0"/>
            </v:shape>
            <v:shape id="Freeform 1180" o:spid="_x0000_s2204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JVsYA&#10;AADdAAAADwAAAGRycy9kb3ducmV2LnhtbESPzW7CQAyE75V4h5WReoMNHPhJWRAgIbXiBC3iarIm&#10;Scl6o+wSUp6+PlTqzdaMZz4vVp2rVEtNKD0bGA0TUMSZtyXnBr4+d4MZqBCRLVaeycAPBVgtey8L&#10;TK1/8IHaY8yVhHBI0UARY51qHbKCHIahr4lFu/rGYZS1ybVt8CHhrtLjJJlohyVLQ4E1bQvKbse7&#10;M3Dh6WayP+D59j3/8Jvd6fpc31tjXvvd+g1UpC7+m/+u363gj6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JVsYAAADdAAAADwAAAAAAAAAAAAAAAACYAgAAZHJz&#10;L2Rvd25yZXYueG1sUEsFBgAAAAAEAAQA9QAAAIsDAAAAAA==&#10;" path="m19,l7,10,2,22,,30r,5l2,42r2,8l9,45r8,-5l22,35r2,-8l27,20r,-8l24,7,19,e" filled="f" strokecolor="#e15520" strokeweight="0">
              <v:path arrowok="t" o:connecttype="custom" o:connectlocs="19,0;7,10;2,22;0,30;0,35;2,42;4,50;9,45;17,40;22,35;24,27;27,20;27,12;24,7;19,0" o:connectangles="0,0,0,0,0,0,0,0,0,0,0,0,0,0,0"/>
            </v:shape>
            <v:shape id="Freeform 1181" o:spid="_x0000_s2205" style="position:absolute;left:6019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pi8AA&#10;AADdAAAADwAAAGRycy9kb3ducmV2LnhtbERP24rCMBB9X/Afwgi+ramL6FqbiqwsiPii6wcMzdiL&#10;yaQ0Wa1/bwTBtzmc62Sr3hpxpc7XjhVMxgkI4sLpmksFp7/fz28QPiBrNI5JwZ08rPLBR4apdjc+&#10;0PUYShFD2KeooAqhTaX0RUUW/di1xJE7u85iiLArpe7wFsOtkV9JMpMWa44NFbb0U1FxOf5bBXuj&#10;N43ZmIaL064xvHN0njqlRsN+vQQRqA9v8cu91XH+ZL6A5zfxB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Jpi8AAAADdAAAADwAAAAAAAAAAAAAAAACYAgAAZHJzL2Rvd25y&#10;ZXYueG1sUEsFBgAAAAAEAAQA9QAAAIUDAAAAAA==&#10;" path="m27,50l82,,27,50xm27,50l12,60,5,72,,80r,5l,92r,5l10,95r5,-5l22,85r5,-8l30,70r,-8l30,55,27,50xe" fillcolor="#f3be00" stroked="f">
              <v:path arrowok="t" o:connecttype="custom" o:connectlocs="27,50;82,0;27,50;27,50;12,60;5,72;0,80;0,85;0,92;0,97;10,95;15,90;22,85;27,77;30,70;30,62;30,55;27,50" o:connectangles="0,0,0,0,0,0,0,0,0,0,0,0,0,0,0,0,0,0"/>
              <o:lock v:ext="edit" verticies="t"/>
            </v:shape>
            <v:shape id="Freeform 1182" o:spid="_x0000_s2206" style="position:absolute;left:6046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mfsQA&#10;AADdAAAADwAAAGRycy9kb3ducmV2LnhtbESPQUvDQBCF70L/wzIFb3ZTDxLSbouKiqdCmlI8Dtkx&#10;CWZnQ3ZM4r93DoK3Gd6b977ZH5fQm4nG1EV2sN1kYIjr6DtuHFyq17scTBJkj31kcvBDCY6H1c0e&#10;Cx9nLmk6S2M0hFOBDlqRobA21S0FTJs4EKv2GceAouvYWD/irOGht/dZ9mADdqwNLQ703FL9df4O&#10;Dur5lC8vH5VcA+IUq7KU09uTc7fr5XEHRmiRf/Pf9btX/G2u/PqNjm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Zn7EAAAA3QAAAA8AAAAAAAAAAAAAAAAAmAIAAGRycy9k&#10;b3ducmV2LnhtbFBLBQYAAAAABAAEAPUAAACJAwAAAAA=&#10;" path="m,50l55,,,50xe" filled="f" strokecolor="#e15520" strokeweight="0">
              <v:path arrowok="t" o:connecttype="custom" o:connectlocs="0,50;55,0;0,50" o:connectangles="0,0,0"/>
            </v:shape>
            <v:shape id="Freeform 1183" o:spid="_x0000_s2207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AecMA&#10;AADdAAAADwAAAGRycy9kb3ducmV2LnhtbERPS4vCMBC+L/gfwix4EU27B5VqlKIIexJ8oHgbmrEt&#10;20xqErX77zeCsLf5+J4zX3amEQ9yvrasIB0lIIgLq2suFRwPm+EUhA/IGhvLpOCXPCwXvY85Zto+&#10;eUePfShFDGGfoYIqhDaT0hcVGfQj2xJH7mqdwRChK6V2+IzhppFfSTKWBmuODRW2tKqo+NnfjYLD&#10;bj0ZT27+dsoHPh9c3DY967tS/c8un4EI1IV/8dv9reP8dJrC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AecMAAADdAAAADwAAAAAAAAAAAAAAAACYAgAAZHJzL2Rv&#10;d25yZXYueG1sUEsFBgAAAAAEAAQA9QAAAIgDAAAAAA==&#10;" path="m27,l12,10,5,22,,30r,5l,42r,5l10,45r5,-5l22,35r5,-8l30,20r,-8l30,5,27,e" filled="f" strokecolor="#e15520" strokeweight="0">
              <v:path arrowok="t" o:connecttype="custom" o:connectlocs="27,0;12,10;5,22;0,30;0,35;0,42;0,47;10,45;15,40;22,35;27,27;30,20;30,12;30,5;27,0" o:connectangles="0,0,0,0,0,0,0,0,0,0,0,0,0,0,0"/>
            </v:shape>
            <v:shape id="Freeform 1184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VxsYA&#10;AADdAAAADwAAAGRycy9kb3ducmV2LnhtbESP0UrDQBBF3wX/YRnBF7GbRggldluKYCmoD6l+wJAd&#10;s9HsbNgd27Rf3xUE32a4d+65s1xPflAHiqkPbGA+K0ARt8H23Bn4eH++X4BKgmxxCEwGTpRgvbq+&#10;WmJtw5EbOuylUzmEU40GnMhYa51aRx7TLIzEWfsM0aPkNXbaRjzmcD/osigq7bHnTHA40pOj9nv/&#10;4zOkcc1w+tpsX94ezndRyqqR18qY25tp8whKaJJ/89/1zub680UJv9/k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VxsYAAADdAAAADwAAAAAAAAAAAAAAAACYAgAAZHJz&#10;L2Rvd25yZXYueG1sUEsFBgAAAAAEAAQA9QAAAIsDAAAAAA==&#10;" path="m54,2l39,,24,2,12,10,,20r14,2l29,20r8,-3l44,12,49,7,54,2xe" fillcolor="#f3be00" stroked="f">
              <v:path arrowok="t" o:connecttype="custom" o:connectlocs="54,2;39,0;24,2;12,10;0,20;14,22;29,20;37,17;44,12;49,7;54,2" o:connectangles="0,0,0,0,0,0,0,0,0,0,0"/>
            </v:shape>
            <v:shape id="Freeform 1185" o:spid="_x0000_s2209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srcIA&#10;AADdAAAADwAAAGRycy9kb3ducmV2LnhtbERPS2vCQBC+F/wPywje6iaRSkhdRaQt7dHXobchOybB&#10;3dmQ3Wrir+8Kgrf5+J6zWPXWiAt1vnGsIJ0mIIhLpxuuFBz2n685CB+QNRrHpGAgD6vl6GWBhXZX&#10;3tJlFyoRQ9gXqKAOoS2k9GVNFv3UtcSRO7nOYoiwq6Tu8BrDrZFZksylxYZjQ40tbWoqz7s/qyD3&#10;w+1wO759pZz9bH+HD5MFa5SajPv1O4hAfXiKH+5vHeen+Q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qytwgAAAN0AAAAPAAAAAAAAAAAAAAAAAJgCAABkcnMvZG93&#10;bnJldi54bWxQSwUGAAAAAAQABAD1AAAAhwMAAAAA&#10;" path="m54,2l39,,24,2,12,10,,20r14,2l29,20r8,-3l44,12,49,7,54,2xe" filled="f" strokecolor="#e15520" strokeweight="0">
              <v:path arrowok="t" o:connecttype="custom" o:connectlocs="54,2;39,0;24,2;12,10;0,20;14,22;29,20;37,17;44,12;49,7;54,2" o:connectangles="0,0,0,0,0,0,0,0,0,0,0"/>
            </v:shape>
            <v:shape id="Freeform 1186" o:spid="_x0000_s2210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lmcUA&#10;AADdAAAADwAAAGRycy9kb3ducmV2LnhtbERPTWvCQBC9F/wPyxR6KXViW4pEVxGt0INQEqXgbciO&#10;2dDsbMiuGv99t1DobR7vc+bLwbXqwn1ovGiYjDNQLJU3jdQaDvvt0xRUiCSGWi+s4cYBlovR3Zxy&#10;469S8KWMtUohEnLSYGPscsRQWXYUxr5jSdzJ945ign2NpqdrCnctPmfZGzpqJDVY6nhtufouz07D&#10;F24PWOxf7AmPxe78+X573OxKrR/uh9UMVOQh/ov/3B8mzZ9MX+H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WZxQAAAN0AAAAPAAAAAAAAAAAAAAAAAJgCAABkcnMv&#10;ZG93bnJldi54bWxQSwUGAAAAAAQABAD1AAAAigMAAAAA&#10;" path="m54,35l39,32,24,37,10,42,,52r12,3l27,52r7,-2l42,45r7,-5l54,35xm54,35l114,,54,35xe" fillcolor="#f3be00" stroked="f">
              <v:path arrowok="t" o:connecttype="custom" o:connectlocs="54,35;39,32;24,37;10,42;0,52;12,55;27,52;34,50;42,45;49,40;54,35;54,35;114,0;54,35" o:connectangles="0,0,0,0,0,0,0,0,0,0,0,0,0,0"/>
              <o:lock v:ext="edit" verticies="t"/>
            </v:shape>
            <v:shape id="Freeform 1187" o:spid="_x0000_s2211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UksQA&#10;AADdAAAADwAAAGRycy9kb3ducmV2LnhtbERPTYvCMBC9C/6HMMJeZE1dUKQaRURhYUHY6mGPYzO2&#10;xWZSk2irv36zsOBtHu9zFqvO1OJOzleWFYxHCQji3OqKCwXHw+59BsIHZI21ZVLwIA+rZb+3wFTb&#10;lr/pnoVCxBD2KSooQ2hSKX1ekkE/sg1x5M7WGQwRukJqh20MN7X8SJKpNFhxbCixoU1J+SW7GQU/&#10;+810e3pcnW6Hz6/n7rrNSB+Veht06zmIQF14if/dnzrOH88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1JLEAAAA3QAAAA8AAAAAAAAAAAAAAAAAmAIAAGRycy9k&#10;b3ducmV2LnhtbFBLBQYAAAAABAAEAPUAAACJAwAAAAA=&#10;" path="m54,3l39,,24,5,10,10,,20r12,3l27,20r7,-2l42,13,49,8,54,3e" filled="f" strokecolor="#e15520" strokeweight="0">
              <v:path arrowok="t" o:connecttype="custom" o:connectlocs="54,3;39,0;24,5;10,10;0,20;12,23;27,20;34,18;42,13;49,8;54,3" o:connectangles="0,0,0,0,0,0,0,0,0,0,0"/>
            </v:shape>
            <v:shape id="Freeform 1188" o:spid="_x0000_s2212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Lo8MA&#10;AADdAAAADwAAAGRycy9kb3ducmV2LnhtbERPTWvCQBC9F/oflil4Ed2Y2hCiq4gQsB4Urd6H7DQJ&#10;zc6G7Krx37uC0Ns83ufMl71pxJU6V1tWMBlHIIgLq2suFZx+8lEKwnlkjY1lUnAnB8vF+9scM21v&#10;fKDr0ZcihLDLUEHlfZtJ6YqKDLqxbYkD92s7gz7ArpS6w1sIN42MoyiRBmsODRW2tK6o+DtejIJt&#10;EX3tk9Tlu2Fy6OPvz+k5zqdKDT761QyEp97/i1/ujQ7zJ2kC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Lo8MAAADdAAAADwAAAAAAAAAAAAAAAACYAgAAZHJzL2Rv&#10;d25yZXYueG1sUEsFBgAAAAAEAAQA9QAAAIgDAAAAAA==&#10;" path="m,35l60,,,35e" filled="f" strokecolor="#e15520" strokeweight="0">
              <v:path arrowok="t" o:connecttype="custom" o:connectlocs="0,35;60,0;0,35" o:connectangles="0,0,0"/>
            </v:shape>
            <v:shape id="Freeform 1189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7ZMIA&#10;AADdAAAADwAAAGRycy9kb3ducmV2LnhtbERPTWvCQBC9F/oflil4q5uI1pC6igiil0KjgtchOyah&#10;2dmwuybx37uFQm/zeJ+z2oymFT0531hWkE4TEMSl1Q1XCi7n/XsGwgdkja1lUvAgD5v168sKc20H&#10;Lqg/hUrEEPY5KqhD6HIpfVmTQT+1HXHkbtYZDBG6SmqHQww3rZwlyYc02HBsqLGjXU3lz+luFBSS&#10;L/vFcLB9kZZfi1v2fZ27SqnJ27j9BBFoDP/iP/dRx/lptoT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XtkwgAAAN0AAAAPAAAAAAAAAAAAAAAAAJgCAABkcnMvZG93&#10;bnJldi54bWxQSwUGAAAAAAQABAD1AAAAhwMAAAAA&#10;" path="m55,3l38,,23,3,10,8,,18r13,2l28,20r7,-2l43,13r5,-3l55,3xe" fillcolor="#f3be00" stroked="f">
              <v:path arrowok="t" o:connecttype="custom" o:connectlocs="55,3;38,0;23,3;10,8;0,18;13,20;28,20;35,18;43,13;48,10;55,3" o:connectangles="0,0,0,0,0,0,0,0,0,0,0"/>
            </v:shape>
            <v:shape id="Freeform 1190" o:spid="_x0000_s2214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mLMQA&#10;AADdAAAADwAAAGRycy9kb3ducmV2LnhtbESPQW/CMAyF70j7D5En7QYpHAYqBDRt2rSe0ACJq9uY&#10;tqJxoiZA+ff4gLSbrff83ufVZnCdulIfW88GppMMFHHlbcu1gcP+e7wAFROyxc4zGbhThM36ZbTC&#10;3Pob/9F1l2olIRxzNNCkFHKtY9WQwzjxgVi0k+8dJln7WtsebxLuOj3LsnftsGVpaDDQZ0PVeXdx&#10;BrZ7PBbh66LLUhfxJ2znQzErjXl7HT6WoBIN6d/8vP61gj9dCK58Iy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5izEAAAA3QAAAA8AAAAAAAAAAAAAAAAAmAIAAGRycy9k&#10;b3ducmV2LnhtbFBLBQYAAAAABAAEAPUAAACJAwAAAAA=&#10;" path="m55,3l38,,23,3,10,8,,18r13,2l28,20r7,-2l43,13r5,-3l55,3xe" filled="f" strokecolor="#e15520" strokeweight="0">
              <v:path arrowok="t" o:connecttype="custom" o:connectlocs="55,3;38,0;23,3;10,8;0,18;13,20;28,20;35,18;43,13;48,10;55,3" o:connectangles="0,0,0,0,0,0,0,0,0,0,0"/>
            </v:shape>
            <v:shape id="Freeform 1191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XUMEA&#10;AADdAAAADwAAAGRycy9kb3ducmV2LnhtbERPTYvCMBC9L/gfwgheFk31sGg1igiCCB62q3gdmrEp&#10;JpPSRFv/vVlY2Ns83uesNr2z4kltqD0rmE4yEMSl1zVXCs4/+/EcRIjIGq1nUvCiAJv14GOFufYd&#10;f9OziJVIIRxyVGBibHIpQ2nIYZj4hjhxN986jAm2ldQtdincWTnLsi/psObUYLChnaHyXjycgqL+&#10;xGNx6uwW972978LFXDur1GjYb5cgIvXxX/znPug0fzpfwO836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V1DBAAAA3QAAAA8AAAAAAAAAAAAAAAAAmAIAAGRycy9kb3du&#10;cmV2LnhtbFBLBQYAAAAABAAEAPUAAACGAwAAAAA=&#10;" path="m,28l60,,,28xe" fillcolor="#f3be00" stroked="f">
              <v:path arrowok="t" o:connecttype="custom" o:connectlocs="0,28;60,0;0,28" o:connectangles="0,0,0"/>
            </v:shape>
            <v:shape id="Freeform 1192" o:spid="_x0000_s2216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kc8cA&#10;AADdAAAADwAAAGRycy9kb3ducmV2LnhtbESPQUvDQBCF74L/YZlCb3ZTD0Fjt8UKBelBaRXU25Ad&#10;s2l3Z0N2m8R/7xwEbzO8N+99s9pMwauB+tRGNrBcFKCI62hbbgy8v+1u7kCljGzRRyYDP5Rgs76+&#10;WmFl48gHGo65URLCqUIDLueu0jrVjgKmReyIRfuOfcAsa99o2+Mo4cHr26IodcCWpcFhR0+O6vPx&#10;EgyUl9O+3J5eP+ns7c6PH4evl8EZM59Njw+gMk353/x3/WwFf3kv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6ZHPHAAAA3QAAAA8AAAAAAAAAAAAAAAAAmAIAAGRy&#10;cy9kb3ducmV2LnhtbFBLBQYAAAAABAAEAPUAAACMAwAAAAA=&#10;" path="m,28l60,,,28xe" filled="f" strokecolor="#e15520" strokeweight="0">
              <v:path arrowok="t" o:connecttype="custom" o:connectlocs="0,28;60,0;0,28" o:connectangles="0,0,0"/>
            </v:shape>
            <v:shape id="Freeform 1193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kgsMA&#10;AADdAAAADwAAAGRycy9kb3ducmV2LnhtbERPS27CMBDdI/UO1lTqDpx0EUGKE7VIVVl0A+EAQzxN&#10;0sbjYLsk7ekxEhK7eXrfWZeT6cWZnO8sK0gXCQji2uqOGwWH6n2+BOEDssbeMin4Iw9l8TBbY67t&#10;yDs670MjYgj7HBW0IQy5lL5uyaBf2IE4cl/WGQwRukZqh2MMN718TpJMGuw4NrQ40Kal+mf/axQ0&#10;WfWpzQntuPtw2f/2rcqO8lupp8fp9QVEoCncxTf3Vsf56SqF6zfx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kgsMAAADdAAAADwAAAAAAAAAAAAAAAACYAgAAZHJzL2Rv&#10;d25yZXYueG1sUEsFBgAAAAAEAAQA9QAAAIgDAAAAAA==&#10;" path="m52,2l37,,22,,10,5,,12r12,5l27,17r8,-2l42,12,47,7,52,2xe" fillcolor="#f3be00" stroked="f">
              <v:path arrowok="t" o:connecttype="custom" o:connectlocs="52,2;37,0;22,0;10,5;0,12;12,17;27,17;35,15;42,12;47,7;52,2" o:connectangles="0,0,0,0,0,0,0,0,0,0,0"/>
            </v:shape>
            <v:shape id="Freeform 1194" o:spid="_x0000_s2218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GIsYA&#10;AADdAAAADwAAAGRycy9kb3ducmV2LnhtbERP30vDMBB+F/wfwgm+yJZuiNi6bMiYbOj6YKfi49Gc&#10;TbG5dEm21f9+EQTf7uP7ebPFYDtxJB9axwom4wwEce10y42Ct93T6B5EiMgaO8ek4IcCLOaXFzMs&#10;tDvxKx2r2IgUwqFABSbGvpAy1IYshrHriRP35bzFmKBvpPZ4SuG2k9Msu5MWW04NBntaGqq/q4NV&#10;8PK8/Xy/WeXl7fqjX+X70gylN0pdXw2PDyAiDfFf/Ofe6DR/kk/h95t0gp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WGIsYAAADdAAAADwAAAAAAAAAAAAAAAACYAgAAZHJz&#10;L2Rvd25yZXYueG1sUEsFBgAAAAAEAAQA9QAAAIsDAAAAAA==&#10;" path="m52,2l37,,22,,10,5,,12r12,5l27,17r8,-2l42,12,47,7,52,2xe" filled="f" strokecolor="#e15520" strokeweight="0">
              <v:path arrowok="t" o:connecttype="custom" o:connectlocs="52,2;37,0;22,0;10,5;0,12;12,17;27,17;35,15;42,12;47,7;52,2" o:connectangles="0,0,0,0,0,0,0,0,0,0,0"/>
            </v:shape>
            <v:shape id="Freeform 1195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WmMQA&#10;AADdAAAADwAAAGRycy9kb3ducmV2LnhtbERPS2sCMRC+F/ofwgjealZFW7dGKYIg0oOv3qebcbO6&#10;mSybuG799UYQepuP7znTeWtL0VDtC8cK+r0EBHHmdMG5gsN++fYBwgdkjaVjUvBHHuaz15cpptpd&#10;eUvNLuQihrBPUYEJoUql9Jkhi77nKuLIHV1tMURY51LXeI3htpSDJBlLiwXHBoMVLQxl593FKmgW&#10;P+/N7818r0ebQbnNb+G0qiZKdTvt1yeIQG34Fz/dKx3n9ydD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VpjEAAAA3QAAAA8AAAAAAAAAAAAAAAAAmAIAAGRycy9k&#10;b3ducmV2LnhtbFBLBQYAAAAABAAEAPUAAACJAwAAAAA=&#10;" path="m,22l62,,,22xe" fillcolor="#f3be00" stroked="f">
              <v:path arrowok="t" o:connecttype="custom" o:connectlocs="0,22;62,0;0,22" o:connectangles="0,0,0"/>
            </v:shape>
            <v:shape id="Freeform 1196" o:spid="_x0000_s2220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L9cMA&#10;AADdAAAADwAAAGRycy9kb3ducmV2LnhtbERPzYrCMBC+L/gOYQRvmqqruF2jiKK44EXdBxiaMe3a&#10;TEoTbd2nNwvC3ubj+535srWluFPtC8cKhoMEBHHmdMFGwfd525+B8AFZY+mYFDzIw3LReZtjql3D&#10;R7qfghExhH2KCvIQqlRKn+Vk0Q9cRRy5i6sthghrI3WNTQy3pRwlyVRaLDg25FjROqfserpZBVaP&#10;zWSbWbMpL9Nm93v4+imSiVK9brv6BBGoDf/il3uv4/zhxzv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CL9cMAAADdAAAADwAAAAAAAAAAAAAAAACYAgAAZHJzL2Rv&#10;d25yZXYueG1sUEsFBgAAAAAEAAQA9QAAAIgDAAAAAA==&#10;" path="m,22l62,,,22xe" filled="f" strokecolor="#e15520" strokeweight="0">
              <v:path arrowok="t" o:connecttype="custom" o:connectlocs="0,22;62,0;0,22" o:connectangles="0,0,0"/>
            </v:shape>
            <v:shape id="Freeform 1197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UcMA&#10;AADdAAAADwAAAGRycy9kb3ducmV2LnhtbERPS2uDQBC+B/oflin0EuJqi2lqXKUIhVzzOPQ4uFOV&#10;uLPG3RjbX58tFHqbj+85eTmbXkw0us6ygiSKQRDXVnfcKDgdP1YbEM4ja+wtk4JvclAWD4scM21v&#10;vKfp4BsRQthlqKD1fsikdHVLBl1kB+LAfdnRoA9wbKQe8RbCTS+f43gtDXYcGlocqGqpPh+uRsFn&#10;VZ26+EK4X+qJXtapbH5eJ6WeHuf3LQhPs/8X/7l3OsxP3lL4/Sac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IcUcMAAADdAAAADwAAAAAAAAAAAAAAAACYAgAAZHJzL2Rv&#10;d25yZXYueG1sUEsFBgAAAAAEAAQA9QAAAIgDAAAAAA==&#10;" path="m57,5l42,,27,,13,5,,13r15,5l30,18r7,-3l45,13r7,-3l57,5xe" fillcolor="#f3be00" stroked="f">
              <v:path arrowok="t" o:connecttype="custom" o:connectlocs="57,5;42,0;27,0;13,5;0,13;15,18;30,18;37,15;45,13;52,10;57,5" o:connectangles="0,0,0,0,0,0,0,0,0,0,0"/>
            </v:shape>
            <v:shape id="Freeform 1198" o:spid="_x0000_s2222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G+sMA&#10;AADdAAAADwAAAGRycy9kb3ducmV2LnhtbERP22rCQBB9F/yHZYS+1Y0WgqauIVakRVCo7QcM2TGJ&#10;ZmfT7Makf98VCr7N4VxnlQ6mFjdqXWVZwWwagSDOra64UPD9tXtegHAeWWNtmRT8koN0PR6tMNG2&#10;50+6nXwhQgi7BBWU3jeJlC4vyaCb2oY4cGfbGvQBtoXULfYh3NRyHkWxNFhxaCixobeS8uupMwrm&#10;m6rLtss9RYcL/hz7d9u9xFapp8mQvYLwNPiH+N/9ocP82TKG+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G+sMAAADdAAAADwAAAAAAAAAAAAAAAACYAgAAZHJzL2Rv&#10;d25yZXYueG1sUEsFBgAAAAAEAAQA9QAAAIgDAAAAAA==&#10;" path="m57,5l42,,27,,13,5,,13r15,5l30,18r7,-3l45,13r7,-3l57,5xe" filled="f" strokecolor="#e15520" strokeweight="0">
              <v:path arrowok="t" o:connecttype="custom" o:connectlocs="57,5;42,0;27,0;13,5;0,13;15,18;30,18;37,15;45,13;52,10;57,5" o:connectangles="0,0,0,0,0,0,0,0,0,0,0"/>
            </v:shape>
            <v:shape id="Freeform 1199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mcUA&#10;AADdAAAADwAAAGRycy9kb3ducmV2LnhtbERPPW/CMBDdK/EfrEPqBk5QgZJiEAK1YigDoQvbKb4m&#10;gfgc2QbS/npcCanbPb3Pmy8704grOV9bVpAOExDEhdU1lwq+Du+DVxA+IGtsLJOCH/KwXPSe5php&#10;e+M9XfNQihjCPkMFVQhtJqUvKjLoh7Yljty3dQZDhK6U2uEthptGjpJkIg3WHBsqbGldUXHOL0bB&#10;izyMf9f5pdPjIv3cfew2R7c6KfXc71ZvIAJ14V/8cG91nJ/OpvD3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k6ZxQAAAN0AAAAPAAAAAAAAAAAAAAAAAJgCAABkcnMv&#10;ZG93bnJldi54bWxQSwUGAAAAAAQABAD1AAAAigMAAAAA&#10;" path="m,25l65,,,25xe" fillcolor="#f3be00" stroked="f">
              <v:path arrowok="t" o:connecttype="custom" o:connectlocs="0,25;65,0;0,25" o:connectangles="0,0,0"/>
            </v:shape>
            <v:shape id="Freeform 1200" o:spid="_x0000_s2224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uaMUA&#10;AADdAAAADwAAAGRycy9kb3ducmV2LnhtbESPMU8DMQyFdyT+Q2QkNporA4KjaQUVSCwIUTrAZl3c&#10;S+DinC5uG/j1eEBis/We3/u8WNU0mANNJWZ2MJ81YIi77CP3DrZvjxfXYIogexwyk4NvKrBanp4s&#10;sPX5yK902EhvNIRLiw6CyNhaW7pACcssj8Sq7fKUUHSdeusnPGp4Guxl01zZhJG1IeBI60Dd12af&#10;HEj0HzE87PPnj6y3uHupz+/31bnzs3p3C0aoyr/57/rJK/78Rn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a5oxQAAAN0AAAAPAAAAAAAAAAAAAAAAAJgCAABkcnMv&#10;ZG93bnJldi54bWxQSwUGAAAAAAQABAD1AAAAigMAAAAA&#10;" path="m,25l65,,,25xe" filled="f" strokecolor="#e15520" strokeweight="0">
              <v:path arrowok="t" o:connecttype="custom" o:connectlocs="0,25;65,0;0,25" o:connectangles="0,0,0"/>
            </v:shape>
            <v:shape id="Freeform 1201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RM8EA&#10;AADdAAAADwAAAGRycy9kb3ducmV2LnhtbERPzWrCQBC+F3yHZYTe6iYplSS6ighFLz0Y8wBDdkyC&#10;2dmQ3Sbx7bsFwdt8fL+z3c+mEyMNrrWsIF5FIIgrq1uuFZTX748UhPPIGjvLpOBBDva7xdsWc20n&#10;vtBY+FqEEHY5Kmi873MpXdWQQbeyPXHgbnYw6AMcaqkHnEK46WQSRWtpsOXQ0GBPx4aqe/FrFKRp&#10;8nMuv/DTcTJH8fV0vElZKPW+nA8bEJ5m/xI/3Wcd5sdZBv/fh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ETPBAAAA3QAAAA8AAAAAAAAAAAAAAAAAmAIAAGRycy9kb3du&#10;cmV2LnhtbFBLBQYAAAAABAAEAPUAAACGAwAAAAA=&#10;" path="m57,5l40,,25,,12,5,,12r12,5l27,17r10,l45,15r5,-5l57,5xe" fillcolor="#f3be00" stroked="f">
              <v:path arrowok="t" o:connecttype="custom" o:connectlocs="57,5;40,0;25,0;12,5;0,12;12,17;27,17;37,17;45,15;50,10;57,5" o:connectangles="0,0,0,0,0,0,0,0,0,0,0"/>
            </v:shape>
            <v:shape id="Freeform 1202" o:spid="_x0000_s2226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hPcIA&#10;AADdAAAADwAAAGRycy9kb3ducmV2LnhtbESPQYvCQAyF78L+hyHC3nSqh0Wqo4gg7NHtCtpb6MS2&#10;2smUzqjtv98sCN5eyMuX91ab3jXqQV2oPRuYTRNQxIW3NZcGjr/7yQJUiMgWG89kYKAAm/XHaIWp&#10;9U/+oUcWSyUQDikaqGJsU61DUZHDMPUtsewuvnMYZexKbTt8Ctw1ep4kX9phzfKhwpZ2FRW37O4M&#10;XIckv879uT4dbpwPg4TbbzNjPsf9dgkqUh/f5tf1t5X4goT/NiJB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iE9wgAAAN0AAAAPAAAAAAAAAAAAAAAAAJgCAABkcnMvZG93&#10;bnJldi54bWxQSwUGAAAAAAQABAD1AAAAhwMAAAAA&#10;" path="m57,5l40,,25,,12,5,,12r12,5l27,17r10,l45,15r5,-5l57,5xe" filled="f" strokecolor="#e15520" strokeweight="0">
              <v:path arrowok="t" o:connecttype="custom" o:connectlocs="57,5;40,0;25,0;12,5;0,12;12,17;27,17;37,17;45,15;50,10;57,5" o:connectangles="0,0,0,0,0,0,0,0,0,0,0"/>
            </v:shape>
            <v:shape id="Freeform 1203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rNMMA&#10;AADdAAAADwAAAGRycy9kb3ducmV2LnhtbERPTWvCQBC9C/0PyxS8mY0eRFJXKZaiF5XE0tLbkJ0m&#10;odnZsLtq9Ne7guBtHu9z5svetOJEzjeWFYyTFARxaXXDlYKvw+doBsIHZI2tZVJwIQ/Lxctgjpm2&#10;Z87pVIRKxBD2GSqoQ+gyKX1Zk0Gf2I44cn/WGQwRukpqh+cYblo5SdOpNNhwbKixo1VN5X9xNApw&#10;/fv9sd5dnfvZ7vNiFS54yAulhq/9+xuIQH14ih/ujY7zJ+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2rNMMAAADdAAAADwAAAAAAAAAAAAAAAACYAgAAZHJzL2Rv&#10;d25yZXYueG1sUEsFBgAAAAAEAAQA9QAAAIgDAAAAAA==&#10;" path="m,23l67,,,23xe" fillcolor="#f3be00" stroked="f">
              <v:path arrowok="t" o:connecttype="custom" o:connectlocs="0,23;67,0;0,23" o:connectangles="0,0,0"/>
            </v:shape>
            <v:shape id="Freeform 1204" o:spid="_x0000_s2228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c6cQA&#10;AADdAAAADwAAAGRycy9kb3ducmV2LnhtbERPO2/CMBDeK/U/WFeJrTjNgEoaB1FeYqrUlKXbKb4m&#10;AfscYgOhv76uhMR2n77n5bPBGnGm3reOFbyMExDEldMt1wp2X+vnVxA+IGs0jknBlTzMiseHHDPt&#10;LvxJ5zLUIoawz1BBE0KXSemrhiz6seuII/fjeoshwr6WusdLDLdGpkkykRZbjg0NdrRoqDqUJ6vg&#10;Xa52Zloffz82eq8Hsy+/l2Gh1OhpmL+BCDSEu/jm3uo4P01S+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3OnEAAAA3QAAAA8AAAAAAAAAAAAAAAAAmAIAAGRycy9k&#10;b3ducmV2LnhtbFBLBQYAAAAABAAEAPUAAACJAwAAAAA=&#10;" path="m,23l67,,,23xe" filled="f" strokecolor="#e15520" strokeweight="0">
              <v:path arrowok="t" o:connecttype="custom" o:connectlocs="0,23;67,0;0,23" o:connectangles="0,0,0"/>
            </v:shape>
            <v:shape id="Freeform 1205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8f8EA&#10;AADdAAAADwAAAGRycy9kb3ducmV2LnhtbERPTYvCMBC9C/sfwix4EU3t4qLVWFZR8Gpd8To0Y1u2&#10;mZQmatdfbwTB2zze5yzSztTiSq2rLCsYjyIQxLnVFRcKfg/b4RSE88gaa8uk4J8cpMuP3gITbW+8&#10;p2vmCxFC2CWooPS+SaR0eUkG3cg2xIE729agD7AtpG7xFsJNLeMo+pYGKw4NJTa0Lin/yy5GwaWe&#10;ZBs7a3I2q/t2ejquB3eqlOp/dj9zEJ46/xa/3Dsd5sfRF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lPH/BAAAA3QAAAA8AAAAAAAAAAAAAAAAAmAIAAGRycy9kb3du&#10;cmV2LnhtbFBLBQYAAAAABAAEAPUAAACGAwAAAAA=&#10;" path="m57,7l50,2,42,,35,,28,,20,2,15,7,8,12,,17r13,5l30,22r8,-2l45,15r7,-3l57,7xe" fillcolor="#f3be00" stroked="f">
              <v:path arrowok="t" o:connecttype="custom" o:connectlocs="57,7;50,2;42,0;35,0;28,0;20,2;15,7;8,12;0,17;13,22;30,22;38,20;45,15;52,12;57,7" o:connectangles="0,0,0,0,0,0,0,0,0,0,0,0,0,0,0"/>
            </v:shape>
            <v:shape id="Freeform 1206" o:spid="_x0000_s2230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rYcIA&#10;AADdAAAADwAAAGRycy9kb3ducmV2LnhtbERP24rCMBB9F/yHMAv7Ipp6QaTbVEQs6D55+4ChGdvu&#10;NpPaZLX+/UYQfJvDuU6y7EwtbtS6yrKC8SgCQZxbXXGh4HzKhgsQziNrrC2Tggc5WKb9XoKxtnc+&#10;0O3oCxFC2MWooPS+iaV0eUkG3cg2xIG72NagD7AtpG7xHsJNLSdRNJcGKw4NJTa0Lin/Pf4ZBT/z&#10;LPvu9OCwuVb1Zn3ZTZs9sVKfH93qC4Snzr/FL/dWh/mTaAbP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CthwgAAAN0AAAAPAAAAAAAAAAAAAAAAAJgCAABkcnMvZG93&#10;bnJldi54bWxQSwUGAAAAAAQABAD1AAAAhwMAAAAA&#10;" path="m57,7l50,2,42,,35,,28,,20,2,15,7,8,12,,17r13,5l30,22r8,-2l45,15r7,-3l57,7e" filled="f" strokecolor="#e15520" strokeweight="0">
              <v:path arrowok="t" o:connecttype="custom" o:connectlocs="57,7;50,2;42,0;35,0;28,0;20,2;15,7;8,12;0,17;13,22;30,22;38,20;45,15;52,12;57,7" o:connectangles="0,0,0,0,0,0,0,0,0,0,0,0,0,0,0"/>
            </v:shape>
            <v:shape id="Freeform 1207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BUsEA&#10;AADdAAAADwAAAGRycy9kb3ducmV2LnhtbERPzYrCMBC+L/gOYQRva6rootUoIgqLB2GrDzA0Y1Pa&#10;TEoTbfXpNwsL3ubj+531tre1eFDrS8cKJuMEBHHudMmFguvl+LkA4QOyxtoxKXiSh+1m8LHGVLuO&#10;f+iRhULEEPYpKjAhNKmUPjdk0Y9dQxy5m2sthgjbQuoWuxhuazlNki9pseTYYLChvaG8yu5Wwavr&#10;/cxKqjHbnZbnyhzyBVZKjYb9bgUiUB/e4n/3t47zp8kc/r6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QVLBAAAA3QAAAA8AAAAAAAAAAAAAAAAAmAIAAGRycy9kb3du&#10;cmV2LnhtbFBLBQYAAAAABAAEAPUAAACGAwAAAAA=&#10;" path="m,30l70,,,30xe" fillcolor="#f3be00" stroked="f">
              <v:path arrowok="t" o:connecttype="custom" o:connectlocs="0,30;70,0;0,30" o:connectangles="0,0,0"/>
            </v:shape>
            <v:shape id="Freeform 1208" o:spid="_x0000_s2232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j0cMA&#10;AADdAAAADwAAAGRycy9kb3ducmV2LnhtbERPS2vCQBC+C/0PyxS86W4tBEmzEWnRehBq04Ieh+zk&#10;QbOzIbtq/PfdQsHbfHzPyVaj7cSFBt861vA0VyCIS2darjV8f21mSxA+IBvsHJOGG3lY5Q+TDFPj&#10;rvxJlyLUIoawT1FDE0KfSunLhiz6ueuJI1e5wWKIcKilGfAaw20nF0ol0mLLsaHBnl4bKn+Ks9Vw&#10;qp7fDuQ6/55UavMRquN2Px61nj6O6xcQgcZwF/+7dybOX6gE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j0cMAAADdAAAADwAAAAAAAAAAAAAAAACYAgAAZHJzL2Rv&#10;d25yZXYueG1sUEsFBgAAAAAEAAQA9QAAAIgDAAAAAA==&#10;" path="m,30l70,,,30xe" filled="f" strokecolor="#e15520" strokeweight=".1pt">
              <v:path arrowok="t" o:connecttype="custom" o:connectlocs="0,30;70,0;0,30" o:connectangles="0,0,0"/>
            </v:shape>
            <v:shape id="Freeform 1209" o:spid="_x0000_s2233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MIcMA&#10;AADdAAAADwAAAGRycy9kb3ducmV2LnhtbERP32vCMBB+F/wfwgl700QZc3ZGEUEQJgzbyV6P5myL&#10;zaU00Xb+9ctA8O0+vp+3XPe2FjdqfeVYw3SiQBDnzlRcaPjOduN3ED4gG6wdk4Zf8rBeDQdLTIzr&#10;+Ei3NBQihrBPUEMZQpNI6fOSLPqJa4gjd3atxRBhW0jTYhfDbS1nSr1JixXHhhIb2paUX9Kr1ZBd&#10;0/tCfZ5Or/3PwbruuNhnX0brl1G/+QARqA9P8cO9N3H+TM3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MIcMAAADdAAAADwAAAAAAAAAAAAAAAACYAgAAZHJzL2Rv&#10;d25yZXYueG1sUEsFBgAAAAAEAAQA9QAAAIgDAAAAAA==&#10;" path="m54,37l112,,54,37r-14,l25,42,10,50,,62r7,l15,62r7,l30,60,40,55r4,-5l52,45r2,-8xe" fillcolor="#f3be00" stroked="f">
              <v:path arrowok="t" o:connecttype="custom" o:connectlocs="54,37;112,0;54,37;54,37;54,37;40,37;25,42;10,50;0,62;7,62;15,62;22,62;30,60;40,55;44,50;52,45;54,37" o:connectangles="0,0,0,0,0,0,0,0,0,0,0,0,0,0,0,0,0"/>
            </v:shape>
          </v:group>
          <v:group id="Group 1210" o:spid="_x0000_s2234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<v:shape id="Freeform 1211" o:spid="_x0000_s2235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sEA&#10;AADdAAAADwAAAGRycy9kb3ducmV2LnhtbERPy6rCMBDdC/5DGMGdpupFtNcoIgquLj7xLodmbIvN&#10;pDRRq19vBMHdHM5zJrPaFOJGlcstK+h1IxDEidU5pwoO+1VnBMJ5ZI2FZVLwIAezabMxwVjbO2/p&#10;tvOpCCHsYlSQeV/GUrokI4Oua0viwJ1tZdAHWKVSV3gP4aaQ/SgaSoM5h4YMS1pklFx2V6NgLeeD&#10;wfPnT/8v9ufN8rk8meOJlWq36vkvCE+1/4o/7rUO8/vRGN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0+8LBAAAA3QAAAA8AAAAAAAAAAAAAAAAAmAIAAGRycy9kb3du&#10;cmV2LnhtbFBLBQYAAAAABAAEAPUAAACGAwAAAAA=&#10;" path="m54,37l112,,54,37r-14,l25,42,10,50,,62r7,l15,62r7,l30,60,40,55r4,-5l52,45r2,-8xe" filled="f" strokecolor="#e15520" strokeweight="0">
              <v:path arrowok="t" o:connecttype="custom" o:connectlocs="54,37;112,0;54,37;54,37;54,37;40,37;25,42;10,50;0,62;7,62;15,62;22,62;30,60;40,55;44,50;52,45;54,37" o:connectangles="0,0,0,0,0,0,0,0,0,0,0,0,0,0,0,0,0"/>
            </v:shape>
            <v:shape id="Freeform 1212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/h8cA&#10;AADdAAAADwAAAGRycy9kb3ducmV2LnhtbESPW2vCQBCF34X+h2UKvukmKlJSVymFemlBvLQ+D9lp&#10;EszOhuyq6b/vPAi+zXDOnPPNbNG5Wl2pDZVnA+kwAUWce1txYeD7+DF4ARUissXaMxn4owCL+VNv&#10;hpn1N97T9RALJSEcMjRQxthkWoe8JIdh6Bti0X596zDK2hbatniTcFfrUZJMtcOKpaHEht5Lys+H&#10;izOwn3xuq0369bNa7iYb5OnpPD6ejOk/d2+voCJ18WG+X6+t4I9S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/4fHAAAA3QAAAA8AAAAAAAAAAAAAAAAAmAIAAGRy&#10;cy9kb3ducmV2LnhtbFBLBQYAAAAABAAEAPUAAACMAwAAAAA=&#10;" path="m58,32l115,,58,32,40,35,25,40,13,47,,57r8,3l15,60r10,l33,55r7,-3l48,47r5,-7l58,32xe" fillcolor="#f3be00" stroked="f">
              <v:path arrowok="t" o:connecttype="custom" o:connectlocs="58,32;115,0;58,32;58,32;58,32;40,35;25,40;13,47;0,57;8,60;15,60;25,60;33,55;40,52;48,47;53,40;58,32" o:connectangles="0,0,0,0,0,0,0,0,0,0,0,0,0,0,0,0,0"/>
            </v:shape>
            <v:shape id="Freeform 1213" o:spid="_x0000_s2237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/V8AA&#10;AADdAAAADwAAAGRycy9kb3ducmV2LnhtbERPTYvCMBC9C/6HMII3TetBpBplEQRBEXQXxNvYjGnZ&#10;ZlKaWOu/N4LgbR7vcxarzlaipcaXjhWk4wQEce50yUbB3+9mNAPhA7LGyjEpeJKH1bLfW2Cm3YOP&#10;1J6CETGEfYYKihDqTEqfF2TRj11NHLmbayyGCBsjdYOPGG4rOUmSqbRYcmwosKZ1Qfn/6W4VXHbn&#10;WUWBD1d739fls9Vma7RSw0H3MwcRqAtf8ce91XH+J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s/V8AAAADdAAAADwAAAAAAAAAAAAAAAACYAgAAZHJzL2Rvd25y&#10;ZXYueG1sUEsFBgAAAAAEAAQA9QAAAIUDAAAAAA==&#10;" path="m58,32l115,,58,32,40,35,25,40,13,47,,57r8,3l15,60r10,l33,55r7,-3l48,47r5,-7l58,32xe" filled="f" strokecolor="#e15520" strokeweight="0">
              <v:path arrowok="t" o:connecttype="custom" o:connectlocs="58,32;115,0;58,32;58,32;58,32;40,35;25,40;13,47;0,57;8,60;15,60;25,60;33,55;40,52;48,47;53,40;58,32" o:connectangles="0,0,0,0,0,0,0,0,0,0,0,0,0,0,0,0,0"/>
            </v:shape>
            <v:shape id="Freeform 1214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VgcMA&#10;AADdAAAADwAAAGRycy9kb3ducmV2LnhtbESPzWrDMBCE74W8g9hAb40sU0JxooT8EMg1aXNfrI3t&#10;xFoJS47dPn1UKPS2y8zON7tcj7YVD+pC41iDmmUgiEtnGq40fH0e3j5AhIhssHVMGr4pwHo1eVli&#10;YdzAJ3qcYyVSCIcCNdQx+kLKUNZkMcycJ07a1XUWY1q7SpoOhxRuW5ln2VxabDgRavS0q6m8n3ub&#10;uLLvf+bRvathvzvemu1Fea+0fp2OmwWISGP8N/9dH02qn6scfr9JI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VgcMAAADdAAAADwAAAAAAAAAAAAAAAACYAgAAZHJzL2Rv&#10;d25yZXYueG1sUEsFBgAAAAAEAAQA9QAAAIgDAAAAAA==&#10;" path="m,30l60,,,30xe" fillcolor="#f3be00" stroked="f">
              <v:path arrowok="t" o:connecttype="custom" o:connectlocs="0,30;60,0;0,30" o:connectangles="0,0,0"/>
            </v:shape>
            <v:shape id="Freeform 1215" o:spid="_x0000_s2239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EYsQA&#10;AADdAAAADwAAAGRycy9kb3ducmV2LnhtbERPS2sCMRC+C/6HMEJvml0LRVejaEHw0BYfLV7Hzbi7&#10;mEzWTarbf98Igrf5+J4znbfWiCs1vnKsIB0kIIhzpysuFHzvV/0RCB+QNRrHpOCPPMxn3c4UM+1u&#10;vKXrLhQihrDPUEEZQp1J6fOSLPqBq4kjd3KNxRBhU0jd4C2GWyOHSfImLVYcG0qs6b2k/Lz7tQrG&#10;69XP4bK8fKTtV2I27vi5NFVQ6qXXLiYgArXhKX641zrOH6av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RGLEAAAA3QAAAA8AAAAAAAAAAAAAAAAAmAIAAGRycy9k&#10;b3ducmV2LnhtbFBLBQYAAAAABAAEAPUAAACJAwAAAAA=&#10;" path="m,30l60,,,30xe" filled="f" strokecolor="#e15520" strokeweight="0">
              <v:path arrowok="t" o:connecttype="custom" o:connectlocs="0,30;60,0;0,30" o:connectangles="0,0,0"/>
            </v:shape>
            <v:shape id="Freeform 1216" o:spid="_x0000_s2240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pXMMA&#10;AADdAAAADwAAAGRycy9kb3ducmV2LnhtbERPTWvDMAy9D/ofjAq7rU5KGSWrU0IhsPXWdmVXLdaS&#10;kFgOtptk/fXzYLCbHu9Tu/1sejGS861lBekqAUFcWd1yreD9Uj5tQfiArLG3TAq+ycM+XzzsMNN2&#10;4hON51CLGMI+QwVNCEMmpa8aMuhXdiCO3Jd1BkOErpba4RTDTS/XSfIsDbYcGxoc6NBQ1Z1vRkFx&#10;2TryU3e/Drfy8PY5lsePIlXqcTkXLyACzeFf/Od+1XH+Ot3A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pXMMAAADdAAAADwAAAAAAAAAAAAAAAACYAgAAZHJzL2Rv&#10;d25yZXYueG1sUEsFBgAAAAAEAAQA9QAAAIgDAAAAAA==&#10;" path="m25,43l72,,25,43xm25,43l10,53,2,63,,68r,7l,83r,5l7,88r8,-5l20,78r5,-5l27,65r,-7l27,50,25,43xe" fillcolor="#f3be00" stroked="f">
              <v:path arrowok="t" o:connecttype="custom" o:connectlocs="25,43;72,0;25,43;25,43;10,53;2,63;0,68;0,75;0,83;0,88;7,88;15,83;20,78;25,73;27,65;27,58;27,50;25,43" o:connectangles="0,0,0,0,0,0,0,0,0,0,0,0,0,0,0,0,0,0"/>
              <o:lock v:ext="edit" verticies="t"/>
            </v:shape>
            <v:shape id="Freeform 1217" o:spid="_x0000_s2241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/FsUA&#10;AADdAAAADwAAAGRycy9kb3ducmV2LnhtbERPTWvCQBC9F/oflin0UsxGUZGYVYootMVLVRBvQ3bM&#10;pmZnQ3arqb/eFYTe5vE+J593thZnan3lWEE/SUEQF05XXCrYbVe9CQgfkDXWjknBH3mYz56fcsy0&#10;u/A3nTehFDGEfYYKTAhNJqUvDFn0iWuII3d0rcUQYVtK3eIlhttaDtJ0LC1WHBsMNrQwVJw2v1bB&#10;53645evX/u20ND+7Ih2ur8vDWqnXl+59CiJQF/7FD/eHjvMH/RH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P8WxQAAAN0AAAAPAAAAAAAAAAAAAAAAAJgCAABkcnMv&#10;ZG93bnJldi54bWxQSwUGAAAAAAQABAD1AAAAigMAAAAA&#10;" path="m,43l47,,,43xe" filled="f" strokecolor="#e15520" strokeweight="0">
              <v:path arrowok="t" o:connecttype="custom" o:connectlocs="0,43;47,0;0,43" o:connectangles="0,0,0"/>
            </v:shape>
            <v:shape id="Freeform 1218" o:spid="_x0000_s2242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qHsQA&#10;AADdAAAADwAAAGRycy9kb3ducmV2LnhtbERPS2vCQBC+F/wPywi91Y0JhJq6io+2WDyZFnodsmMS&#10;zM6G7Jqk/fWuUOhtPr7nLNejaURPnastK5jPIhDEhdU1lwq+Pt+enkE4j6yxsUwKfsjBejV5WGKm&#10;7cAn6nNfihDCLkMFlfdtJqUrKjLoZrYlDtzZdgZ9gF0pdYdDCDeNjKMolQZrDg0VtrSrqLjkV6Pg&#10;++h+i+32I37FfRIvNPHhPU+UepyOmxcQnkb/L/5zH3SYH89T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Kh7EAAAA3QAAAA8AAAAAAAAAAAAAAAAAmAIAAGRycy9k&#10;b3ducmV2LnhtbFBLBQYAAAAABAAEAPUAAACJAwAAAAA=&#10;" path="m25,l10,10,2,20,,25r,7l,40r,5l7,45r8,-5l20,35r5,-5l27,22r,-7l27,7,25,e" filled="f" strokecolor="#e15520" strokeweight="0">
              <v:path arrowok="t" o:connecttype="custom" o:connectlocs="25,0;10,10;2,20;0,25;0,32;0,40;0,45;7,45;15,40;20,35;25,30;27,22;27,15;27,7;25,0" o:connectangles="0,0,0,0,0,0,0,0,0,0,0,0,0,0,0"/>
            </v:shape>
            <v:shape id="Freeform 1219" o:spid="_x0000_s2243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T1sYA&#10;AADdAAAADwAAAGRycy9kb3ducmV2LnhtbESPS4vCQBCE74L/YegFbzrxsT6io4gielrYrAremkxv&#10;Esz0hMyo8d87wsLeuqnq+qoXq8aU4k61Kywr6PciEMSp1QVnCo4/u+4UhPPIGkvLpOBJDlbLdmuB&#10;sbYP/qZ74jMRQtjFqCD3voqldGlOBl3PVsRB+7W1QR/WOpO6xkcIN6UcRNFYGiw4EHKsaJNTek1u&#10;JkA+L8ls9JX6cbadTtbViXl43ivV+WjWcxCeGv9v/rs+6FB/0J/A+5swgl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1T1sYAAADdAAAADwAAAAAAAAAAAAAAAACYAgAAZHJz&#10;L2Rvd25yZXYueG1sUEsFBgAAAAAEAAQA9QAAAIsDAAAAAA==&#10;" path="m23,50l55,,23,50xm25,50l13,57,3,70,,82,3,95,8,92r7,-2l20,85r3,-8l27,72r,-7l27,57,25,50xe" fillcolor="#f3be00" stroked="f">
              <v:path arrowok="t" o:connecttype="custom" o:connectlocs="23,50;55,0;23,50;25,50;13,57;3,70;0,82;3,95;8,92;15,90;20,85;23,77;27,72;27,65;27,57;25,50" o:connectangles="0,0,0,0,0,0,0,0,0,0,0,0,0,0,0,0"/>
              <o:lock v:ext="edit" verticies="t"/>
            </v:shape>
            <v:shape id="Freeform 1220" o:spid="_x0000_s2244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fD8UA&#10;AADdAAAADwAAAGRycy9kb3ducmV2LnhtbESPQWvCQBCF74X+h2UKvdVNUhCNrmILQi1eoq3nITtm&#10;g9nZkN1q+u87h4K3Gd6b975ZrkffqSsNsQ1sIJ9koIjrYFtuDHwdty8zUDEhW+wCk4FfirBePT4s&#10;sbThxhVdD6lREsKxRAMupb7UOtaOPMZJ6IlFO4fBY5J1aLQd8CbhvtNFlk21x5alwWFP747qy+HH&#10;G7hU37v+7XX/uQvT7SkVe4fzvDLm+WncLEAlGtPd/H/9YQW/yAV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d8PxQAAAN0AAAAPAAAAAAAAAAAAAAAAAJgCAABkcnMv&#10;ZG93bnJldi54bWxQSwUGAAAAAAQABAD1AAAAigMAAAAA&#10;" path="m,50l32,,,50xe" filled="f" strokecolor="#e15520" strokeweight="0">
              <v:path arrowok="t" o:connecttype="custom" o:connectlocs="0,50;32,0;0,50" o:connectangles="0,0,0"/>
            </v:shape>
            <v:shape id="Freeform 1221" o:spid="_x0000_s2245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+bMMA&#10;AADdAAAADwAAAGRycy9kb3ducmV2LnhtbERPTWvCQBC9C/0PyxR6040JlBpdpdFWLJ6aCl6H7JiE&#10;ZmdDdpvE/vpuQfA2j/c5q81oGtFT52rLCuazCARxYXXNpYLT1/v0BYTzyBoby6TgSg4264fJClNt&#10;B/6kPvelCCHsUlRQed+mUrqiIoNuZlviwF1sZ9AH2JVSdziEcNPIOIqepcGaQ0OFLW0rKr7zH6Pg&#10;fHS/RZZ9xG+4S+KFJj7s80Spp8fxdQnC0+jv4pv7oMP8eL6A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K+bMMAAADdAAAADwAAAAAAAAAAAAAAAACYAgAAZHJzL2Rv&#10;d25yZXYueG1sUEsFBgAAAAAEAAQA9QAAAIgDAAAAAA==&#10;" path="m25,l13,7,3,20,,32,3,45,8,42r7,-2l20,35r3,-8l27,22r,-7l27,7,25,e" filled="f" strokecolor="#e15520" strokeweight="0">
              <v:path arrowok="t" o:connecttype="custom" o:connectlocs="25,0;13,7;3,20;0,32;3,45;8,42;15,40;20,35;23,27;27,22;27,15;27,7;25,0" o:connectangles="0,0,0,0,0,0,0,0,0,0,0,0,0"/>
            </v:shape>
            <v:shape id="Freeform 1222" o:spid="_x0000_s2246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Oe8MA&#10;AADdAAAADwAAAGRycy9kb3ducmV2LnhtbESPQWvDMAyF74P+B6PBbqu9HEaX1S2hdHS3saY/QMRa&#10;HBrLwfba9N9Xh8FuEu/pvU/r7RxGdaGUh8gWXpYGFHEX3cC9hVP78bwClQuywzEyWbhRhu1m8bDG&#10;2sUrf9PlWHolIZxrtOBLmWqtc+cpYF7GiVi0n5gCFllTr13Cq4SHUVfGvOqAA0uDx4l2nrrz8TdY&#10;aJs27KtV6htzemubr0PnzS1b+/Q4N++gCs3l3/x3/ekEv6qEX76REf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Oe8MAAADdAAAADwAAAAAAAAAAAAAAAACYAgAAZHJzL2Rv&#10;d25yZXYueG1sUEsFBgAAAAAEAAQA9QAAAIgDAAAAAA==&#10;" path="m25,50l55,,25,50xm25,50l13,60,5,70,,82,3,97r7,-2l15,90r5,-5l25,80r3,-8l28,65r,-8l25,50xe" fillcolor="#f3be00" stroked="f">
              <v:path arrowok="t" o:connecttype="custom" o:connectlocs="25,50;55,0;25,50;25,50;13,60;5,70;0,82;3,97;10,95;15,90;20,85;25,80;28,72;28,65;28,57;25,50" o:connectangles="0,0,0,0,0,0,0,0,0,0,0,0,0,0,0,0"/>
              <o:lock v:ext="edit" verticies="t"/>
            </v:shape>
            <v:shape id="Freeform 1223" o:spid="_x0000_s2247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3GsUA&#10;AADdAAAADwAAAGRycy9kb3ducmV2LnhtbERP32vCMBB+F/Y/hBN8GTO1iIzOKLKpCOrYdLA9Hs2t&#10;KWsupYla/euNMPDtPr6fN562thJHanzpWMGgn4Agzp0uuVDwtV88PYPwAVlj5ZgUnMnDdPLQGWOm&#10;3Yk/6bgLhYgh7DNUYEKoMyl9bsii77uaOHK/rrEYImwKqRs8xXBbyTRJRtJiybHBYE2vhvK/3cEq&#10;kOtHQ9/D7Q9flh/7zRvN1+/lXKlet529gAjUhrv4373ScX6aDuD2TTx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ncaxQAAAN0AAAAPAAAAAAAAAAAAAAAAAJgCAABkcnMv&#10;ZG93bnJldi54bWxQSwUGAAAAAAQABAD1AAAAigMAAAAA&#10;" path="m,50l30,,,50xe" filled="f" strokecolor="#e15520" strokeweight="0">
              <v:path arrowok="t" o:connecttype="custom" o:connectlocs="0,50;30,0;0,50" o:connectangles="0,0,0"/>
            </v:shape>
            <v:shape id="Freeform 1224" o:spid="_x0000_s2248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+/b8A&#10;AADdAAAADwAAAGRycy9kb3ducmV2LnhtbERPTYvCMBC9C/6HMAvebLoFpXSNshREr+oe9jgks23Z&#10;ZlKaaOq/N4LgbR7vcza7yfbiRqPvHCv4zHIQxNqZjhsFP5f9sgThA7LB3jEpuJOH3XY+22BlXOQT&#10;3c6hESmEfYUK2hCGSkqvW7LoMzcQJ+7PjRZDgmMjzYgxhdteFnm+lhY7Tg0tDlS3pP/PV6vg0EVd&#10;NnW9ujt/+c31OpZ2ikotPqbvLxCBpvAWv9xHk+YXRQHPb9IJ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v79vwAAAN0AAAAPAAAAAAAAAAAAAAAAAJgCAABkcnMvZG93bnJl&#10;di54bWxQSwUGAAAAAAQABAD1AAAAhAMAAAAA&#10;" path="m25,l13,10,5,20,,32,3,47r7,-2l15,40r5,-5l25,30r3,-8l28,15r,-8l25,xe" filled="f" strokecolor="#e15520" strokeweight="0">
              <v:path arrowok="t" o:connecttype="custom" o:connectlocs="25,0;13,10;5,20;0,32;3,47;10,45;15,40;20,35;25,30;28,22;28,15;28,7;25,0" o:connectangles="0,0,0,0,0,0,0,0,0,0,0,0,0"/>
            </v:shape>
            <v:shape id="Freeform 1225" o:spid="_x0000_s2249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R/8MA&#10;AADdAAAADwAAAGRycy9kb3ducmV2LnhtbERPTWsCMRC9F/wPYQRvNWsEKatRRJFKb7Ut6G3YjLuL&#10;m8mapOu2v94Ihd7m8T5nseptIzryoXasYTLOQBAXztRcavj82D2/gAgR2WDjmDT8UIDVcvC0wNy4&#10;G79Td4ilSCEcctRQxdjmUoaiIoth7FrixJ2dtxgT9KU0Hm8p3DZSZdlMWqw5NVTY0qai4nL4thp2&#10;Sp3e2qnaBv9VXO3k+PvazbZaj4b9eg4iUh//xX/uvUnzlZrC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zR/8MAAADdAAAADwAAAAAAAAAAAAAAAACYAgAAZHJzL2Rv&#10;d25yZXYueG1sUEsFBgAAAAAEAAQA9QAAAIgDAAAAAA==&#10;" path="m25,40l75,,25,40xm25,40l13,50,3,60,,65r,7l,77r3,8l10,82r5,-2l20,75r5,-5l28,62r2,-7l28,47,25,40xe" fillcolor="#f3be00" stroked="f">
              <v:path arrowok="t" o:connecttype="custom" o:connectlocs="25,40;75,0;25,40;25,40;13,50;3,60;0,65;0,72;0,77;3,85;10,82;15,80;20,75;25,70;28,62;30,55;28,47;25,40" o:connectangles="0,0,0,0,0,0,0,0,0,0,0,0,0,0,0,0,0,0"/>
              <o:lock v:ext="edit" verticies="t"/>
            </v:shape>
            <v:shape id="Freeform 1226" o:spid="_x0000_s2250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9yMMA&#10;AADdAAAADwAAAGRycy9kb3ducmV2LnhtbERP32vCMBB+H+x/CDfwZczU4mR0RhFBcPg069jr0dyS&#10;0uZSmlg7/3ojDPZ2H9/PW65H14qB+lB7VjCbZiCIK69rNgpO5e7lDUSIyBpbz6TglwKsV48PSyy0&#10;v/AnDcdoRArhUKACG2NXSBkqSw7D1HfEifvxvcOYYG+k7vGSwl0r8yxbSIc1pwaLHW0tVc3x7BTk&#10;e/thhu+xMc98rb+a1+shlqVSk6dx8w4i0hj/xX/uvU7z83wO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o9yMMAAADdAAAADwAAAAAAAAAAAAAAAACYAgAAZHJzL2Rv&#10;d25yZXYueG1sUEsFBgAAAAAEAAQA9QAAAIgDAAAAAA==&#10;" path="m,40l50,,,40xe" filled="f" strokecolor="#e15520" strokeweight="0">
              <v:path arrowok="t" o:connecttype="custom" o:connectlocs="0,40;50,0;0,40" o:connectangles="0,0,0"/>
            </v:shape>
            <v:shape id="Freeform 1227" o:spid="_x0000_s2251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eJMMA&#10;AADdAAAADwAAAGRycy9kb3ducmV2LnhtbERPTWvCQBC9C/0PyxS86aYJDSW6hlIoFJFC1R68Ddkx&#10;G83Ohuw2xn/vFgRv83ifsyxH24qBet84VvAyT0AQV043XCvY7z5nbyB8QNbYOiYFV/JQrp4mSyy0&#10;u/APDdtQixjCvkAFJoSukNJXhiz6ueuII3d0vcUQYV9L3eMlhttWpkmSS4sNxwaDHX0Yqs7bP6sg&#10;O2Zrffi1uc93iRuupw2Zb6/U9Hl8X4AINIaH+O7+0nF+mr7C/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eJMMAAADdAAAADwAAAAAAAAAAAAAAAACYAgAAZHJzL2Rv&#10;d25yZXYueG1sUEsFBgAAAAAEAAQA9QAAAIgDAAAAAA==&#10;" path="m25,l13,10,3,20,,25r,7l,37r3,8l10,42r5,-2l20,35r5,-5l28,22r2,-7l28,7,25,e" filled="f" strokecolor="#e15520" strokeweight="0">
              <v:path arrowok="t" o:connecttype="custom" o:connectlocs="25,0;13,10;3,20;0,25;0,32;0,37;3,45;10,42;15,40;20,35;25,30;28,22;30,15;28,7;25,0" o:connectangles="0,0,0,0,0,0,0,0,0,0,0,0,0,0,0"/>
            </v:shape>
            <v:shape id="Freeform 1228" o:spid="_x0000_s2252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XM8MA&#10;AADdAAAADwAAAGRycy9kb3ducmV2LnhtbERPTWsCMRC9F/wPYYTeauKCS9kapQrWHry4CvY4bMbd&#10;pZvJkqS67a83gtDbPN7nzJeD7cSFfGgda5hOFAjiypmWaw3Hw+blFUSIyAY7x6ThlwIsF6OnORbG&#10;XXlPlzLWIoVwKFBDE2NfSBmqhiyGieuJE3d23mJM0NfSeLymcNvJTKlcWmw5NTTY07qh6rv8sRrW&#10;6jz7KLdml8fVn9+pr5VSp0Hr5/Hw/gYi0hD/xQ/3p0nzsyy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XM8MAAADdAAAADwAAAAAAAAAAAAAAAACYAgAAZHJzL2Rv&#10;d25yZXYueG1sUEsFBgAAAAAEAAQA9QAAAIgDAAAAAA==&#10;" path="m24,50l69,,24,50xm24,50l10,58,2,68,,75r,5l,88r,7l7,93r7,-5l19,85r5,-7l27,73r,-8l27,58,24,50xe" fillcolor="#f3be00" stroked="f">
              <v:path arrowok="t" o:connecttype="custom" o:connectlocs="24,50;69,0;24,50;24,50;10,58;2,68;0,75;0,80;0,88;0,95;7,93;14,88;19,85;24,78;27,73;27,65;27,58;24,50" o:connectangles="0,0,0,0,0,0,0,0,0,0,0,0,0,0,0,0,0,0"/>
              <o:lock v:ext="edit" verticies="t"/>
            </v:shape>
            <v:shape id="Freeform 1229" o:spid="_x0000_s2253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r0sUA&#10;AADdAAAADwAAAGRycy9kb3ducmV2LnhtbERPTWvCQBC9C/0PyxS8iG6agkrqKlUo9NAqiYVeh+w0&#10;G5udDdk1pv++Kwje5vE+Z7UZbCN66nztWMHTLAFBXDpdc6Xg6/g2XYLwAVlj45gU/JGHzfphtMJM&#10;uwvn1BehEjGEfYYKTAhtJqUvDVn0M9cSR+7HdRZDhF0ldYeXGG4bmSbJXFqsOTYYbGlnqPwtzlZB&#10;7w7H3H7m+1PybbYfz9vJ8rTbKzV+HF5fQAQawl18c7/rOD9NF3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6vSxQAAAN0AAAAPAAAAAAAAAAAAAAAAAJgCAABkcnMv&#10;ZG93bnJldi54bWxQSwUGAAAAAAQABAD1AAAAigMAAAAA&#10;" path="m,50l45,,,50xe" filled="f" strokecolor="#e15520" strokeweight="0">
              <v:path arrowok="t" o:connecttype="custom" o:connectlocs="0,50;45,0;0,50" o:connectangles="0,0,0"/>
            </v:shape>
            <v:shape id="Freeform 1230" o:spid="_x0000_s2254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RSsYA&#10;AADdAAAADwAAAGRycy9kb3ducmV2LnhtbESPQWvCQBCF74L/YRmhN924QrGpq1Rti6WnpoVeh+w0&#10;Cc3Ohuyqqb/eORS8zfDevPfNajP4Vp2oj01gC/NZBoq4DK7hysLX58t0CSomZIdtYLLwRxE26/Fo&#10;hbkLZ/6gU5EqJSEcc7RQp9TlWseyJo9xFjpi0X5C7zHJ2lfa9XiWcN9qk2X32mPD0lBjR7uayt/i&#10;6C18v8dLud2+mWfcL8yDIz68Fgtr7ybD0yOoREO6mf+vD07wj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LRSsYAAADdAAAADwAAAAAAAAAAAAAAAACYAgAAZHJz&#10;L2Rvd25yZXYueG1sUEsFBgAAAAAEAAQA9QAAAIsDAAAAAA==&#10;" path="m24,l10,8,2,18,,25r,5l,38r,7l7,43r7,-5l19,35r5,-7l27,23r,-8l27,8,24,e" filled="f" strokecolor="#e15520" strokeweight="0">
              <v:path arrowok="t" o:connecttype="custom" o:connectlocs="24,0;10,8;2,18;0,25;0,30;0,38;0,45;7,43;14,38;19,35;24,28;27,23;27,15;27,8;24,0" o:connectangles="0,0,0,0,0,0,0,0,0,0,0,0,0,0,0"/>
            </v:shape>
            <v:shape id="Freeform 1231" o:spid="_x0000_s2255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ZXsIA&#10;AADdAAAADwAAAGRycy9kb3ducmV2LnhtbERPS4vCMBC+C/sfwizsRTTdHqpbjSILwkK9+LjsbWzG&#10;tthMShK1/nsjCN7m43vOfNmbVlzJ+caygu9xAoK4tLrhSsFhvx5NQfiArLG1TAru5GG5+BjMMdf2&#10;xlu67kIlYgj7HBXUIXS5lL6syaAf2444cifrDIYIXSW1w1sMN61MkySTBhuODTV29FtTed5djAJn&#10;iv9Cp6vjcNNk9rzPioOXE6W+PvvVDESgPrzFL/efjvPT9Ae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dlewgAAAN0AAAAPAAAAAAAAAAAAAAAAAJgCAABkcnMvZG93&#10;bnJldi54bWxQSwUGAAAAAAQABAD1AAAAhwMAAAAA&#10;" path="m25,45l67,,25,45xm25,45l12,52,2,62,,67r,8l,82r,8l7,87r8,-5l20,80r5,-8l27,67r3,-7l30,52,25,45xe" fillcolor="#f3be00" stroked="f">
              <v:path arrowok="t" o:connecttype="custom" o:connectlocs="25,45;67,0;25,45;25,45;12,52;2,62;0,67;0,75;0,82;0,90;7,87;15,82;20,80;25,72;27,67;30,60;30,52;25,45" o:connectangles="0,0,0,0,0,0,0,0,0,0,0,0,0,0,0,0,0,0"/>
              <o:lock v:ext="edit" verticies="t"/>
            </v:shape>
            <v:shape id="Freeform 1232" o:spid="_x0000_s2256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TdMcA&#10;AADdAAAADwAAAGRycy9kb3ducmV2LnhtbESPQWsCQQyF74L/YYjgReqslpZ26yhqWxD00Gp/QNiJ&#10;u4s7mWVmqlt/fXMQvCW8l/e+zBada9SZQqw9G5iMM1DEhbc1lwZ+Dp8PL6BiQrbYeCYDfxRhMe/3&#10;Zphbf+FvOu9TqSSEY44GqpTaXOtYVOQwjn1LLNrRB4dJ1lBqG/Ai4a7R0yx71g5rloYKW1pXVJz2&#10;v87AKY6u9df7ZvX0+nGg67oJu/a4NWY46JZvoBJ16W6+XW+s4E8fhV++kRH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zk3THAAAA3QAAAA8AAAAAAAAAAAAAAAAAmAIAAGRy&#10;cy9kb3ducmV2LnhtbFBLBQYAAAAABAAEAPUAAACMAwAAAAA=&#10;" path="m,45l42,,,45xe" filled="f" strokecolor="#e15520" strokeweight="0">
              <v:path arrowok="t" o:connecttype="custom" o:connectlocs="0,45;42,0;0,45" o:connectangles="0,0,0"/>
            </v:shape>
            <v:shape id="Freeform 1233" o:spid="_x0000_s2257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O+sIA&#10;AADdAAAADwAAAGRycy9kb3ducmV2LnhtbERPS4vCMBC+C/sfwix401QLRapRZGFBlkXwsYe9Dc3Y&#10;VJtJaWKt/94Igrf5+J6zWPW2Fh21vnKsYDJOQBAXTldcKjgevkczED4ga6wdk4I7eVgtPwYLzLW7&#10;8Y66fShFDGGfowITQpNL6QtDFv3YNcSRO7nWYoiwLaVu8RbDbS2nSZJJixXHBoMNfRkqLvurVZCe&#10;0h/9/2cznx0S193Pv2S2XqnhZ7+egwjUh7f45d7oOH+aTu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Q76wgAAAN0AAAAPAAAAAAAAAAAAAAAAAJgCAABkcnMvZG93&#10;bnJldi54bWxQSwUGAAAAAAQABAD1AAAAhwMAAAAA&#10;" path="m25,l12,7,2,17,,22r,8l,37r,8l7,42r8,-5l20,35r5,-8l27,22r3,-7l30,7,25,e" filled="f" strokecolor="#e15520" strokeweight="0">
              <v:path arrowok="t" o:connecttype="custom" o:connectlocs="25,0;12,7;2,17;0,22;0,30;0,37;0,45;7,42;15,37;20,35;25,27;27,22;30,15;30,7;25,0" o:connectangles="0,0,0,0,0,0,0,0,0,0,0,0,0,0,0"/>
            </v:shape>
            <v:shape id="Freeform 1234" o:spid="_x0000_s2258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UwL8A&#10;AADdAAAADwAAAGRycy9kb3ducmV2LnhtbERPTWvCQBC9F/wPywi91Y0piKSuIorQS4WovQ/Z6SY0&#10;OxuzU03/vSsI3ubxPmexGnyrLtTHJrCB6SQDRVwF27AzcDru3uagoiBbbAOTgX+KsFqOXhZY2HDl&#10;ki4HcSqFcCzQQC3SFVrHqiaPcRI64sT9hN6jJNg7bXu8pnDf6jzLZtpjw6mhxo42NVW/hz9vYOvE&#10;6c6Wjkv53m+ddl98XhvzOh7WH6CEBnmKH+5Pm+bn7zncv0kn6O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hTAvwAAAN0AAAAPAAAAAAAAAAAAAAAAAJgCAABkcnMvZG93bnJl&#10;di54bWxQSwUGAAAAAAQABAD1AAAAhAMAAAAA&#10;" path="m25,40l77,,25,40xm25,37l12,47,2,57,,62r,8l,75r,7l7,82r8,-5l20,72r5,-5l27,60r3,-5l27,47,25,37xe" fillcolor="#f3be00" stroked="f">
              <v:path arrowok="t" o:connecttype="custom" o:connectlocs="25,40;77,0;25,40;25,37;12,47;2,57;0,62;0,70;0,75;0,82;7,82;15,77;20,72;25,67;27,60;30,55;27,47;25,37" o:connectangles="0,0,0,0,0,0,0,0,0,0,0,0,0,0,0,0,0,0"/>
              <o:lock v:ext="edit" verticies="t"/>
            </v:shape>
            <v:shape id="Freeform 1235" o:spid="_x0000_s2259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vbsQA&#10;AADdAAAADwAAAGRycy9kb3ducmV2LnhtbERPTWvCQBC9C/0PyxS86aYJNZK6SlGE3lpjhB6n2WkS&#10;kp0N2TWm/75bKHibx/uczW4ynRhpcI1lBU/LCARxaXXDlYLifFysQTiPrLGzTAp+yMFu+zDbYKbt&#10;jU805r4SIYRdhgpq7/tMSlfWZNAtbU8cuG87GPQBDpXUA95CuOlkHEUrabDh0FBjT/uayja/GgWX&#10;dPw0H+n1vTXP8ivOi3NbJAel5o/T6wsIT5O/i//dbzrMj5ME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r27EAAAA3QAAAA8AAAAAAAAAAAAAAAAAmAIAAGRycy9k&#10;b3ducmV2LnhtbFBLBQYAAAAABAAEAPUAAACJAwAAAAA=&#10;" path="m,40l52,,,40xe" filled="f" strokecolor="#e15520" strokeweight="0">
              <v:path arrowok="t" o:connecttype="custom" o:connectlocs="0,40;52,0;0,40" o:connectangles="0,0,0"/>
            </v:shape>
            <v:shape id="Freeform 1236" o:spid="_x0000_s2260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tYsMA&#10;AADdAAAADwAAAGRycy9kb3ducmV2LnhtbERPTWvCQBC9C/0PyxS86aZJCSW6hlIoiJRC1R68Ddkx&#10;G83Ohuwa47/vFgRv83ifsyxH24qBet84VvAyT0AQV043XCvY7z5nbyB8QNbYOiYFN/JQrp4mSyy0&#10;u/IPDdtQixjCvkAFJoSukNJXhiz6ueuII3d0vcUQYV9L3eM1httWpkmSS4sNxwaDHX0Yqs7bi1WQ&#10;HbONPvza3Oe7xA230xeZb6/U9Hl8X4AINIaH+O5e6zg/zV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6tYsMAAADdAAAADwAAAAAAAAAAAAAAAACYAgAAZHJzL2Rv&#10;d25yZXYueG1sUEsFBgAAAAAEAAQA9QAAAIgDAAAAAA==&#10;" path="m25,l12,10,2,20,,25r,8l,38r,7l7,45r8,-5l20,35r5,-5l27,23r3,-5l27,10,25,e" filled="f" strokecolor="#e15520" strokeweight="0">
              <v:path arrowok="t" o:connecttype="custom" o:connectlocs="25,0;12,10;2,20;0,25;0,33;0,38;0,45;7,45;15,40;20,35;25,30;27,23;30,18;27,10;25,0" o:connectangles="0,0,0,0,0,0,0,0,0,0,0,0,0,0,0"/>
            </v:shape>
            <v:shape id="Freeform 1237" o:spid="_x0000_s2261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0FMQA&#10;AADdAAAADwAAAGRycy9kb3ducmV2LnhtbERPTYvCMBC9L/gfwgje1nQrilSjLIKgCLtYPehtbMa2&#10;2ExKErX77zcLC97m8T5nvuxMIx7kfG1ZwccwAUFcWF1zqeB4WL9PQfiArLGxTAp+yMNy0XubY6bt&#10;k/f0yEMpYgj7DBVUIbSZlL6oyKAf2pY4clfrDIYIXSm1w2cMN41Mk2QiDdYcGypsaVVRccvvRsFp&#10;t97nd5uPzuXqe5I2X9vk4sZKDfrd5wxEoC68xP/ujY7z09EY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tBTEAAAA3QAAAA8AAAAAAAAAAAAAAAAAmAIAAGRycy9k&#10;b3ducmV2LnhtbFBLBQYAAAAABAAEAPUAAACJAwAAAAA=&#10;" path="m35,35l97,,35,35xm35,35l20,43,7,53,5,58,3,63,,70r,5l10,75r7,-2l25,68r5,-5l35,55r2,-5l37,43,35,35xe" fillcolor="#f3be00" stroked="f">
              <v:path arrowok="t" o:connecttype="custom" o:connectlocs="35,35;97,0;35,35;35,35;20,43;7,53;5,58;3,63;0,70;0,75;10,75;17,73;25,68;30,63;35,55;37,50;37,43;35,35" o:connectangles="0,0,0,0,0,0,0,0,0,0,0,0,0,0,0,0,0,0"/>
              <o:lock v:ext="edit" verticies="t"/>
            </v:shape>
            <v:shape id="Freeform 1238" o:spid="_x0000_s2262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zeMMA&#10;AADdAAAADwAAAGRycy9kb3ducmV2LnhtbERPTWvCQBC9F/wPywje6sZYgo1ughQiglCoSvE4ZKdJ&#10;aHY2Zrcx/vtuoeBtHu9zNvloWjFQ7xrLChbzCARxaXXDlYLzqXhegXAeWWNrmRTcyUGeTZ42mGp7&#10;4w8ajr4SIYRdigpq77tUSlfWZNDNbUccuC/bG/QB9pXUPd5CuGllHEWJNNhwaKixo7eayu/jj1Hw&#10;ctnicFi9loWRVfEe76760ydKzabjdg3C0+gf4n/3Xof58TKB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zeMMAAADdAAAADwAAAAAAAAAAAAAAAACYAgAAZHJzL2Rv&#10;d25yZXYueG1sUEsFBgAAAAAEAAQA9QAAAIgDAAAAAA==&#10;" path="m,35l62,,,35xe" filled="f" strokecolor="#e15520" strokeweight="0">
              <v:path arrowok="t" o:connecttype="custom" o:connectlocs="0,35;62,0;0,35" o:connectangles="0,0,0"/>
            </v:shape>
            <v:shape id="Freeform 1239" o:spid="_x0000_s2263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H6sUA&#10;AADdAAAADwAAAGRycy9kb3ducmV2LnhtbERP22rCQBB9L/Qflin0rW60UG2aVUQQvIGX9gPG7CTZ&#10;Njsbsqumfr1bEPo2h3OdbNLZWpyp9caxgn4vAUGcO224VPD1OX8ZgfABWWPtmBT8kofJ+PEhw1S7&#10;C+/pfAiliCHsU1RQhdCkUvq8Iou+5xriyBWutRgibEupW7zEcFvLQZK8SYuGY0OFDc0qyn8OJ6tg&#10;e/1eLs12N1r3h2GjV8Xx+m6OSj0/ddMPEIG68C++uxc6zh+8DuHvm3i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fqxQAAAN0AAAAPAAAAAAAAAAAAAAAAAJgCAABkcnMv&#10;ZG93bnJldi54bWxQSwUGAAAAAAQABAD1AAAAigMAAAAA&#10;" path="m35,l20,8,7,18,5,23,3,28,,35r,5l10,40r7,-2l25,33r5,-5l35,20r2,-5l37,8,35,e" filled="f" strokecolor="#e15520" strokeweight="0">
              <v:path arrowok="t" o:connecttype="custom" o:connectlocs="35,0;20,8;7,18;5,23;3,28;0,35;0,40;10,40;17,38;25,33;30,28;35,20;37,15;37,8;35,0" o:connectangles="0,0,0,0,0,0,0,0,0,0,0,0,0,0,0"/>
            </v:shape>
            <v:shape id="Freeform 1240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/J8UA&#10;AADdAAAADwAAAGRycy9kb3ducmV2LnhtbESPQU/DMAyF75P4D5GRuK0pQ0KsLJsY2tCknsgQZ9OY&#10;pqJxqiZs5d/jw6TdbL3n9z6vNlPo1YnG1EU2cF+UoIib6DpuDXwc9/MnUCkjO+wjk4E/SrBZ38xW&#10;WLl45nc62dwqCeFUoQGf81BpnRpPAVMRB2LRvuMYMMs6ttqNeJbw0OtFWT7qgB1Lg8eBXj01P/Y3&#10;GNhaW8fyq/6s3/Z6udtZv20O3pi72+nlGVSmKV/Nl+uDE/zFg+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P8nxQAAAN0AAAAPAAAAAAAAAAAAAAAAAJgCAABkcnMv&#10;ZG93bnJldi54bWxQSwUGAAAAAAQABAD1AAAAigMAAAAA&#10;" path="m54,7l40,,25,,12,2,,10r12,5l27,17r8,-2l42,12r8,-2l54,7xe" fillcolor="#f3be00" stroked="f">
              <v:path arrowok="t" o:connecttype="custom" o:connectlocs="54,7;40,0;25,0;12,2;0,10;12,15;27,17;35,15;42,12;50,10;54,7" o:connectangles="0,0,0,0,0,0,0,0,0,0,0"/>
            </v:shape>
            <v:shape id="Freeform 1241" o:spid="_x0000_s2265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j6MQA&#10;AADdAAAADwAAAGRycy9kb3ducmV2LnhtbERPTWvCQBC9F/wPyxS81U0jWI2uIgGhWBAaW89DdkxC&#10;srMxuzXJv+8WCt7m8T5nsxtMI+7UucqygtdZBII4t7riQsHX+fCyBOE8ssbGMikYycFuO3naYKJt&#10;z590z3whQgi7BBWU3reJlC4vyaCb2ZY4cFfbGfQBdoXUHfYh3DQyjqKFNFhxaCixpbSkvM5+jIKT&#10;Lsa4ntfZGN++39LTZdGnH0elps/Dfg3C0+Af4n/3uw7z4/kK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4+jEAAAA3QAAAA8AAAAAAAAAAAAAAAAAmAIAAGRycy9k&#10;b3ducmV2LnhtbFBLBQYAAAAABAAEAPUAAACJAwAAAAA=&#10;" path="m54,7l40,,25,,12,2,,10r12,5l27,17r8,-2l42,12r8,-2l54,7xe" filled="f" strokecolor="#e15520" strokeweight="0">
              <v:path arrowok="t" o:connecttype="custom" o:connectlocs="54,7;40,0;25,0;12,2;0,10;12,15;27,17;35,15;42,12;50,10;54,7" o:connectangles="0,0,0,0,0,0,0,0,0,0,0"/>
            </v:shape>
            <v:shape id="Freeform 1242" o:spid="_x0000_s2266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GxcUA&#10;AADdAAAADwAAAGRycy9kb3ducmV2LnhtbESPQWsCQQyF7wX/wxDBS9FZpRRdHUVEqbdS9eAx7MSd&#10;1Z3MsjPqtr++ORR6S3gv731ZrDpfqwe1sQpsYDzKQBEXwVZcGjgdd8MpqJiQLdaBycA3RVgtey8L&#10;zG148hc9DqlUEsIxRwMupSbXOhaOPMZRaIhFu4TWY5K1LbVt8SnhvtaTLHvXHiuWBocNbRwVt8Pd&#10;G9i/ZmdX8Yej2Wn32ejtTzjOrsYM+t16DipRl/7Nf9d7K/iTN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MbFxQAAAN0AAAAPAAAAAAAAAAAAAAAAAJgCAABkcnMv&#10;ZG93bnJldi54bWxQSwUGAAAAAAQABAD1AAAAigMAAAAA&#10;" path="m60,20l43,15r-15,l15,17,,25r13,5l30,30r8,l45,27r8,-2l60,20xm60,20l122,,60,20xe" fillcolor="#f3be00" stroked="f">
              <v:path arrowok="t" o:connecttype="custom" o:connectlocs="60,20;43,15;28,15;15,17;0,25;13,30;30,30;38,30;45,27;53,25;60,20;60,20;122,0;60,20" o:connectangles="0,0,0,0,0,0,0,0,0,0,0,0,0,0"/>
              <o:lock v:ext="edit" verticies="t"/>
            </v:shape>
            <v:shape id="Freeform 1243" o:spid="_x0000_s2267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nSMIA&#10;AADdAAAADwAAAGRycy9kb3ducmV2LnhtbERPTYvCMBC9C/sfwix409Qi7VKNsiiCXlzUxfPQjG21&#10;mXSbqPXfmwXB2zze50znnanFjVpXWVYwGkYgiHOrKy4U/B5Wgy8QziNrrC2Tggc5mM8+elPMtL3z&#10;jm57X4gQwi5DBaX3TSaly0sy6Ia2IQ7cybYGfYBtIXWL9xBuahlHUSINVhwaSmxoUVJ+2V+NguVf&#10;cnTppo63qyJJx8fFIf1Jz0r1P7vvCQhPnX+LX+61DvPj8Qj+vw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SdIwgAAAN0AAAAPAAAAAAAAAAAAAAAAAJgCAABkcnMvZG93&#10;bnJldi54bWxQSwUGAAAAAAQABAD1AAAAhwMAAAAA&#10;" path="m60,5l43,,28,,15,2,,10r13,5l30,15r8,l45,12r8,-2l60,5e" filled="f" strokecolor="#e15520" strokeweight="0">
              <v:path arrowok="t" o:connecttype="custom" o:connectlocs="60,5;43,0;28,0;15,2;0,10;13,15;30,15;38,15;45,12;53,10;60,5" o:connectangles="0,0,0,0,0,0,0,0,0,0,0"/>
            </v:shape>
            <v:shape id="Freeform 1244" o:spid="_x0000_s2268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+VcQA&#10;AADdAAAADwAAAGRycy9kb3ducmV2LnhtbERPS2vCQBC+F/oflin0VjeG4iO6SimUSgXfF29DdkxC&#10;s7NhdxtTf70rCN7m43vOdN6ZWrTkfGVZQb+XgCDOra64UHDYf72NQPiArLG2TAr+ycN89vw0xUzb&#10;M2+p3YVCxBD2GSooQ2gyKX1ekkHfsw1x5E7WGQwRukJqh+cYbmqZJslAGqw4NpTY0GdJ+e/uzyhY&#10;LdebHzfaHy+mNfX3oL8c54uhUq8v3ccERKAuPMR390LH+el7Cr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vlXEAAAA3QAAAA8AAAAAAAAAAAAAAAAAmAIAAGRycy9k&#10;b3ducmV2LnhtbFBLBQYAAAAABAAEAPUAAACJAwAAAAA=&#10;" path="m,20l62,,,20xe" filled="f" strokecolor="#e15520" strokeweight="0">
              <v:path arrowok="t" o:connecttype="custom" o:connectlocs="0,20;62,0;0,20" o:connectangles="0,0,0"/>
            </v:shape>
            <v:shape id="Freeform 1245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CEcMA&#10;AADdAAAADwAAAGRycy9kb3ducmV2LnhtbERPTWvCQBC9C/6HZQq9FN2YSltjNlIKBS+C2kqvY3bM&#10;hmZnQ3aj6b93hYK3ebzPyVeDbcSZOl87VjCbJiCIS6drrhR8f31O3kD4gKyxcUwK/sjDqhiPcsy0&#10;u/COzvtQiRjCPkMFJoQ2k9KXhiz6qWuJI3dyncUQYVdJ3eElhttGpknyIi3WHBsMtvRhqPzd91aB&#10;PnpM0n473zTWLPh1/dQffkipx4fhfQki0BDu4n/3Wsf56fwZ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0CEcMAAADdAAAADwAAAAAAAAAAAAAAAACYAgAAZHJzL2Rv&#10;d25yZXYueG1sUEsFBgAAAAAEAAQA9QAAAIgDAAAAAA==&#10;" path="m55,8l40,3,25,,13,3,,8r10,7l27,18r8,l42,15r8,-2l55,8xe" fillcolor="#f3be00" stroked="f">
              <v:path arrowok="t" o:connecttype="custom" o:connectlocs="55,8;40,3;25,0;13,3;0,8;10,15;27,18;35,18;42,15;50,13;55,8" o:connectangles="0,0,0,0,0,0,0,0,0,0,0"/>
            </v:shape>
            <v:shape id="Freeform 1246" o:spid="_x0000_s2270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1tcQA&#10;AADdAAAADwAAAGRycy9kb3ducmV2LnhtbERPTWvCQBC9C/0PyxS86UZJxaauIoLUCgqmufQ2ZMck&#10;mJ0N2a1u/31XELzN433OYhVMK67Uu8aygsk4AUFcWt1wpaD43o7mIJxH1thaJgV/5GC1fBksMNP2&#10;xie65r4SMYRdhgpq77tMSlfWZNCNbUccubPtDfoI+0rqHm8x3LRymiQzabDh2FBjR5uaykv+axTs&#10;D59vP/mXu0yKTTiH92JfpceZUsPXsP4A4Sn4p/jh3uk4f5qmcP8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9bXEAAAA3QAAAA8AAAAAAAAAAAAAAAAAmAIAAGRycy9k&#10;b3ducmV2LnhtbFBLBQYAAAAABAAEAPUAAACJAwAAAAA=&#10;" path="m55,8l40,3,25,,13,3,,8r10,7l27,18r8,l42,15r8,-2l55,8xe" filled="f" strokecolor="#e15520" strokeweight="0">
              <v:path arrowok="t" o:connecttype="custom" o:connectlocs="55,8;40,3;25,0;13,3;0,8;10,15;27,18;35,18;42,15;50,13;55,8" o:connectangles="0,0,0,0,0,0,0,0,0,0,0"/>
            </v:shape>
            <v:shape id="Freeform 1247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KvcUA&#10;AADdAAAADwAAAGRycy9kb3ducmV2LnhtbERPTWvCQBC9F/wPywi9NZuILW10DSIopZ5qDeJtyI5J&#10;NDsbs6vGf+8WCr3N433ONOtNI67UudqygiSKQRAXVtdcKtj+LF/eQTiPrLGxTAru5CCbDZ6mmGp7&#10;42+6bnwpQgi7FBVU3replK6oyKCLbEscuIPtDPoAu1LqDm8h3DRyFMdv0mDNoaHClhYVFafNxSjY&#10;Lc/15bif94dkl6/OX+v79iNfKPU87OcTEJ56/y/+c3/qMH80foXfb8IJ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cq9xQAAAN0AAAAPAAAAAAAAAAAAAAAAAJgCAABkcnMv&#10;ZG93bnJldi54bWxQSwUGAAAAAAQABAD1AAAAigMAAAAA&#10;" path="m,13l64,,,13xe" fillcolor="#f3be00" stroked="f">
              <v:path arrowok="t" o:connecttype="custom" o:connectlocs="0,13;64,0;0,13" o:connectangles="0,0,0"/>
            </v:shape>
            <v:shape id="Freeform 1248" o:spid="_x0000_s2272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m38EA&#10;AADdAAAADwAAAGRycy9kb3ducmV2LnhtbERPTWsCMRC9F/wPYYTealYRaVejiCLYY609eBs2Y7K4&#10;maybGLf/vikI3ubxPmex6l0jEnWh9qxgPCpAEFde12wUHL93b+8gQkTW2HgmBb8UYLUcvCyw1P7O&#10;X5QO0YgcwqFEBTbGtpQyVJYchpFviTN39p3DmGFnpO7wnsNdIydFMZMOa84NFlvaWKouh5tTUHs0&#10;u7Q/TT+3Hz/Xc2+bZNJYqddhv56DiNTHp/jh3us8fzKdwf83+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T5t/BAAAA3QAAAA8AAAAAAAAAAAAAAAAAmAIAAGRycy9kb3du&#10;cmV2LnhtbFBLBQYAAAAABAAEAPUAAACGAwAAAAA=&#10;" path="m,13l64,,,13xe" filled="f" strokecolor="#e15520" strokeweight="0">
              <v:path arrowok="t" o:connecttype="custom" o:connectlocs="0,13;64,0;0,13" o:connectangles="0,0,0"/>
            </v:shape>
            <v:shape id="Freeform 1249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GecQA&#10;AADdAAAADwAAAGRycy9kb3ducmV2LnhtbERPTU8CMRC9m/AfmjHxJq3EgC4UQhQCeFL04m2yHbYL&#10;2+lmW3aXf09JTLzNy/uc2aJ3lWipCaVnDU9DBYI496bkQsPP9/rxBUSIyAYrz6ThQgEW88HdDDPj&#10;O/6idh8LkUI4ZKjBxlhnUobcksMw9DVx4g6+cRgTbAppGuxSuKvkSKmxdFhyarBY05ul/LQ/Ow2H&#10;D7vctp87s+re7Wpy/FWb115p/XDfL6cgIvXxX/zn3po0f/Q8gd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BnnEAAAA3QAAAA8AAAAAAAAAAAAAAAAAmAIAAGRycy9k&#10;b3ducmV2LnhtbFBLBQYAAAAABAAEAPUAAACJAwAAAAA=&#10;" path="m55,7l40,2,27,,12,,,7r12,5l27,17r8,l42,15r8,-3l55,7xe" fillcolor="#f3be00" stroked="f">
              <v:path arrowok="t" o:connecttype="custom" o:connectlocs="55,7;40,2;27,0;12,0;0,7;12,12;27,17;35,17;42,15;50,12;55,7" o:connectangles="0,0,0,0,0,0,0,0,0,0,0"/>
            </v:shape>
            <v:shape id="Freeform 1250" o:spid="_x0000_s2274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888YA&#10;AADdAAAADwAAAGRycy9kb3ducmV2LnhtbESPQW/CMAyF70j7D5EncUEjHdBp6ggIITYhTlvZD7Aa&#10;r6nWOKUJUP49PkzazdZ7fu/zcj34Vl2oj01gA8/TDBRxFWzDtYHv4/vTK6iYkC22gcnAjSKsVw+j&#10;JRY2XPmLLmWqlYRwLNCAS6krtI6VI49xGjpi0X5C7zHJ2tfa9niVcN/qWZa9aI8NS4PDjraOqt/y&#10;7A3s3KRK+838UH7mp1vmc2w/jidjxo/D5g1UoiH9m/+u91bwZwv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Z888YAAADdAAAADwAAAAAAAAAAAAAAAACYAgAAZHJz&#10;L2Rvd25yZXYueG1sUEsFBgAAAAAEAAQA9QAAAIsDAAAAAA==&#10;" path="m55,7l40,2,27,,12,,,7r12,5l27,17r8,l42,15r8,-3l55,7xe" filled="f" strokecolor="#e15520" strokeweight="0">
              <v:path arrowok="t" o:connecttype="custom" o:connectlocs="55,7;40,2;27,0;12,0;0,7;12,12;27,17;35,17;42,15;50,12;55,7" o:connectangles="0,0,0,0,0,0,0,0,0,0,0"/>
            </v:shape>
            <v:shape id="Freeform 1251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43MMA&#10;AADdAAAADwAAAGRycy9kb3ducmV2LnhtbERPS2sCMRC+C/0PYQRvmtXaUrdGKQXFo6uF4m26mX3o&#10;ZrIkcV3/fVMoeJuP7znLdW8a0ZHztWUF00kCgji3uuZSwddxM34D4QOyxsYyKbiTh/XqabDEVNsb&#10;Z9QdQiliCPsUFVQhtKmUPq/IoJ/YljhyhXUGQ4SulNrhLYabRs6S5FUarDk2VNjSZ0X55XA1CrJj&#10;l9XNaf+dbIu925yLZ/x5YaVGw/7jHUSgPjzE/+6djvNn8wX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43MMAAADdAAAADwAAAAAAAAAAAAAAAACYAgAAZHJzL2Rv&#10;d25yZXYueG1sUEsFBgAAAAAEAAQA9QAAAIgDAAAAAA==&#10;" path="m,7l64,,,7xe" fillcolor="#f3be00" stroked="f">
              <v:path arrowok="t" o:connecttype="custom" o:connectlocs="0,7;64,0;0,7" o:connectangles="0,0,0"/>
            </v:shape>
            <v:shape id="Freeform 1252" o:spid="_x0000_s2276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fDccA&#10;AADdAAAADwAAAGRycy9kb3ducmV2LnhtbESPQUvDQBCF74L/YRnBi7QbA4qk3RYVC14qaSy0xyE7&#10;TRazsyG7bVN/vXMQepvhvXnvm/ly9J060RBdYAOP0wwUcR2s48bA9ns1eQEVE7LFLjAZuFCE5eL2&#10;Zo6FDWfe0KlKjZIQjgUaaFPqC61j3ZLHOA09sWiHMHhMsg6NtgOeJdx3Os+yZ+3RsTS02NN7S/VP&#10;dfQGKud+XbZ+2OTl157LcvcWP9xozP3d+DoDlWhMV/P/9acV/PxJ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E3w3HAAAA3QAAAA8AAAAAAAAAAAAAAAAAmAIAAGRy&#10;cy9kb3ducmV2LnhtbFBLBQYAAAAABAAEAPUAAACMAwAAAAA=&#10;" path="m,7l64,,,7xe" filled="f" strokecolor="#e15520" strokeweight="0">
              <v:path arrowok="t" o:connecttype="custom" o:connectlocs="0,7;64,0;0,7" o:connectangles="0,0,0"/>
            </v:shape>
            <v:shape id="Freeform 1253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G070A&#10;AADdAAAADwAAAGRycy9kb3ducmV2LnhtbERPSwrCMBDdC94hjOBO01aUUo0igujGhdUDDM3YFptJ&#10;aaLW2xtBcDeP953VpjeNeFLnassK4mkEgriwuuZSwfWyn6QgnEfW2FgmBW9ysFkPByvMtH3xmZ65&#10;L0UIYZehgsr7NpPSFRUZdFPbEgfuZjuDPsCulLrDVwg3jUyiaCEN1hwaKmxpV1Fxzx9GQZomp+N1&#10;jjPHSR/Fl8PuJmWu1HjUb5cgPPX+L/65jzrMT+Yx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XG070AAADdAAAADwAAAAAAAAAAAAAAAACYAgAAZHJzL2Rvd25yZXYu&#10;eG1sUEsFBgAAAAAEAAQA9QAAAIIDAAAAAA==&#10;" path="m57,10l43,2,28,,15,,,5r13,7l28,17r7,l45,15r7,-3l57,10xe" fillcolor="#f3be00" stroked="f">
              <v:path arrowok="t" o:connecttype="custom" o:connectlocs="57,10;43,2;28,0;15,0;0,5;13,12;28,17;35,17;45,15;52,12;57,10" o:connectangles="0,0,0,0,0,0,0,0,0,0,0"/>
            </v:shape>
            <v:shape id="Freeform 1254" o:spid="_x0000_s2278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1zMQA&#10;AADdAAAADwAAAGRycy9kb3ducmV2LnhtbESPT2vCQBDF70K/wzKCt2ZjQCkxq0hB6LFGoXobstMk&#10;mp0N2W3+fHu3IHib4b157zfZbjSN6KlztWUFyygGQVxYXXOp4Hw6vH+AcB5ZY2OZFEzkYLd9m2WY&#10;ajvwkfrclyKEsEtRQeV9m0rpiooMusi2xEH7tZ1BH9aulLrDIYSbRiZxvJYGaw4NFbb0WVFxz/+M&#10;gtsUX2+JvdQ/33e+TlOAO+xzpRbzcb8B4Wn0L/Pz+ksH/GSVwP83YQS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NczEAAAA3QAAAA8AAAAAAAAAAAAAAAAAmAIAAGRycy9k&#10;b3ducmV2LnhtbFBLBQYAAAAABAAEAPUAAACJAwAAAAA=&#10;" path="m57,10l43,2,28,,15,,,5r13,7l28,17r7,l45,15r7,-3l57,10xe" filled="f" strokecolor="#e15520" strokeweight="0">
              <v:path arrowok="t" o:connecttype="custom" o:connectlocs="57,10;43,2;28,0;15,0;0,5;13,12;28,17;35,17;45,15;52,12;57,10" o:connectangles="0,0,0,0,0,0,0,0,0,0,0"/>
            </v:shape>
            <v:shape id="Freeform 1255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K9sYA&#10;AADdAAAADwAAAGRycy9kb3ducmV2LnhtbERP22rCQBB9F/yHZQTfdKPFYqOrSFtB6AW8tODbkB2T&#10;aHY2Zrcm+vVuodC3OZzrTOeNKcSFKpdbVjDoRyCIE6tzThXstsveGITzyBoLy6TgSg7ms3ZrirG2&#10;Na/psvGpCCHsYlSQeV/GUrokI4Oub0viwB1sZdAHWKVSV1iHcFPIYRQ9SoM5h4YMS3rOKDltfoyC&#10;b3fG69frbT94ez98fI6OL75+OirV7TSLCQhPjf8X/7lXOswfjh7g95t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K9sYAAADdAAAADwAAAAAAAAAAAAAAAACYAgAAZHJz&#10;L2Rvd25yZXYueG1sUEsFBgAAAAAEAAQA9QAAAIsDAAAAAA==&#10;" path="m,8l70,,,8xe" fillcolor="#f3be00" stroked="f">
              <v:path arrowok="t" o:connecttype="custom" o:connectlocs="0,8;70,0;0,8" o:connectangles="0,0,0"/>
            </v:shape>
            <v:shape id="Freeform 1256" o:spid="_x0000_s2280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9SMIA&#10;AADdAAAADwAAAGRycy9kb3ducmV2LnhtbERPS4vCMBC+C/6HMII3TS3uWqtRRHFxj77wOjRjW2wm&#10;tclq99+bhQVv8/E9Z75sTSUe1LjSsoLRMAJBnFldcq7gdNwOEhDOI2usLJOCX3KwXHQ7c0y1ffKe&#10;HgefixDCLkUFhfd1KqXLCjLohrYmDtzVNgZ9gE0udYPPEG4qGUfRpzRYcmgosKZ1Qdnt8GMUnCfb&#10;S1Yn03ySnDdOTu9f3/fYKNXvtasZCE+tf4v/3Tsd5scfY/j7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31IwgAAAN0AAAAPAAAAAAAAAAAAAAAAAJgCAABkcnMvZG93&#10;bnJldi54bWxQSwUGAAAAAAQABAD1AAAAhwMAAAAA&#10;" path="m,8l70,,,8xe" filled="f" strokecolor="#e15520" strokeweight="0">
              <v:path arrowok="t" o:connecttype="custom" o:connectlocs="0,8;70,0;0,8" o:connectangles="0,0,0"/>
            </v:shape>
            <v:shape id="Freeform 1257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A0L0A&#10;AADdAAAADwAAAGRycy9kb3ducmV2LnhtbERPSwrCMBDdC94hjOBOUyuVUo0igujGhdUDDM3YFptJ&#10;aaLW2xtBcDeP953VpjeNeFLnassKZtMIBHFhdc2lgutlP0lBOI+ssbFMCt7kYLMeDlaYafviMz1z&#10;X4oQwi5DBZX3bSalKyoy6Ka2JQ7czXYGfYBdKXWHrxBuGhlH0UIarDk0VNjSrqLinj+MgjSNT8dr&#10;gnPHcR/NLofdTcpcqfGo3y5BeOr9X/xzH3WYHycJ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7A0L0AAADdAAAADwAAAAAAAAAAAAAAAACYAgAAZHJzL2Rvd25yZXYu&#10;eG1sUEsFBgAAAAAEAAQA9QAAAIIDAAAAAA==&#10;" path="m57,10l42,2,27,,15,,,5r12,7l27,17r7,l44,17r8,-2l57,10xe" fillcolor="#f3be00" stroked="f">
              <v:path arrowok="t" o:connecttype="custom" o:connectlocs="57,10;42,2;27,0;15,0;0,5;12,12;27,17;34,17;44,17;52,15;57,10" o:connectangles="0,0,0,0,0,0,0,0,0,0,0"/>
            </v:shape>
            <v:shape id="Freeform 1258" o:spid="_x0000_s2282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zz8MA&#10;AADdAAAADwAAAGRycy9kb3ducmV2LnhtbESPT4vCMBDF7wt+hzCCtzW1oCzVVEQQPGpXUG9DM/aP&#10;zaQ0Udtvb4SFvc3w3rz3m9W6N414Uucqywpm0wgEcW51xYWC0+/u+weE88gaG8ukYCAH63T0tcJE&#10;2xcf6Zn5QoQQdgkqKL1vEyldXpJBN7UtcdButjPow9oVUnf4CuGmkXEULaTBikNDiS1tS8rv2cMo&#10;qIfoWsf2Up0Pd74OQ4DbbTKlJuN+swThqff/5r/rvQ748XwBn2/CCD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zz8MAAADdAAAADwAAAAAAAAAAAAAAAACYAgAAZHJzL2Rv&#10;d25yZXYueG1sUEsFBgAAAAAEAAQA9QAAAIgDAAAAAA==&#10;" path="m57,10l42,2,27,,15,,,5r12,7l27,17r7,l44,17r8,-2l57,10xe" filled="f" strokecolor="#e15520" strokeweight="0">
              <v:path arrowok="t" o:connecttype="custom" o:connectlocs="57,10;42,2;27,0;15,0;0,5;12,12;27,17;34,17;44,17;52,15;57,10" o:connectangles="0,0,0,0,0,0,0,0,0,0,0"/>
            </v:shape>
            <v:shape id="Freeform 1259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6WsIA&#10;AADdAAAADwAAAGRycy9kb3ducmV2LnhtbERPTYvCMBC9C/6HMMLeNFWpW6pR3GUXFjzpevE2NmNb&#10;bCYlSbX77zeC4G0e73NWm9404kbO15YVTCcJCOLC6ppLBcff73EGwgdkjY1lUvBHHjbr4WCFubZ3&#10;3tPtEEoRQ9jnqKAKoc2l9EVFBv3EtsSRu1hnMEToSqkd3mO4aeQsSRbSYM2xocKWPisqrofOKLh0&#10;2Tz9mO9O+y92V52lZ9mVO6XeRv12CSJQH17ip/tHx/mz9B0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bpawgAAAN0AAAAPAAAAAAAAAAAAAAAAAJgCAABkcnMvZG93&#10;bnJldi54bWxQSwUGAAAAAAQABAD1AAAAhwMAAAAA&#10;" path="m,5l69,,,5xe" fillcolor="#f3be00" stroked="f">
              <v:path arrowok="t" o:connecttype="custom" o:connectlocs="0,5;69,0;0,5" o:connectangles="0,0,0"/>
            </v:shape>
            <v:shape id="Freeform 1260" o:spid="_x0000_s2284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ea8YA&#10;AADdAAAADwAAAGRycy9kb3ducmV2LnhtbESP0WrCQBBF3wv+wzIF3+qmgiVJ3QSxCILSUu0HDNlp&#10;EszOhuzWRL++81Do2wz3zr1n1uXkOnWlIbSeDTwvElDElbct1wa+zrunFFSIyBY7z2TgRgHKYvaw&#10;xtz6kT/peoq1khAOORpoYuxzrUPVkMOw8D2xaN9+cBhlHWptBxwl3HV6mSQv2mHL0tBgT9uGqsvp&#10;xxlIP2ya9YeJsux4f6ejH9/O+9GY+eO0eQUVaYr/5r/rvRX85Upw5Rs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ea8YAAADdAAAADwAAAAAAAAAAAAAAAACYAgAAZHJz&#10;L2Rvd25yZXYueG1sUEsFBgAAAAAEAAQA9QAAAIsDAAAAAA==&#10;" path="m,5l69,,,5xe" filled="f" strokecolor="#e15520" strokeweight="0">
              <v:path arrowok="t" o:connecttype="custom" o:connectlocs="0,5;69,0;0,5" o:connectangles="0,0,0"/>
            </v:shape>
            <v:shape id="Freeform 1261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rT8MA&#10;AADdAAAADwAAAGRycy9kb3ducmV2LnhtbERPS2sCMRC+F/wPYQRvNauguFuj1EKxvSz4OHicbsbN&#10;0s1k2cQ1/feNUOhtPr7nrLfRtmKg3jeOFcymGQjiyumGawXn0/vzCoQPyBpbx6TghzxsN6OnNRba&#10;3flAwzHUIoWwL1CBCaErpPSVIYt+6jrixF1dbzEk2NdS93hP4baV8yxbSosNpwaDHb0Zqr6PN6ug&#10;vFblZRe/5GdjV2Yo88M+b6NSk3F8fQERKIZ/8Z/7Q6f580UOj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qrT8MAAADdAAAADwAAAAAAAAAAAAAAAACYAgAAZHJzL2Rv&#10;d25yZXYueG1sUEsFBgAAAAAEAAQA9QAAAIgDAAAAAA==&#10;" path="m57,13l52,8,45,3,37,,30,,22,,15,3,7,5,,10r10,8l27,20r8,l42,20,52,18r5,-5xe" fillcolor="#f3be00" stroked="f">
              <v:path arrowok="t" o:connecttype="custom" o:connectlocs="57,13;52,8;45,3;37,0;30,0;22,0;15,3;7,5;0,10;10,18;27,20;35,20;42,20;52,18;57,13" o:connectangles="0,0,0,0,0,0,0,0,0,0,0,0,0,0,0"/>
            </v:shape>
            <v:shape id="Freeform 1262" o:spid="_x0000_s2286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Yp8UA&#10;AADdAAAADwAAAGRycy9kb3ducmV2LnhtbESPQW/CMAyF75P4D5GRdhspIKFRCAgmDTZ2osDdNKYt&#10;NE7VZND9+/kwaTdb7/m9z/Nl52p1pzZUng0MBwko4tzbigsDx8P7yyuoEJEt1p7JwA8FWC56T3NM&#10;rX/wnu5ZLJSEcEjRQBljk2od8pIchoFviEW7+NZhlLUttG3xIeGu1qMkmWiHFUtDiQ29lZTfsm9n&#10;4HN6uu4arQ/Zdrwt8vX+vNt8nY157nerGahIXfw3/11/WMEfTYR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RinxQAAAN0AAAAPAAAAAAAAAAAAAAAAAJgCAABkcnMv&#10;ZG93bnJldi54bWxQSwUGAAAAAAQABAD1AAAAigMAAAAA&#10;" path="m57,13l52,8,45,3,37,,30,,22,,15,3,7,5,,10r10,8l27,20r8,l42,20,52,18r5,-5e" filled="f" strokecolor="#e15520" strokeweight="0">
              <v:path arrowok="t" o:connecttype="custom" o:connectlocs="57,13;52,8;45,3;37,0;30,0;22,0;15,3;7,5;0,10;10,18;27,20;35,20;42,20;52,18;57,13" o:connectangles="0,0,0,0,0,0,0,0,0,0,0,0,0,0,0"/>
            </v:shape>
            <v:shape id="Freeform 1263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h5sMA&#10;AADdAAAADwAAAGRycy9kb3ducmV2LnhtbERP3WrCMBS+H+wdwhnsZsxUN8qoRpFJYXNX/jzAsTk2&#10;Zc1JSaKtb28Ewbvz8f2e2WKwrTiTD41jBeNRBoK4crrhWsF+V75/gQgRWWPrmBRcKMBi/vw0w0K7&#10;njd03sZapBAOBSowMXaFlKEyZDGMXEecuKPzFmOCvpbaY5/CbSsnWZZLiw2nBoMdfRuq/rcnq6D8&#10;2PWfb4djuVyv9l37a3xv8z+lXl+G5RREpCE+xHf3j07zJ/kY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h5sMAAADdAAAADwAAAAAAAAAAAAAAAACYAgAAZHJzL2Rv&#10;d25yZXYueG1sUEsFBgAAAAAEAAQA9QAAAIgDAAAAAA==&#10;" path="m,13l72,,,13xe" fillcolor="#f3be00" stroked="f">
              <v:path arrowok="t" o:connecttype="custom" o:connectlocs="0,13;72,0;0,13" o:connectangles="0,0,0"/>
            </v:shape>
            <v:shape id="Freeform 1264" o:spid="_x0000_s2288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5SsQA&#10;AADdAAAADwAAAGRycy9kb3ducmV2LnhtbERPTWvCQBC9C/0PyxS8SN0YUSR1E2yhoF6kaXufZqdJ&#10;anY2ZNcY/70rCN7m8T5nnQ2mET11rrasYDaNQBAXVtdcKvj++nhZgXAeWWNjmRRcyEGWPo3WmGh7&#10;5k/qc1+KEMIuQQWV920ipSsqMuimtiUO3J/tDPoAu1LqDs8h3DQyjqKlNFhzaKiwpfeKimN+MgpW&#10;Gz+fve1+j/l80U8m+x/5XxYHpcbPw+YVhKfBP8R391aH+fEyht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uUrEAAAA3QAAAA8AAAAAAAAAAAAAAAAAmAIAAGRycy9k&#10;b3ducmV2LnhtbFBLBQYAAAAABAAEAPUAAACJAwAAAAA=&#10;" path="m,13l72,,,13xe" filled="f" strokecolor="#e15520" strokeweight="0">
              <v:path arrowok="t" o:connecttype="custom" o:connectlocs="0,13;72,0;0,13" o:connectangles="0,0,0"/>
            </v:shape>
            <v:shape id="Freeform 1265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UcMMA&#10;AADdAAAADwAAAGRycy9kb3ducmV2LnhtbERP32vCMBB+F/Y/hBv4pukqK9IZRQoDn4Q53djb0dya&#10;YnMpSdbW/34ZDHy7j+/nbXaT7cRAPrSOFTwtMxDEtdMtNwrO76+LNYgQkTV2jknBjQLstg+zDZba&#10;jfxGwyk2IoVwKFGBibEvpQy1IYth6XrixH07bzEm6BupPY4p3HYyz7JCWmw5NRjsqTJUX08/VkHh&#10;g+FqfdxXz8fhE78+xuslH5WaP077FxCRpngX/7sPOs3Pix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sUcMMAAADdAAAADwAAAAAAAAAAAAAAAACYAgAAZHJzL2Rv&#10;d25yZXYueG1sUEsFBgAAAAAEAAQA9QAAAIgDAAAAAA==&#10;" path="m57,22l122,,57,22,42,20r-15,l13,25,,32r5,3l13,37r9,3l30,37r7,l47,32r5,-5l57,22xe" fillcolor="#f3be00" stroked="f">
              <v:path arrowok="t" o:connecttype="custom" o:connectlocs="57,22;122,0;57,22;57,22;57,22;42,20;27,20;13,25;0,32;5,35;13,37;22,40;30,37;37,37;47,32;52,27;57,22" o:connectangles="0,0,0,0,0,0,0,0,0,0,0,0,0,0,0,0,0"/>
            </v:shape>
            <v:shape id="Freeform 1266" o:spid="_x0000_s2290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D6MQA&#10;AADdAAAADwAAAGRycy9kb3ducmV2LnhtbERPS2sCMRC+F/wPYQRvNduliqxGqdKih1bUFsHbsJl9&#10;0M1kSaJu/70RhN7m43vObNGZRlzI+dqygpdhAoI4t7rmUsHP98fzBIQPyBoby6Tgjzws5r2nGWba&#10;XnlPl0MoRQxhn6GCKoQ2k9LnFRn0Q9sSR66wzmCI0JVSO7zGcNPINEnG0mDNsaHCllYV5b+Hs1Gw&#10;LNfFcZnuvlaFPX1u3pPt6OS2Sg363dsURKAu/Isf7o2O89PxK9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dw+jEAAAA3QAAAA8AAAAAAAAAAAAAAAAAmAIAAGRycy9k&#10;b3ducmV2LnhtbFBLBQYAAAAABAAEAPUAAACJAwAAAAA=&#10;" path="m57,22l122,,57,22,42,20r-15,l13,25,,32r5,3l13,37r9,3l30,37r7,l47,32r5,-5l57,22xe" filled="f" strokecolor="#e15520" strokeweight="0">
              <v:path arrowok="t" o:connecttype="custom" o:connectlocs="57,22;122,0;57,22;57,22;57,22;42,20;27,20;13,25;0,32;5,35;13,37;22,40;30,37;37,37;47,32;52,27;57,22" o:connectangles="0,0,0,0,0,0,0,0,0,0,0,0,0,0,0,0,0"/>
            </v:shape>
            <v:shape id="Freeform 1267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6c8QA&#10;AADdAAAADwAAAGRycy9kb3ducmV2LnhtbERP22rCQBB9F/oPywh9Ed1UadTUVYqloCDSRj9gyE6T&#10;2OxszG5N/HtXKPg2h3OdxaozlbhQ40rLCl5GEQjizOqScwXHw+dwBsJ5ZI2VZVJwJQer5VNvgYm2&#10;LX/TJfW5CCHsElRQeF8nUrqsIINuZGviwP3YxqAPsMmlbrAN4aaS4yiKpcGSQ0OBNa0Lyn7TP6Ng&#10;vj9dv8rNYNtOdjxND9P442xQqed+9/4GwlPnH+J/90aH+eP4Fe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unPEAAAA3QAAAA8AAAAAAAAAAAAAAAAAmAIAAGRycy9k&#10;b3ducmV2LnhtbFBLBQYAAAAABAAEAPUAAACJAwAAAAA=&#10;" path="m59,20l122,,59,20,45,15,30,18,15,23,,30r7,3l15,35r10,l32,35r8,-2l47,30r7,-5l59,20xe" fillcolor="#f3be00" stroked="f">
              <v:path arrowok="t" o:connecttype="custom" o:connectlocs="59,20;122,0;59,20;59,20;59,20;45,15;30,18;15,23;0,30;7,33;15,35;25,35;32,35;40,33;47,30;54,25;59,20" o:connectangles="0,0,0,0,0,0,0,0,0,0,0,0,0,0,0,0,0"/>
            </v:shape>
            <v:shape id="Freeform 1268" o:spid="_x0000_s2292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BXcQA&#10;AADdAAAADwAAAGRycy9kb3ducmV2LnhtbERP32vCMBB+H/g/hBN8m6mO1dEZRYWBMEHtNvZ6NLem&#10;rLmUJtbqX2+Ewd7u4/t582Vva9FR6yvHCibjBARx4XTFpYLPj7fHFxA+IGusHZOCC3lYLgYPc8y0&#10;O/ORujyUIoawz1CBCaHJpPSFIYt+7BriyP241mKIsC2lbvEcw20tp0mSSosVxwaDDW0MFb/5ySrY&#10;7p7Nd3XBp3eL3de6nu2vfNgrNRr2q1cQgfrwL/5zb3WcP01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/QV3EAAAA3QAAAA8AAAAAAAAAAAAAAAAAmAIAAGRycy9k&#10;b3ducmV2LnhtbFBLBQYAAAAABAAEAPUAAACJAwAAAAA=&#10;" path="m59,20l122,,59,20,45,15,30,18,15,23,,30r7,3l15,35r10,l32,35r8,-2l47,30r7,-5l59,20xe" filled="f" strokecolor="#e15520" strokeweight="0">
              <v:path arrowok="t" o:connecttype="custom" o:connectlocs="59,20;122,0;59,20;59,20;59,20;45,15;30,18;15,23;0,30;7,33;15,35;25,35;32,35;40,33;47,30;54,25;59,20" o:connectangles="0,0,0,0,0,0,0,0,0,0,0,0,0,0,0,0,0"/>
            </v:shape>
            <v:shape id="Freeform 1269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B/8EA&#10;AADdAAAADwAAAGRycy9kb3ducmV2LnhtbERPTYvCMBC9C/6HMII3TfWgUo2iLqK33ap4HpqxrTaT&#10;2mRt/febBcHbPN7nLFatKcWTaldYVjAaRiCIU6sLzhScT7vBDITzyBpLy6TgRQ5Wy25ngbG2DSf0&#10;PPpMhBB2MSrIva9iKV2ak0E3tBVx4K62NugDrDOpa2xCuCnlOIom0mDBoSHHirY5pffjr1FwGKXJ&#10;5lHia5/o2+6STJuv78uPUv1eu56D8NT6j/jtPugwfzyZwv8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Awf/BAAAA3QAAAA8AAAAAAAAAAAAAAAAAmAIAAGRycy9kb3du&#10;cmV2LnhtbFBLBQYAAAAABAAEAPUAAACGAwAAAAA=&#10;" path="m,15l65,,,15xe" fillcolor="#f3be00" stroked="f">
              <v:path arrowok="t" o:connecttype="custom" o:connectlocs="0,15;65,0;0,15" o:connectangles="0,0,0"/>
            </v:shape>
            <v:shape id="Freeform 1270" o:spid="_x0000_s2294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u7sQA&#10;AADdAAAADwAAAGRycy9kb3ducmV2LnhtbESPQWvDMAyF74P9B6PBbq2zHMqW1QllUFh7CevSu4i1&#10;JNSWQ+w16b+fDoXdJN7Te5+21eKdutIUh8AGXtYZKOI22IE7A833fvUKKiZkiy4wGbhRhKp8fNhi&#10;YcPMX3Q9pU5JCMcCDfQpjYXWse3JY1yHkVi0nzB5TLJOnbYTzhLunc6zbKM9DiwNPY700VN7Of16&#10;A0Pn5iYe6/pQ6/x43je2nd2bMc9Py+4dVKIl/Zvv159W8PON4Mo3MoI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bu7EAAAA3QAAAA8AAAAAAAAAAAAAAAAAmAIAAGRycy9k&#10;b3ducmV2LnhtbFBLBQYAAAAABAAEAPUAAACJAwAAAAA=&#10;" path="m,15l65,,,15xe" filled="f" strokecolor="#e15520" strokeweight="0">
              <v:path arrowok="t" o:connecttype="custom" o:connectlocs="0,15;65,0;0,15" o:connectangles="0,0,0"/>
            </v:shape>
            <v:shape id="Freeform 1271" o:spid="_x0000_s2295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1v8MA&#10;AADdAAAADwAAAGRycy9kb3ducmV2LnhtbERPTWvCQBC9C/0PyxS8mY0exKauEoRA9VZt6XWanSbB&#10;7GzYXZPYX+8Kgrd5vM9Zb0fTip6cbywrmCcpCOLS6oYrBV+nYrYC4QOyxtYyKbiSh+3mZbLGTNuB&#10;P6k/hkrEEPYZKqhD6DIpfVmTQZ/Yjjhyf9YZDBG6SmqHQww3rVyk6VIabDg21NjRrqbyfLwYBflp&#10;5cgP5//v7lLs9r99cfjJ50pNX8f8HUSgMTzFD/eHjvMXyze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1v8MAAADdAAAADwAAAAAAAAAAAAAAAACYAgAAZHJzL2Rv&#10;d25yZXYueG1sUEsFBgAAAAAEAAQA9QAAAIgDAAAAAA==&#10;" path="m25,43l72,,25,43xm25,43l10,50,3,63,,68r,7l,80r3,8l10,85r5,-2l20,78r5,-5l28,65r2,-7l28,50,25,43xe" fillcolor="#f3be00" stroked="f">
              <v:path arrowok="t" o:connecttype="custom" o:connectlocs="25,43;72,0;25,43;25,43;10,50;3,63;0,68;0,75;0,80;3,88;10,85;15,83;20,78;25,73;28,65;30,58;28,50;25,43" o:connectangles="0,0,0,0,0,0,0,0,0,0,0,0,0,0,0,0,0,0"/>
              <o:lock v:ext="edit" verticies="t"/>
            </v:shape>
            <v:shape id="Freeform 1272" o:spid="_x0000_s2296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5LskA&#10;AADdAAAADwAAAGRycy9kb3ducmV2LnhtbESPT2sCQQzF74V+hyGFXorOVqTK6iilWNDixT8g3sJO&#10;3FndySw7U9366ZtDobeE9/LeL9N552t1pTZWgQ289jNQxEWwFZcG9rvP3hhUTMgW68Bk4IcizGeP&#10;D1PMbbjxhq7bVCoJ4ZijAZdSk2sdC0ceYz80xKKdQusxydqW2rZ4k3Bf60GWvWmPFUuDw4Y+HBWX&#10;7bc3sDoMd3z/OrxcFu68L7Lh+r44ro15fureJ6ASdenf/He9tII/GAm/fCMj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y5LskAAADdAAAADwAAAAAAAAAAAAAAAACYAgAA&#10;ZHJzL2Rvd25yZXYueG1sUEsFBgAAAAAEAAQA9QAAAI4DAAAAAA==&#10;" path="m,43l47,,,43xe" filled="f" strokecolor="#e15520" strokeweight="0">
              <v:path arrowok="t" o:connecttype="custom" o:connectlocs="0,43;47,0;0,43" o:connectangles="0,0,0"/>
            </v:shape>
            <v:shape id="Freeform 1273" o:spid="_x0000_s2297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3OsMA&#10;AADdAAAADwAAAGRycy9kb3ducmV2LnhtbERPS2vCQBC+F/oflin0VjcaiCW6SikUpBTB2B56G7Jj&#10;NjY7G7JrHv++Kwje5uN7zno72kb01PnasYL5LAFBXDpdc6Xg+/jx8grCB2SNjWNSMJGH7ebxYY25&#10;dgMfqC9CJWII+xwVmBDaXEpfGrLoZ64ljtzJdRZDhF0ldYdDDLeNXCRJJi3WHBsMtvRuqPwrLlZB&#10;eko/9e+PzXx2TFw/nb/I7L1Sz0/j2wpEoDHcxTf3Tsf5i+Ucr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O3OsMAAADdAAAADwAAAAAAAAAAAAAAAACYAgAAZHJzL2Rv&#10;d25yZXYueG1sUEsFBgAAAAAEAAQA9QAAAIgDAAAAAA==&#10;" path="m25,l10,7,3,20,,25r,7l,37r3,8l10,42r5,-2l20,35r5,-5l28,22r2,-7l28,7,25,e" filled="f" strokecolor="#e15520" strokeweight="0">
              <v:path arrowok="t" o:connecttype="custom" o:connectlocs="25,0;10,7;3,20;0,25;0,32;0,37;3,45;10,42;15,40;20,35;25,30;28,22;30,15;28,7;25,0" o:connectangles="0,0,0,0,0,0,0,0,0,0,0,0,0,0,0"/>
            </v:shape>
            <v:shape id="Freeform 1274" o:spid="_x0000_s2298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gCcUA&#10;AADdAAAADwAAAGRycy9kb3ducmV2LnhtbESPzW7CMBCE70h9B2sr9QZOcqAQMKggkGhv/DzAKl6S&#10;0HgdYgOGp68rIXHb1czONzudB9OIK3WutqwgHSQgiAuray4VHPbr/giE88gaG8uk4E4O5rO33hRz&#10;bW+8pevOlyKGsMtRQeV9m0vpiooMuoFtiaN2tJ1BH9eulLrDWww3jcySZCgN1hwJFba0rKj43V1M&#10;5IZN+q1THp9+7ufHerhYhNVjq9THe/iagPAU/Mv8vN7oWD/7zOD/mz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iAJxQAAAN0AAAAPAAAAAAAAAAAAAAAAAJgCAABkcnMv&#10;ZG93bnJldi54bWxQSwUGAAAAAAQABAD1AAAAigMAAAAA&#10;" path="m24,53l54,,24,53xm24,50l12,60,5,70,,82,2,97r8,-2l15,90r4,-5l24,80r3,-7l27,65r,-7l24,50xe" fillcolor="#f3be00" stroked="f">
              <v:path arrowok="t" o:connecttype="custom" o:connectlocs="24,53;54,0;24,53;24,50;12,60;5,70;0,82;2,97;10,95;15,90;19,85;24,80;27,73;27,65;27,58;24,50" o:connectangles="0,0,0,0,0,0,0,0,0,0,0,0,0,0,0,0"/>
              <o:lock v:ext="edit" verticies="t"/>
            </v:shape>
            <v:shape id="Freeform 1275" o:spid="_x0000_s2299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0W8IA&#10;AADdAAAADwAAAGRycy9kb3ducmV2LnhtbERPTYvCMBC9L/gfwgh7W1MVVKpRRBSEPSxbFTwOydgW&#10;m0ltoq3/3iwseJvH+5zFqrOVeFDjS8cKhoMEBLF2puRcwfGw+5qB8AHZYOWYFDzJw2rZ+1hgalzL&#10;v/TIQi5iCPsUFRQh1KmUXhdk0Q9cTRy5i2sshgibXJoG2xhuKzlKkom0WHJsKLCmTUH6mt2tgl2l&#10;z6f1d3abJPv22g63P6UOUqnPfreegwjUhbf43703cf5oOoa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DRbwgAAAN0AAAAPAAAAAAAAAAAAAAAAAJgCAABkcnMvZG93&#10;bnJldi54bWxQSwUGAAAAAAQABAD1AAAAhwMAAAAA&#10;" path="m,53l30,,,53xe" filled="f" strokecolor="#e15520" strokeweight="0">
              <v:path arrowok="t" o:connecttype="custom" o:connectlocs="0,53;30,0;0,53" o:connectangles="0,0,0"/>
            </v:shape>
            <v:shape id="Freeform 1276" o:spid="_x0000_s2300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mQ8UA&#10;AADdAAAADwAAAGRycy9kb3ducmV2LnhtbERPS2sCMRC+F/ofwgjeNKuILatRSqGiBw+ubdXbsJl9&#10;tJvJkkRd++ubgtDbfHzPmS8704gLOV9bVjAaJiCIc6trLhW8798GzyB8QNbYWCYFN/KwXDw+zDHV&#10;9so7umShFDGEfYoKqhDaVEqfV2TQD21LHLnCOoMhQldK7fAaw00jx0kylQZrjg0VtvRaUf6dnY0C&#10;3rivNjt9/KzWxdQcPo+Fb7aFUv1e9zIDEagL/+K7e63j/PHT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CZDxQAAAN0AAAAPAAAAAAAAAAAAAAAAAJgCAABkcnMv&#10;ZG93bnJldi54bWxQSwUGAAAAAAQABAD1AAAAigMAAAAA&#10;" path="m24,l12,10,5,20,,32,2,47r8,-2l15,40r4,-5l24,30r3,-7l27,15r,-7l24,e" filled="f" strokecolor="#e15520" strokeweight="0">
              <v:path arrowok="t" o:connecttype="custom" o:connectlocs="24,0;12,10;5,20;0,32;2,47;10,45;15,40;19,35;24,30;27,23;27,15;27,8;24,0" o:connectangles="0,0,0,0,0,0,0,0,0,0,0,0,0"/>
            </v:shape>
            <v:shape id="Freeform 1277" o:spid="_x0000_s2301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28cUA&#10;AADdAAAADwAAAGRycy9kb3ducmV2LnhtbESPQWvCQBCF74L/YRmhN90oto3RVVRaWjxZWzwP2TEb&#10;zM6G7Brjv3cLgrcZ3pv3vVmsOluJlhpfOlYwHiUgiHOnSy4U/P1+DlMQPiBrrByTght5WC37vQVm&#10;2l35h9pDKEQMYZ+hAhNCnUnpc0MW/cjVxFE7ucZiiGtTSN3gNYbbSk6S5E1aLDkSDNa0NZSfDxcb&#10;ue3XOt1WH5fNfmdTc0xmU7ZaqZdBt56DCNSFp/lx/a1j/cn7K/x/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jbxxQAAAN0AAAAPAAAAAAAAAAAAAAAAAJgCAABkcnMv&#10;ZG93bnJldi54bWxQSwUGAAAAAAQABAD1AAAAigMAAAAA&#10;" path="m23,50l55,,23,50xm23,50l10,59,3,69,,82,,94,8,92r5,-3l18,84r5,-7l25,72r3,-8l25,57,23,50xe" fillcolor="#f3be00" stroked="f">
              <v:path arrowok="t" o:connecttype="custom" o:connectlocs="23,50;55,0;23,50;23,50;10,59;3,69;0,82;0,94;8,92;13,89;18,84;23,77;25,72;28,64;25,57;23,50" o:connectangles="0,0,0,0,0,0,0,0,0,0,0,0,0,0,0,0"/>
              <o:lock v:ext="edit" verticies="t"/>
            </v:shape>
            <v:shape id="Freeform 1278" o:spid="_x0000_s2302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LRsMA&#10;AADdAAAADwAAAGRycy9kb3ducmV2LnhtbERPTWvCQBC9F/wPyxS81Y0RUk1dxRYEFS+xtechO80G&#10;s7Mhu2r8965Q8DaP9znzZW8bcaHO144VjEcJCOLS6ZorBT/f67cpCB+QNTaOScGNPCwXg5c55tpd&#10;uaDLIVQihrDPUYEJoc2l9KUhi37kWuLI/bnOYoiwq6Tu8BrDbSPTJMmkxZpjg8GWvgyVp8PZKjgV&#10;x237Odnvti5b/4Z0b3A2LpQavvarDxCB+vAU/7s3Os5P3z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ELRsMAAADdAAAADwAAAAAAAAAAAAAAAACYAgAAZHJzL2Rv&#10;d25yZXYueG1sUEsFBgAAAAAEAAQA9QAAAIgDAAAAAA==&#10;" path="m,50l32,,,50xe" filled="f" strokecolor="#e15520" strokeweight="0">
              <v:path arrowok="t" o:connecttype="custom" o:connectlocs="0,50;32,0;0,50" o:connectangles="0,0,0"/>
            </v:shape>
            <v:shape id="Freeform 1279" o:spid="_x0000_s2303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SusIA&#10;AADdAAAADwAAAGRycy9kb3ducmV2LnhtbERPTYvCMBC9C/sfwix403Q9qFuNssgqevBgXQRvQzO2&#10;ZZtJSaKt/94Igrd5vM+ZLztTixs5X1lW8DVMQBDnVldcKPg7rgdTED4ga6wtk4I7eVguPnpzTLVt&#10;+UC3LBQihrBPUUEZQpNK6fOSDPqhbYgjd7HOYIjQFVI7bGO4qeUoScbSYMWxocSGViXl/9nVKNic&#10;v/et/D1tvA6HldPX3fbuG6X6n93PDESgLrzFL/dWx/mjyQ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5K6wgAAAN0AAAAPAAAAAAAAAAAAAAAAAJgCAABkcnMvZG93&#10;bnJldi54bWxQSwUGAAAAAAQABAD1AAAAhwMAAAAA&#10;" path="m23,l10,9,3,19,,32,,44,8,42r5,-3l18,34r5,-7l25,22r3,-8l25,7,23,xe" filled="f" strokecolor="#e15520" strokeweight="0">
              <v:path arrowok="t" o:connecttype="custom" o:connectlocs="23,0;10,9;3,19;0,32;0,44;8,42;13,39;18,34;23,27;25,22;28,14;25,7;23,0" o:connectangles="0,0,0,0,0,0,0,0,0,0,0,0,0"/>
            </v:shape>
            <v:shape id="Freeform 1280" o:spid="_x0000_s2304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Ng8UA&#10;AADdAAAADwAAAGRycy9kb3ducmV2LnhtbESPzW7CQAyE70h9h5WRuJUNIAoEFlQBRRU3/u5W1iRp&#10;s94ou4XQp68PlbjZmvHM58WqdZW6URNKzwYG/QQUceZtybmB8+njdQoqRGSLlWcy8KAAq+VLZ4Gp&#10;9Xc+0O0YcyUhHFI0UMRYp1qHrCCHoe9rYtGuvnEYZW1ybRu8S7ir9DBJ3rTDkqWhwJrWBWXfxx9n&#10;QG/8JP/aZuP1bjfbx+1ltPklNqbXbd/noCK18Wn+v/60gj+cCK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U2DxQAAAN0AAAAPAAAAAAAAAAAAAAAAAJgCAABkcnMv&#10;ZG93bnJldi54bWxQSwUGAAAAAAQABAD1AAAAigMAAAAA&#10;" path="m25,43l74,,25,43xm25,43l12,50,2,63r,5l,73r,7l2,88r8,-3l17,83r5,-5l25,70r5,-5l30,58r,-8l25,43xe" fillcolor="#f3be00" stroked="f">
              <v:path arrowok="t" o:connecttype="custom" o:connectlocs="25,43;74,0;25,43;25,43;12,50;2,63;2,68;0,73;0,80;2,88;10,85;17,83;22,78;25,70;30,65;30,58;30,50;25,43" o:connectangles="0,0,0,0,0,0,0,0,0,0,0,0,0,0,0,0,0,0"/>
              <o:lock v:ext="edit" verticies="t"/>
            </v:shape>
            <v:shape id="Freeform 1281" o:spid="_x0000_s2305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UIcMA&#10;AADdAAAADwAAAGRycy9kb3ducmV2LnhtbERPTWvCQBC9C/6HZQRvdWMO2kZXKYIi6EUtNr0N2TGJ&#10;zc6G7Griv3cLBW/zeJ8zX3amEndqXGlZwXgUgSDOrC45V/B1Wr+9g3AeWWNlmRQ8yMFy0e/NMdG2&#10;5QPdjz4XIYRdggoK7+tESpcVZNCNbE0cuIttDPoAm1zqBtsQbioZR9FEGiw5NBRY06qg7Pd4Mwqq&#10;rNylh1Ru2uv1u97H6fmBP2elhoPucwbCU+df4n/3Vof58fQD/r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8UIcMAAADdAAAADwAAAAAAAAAAAAAAAACYAgAAZHJzL2Rv&#10;d25yZXYueG1sUEsFBgAAAAAEAAQA9QAAAIgDAAAAAA==&#10;" path="m,43l49,,,43xe" filled="f" strokecolor="#e15520" strokeweight="0">
              <v:path arrowok="t" o:connecttype="custom" o:connectlocs="0,43;49,0;0,43" o:connectangles="0,0,0"/>
            </v:shape>
            <v:shape id="Freeform 1282" o:spid="_x0000_s2306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ihsUA&#10;AADdAAAADwAAAGRycy9kb3ducmV2LnhtbESPT2vCQBDF7wW/wzKCt7pRIUjqKiIIpRSh/jn0NmTH&#10;bNrsbMhuY/z2nYPgbYb35r3frDaDb1RPXawDG5hNM1DEZbA1VwbOp/3rElRMyBabwGTgThE269HL&#10;CgsbbvxF/TFVSkI4FmjApdQWWsfSkcc4DS2xaNfQeUyydpW2Hd4k3Dd6nmW59lizNDhsaeeo/D3+&#10;eQOL6+LDfl98HvNTFvr7zye5QzRmMh62b6ASDelpfly/W8GfL4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mKGxQAAAN0AAAAPAAAAAAAAAAAAAAAAAJgCAABkcnMv&#10;ZG93bnJldi54bWxQSwUGAAAAAAQABAD1AAAAigMAAAAA&#10;" path="m25,l12,7,2,20r,5l,30r,7l2,45r8,-3l17,40r5,-5l25,27r5,-5l30,15r,-8l25,e" filled="f" strokecolor="#e15520" strokeweight="0">
              <v:path arrowok="t" o:connecttype="custom" o:connectlocs="25,0;12,7;2,20;2,25;0,30;0,37;2,45;10,42;17,40;22,35;25,27;30,22;30,15;30,7;25,0" o:connectangles="0,0,0,0,0,0,0,0,0,0,0,0,0,0,0"/>
            </v:shape>
            <v:shape id="Freeform 1283" o:spid="_x0000_s2307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N6sIA&#10;AADdAAAADwAAAGRycy9kb3ducmV2LnhtbERPTYvCMBC9C/sfwix4kTXVgmg1yq4gKOLB6mVvQzO2&#10;xWYSmqj13xthYW/zeJ+zWHWmEXdqfW1ZwWiYgCAurK65VHA+bb6mIHxA1thYJgVP8rBafvQWmGn7&#10;4CPd81CKGMI+QwVVCC6T0hcVGfRD64gjd7GtwRBhW0rd4iOGm0aOk2QiDdYcGyp0tK6ouOY3o+CX&#10;n7dd6vRB6oG7znJOTz/7VKn+Z/c9BxGoC//iP/dWx/nj6Qj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Q3qwgAAAN0AAAAPAAAAAAAAAAAAAAAAAJgCAABkcnMvZG93&#10;bnJldi54bWxQSwUGAAAAAAQABAD1AAAAhwMAAAAA&#10;" path="m25,48l72,,25,48xm25,48l12,58,3,68,,73r,7l,88r3,5l10,93r5,-5l22,83r3,-5l27,70r3,-7l27,55,25,48xe" fillcolor="#f3be00" stroked="f">
              <v:path arrowok="t" o:connecttype="custom" o:connectlocs="25,48;72,0;25,48;25,48;12,58;3,68;0,73;0,80;0,88;3,93;10,93;15,88;22,83;25,78;27,70;30,63;27,55;25,48" o:connectangles="0,0,0,0,0,0,0,0,0,0,0,0,0,0,0,0,0,0"/>
              <o:lock v:ext="edit" verticies="t"/>
            </v:shape>
            <v:shape id="Freeform 1284" o:spid="_x0000_s2308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2zKMQA&#10;AADdAAAADwAAAGRycy9kb3ducmV2LnhtbERPTWvCQBC9F/wPywi91Y1B2iV1FRUKHrzUFslxyI7Z&#10;aHY2ZLcx9dd3C4Xe5vE+Z7keXSsG6kPjWcN8loEgrrxpuNbw+fH2pECEiGyw9UwavinAejV5WGJh&#10;/I3faTjGWqQQDgVqsDF2hZShsuQwzHxHnLiz7x3GBPtamh5vKdy1Ms+yZ+mw4dRgsaOdpep6/HIa&#10;lKX7dtGeyn15WZzUy0WVw0Fp/TgdN68gIo3xX/zn3ps0P1c5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syjEAAAA3QAAAA8AAAAAAAAAAAAAAAAAmAIAAGRycy9k&#10;b3ducmV2LnhtbFBLBQYAAAAABAAEAPUAAACJAwAAAAA=&#10;" path="m,48l47,,,48xe" filled="f" strokecolor="#e15520" strokeweight="0">
              <v:path arrowok="t" o:connecttype="custom" o:connectlocs="0,48;47,0;0,48" o:connectangles="0,0,0"/>
            </v:shape>
            <v:shape id="Freeform 1285" o:spid="_x0000_s2309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88cMA&#10;AADdAAAADwAAAGRycy9kb3ducmV2LnhtbERPTWvDMAy9D/YfjAa9LU4bCCWLW0ZhMEYZLGkPvYlY&#10;jbPFcoi9NP3386DQmx7vU+V2tr2YaPSdYwXLJAVB3DjdcavgUL89r0H4gKyxd0wKruRhu3l8KLHQ&#10;7sJfNFWhFTGEfYEKTAhDIaVvDFn0iRuII3d2o8UQ4dhKPeIlhttertI0lxY7jg0GB9oZan6qX6sg&#10;O2cf+nS0uc/r1E3X7z2ZT6/U4ml+fQERaA538c39ruP81TqD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j88cMAAADdAAAADwAAAAAAAAAAAAAAAACYAgAAZHJzL2Rv&#10;d25yZXYueG1sUEsFBgAAAAAEAAQA9QAAAIgDAAAAAA==&#10;" path="m25,l12,10,3,20,,25r,7l,40r3,5l10,45r5,-5l22,35r3,-5l27,22r3,-7l27,7,25,e" filled="f" strokecolor="#e15520" strokeweight="0">
              <v:path arrowok="t" o:connecttype="custom" o:connectlocs="25,0;12,10;3,20;0,25;0,32;0,40;3,45;10,45;15,40;22,35;25,30;27,22;30,15;27,7;25,0" o:connectangles="0,0,0,0,0,0,0,0,0,0,0,0,0,0,0"/>
            </v:shape>
            <v:shape id="Freeform 1286" o:spid="_x0000_s2310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OO8IA&#10;AADdAAAADwAAAGRycy9kb3ducmV2LnhtbERPTYvCMBC9C/6HMMLeNFVESjWKFIQVD2IVvQ7N2Bab&#10;SWmybf33G2Fhb/N4n7PZDaYWHbWusqxgPotAEOdWV1wouF0P0xiE88gaa8uk4E0OdtvxaIOJtj1f&#10;qMt8IUIIuwQVlN43iZQuL8mgm9mGOHBP2xr0AbaF1C32IdzUchFFK2mw4tBQYkNpSfkr+zEK0mx/&#10;7PKsep7nj2Xav6/3ND7dlfqaDPs1CE+D/xf/ub91mL+Il/D5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I47wgAAAN0AAAAPAAAAAAAAAAAAAAAAAJgCAABkcnMvZG93&#10;bnJldi54bWxQSwUGAAAAAAQABAD1AAAAhwMAAAAA&#10;" path="m28,45l70,,28,45xm28,42l13,52,5,62,3,67,,75r,5l3,87r7,-2l15,82r8,-5l28,72r2,-7l30,60r,-10l28,42xe" fillcolor="#f3be00" stroked="f">
              <v:path arrowok="t" o:connecttype="custom" o:connectlocs="28,45;70,0;28,45;28,42;13,52;5,62;3,67;0,75;0,80;3,87;10,85;15,82;23,77;28,72;30,65;30,60;30,50;28,42" o:connectangles="0,0,0,0,0,0,0,0,0,0,0,0,0,0,0,0,0,0"/>
              <o:lock v:ext="edit" verticies="t"/>
            </v:shape>
            <v:shape id="Freeform 1287" o:spid="_x0000_s2311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5C8MA&#10;AADdAAAADwAAAGRycy9kb3ducmV2LnhtbERP24rCMBB9F/Yfwiz4IpoquLhdo6w3ENYHV/2AoRnb&#10;YjMpSdTq1xtB8G0O5zrjaWMqcSHnS8sK+r0EBHFmdcm5gsN+1R2B8AFZY2WZFNzIw3Ty0Rpjqu2V&#10;/+myC7mIIexTVFCEUKdS+qwgg75na+LIHa0zGCJ0udQOrzHcVHKQJF/SYMmxocCa5gVlp93ZKDj5&#10;zr3cLtaz4fdyT/d55Tb18U+p9mfz+wMiUBPe4pd7reP8wWgIz2/i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v5C8MAAADdAAAADwAAAAAAAAAAAAAAAACYAgAAZHJzL2Rv&#10;d25yZXYueG1sUEsFBgAAAAAEAAQA9QAAAIgDAAAAAA==&#10;" path="m,45l42,,,45xe" filled="f" strokecolor="#e15520" strokeweight="0">
              <v:path arrowok="t" o:connecttype="custom" o:connectlocs="0,45;42,0;0,45" o:connectangles="0,0,0"/>
            </v:shape>
            <v:shape id="Freeform 1288" o:spid="_x0000_s2312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facEA&#10;AADdAAAADwAAAGRycy9kb3ducmV2LnhtbERPS4vCMBC+L/gfwgje1lSFItUoIggisuDr4G1oxqba&#10;TEoTa/33G2Fhb/PxPWe+7GwlWmp86VjBaJiAIM6dLrlQcD5tvqcgfEDWWDkmBW/ysFz0vuaYaffi&#10;A7XHUIgYwj5DBSaEOpPS54Ys+qGriSN3c43FEGFTSN3gK4bbSo6TJJUWS44NBmtaG8ofx6dVMLlN&#10;dvp6salPT4lr3/c9mR+v1KDfrWYgAnXhX/zn3uo4fzxN4fNNPEE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vX2nBAAAA3QAAAA8AAAAAAAAAAAAAAAAAmAIAAGRycy9kb3du&#10;cmV2LnhtbFBLBQYAAAAABAAEAPUAAACGAwAAAAA=&#10;" path="m28,l13,10,5,20,3,25,,33r,5l3,45r7,-2l15,40r8,-5l28,30r2,-7l30,18,30,8,28,e" filled="f" strokecolor="#e15520" strokeweight="0">
              <v:path arrowok="t" o:connecttype="custom" o:connectlocs="28,0;13,10;5,20;3,25;0,33;0,38;3,45;10,43;15,40;23,35;28,30;30,23;30,18;30,8;28,0" o:connectangles="0,0,0,0,0,0,0,0,0,0,0,0,0,0,0"/>
            </v:shape>
            <v:shape id="Freeform 1289" o:spid="_x0000_s2313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wy8UA&#10;AADdAAAADwAAAGRycy9kb3ducmV2LnhtbERPTYvCMBC9C/sfwix4EU31sHarURZBXBQP6gp6G5ux&#10;LdtMShO1/nsjCN7m8T5nPG1MKa5Uu8Kygn4vAkGcWl1wpuBvN+/GIJxH1lhaJgV3cjCdfLTGmGh7&#10;4w1dtz4TIYRdggpy76tESpfmZND1bEUcuLOtDfoA60zqGm8h3JRyEEVf0mDBoSHHimY5pf/bi1Hw&#10;fV4cToeO3/R3s8X8eKLler9aKtX+bH5GIDw1/i1+uX91mD+Ih/D8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TDLxQAAAN0AAAAPAAAAAAAAAAAAAAAAAJgCAABkcnMv&#10;ZG93bnJldi54bWxQSwUGAAAAAAQABAD1AAAAigMAAAAA&#10;" path="m25,40l77,,25,40xm25,40l13,48,3,60,,65r,5l,78r,7l8,83r7,-3l20,75r5,-5l27,63r3,-8l30,48,25,40xe" fillcolor="#f3be00" stroked="f">
              <v:path arrowok="t" o:connecttype="custom" o:connectlocs="25,40;77,0;25,40;25,40;13,48;3,60;0,65;0,70;0,78;0,85;8,83;15,80;20,75;25,70;27,63;30,55;30,48;25,40" o:connectangles="0,0,0,0,0,0,0,0,0,0,0,0,0,0,0,0,0,0"/>
              <o:lock v:ext="edit" verticies="t"/>
            </v:shape>
            <v:shape id="Freeform 1290" o:spid="_x0000_s2314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0+MYA&#10;AADdAAAADwAAAGRycy9kb3ducmV2LnhtbESPQUvDQBCF74L/YRnBm900oi1pt0UsBW9qmkKP0+w0&#10;CcnOhuw2jf/eOQjeZnhv3vtmvZ1cp0YaQuPZwHyWgCIuvW24MlAc9k9LUCEiW+w8k4EfCrDd3N+t&#10;MbP+xt805rFSEsIhQwN1jH2mdShrchhmvicW7eIHh1HWodJ2wJuEu06nSfKqHTYsDTX29F5T2eZX&#10;Z+C4GE/ua3H9bN2LPqd5cWiL550xjw/T2wpUpCn+m/+uP6zg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n0+MYAAADdAAAADwAAAAAAAAAAAAAAAACYAgAAZHJz&#10;L2Rvd25yZXYueG1sUEsFBgAAAAAEAAQA9QAAAIsDAAAAAA==&#10;" path="m,40l52,,,40xe" filled="f" strokecolor="#e15520" strokeweight="0">
              <v:path arrowok="t" o:connecttype="custom" o:connectlocs="0,40;52,0;0,40" o:connectangles="0,0,0"/>
            </v:shape>
            <v:shape id="Freeform 1291" o:spid="_x0000_s2315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LG8IA&#10;AADdAAAADwAAAGRycy9kb3ducmV2LnhtbERPS4vCMBC+C/sfwix403QVilajyIIgiwi+Dt6GZmyq&#10;zaQ02Vr/vREW9jYf33Pmy85WoqXGl44VfA0TEMS50yUXCk7H9WACwgdkjZVjUvAkD8vFR2+OmXYP&#10;3lN7CIWIIewzVGBCqDMpfW7Ioh+6mjhyV9dYDBE2hdQNPmK4reQoSVJpseTYYLCmb0P5/fBrFYyv&#10;4x99OdvUp8fEtc/blszOK9X/7FYzEIG68C/+c290nD+aTOH9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MsbwgAAAN0AAAAPAAAAAAAAAAAAAAAAAJgCAABkcnMvZG93&#10;bnJldi54bWxQSwUGAAAAAAQABAD1AAAAhwMAAAAA&#10;" path="m25,l13,8,3,20,,25r,5l,38r,7l8,43r7,-3l20,35r5,-5l27,23r3,-8l30,8,25,e" filled="f" strokecolor="#e15520" strokeweight="0">
              <v:path arrowok="t" o:connecttype="custom" o:connectlocs="25,0;13,8;3,20;0,25;0,30;0,38;0,45;8,43;15,40;20,35;25,30;27,23;30,15;30,8;25,0" o:connectangles="0,0,0,0,0,0,0,0,0,0,0,0,0,0,0"/>
            </v:shape>
            <v:shape id="Freeform 1292" o:spid="_x0000_s2316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FbMYA&#10;AADdAAAADwAAAGRycy9kb3ducmV2LnhtbESPzWoCQRCE7wHfYWjBW5yNgujGUYIoSogHfx6gs9Pu&#10;Lu70LDOjrm+fPgS8dVPVVV/Pl51r1J1CrD0b+BhmoIgLb2suDZxPm/cpqJiQLTaeycCTIiwXvbc5&#10;5tY/+ED3YyqVhHDM0UCVUptrHYuKHMahb4lFu/jgMMkaSm0DPiTcNXqUZRPtsGZpqLClVUXF9Xhz&#10;BsbuNx1O7WX3U0zC92y73tvreW/MoN99fYJK1KWX+f96ZwV/NBN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FbMYAAADdAAAADwAAAAAAAAAAAAAAAACYAgAAZHJz&#10;L2Rvd25yZXYueG1sUEsFBgAAAAAEAAQA9QAAAIsDAAAAAA==&#10;" path="m32,37l94,,32,37xm32,37l17,45,5,52,2,60,,65r,5l,77r7,l15,72r7,-2l27,62r5,-5l35,50r,-5l32,37xe" fillcolor="#f3be00" stroked="f">
              <v:path arrowok="t" o:connecttype="custom" o:connectlocs="32,37;94,0;32,37;32,37;17,45;5,52;2,60;0,65;0,70;0,77;7,77;15,72;22,70;27,62;32,57;35,50;35,45;32,37" o:connectangles="0,0,0,0,0,0,0,0,0,0,0,0,0,0,0,0,0,0"/>
              <o:lock v:ext="edit" verticies="t"/>
            </v:shape>
            <v:shape id="Freeform 1293" o:spid="_x0000_s2317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ZjsUA&#10;AADdAAAADwAAAGRycy9kb3ducmV2LnhtbERPTWvCQBC9C/0PyxR6042KGmNWKYUWS2nVqPdpdkxC&#10;s7Mhu9X477tCwds83uekq87U4kytqywrGA4iEMS51RUXCg77134MwnlkjbVlUnAlB6vlQy/FRNsL&#10;7+ic+UKEEHYJKii9bxIpXV6SQTewDXHgTrY16ANsC6lbvIRwU8tRFE2lwYpDQ4kNvZSU/2S/RsHH&#10;9msSzeJNdvqcfMfH6dvYv6/HSj09ds8LEJ46fxf/u9c6zB/Nh3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xmOxQAAAN0AAAAPAAAAAAAAAAAAAAAAAJgCAABkcnMv&#10;ZG93bnJldi54bWxQSwUGAAAAAAQABAD1AAAAigMAAAAA&#10;" path="m,37l62,,,37xe" filled="f" strokecolor="#e15520" strokeweight="0">
              <v:path arrowok="t" o:connecttype="custom" o:connectlocs="0,37;62,0;0,37" o:connectangles="0,0,0"/>
            </v:shape>
            <v:shape id="Freeform 1294" o:spid="_x0000_s2318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BlcIA&#10;AADdAAAADwAAAGRycy9kb3ducmV2LnhtbERPS4vCMBC+C/6HMII3Te1BtBpFl1UEwcUH4nFsxrbY&#10;TEoTtfvvNwuCt/n4njOdN6YUT6pdYVnBoB+BIE6tLjhTcDqueiMQziNrLC2Tgl9yMJ+1W1NMtH3x&#10;np4Hn4kQwi5BBbn3VSKlS3My6Pq2Ig7czdYGfYB1JnWNrxBuShlH0VAaLDg05FjRV07p/fAwCi4/&#10;0W5tBtft+bzF4nu3wcsyQ6W6nWYxAeGp8R/x273RYX48juH/m3C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4GVwgAAAN0AAAAPAAAAAAAAAAAAAAAAAJgCAABkcnMvZG93&#10;bnJldi54bWxQSwUGAAAAAAQABAD1AAAAhwMAAAAA&#10;" path="m32,l17,8,5,15,2,23,,28r,5l,40r7,l15,35r7,-2l27,25r5,-5l35,13r,-5l32,e" filled="f" strokecolor="#e15520" strokeweight="0">
              <v:path arrowok="t" o:connecttype="custom" o:connectlocs="32,0;17,8;5,15;2,23;0,28;0,33;0,40;7,40;15,35;22,33;27,25;32,20;35,13;35,8;32,0" o:connectangles="0,0,0,0,0,0,0,0,0,0,0,0,0,0,0"/>
            </v:shape>
            <v:shape id="Freeform 1295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J5cQA&#10;AADdAAAADwAAAGRycy9kb3ducmV2LnhtbERP32vCMBB+H/g/hBN8m6nKhqtGEWEwBIVZcfh2NGdT&#10;bC6libbur18Ggm/38f28+bKzlbhR40vHCkbDBARx7nTJhYJD9vk6BeEDssbKMSm4k4flovcyx1S7&#10;lr/ptg+FiCHsU1RgQqhTKX1uyKIfupo4cmfXWAwRNoXUDbYx3FZynCTv0mLJscFgTWtD+WV/tQp2&#10;pzX9eLO9H+rp2zVps9/dcZMpNeh3qxmIQF14ih/uLx3njz8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SeXEAAAA3QAAAA8AAAAAAAAAAAAAAAAAmAIAAGRycy9k&#10;b3ducmV2LnhtbFBLBQYAAAAABAAEAPUAAACJAwAAAAA=&#10;" path="m57,5l43,,28,,13,2,,7r13,8l28,15r7,l43,12r7,-2l57,5xe" fillcolor="#f3be00" stroked="f">
              <v:path arrowok="t" o:connecttype="custom" o:connectlocs="57,5;43,0;28,0;13,2;0,7;13,15;28,15;35,15;43,12;50,10;57,5" o:connectangles="0,0,0,0,0,0,0,0,0,0,0"/>
            </v:shape>
            <v:shape id="Freeform 1296" o:spid="_x0000_s2320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t+sUA&#10;AADdAAAADwAAAGRycy9kb3ducmV2LnhtbERPS2vCQBC+F/oflil4kbrxQRujqxTBIniQ2tLzNDsm&#10;wexsursm6b93BaG3+fies1z3phYtOV9ZVjAeJSCIc6srLhR8fW6fUxA+IGusLZOCP/KwXj0+LDHT&#10;tuMPao+hEDGEfYYKyhCaTEqfl2TQj2xDHLmTdQZDhK6Q2mEXw00tJ0nyIg1WHBtKbGhTUn4+XoyC&#10;YjftOJ0e3n/P6bccu+H+9dT+KDV46t8WIAL14V98d+90nD+Zz+D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i36xQAAAN0AAAAPAAAAAAAAAAAAAAAAAJgCAABkcnMv&#10;ZG93bnJldi54bWxQSwUGAAAAAAQABAD1AAAAigMAAAAA&#10;" path="m57,5l43,,28,,13,2,,7r13,8l28,15r7,l43,12r7,-2l57,5xe" filled="f" strokecolor="#e15520" strokeweight="0">
              <v:path arrowok="t" o:connecttype="custom" o:connectlocs="57,5;43,0;28,0;13,2;0,7;13,15;28,15;35,15;43,12;50,10;57,5" o:connectangles="0,0,0,0,0,0,0,0,0,0,0"/>
            </v:shape>
            <v:shape id="Freeform 1297" o:spid="_x0000_s2321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JGsIA&#10;AADdAAAADwAAAGRycy9kb3ducmV2LnhtbERPTYvCMBC9C/6HMIIX0VTBZds1ioiiN1n14HFoZpvu&#10;NpPSRK3+eiMIe5vH+5zZorWVuFLjS8cKxqMEBHHudMmFgtNxM/wE4QOyxsoxKbiTh8W825lhpt2N&#10;v+l6CIWIIewzVGBCqDMpfW7Ioh+5mjhyP66xGCJsCqkbvMVwW8lJknxIiyXHBoM1rQzlf4eLVbAb&#10;JGdT8tZQetrsa7l+uGP6q1S/1y6/QARqw7/47d7pOH+STu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0kawgAAAN0AAAAPAAAAAAAAAAAAAAAAAJgCAABkcnMvZG93&#10;bnJldi54bWxQSwUGAAAAAAQABAD1AAAAhwMAAAAA&#10;" path="m58,20l43,15r-15,l13,17,,25r13,5l28,30r7,l45,27r5,-5l58,20xm58,20l122,,58,20xe" fillcolor="#f3be00" stroked="f">
              <v:path arrowok="t" o:connecttype="custom" o:connectlocs="58,20;43,15;28,15;13,17;0,25;13,30;28,30;35,30;45,27;50,22;58,20;58,20;122,0;58,20" o:connectangles="0,0,0,0,0,0,0,0,0,0,0,0,0,0"/>
              <o:lock v:ext="edit" verticies="t"/>
            </v:shape>
            <v:shape id="Freeform 1298" o:spid="_x0000_s2322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q48MA&#10;AADdAAAADwAAAGRycy9kb3ducmV2LnhtbERPTWvCQBC9C/6HZQq9iG4UtDZ1FRGEngRj0eskO02C&#10;2dmwuzHpv+8Khd7m8T5nsxtMIx7kfG1ZwXyWgCAurK65VPB1OU7XIHxA1thYJgU/5GG3HY82mGrb&#10;85keWShFDGGfooIqhDaV0hcVGfQz2xJH7ts6gyFCV0rtsI/hppGLJFlJgzXHhgpbOlRU3LPOKMjO&#10;92tX94db49wpx1P31k+WuVKvL8P+A0SgIfyL/9yfOs5fvK/g+U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tq48MAAADdAAAADwAAAAAAAAAAAAAAAACYAgAAZHJzL2Rv&#10;d25yZXYueG1sUEsFBgAAAAAEAAQA9QAAAIgDAAAAAA==&#10;" path="m58,5l43,,28,,13,2,,10r13,5l28,15r7,l45,12,50,7,58,5e" filled="f" strokecolor="#e15520" strokeweight="0">
              <v:path arrowok="t" o:connecttype="custom" o:connectlocs="58,5;43,0;28,0;13,2;0,10;13,15;28,15;35,15;45,12;50,7;58,5" o:connectangles="0,0,0,0,0,0,0,0,0,0,0"/>
            </v:shape>
            <v:shape id="Freeform 1299" o:spid="_x0000_s2323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+p8UA&#10;AADdAAAADwAAAGRycy9kb3ducmV2LnhtbERPTWvCQBC9C/0PyxR6Ed1UtNHUVaRQ8eJBWwRvY3aa&#10;hGZn4+7WxP76riD0No/3OfNlZ2pxIecrywqehwkI4tzqigsFnx/vgykIH5A11pZJwZU8LBcPvTlm&#10;2ra8o8s+FCKGsM9QQRlCk0np85IM+qFtiCP3ZZ3BEKErpHbYxnBTy1GSvEiDFceGEht6Kyn/3v8Y&#10;BRN3ao+H9TTRY92nye8xpOfdVqmnx271CiJQF/7Fd/dGx/mjWQq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76nxQAAAN0AAAAPAAAAAAAAAAAAAAAAAJgCAABkcnMv&#10;ZG93bnJldi54bWxQSwUGAAAAAAQABAD1AAAAigMAAAAA&#10;" path="m,20l64,,,20xe" filled="f" strokecolor="#e15520" strokeweight="0">
              <v:path arrowok="t" o:connecttype="custom" o:connectlocs="0,20;64,0;0,20" o:connectangles="0,0,0"/>
            </v:shape>
            <v:shape id="Freeform 1300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tlsQA&#10;AADdAAAADwAAAGRycy9kb3ducmV2LnhtbESPzY7CMAyE7yvxDpGR9rakywFBl4DQCrRc+RFwtBrT&#10;Vts4VRJKeXt8QOJma8Yzn+fL3jWqoxBrzwa+Rxko4sLbmksDx8PmawoqJmSLjWcy8KAIy8XgY465&#10;9XfeUbdPpZIQjjkaqFJqc61jUZHDOPItsWhXHxwmWUOpbcC7hLtGj7Nsoh3WLA0VtvRbUfG/vzkD&#10;p0l4NDbOpsfrX7a+bVfnw6VmYz6H/eoHVKI+vc2v660V/PFMcOUbGUE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bZbEAAAA3QAAAA8AAAAAAAAAAAAAAAAAmAIAAGRycy9k&#10;b3ducmV2LnhtbFBLBQYAAAAABAAEAPUAAACJAwAAAAA=&#10;" path="m54,8l39,,24,,12,,,8r12,5l27,15r7,l42,15r7,-5l54,8xe" fillcolor="#f3be00" stroked="f">
              <v:path arrowok="t" o:connecttype="custom" o:connectlocs="54,8;39,0;24,0;12,0;0,8;12,13;27,15;34,15;42,15;49,10;54,8" o:connectangles="0,0,0,0,0,0,0,0,0,0,0"/>
            </v:shape>
            <v:shape id="Freeform 1301" o:spid="_x0000_s2325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sTcUA&#10;AADdAAAADwAAAGRycy9kb3ducmV2LnhtbESPQW/CMAyF75P4D5GRdhsp1RijI1SoDInrChduXmPa&#10;ao1TNaEt/35BQuJm6z2/73mdjqYRPXWutqxgPotAEBdW11wqOB33b58gnEfW2FgmBTdykG4mL2tM&#10;tB34h/rclyKEsEtQQeV9m0jpiooMupltiYN2sZ1BH9aulLrDIYSbRsZR9CEN1hwIFbaUVVT85VcT&#10;IPLc0+59eWrc7bzILt+/eeSXSr1Ox+0XCE+jf5of1wcd6serFdy/CS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SxNxQAAAN0AAAAPAAAAAAAAAAAAAAAAAJgCAABkcnMv&#10;ZG93bnJldi54bWxQSwUGAAAAAAQABAD1AAAAigMAAAAA&#10;" path="m54,8l39,,24,,12,,,8r12,5l27,15r7,l42,15r7,-5l54,8xe" filled="f" strokecolor="#e15520" strokeweight="0">
              <v:path arrowok="t" o:connecttype="custom" o:connectlocs="54,8;39,0;24,0;12,0;0,8;12,13;27,15;34,15;42,15;49,10;54,8" o:connectangles="0,0,0,0,0,0,0,0,0,0,0"/>
            </v:shape>
            <v:shape id="Freeform 1302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fCcYA&#10;AADdAAAADwAAAGRycy9kb3ducmV2LnhtbESPQWvCQBCF7wX/wzJCb3VjhVaiqwShKIUeEgXxNmTH&#10;JJidjdlV0/76zqHQ2wzvzXvfLNeDa9Wd+tB4NjCdJKCIS28brgwc9h8vc1AhIltsPZOBbwqwXo2e&#10;lpha/+Cc7kWslIRwSNFAHWOXah3KmhyGie+IRTv73mGUta+07fEh4a7Vr0nyph02LA01drSpqbwU&#10;N2fgyll+zKqf7acd3Clk7xvMvwpjnsdDtgAVaYj/5r/rnRX8WS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fCcYAAADdAAAADwAAAAAAAAAAAAAAAACYAgAAZHJz&#10;L2Rvd25yZXYueG1sUEsFBgAAAAAEAAQA9QAAAIsDAAAAAA==&#10;" path="m,13l65,,,13xe" fillcolor="#f3be00" stroked="f">
              <v:path arrowok="t" o:connecttype="custom" o:connectlocs="0,13;65,0;0,13" o:connectangles="0,0,0"/>
            </v:shape>
            <v:shape id="Freeform 1303" o:spid="_x0000_s2327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oYMMA&#10;AADdAAAADwAAAGRycy9kb3ducmV2LnhtbERP32vCMBB+H+x/CDfwbaYqblk1yhgICr6sDp+P5tZU&#10;m0tpYu3++0UQfLuP7+ct14NrRE9dqD1rmIwzEMSlNzVXGn4Om1cFIkRkg41n0vBHAdar56cl5sZf&#10;+Zv6IlYihXDIUYONsc2lDKUlh2HsW+LE/frOYUywq6Tp8JrCXSOnWfYmHdacGiy29GWpPBcXp2Fz&#10;rKani9p/bFVfWPWu5sfTYaf16GX4XICINMSH+O7emjR/lk3g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oYMMAAADdAAAADwAAAAAAAAAAAAAAAACYAgAAZHJzL2Rv&#10;d25yZXYueG1sUEsFBgAAAAAEAAQA9QAAAIgDAAAAAA==&#10;" path="m,13l65,,,13xe" filled="f" strokecolor="#e15520" strokeweight="0">
              <v:path arrowok="t" o:connecttype="custom" o:connectlocs="0,13;65,0;0,13" o:connectangles="0,0,0"/>
            </v:shape>
            <v:shape id="Freeform 1304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6nsQA&#10;AADdAAAADwAAAGRycy9kb3ducmV2LnhtbERPTWvCQBC9F/wPywi96aYpWImu0paWBnsyetDbNDsm&#10;S7OzIbs18d+7gtDbPN7nLNeDbcSZOm8cK3iaJiCIS6cNVwr2u8/JHIQPyBobx6TgQh7Wq9HDEjPt&#10;et7SuQiViCHsM1RQh9BmUvqyJot+6lriyJ1cZzFE2FVSd9jHcNvINElm0qLh2FBjS+81lb/Fn1Xw&#10;kpp9vvlqLqefwnznx4+eD2+9Uo/j4XUBItAQ/sV3d67j/Ockhd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ep7EAAAA3QAAAA8AAAAAAAAAAAAAAAAAmAIAAGRycy9k&#10;b3ducmV2LnhtbFBLBQYAAAAABAAEAPUAAACJAwAAAAA=&#10;" path="m58,7l43,,28,,13,,,5r13,7l28,15r7,l45,15r5,-3l58,7xe" fillcolor="#f3be00" stroked="f">
              <v:path arrowok="t" o:connecttype="custom" o:connectlocs="58,7;43,0;28,0;13,0;0,5;13,12;28,15;35,15;45,15;50,12;58,7" o:connectangles="0,0,0,0,0,0,0,0,0,0,0"/>
            </v:shape>
            <v:shape id="Freeform 1305" o:spid="_x0000_s2329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D1cQA&#10;AADdAAAADwAAAGRycy9kb3ducmV2LnhtbERPTWvCQBC9F/oflhF6KXVjlFJSV6mBgheL2hY8jtlp&#10;NpiZDdmtxn/fLRR6m8f7nPly4FadqQ+NFwOTcQaKpPK2kdrAx/vrwxOoEFEstl7IwJUCLBe3N3Ms&#10;rL/Ijs77WKsUIqFAAy7GrtA6VI4Yw9h3JIn78j1jTLCvte3xksK51XmWPWrGRlKDw45KR9Vp/80G&#10;DuWKy7dZfmR2+fXzvt2sN9tozN1oeHkGFWmI/+I/99qm+dNsCr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w9XEAAAA3QAAAA8AAAAAAAAAAAAAAAAAmAIAAGRycy9k&#10;b3ducmV2LnhtbFBLBQYAAAAABAAEAPUAAACJAwAAAAA=&#10;" path="m58,7l43,,28,,13,,,5r13,7l28,15r7,l45,15r5,-3l58,7xe" filled="f" strokecolor="#e15520" strokeweight="0">
              <v:path arrowok="t" o:connecttype="custom" o:connectlocs="58,7;43,0;28,0;13,0;0,5;13,12;28,15;35,15;45,15;50,12;58,7" o:connectangles="0,0,0,0,0,0,0,0,0,0,0"/>
            </v:shape>
            <v:shape id="Freeform 1306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CUsUA&#10;AADdAAAADwAAAGRycy9kb3ducmV2LnhtbERPTWvCQBC9F/wPywi91Y22FEldRQKWtvagMQd7G7Jj&#10;EpKdDdk1Sf+9Wyh4m8f7nNVmNI3oqXOVZQXzWQSCOLe64kJBdto9LUE4j6yxsUwKfsnBZj15WGGs&#10;7cBH6lNfiBDCLkYFpfdtLKXLSzLoZrYlDtzFdgZ9gF0hdYdDCDeNXETRqzRYcWgosaWkpLxOr0bB&#10;gc5fWJ8+z8vxuvj+SZss2b9nSj1Ox+0bCE+jv4v/3R86zH+OX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oJSxQAAAN0AAAAPAAAAAAAAAAAAAAAAAJgCAABkcnMv&#10;ZG93bnJldi54bWxQSwUGAAAAAAQABAD1AAAAigMAAAAA&#10;" path="m,7l62,,,7xe" fillcolor="#f3be00" stroked="f">
              <v:path arrowok="t" o:connecttype="custom" o:connectlocs="0,7;62,0;0,7" o:connectangles="0,0,0"/>
            </v:shape>
            <v:shape id="Freeform 1307" o:spid="_x0000_s2331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VLsMA&#10;AADdAAAADwAAAGRycy9kb3ducmV2LnhtbERPS4vCMBC+L/gfwgjeNHVFkWoULVvwtLA+Dt6GZmyr&#10;zaQkUbv76zcLwt7m43vOct2ZRjzI+dqygvEoAUFcWF1zqeB4yIdzED4ga2wsk4Jv8rBe9d6WmGr7&#10;5C967EMpYgj7FBVUIbSplL6oyKAf2ZY4chfrDIYIXSm1w2cMN418T5KZNFhzbKiwpayi4ra/GwWz&#10;T5ll+lTn203nzh/T/Odq5FWpQb/bLEAE6sK/+OXe6Th/kkz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VLsMAAADdAAAADwAAAAAAAAAAAAAAAACYAgAAZHJzL2Rv&#10;d25yZXYueG1sUEsFBgAAAAAEAAQA9QAAAIgDAAAAAA==&#10;" path="m,7l62,,,7xe" filled="f" strokecolor="#e15520" strokeweight="0">
              <v:path arrowok="t" o:connecttype="custom" o:connectlocs="0,7;62,0;0,7" o:connectangles="0,0,0"/>
            </v:shape>
            <v:shape id="Freeform 1308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5QMIA&#10;AADdAAAADwAAAGRycy9kb3ducmV2LnhtbERPPWvDMBDdC/0P4gpZSi2lJm5wo4RiKHR14iHjYV1s&#10;U+vkWorj9NdHgUK3e7zP2+xm24uJRt851rBMFAji2pmOGw3V4fNlDcIHZIO9Y9JwJQ+77ePDBnPj&#10;LlzStA+NiCHsc9TQhjDkUvq6JYs+cQNx5E5utBgiHBtpRrzEcNvLV6UyabHj2NDiQEVL9ff+bDUc&#10;i6Lq1A9h+WwmSrOVbH7fJq0XT/PHO4hAc/gX/7m/TJyfqgzu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nlAwgAAAN0AAAAPAAAAAAAAAAAAAAAAAJgCAABkcnMvZG93&#10;bnJldi54bWxQSwUGAAAAAAQABAD1AAAAhwMAAAAA&#10;" path="m57,13l42,5,28,,13,3,,8r10,7l28,18r7,l42,18r8,-3l57,13xe" fillcolor="#f3be00" stroked="f">
              <v:path arrowok="t" o:connecttype="custom" o:connectlocs="57,13;42,5;28,0;13,3;0,8;10,15;28,18;35,18;42,18;50,15;57,13" o:connectangles="0,0,0,0,0,0,0,0,0,0,0"/>
            </v:shape>
            <v:shape id="Freeform 1309" o:spid="_x0000_s2333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YB8MA&#10;AADdAAAADwAAAGRycy9kb3ducmV2LnhtbERP22rCQBB9L/Qflin4prtVsJq6iq2IIih4+YAhO03S&#10;ZmfT7MbEv3cLQt/mcK4zW3S2FFeqfeFYw+tAgSBOnSk403A5r/sTED4gGywdk4YbeVjMn59mmBjX&#10;8pGup5CJGMI+QQ15CFUipU9zsugHriKO3JerLYYI60yaGtsYbks5VGosLRYcG3Ks6DOn9OfUWA3D&#10;j6JZrqY7Uvtv/D20G9eMxk7r3ku3fAcRqAv/4od7a+L8kXq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YB8MAAADdAAAADwAAAAAAAAAAAAAAAACYAgAAZHJzL2Rv&#10;d25yZXYueG1sUEsFBgAAAAAEAAQA9QAAAIgDAAAAAA==&#10;" path="m57,13l42,5,28,,13,3,,8r10,7l28,18r7,l42,18r8,-3l57,13xe" filled="f" strokecolor="#e15520" strokeweight="0">
              <v:path arrowok="t" o:connecttype="custom" o:connectlocs="57,13;42,5;28,0;13,3;0,8;10,15;28,18;35,18;42,18;50,15;57,13" o:connectangles="0,0,0,0,0,0,0,0,0,0,0"/>
            </v:shape>
            <v:shape id="Freeform 1310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2zsYA&#10;AADdAAAADwAAAGRycy9kb3ducmV2LnhtbESPQW/CMAyF75P4D5GRdhsJbEPQERBCYkMcELD9AKvx&#10;2orGKU0G5d/jA9Jutt7ze59ni87X6kJtrAJbGA4MKOI8uIoLCz/f65cJqJiQHdaBycKNIizmvacZ&#10;Zi5c+UCXYyqUhHDM0EKZUpNpHfOSPMZBaIhF+w2txyRrW2jX4lXCfa1Hxoy1x4qlocSGViXlp+Of&#10;tzDtpljfvk7bz9HyTZv9YWx272drn/vd8gNUoi79mx/XGyf4r0Z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2zsYAAADdAAAADwAAAAAAAAAAAAAAAACYAgAAZHJz&#10;L2Rvd25yZXYueG1sUEsFBgAAAAAEAAQA9QAAAIsDAAAAAA==&#10;" path="m,8l69,,,8xe" fillcolor="#f3be00" stroked="f">
              <v:path arrowok="t" o:connecttype="custom" o:connectlocs="0,8;69,0;0,8" o:connectangles="0,0,0"/>
            </v:shape>
            <v:shape id="Freeform 1311" o:spid="_x0000_s2335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YqsMA&#10;AADdAAAADwAAAGRycy9kb3ducmV2LnhtbERPTWvCQBC9C/0PyxR6Ed3YYtXoJkih4MFLbMXrkB2z&#10;odnZNLtN0n/fFYTe5vE+Z5ePthE9db52rGAxT0AQl07XXCn4/HifrUH4gKyxcUwKfslDnj1Mdphq&#10;N3BB/SlUIoawT1GBCaFNpfSlIYt+7lriyF1dZzFE2FVSdzjEcNvI5yR5lRZrjg0GW3ozVH6dfqyC&#10;8bBcuWZKfDkXZ/vdD6Y+rgulnh7H/RZEoDH8i+/ug47zX5IN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YqsMAAADdAAAADwAAAAAAAAAAAAAAAACYAgAAZHJzL2Rv&#10;d25yZXYueG1sUEsFBgAAAAAEAAQA9QAAAIgDAAAAAA==&#10;" path="m,8l69,,,8xe" filled="f" strokecolor="#e15520" strokeweight="0">
              <v:path arrowok="t" o:connecttype="custom" o:connectlocs="0,8;69,0;0,8" o:connectangles="0,0,0"/>
            </v:shape>
            <v:shape id="Freeform 1312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g3MUA&#10;AADdAAAADwAAAGRycy9kb3ducmV2LnhtbESPQU/DMAyF75P4D5GRuK3phoRYWTYxtKFJPZEhzqYx&#10;TUXjVE22lX+PD0jcbL3n9z6vt1Po1YXG1EU2sChKUMRNdB23Bt5Ph/kjqJSRHfaRycAPJdhubmZr&#10;rFy88htdbG6VhHCq0IDPeai0To2ngKmIA7FoX3EMmGUdW+1GvEp46PWyLB90wI6lweNAL56ab3sO&#10;BnbW1rH8rD/q14Ne7ffW75qjN+budnp+ApVpyv/mv+ujE/z7h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qDcxQAAAN0AAAAPAAAAAAAAAAAAAAAAAJgCAABkcnMv&#10;ZG93bnJldi54bWxQSwUGAAAAAAQABAD1AAAAigMAAAAA&#10;" path="m54,10l39,2,27,,12,,,5r9,7l24,15r10,2l42,15r7,l54,10xe" fillcolor="#f3be00" stroked="f">
              <v:path arrowok="t" o:connecttype="custom" o:connectlocs="54,10;39,2;27,0;12,0;0,5;9,12;24,15;34,17;42,15;49,15;54,10" o:connectangles="0,0,0,0,0,0,0,0,0,0,0"/>
            </v:shape>
            <v:shape id="Freeform 1313" o:spid="_x0000_s2337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8E8QA&#10;AADdAAAADwAAAGRycy9kb3ducmV2LnhtbERP22qDQBB9L+Qflin0rVk1kAaTTShCoaQQqLk8D+5E&#10;RXfWuJuof98tFPo2h3OdzW40rXhQ72rLCuJ5BIK4sLrmUsHp+PG6AuE8ssbWMimYyMFuO3vaYKrt&#10;wN/0yH0pQgi7FBVU3neplK6oyKCb2444cFfbG/QB9qXUPQ4h3LQyiaKlNFhzaKiwo6yiosnvRsFB&#10;l1PSLJp8Sm7nt+xwWQ7Z116pl+fxfQ3C0+j/xX/uTx3mL+I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5vBPEAAAA3QAAAA8AAAAAAAAAAAAAAAAAmAIAAGRycy9k&#10;b3ducmV2LnhtbFBLBQYAAAAABAAEAPUAAACJAwAAAAA=&#10;" path="m54,10l39,2,27,,12,,,5r9,7l24,15r10,2l42,15r7,l54,10xe" filled="f" strokecolor="#e15520" strokeweight="0">
              <v:path arrowok="t" o:connecttype="custom" o:connectlocs="54,10;39,2;27,0;12,0;0,5;9,12;24,15;34,17;42,15;49,15;54,10" o:connectangles="0,0,0,0,0,0,0,0,0,0,0"/>
            </v:shape>
            <v:shape id="Freeform 1314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ZMMcA&#10;AADdAAAADwAAAGRycy9kb3ducmV2LnhtbERP22rCQBB9L/QflhH6VjexKG10E0ovILQWtK3g25Ad&#10;k9jsbJrdmujXuwXBtzmc68yy3tRiT62rLCuIhxEI4tzqigsFX5+vt/cgnEfWWFsmBQdykKXXVzNM&#10;tO14SfuVL0QIYZeggtL7JpHS5SUZdEPbEAdua1uDPsC2kLrFLoSbWo6iaCINVhwaSmzoqaT8Z/Vn&#10;FKzdLx6+X46b+O19u/gY755997BT6mbQP05BeOr9RXx2z3WYfxeP4P+bcIJM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GTDHAAAA3QAAAA8AAAAAAAAAAAAAAAAAmAIAAGRy&#10;cy9kb3ducmV2LnhtbFBLBQYAAAAABAAEAPUAAACMAwAAAAA=&#10;" path="m,8l70,,,8xe" fillcolor="#f3be00" stroked="f">
              <v:path arrowok="t" o:connecttype="custom" o:connectlocs="0,8;70,0;0,8" o:connectangles="0,0,0"/>
            </v:shape>
            <v:shape id="Freeform 1315" o:spid="_x0000_s2339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TYcIA&#10;AADdAAAADwAAAGRycy9kb3ducmV2LnhtbERPS4vCMBC+L/gfwgjetqkKWmujiIviHtcHXodmbIvN&#10;pDZZrf/eLCx4m4/vOdmyM7W4U+sqywqGUQyCOLe64kLB8bD5TEA4j6yxtkwKnuRgueh9ZJhq++Af&#10;uu99IUIIuxQVlN43qZQuL8mgi2xDHLiLbQ36ANtC6hYfIdzUchTHE2mw4tBQYkPrkvLr/tcoOE03&#10;57xJZsU0OX05Obttv28jo9Sg363mIDx1/i3+d+90mD8ejuHv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VNhwgAAAN0AAAAPAAAAAAAAAAAAAAAAAJgCAABkcnMvZG93&#10;bnJldi54bWxQSwUGAAAAAAQABAD1AAAAhwMAAAAA&#10;" path="m,8l70,,,8xe" filled="f" strokecolor="#e15520" strokeweight="0">
              <v:path arrowok="t" o:connecttype="custom" o:connectlocs="0,8;70,0;0,8" o:connectangles="0,0,0"/>
            </v:shape>
            <v:shape id="Freeform 1316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JV8IA&#10;AADdAAAADwAAAGRycy9kb3ducmV2LnhtbERPS4vCMBC+C/6HMIK3NfWBaNcoooheKvhg2b0NzdgW&#10;m0lpotZ/b4QFb/PxPWe2aEwp7lS7wrKCfi8CQZxaXXCm4HzafE1AOI+ssbRMCp7kYDFvt2YYa/vg&#10;A92PPhMhhF2MCnLvq1hKl+Zk0PVsRRy4i60N+gDrTOoaHyHclHIQRWNpsODQkGNFq5zS6/FmFNg9&#10;/WzXw+sGm99dkkz13zhZV0p1O83yG4Snxn/E/+6dDvOH/RG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UlXwgAAAN0AAAAPAAAAAAAAAAAAAAAAAJgCAABkcnMvZG93&#10;bnJldi54bWxQSwUGAAAAAAQABAD1AAAAhwMAAAAA&#10;" path="m60,15l53,7,45,5,38,2,30,,23,2r-8,l8,7,,12r13,8l28,22r7,l45,20r8,-3l60,15xe" fillcolor="#f3be00" stroked="f">
              <v:path arrowok="t" o:connecttype="custom" o:connectlocs="60,15;53,7;45,5;38,2;30,0;23,2;15,2;8,7;0,12;13,20;28,22;35,22;45,20;53,17;60,15" o:connectangles="0,0,0,0,0,0,0,0,0,0,0,0,0,0,0"/>
            </v:shape>
            <v:shape id="Freeform 1317" o:spid="_x0000_s2341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K9ccA&#10;AADdAAAADwAAAGRycy9kb3ducmV2LnhtbESPQWvCQBCF70L/wzIFL6VutKghuglSqJT2ICZV8DZk&#10;p0lodjZkV03/fVcoeJvhvffNm3U2mFZcqHeNZQXTSQSCuLS64UrBV/H2HINwHllja5kU/JKDLH0Y&#10;rTHR9sp7uuS+EgHCLkEFtfddIqUrazLoJrYjDtq37Q36sPaV1D1eA9y0chZFC2mw4XChxo5eayp/&#10;8rMJlOG0jPOPvCo+8fBU7jZHF+NWqfHjsFmB8DT4u/k//a5D/ZfpHG7fhBF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yyvXHAAAA3QAAAA8AAAAAAAAAAAAAAAAAmAIAAGRy&#10;cy9kb3ducmV2LnhtbFBLBQYAAAAABAAEAPUAAACMAwAAAAA=&#10;" path="m60,15l53,7,45,5,38,2,30,,23,2r-8,l8,7,,12r13,8l28,22r7,l45,20r8,-3l60,15e" filled="f" strokecolor="#e15520" strokeweight="0">
              <v:path arrowok="t" o:connecttype="custom" o:connectlocs="60,15;53,7;45,5;38,2;30,0;23,2;15,2;8,7;0,12;13,20;28,22;35,22;45,20;53,17;60,15" o:connectangles="0,0,0,0,0,0,0,0,0,0,0,0,0,0,0"/>
            </v:shape>
            <v:shape id="Freeform 1318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FcsMA&#10;AADdAAAADwAAAGRycy9kb3ducmV2LnhtbERP3WrCMBS+H+wdwhnsZszUOcqoRpGNgrorfx7g2Byb&#10;suakJJmtb28Ewbvz8f2e2WKwrTiTD41jBeNRBoK4crrhWsFhX75/gQgRWWPrmBRcKMBi/vw0w0K7&#10;nrd03sVapBAOBSowMXaFlKEyZDGMXEecuJPzFmOCvpbaY5/CbSs/siyXFhtODQY7+jZU/e3+rYJy&#10;su8/346ncrn5OXTt2vje5r9Kvb4MyymISEN8iO/ulU7zJ+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FcsMAAADdAAAADwAAAAAAAAAAAAAAAACYAgAAZHJzL2Rv&#10;d25yZXYueG1sUEsFBgAAAAAEAAQA9QAAAIgDAAAAAA==&#10;" path="m,13l72,,,13xe" fillcolor="#f3be00" stroked="f">
              <v:path arrowok="t" o:connecttype="custom" o:connectlocs="0,13;72,0;0,13" o:connectangles="0,0,0"/>
            </v:shape>
            <v:shape id="Freeform 1319" o:spid="_x0000_s2343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mMsQA&#10;AADdAAAADwAAAGRycy9kb3ducmV2LnhtbERPTWvCQBC9C/6HZYRepG7SUBuiq9iC0PYixvY+Zsck&#10;mp0N2TWm/75bKHibx/uc5Xowjeipc7VlBfEsAkFcWF1zqeDrsH1MQTiPrLGxTAp+yMF6NR4tMdP2&#10;xnvqc1+KEMIuQwWV920mpSsqMuhmtiUO3Ml2Bn2AXSl1h7cQbhr5FEVzabDm0FBhS28VFZf8ahSk&#10;G5/Erx/HS54899Pp57c8l8VOqYfJsFmA8DT4u/jf/a7D/CR+g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ZjLEAAAA3QAAAA8AAAAAAAAAAAAAAAAAmAIAAGRycy9k&#10;b3ducmV2LnhtbFBLBQYAAAAABAAEAPUAAACJAwAAAAA=&#10;" path="m,13l72,,,13xe" filled="f" strokecolor="#e15520" strokeweight="0">
              <v:path arrowok="t" o:connecttype="custom" o:connectlocs="0,13;72,0;0,13" o:connectangles="0,0,0"/>
            </v:shape>
            <v:shape id="Freeform 1320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osMcA&#10;AADdAAAADwAAAGRycy9kb3ducmV2LnhtbESPQU/CQBCF7yb8h82QeJNdwKipLERJIF6IWDVeJ92x&#10;bezOlu5KC7+eOZh4m8l78943i9XgG3WkLtaBLUwnBhRxEVzNpYWP983NA6iYkB02gcnCiSKslqOr&#10;BWYu9PxGxzyVSkI4ZmihSqnNtI5FRR7jJLTEon2HzmOStSu167CXcN/omTF32mPN0lBhS+uKip/8&#10;11t4zl83h6+z2Zp707vz/na7+9x5a6/Hw9MjqERD+jf/Xb84wZ9PBV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QqLDHAAAA3QAAAA8AAAAAAAAAAAAAAAAAmAIAAGRy&#10;cy9kb3ducmV2LnhtbFBLBQYAAAAABAAEAPUAAACMAwAAAAA=&#10;" path="m59,25l121,,59,25,42,20,27,22,12,27,,35r7,2l14,40r8,l29,40,39,37r8,-2l52,30r7,-5xe" fillcolor="#f3be00" stroked="f">
              <v:path arrowok="t" o:connecttype="custom" o:connectlocs="59,25;121,0;59,25;59,25;59,25;42,20;27,22;12,27;0,35;7,37;14,40;22,40;29,40;39,37;47,35;52,30;59,25" o:connectangles="0,0,0,0,0,0,0,0,0,0,0,0,0,0,0,0,0"/>
            </v:shape>
            <v:shape id="Freeform 1321" o:spid="_x0000_s2345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+6cIA&#10;AADdAAAADwAAAGRycy9kb3ducmV2LnhtbERPTWvCQBC9F/oflin01my2QklTVxFBUHpKFHIdsmMS&#10;zM4m2a3Gf98tFLzN433Ocj3bXlxp8p1jDSpJQRDXznTcaDgdd28ZCB+QDfaOScOdPKxXz09LzI27&#10;cUHXMjQihrDPUUMbwpBL6euWLPrEDcSRO7vJYohwaqSZ8BbDbS/f0/RDWuw4NrQ40Lal+lL+WA2b&#10;e1Wpg1RZcaJsTFV3GMfvQevXl3nzBSLQHB7if/fexPkL9Ql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j7pwgAAAN0AAAAPAAAAAAAAAAAAAAAAAJgCAABkcnMvZG93&#10;bnJldi54bWxQSwUGAAAAAAQABAD1AAAAhwMAAAAA&#10;" path="m59,25l121,,59,25,42,20,27,22,12,27,,35r7,2l14,40r8,l29,40,39,37r8,-2l52,30r7,-5xe" filled="f" strokecolor="#e15520" strokeweight="0">
              <v:path arrowok="t" o:connecttype="custom" o:connectlocs="59,25;121,0;59,25;59,25;59,25;42,20;27,22;12,27;0,35;7,37;14,40;22,40;29,40;39,37;47,35;52,30;59,25" o:connectangles="0,0,0,0,0,0,0,0,0,0,0,0,0,0,0,0,0"/>
            </v:shape>
            <v:shape id="Freeform 1322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vtscA&#10;AADdAAAADwAAAGRycy9kb3ducmV2LnhtbESP0WrCQBBF34X+wzJCX4puqqA1ukppKVgQsdEPGLLT&#10;JDU7m2a3Jv6981DwbYZ7594zq03vanWhNlSeDTyPE1DEubcVFwZOx4/RC6gQkS3WnsnAlQJs1g+D&#10;FabWd/xFlywWSkI4pGigjLFJtQ55SQ7D2DfEon371mGUtS20bbGTcFfrSZLMtMOKpaHEht5Kys/Z&#10;nzOw2P9cD9X26bOb7nieHeez91+HxjwO+9clqEh9vJv/r7dW8KcT4ZdvZAS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r7bHAAAA3QAAAA8AAAAAAAAAAAAAAAAAmAIAAGRy&#10;cy9kb3ducmV2LnhtbFBLBQYAAAAABAAEAPUAAACMAwAAAAA=&#10;" path="m57,17l122,,57,17,42,15r-15,l12,20,,27r5,5l12,35r10,l30,35,40,32r7,-2l52,25r5,-8xe" fillcolor="#f3be00" stroked="f">
              <v:path arrowok="t" o:connecttype="custom" o:connectlocs="57,17;122,0;57,17;57,17;57,17;42,15;27,15;12,20;0,27;5,32;12,35;22,35;30,35;40,32;47,30;52,25;57,17" o:connectangles="0,0,0,0,0,0,0,0,0,0,0,0,0,0,0,0,0"/>
            </v:shape>
            <v:shape id="Freeform 1323" o:spid="_x0000_s2347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vdMMA&#10;AADdAAAADwAAAGRycy9kb3ducmV2LnhtbERP22oCMRB9F/oPYQq+aVbFKlujtAVBsOAdX4fNdLN0&#10;M1k2cV39+qYg+DaHc53ZorWlaKj2hWMFg34CgjhzuuBcwfGw7E1B+ICssXRMCm7kYTF/6cww1e7K&#10;O2r2IRcxhH2KCkwIVSqlzwxZ9H1XEUfux9UWQ4R1LnWN1xhuSzlMkjdpseDYYLCiL0PZ7/5iFay+&#10;x+Zc3HC0tticPsvJ5s7bjVLd1/bjHUSgNjzFD/dKx/mj4QD+v4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1vdMMAAADdAAAADwAAAAAAAAAAAAAAAACYAgAAZHJzL2Rv&#10;d25yZXYueG1sUEsFBgAAAAAEAAQA9QAAAIgDAAAAAA==&#10;" path="m57,17l122,,57,17,42,15r-15,l12,20,,27r5,5l12,35r10,l30,35,40,32r7,-2l52,25r5,-8xe" filled="f" strokecolor="#e15520" strokeweight="0">
              <v:path arrowok="t" o:connecttype="custom" o:connectlocs="57,17;122,0;57,17;57,17;57,17;42,15;27,15;12,20;0,27;5,32;12,35;22,35;30,35;40,32;47,30;52,25;57,17" o:connectangles="0,0,0,0,0,0,0,0,0,0,0,0,0,0,0,0,0"/>
            </v:shape>
            <v:shape id="Freeform 1324" o:spid="_x0000_s2348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kG8MA&#10;AADdAAAADwAAAGRycy9kb3ducmV2LnhtbERPTYvCMBC9C/sfwgjeNLWKSDWKq7h0Dx62q/ehGdti&#10;MylN1K6/fiMI3ubxPme57kwtbtS6yrKC8SgCQZxbXXGh4Pi7H85BOI+ssbZMCv7IwXr10Vtiou2d&#10;f+iW+UKEEHYJKii9bxIpXV6SQTeyDXHgzrY16ANsC6lbvIdwU8s4imbSYMWhocSGtiXll+xqFKTn&#10;6juOdna6mePk8ZV+ng7b616pQb/bLEB46vxb/HKnOsyfxD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HkG8MAAADdAAAADwAAAAAAAAAAAAAAAACYAgAAZHJzL2Rv&#10;d25yZXYueG1sUEsFBgAAAAAEAAQA9QAAAIgDAAAAAA==&#10;" path="m,15l63,,,15xe" fillcolor="#f3be00" stroked="f">
              <v:path arrowok="t" o:connecttype="custom" o:connectlocs="0,15;63,0;0,15" o:connectangles="0,0,0"/>
            </v:shape>
            <v:shape id="Freeform 1325" o:spid="_x0000_s2349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fScIA&#10;AADdAAAADwAAAGRycy9kb3ducmV2LnhtbERPS2vCQBC+F/oflil4q5sqBIlugpQWPYmmj/OYHZPF&#10;7GzIrib+e7dQ8DYf33NWxWhbcaXeG8cK3qYJCOLKacO1gu+vz9cFCB+QNbaOScGNPBT589MKM+0G&#10;PtC1DLWIIewzVNCE0GVS+qohi37qOuLInVxvMUTY11L3OMRw28pZkqTSouHY0GBH7w1V5/JiFZx2&#10;Rt5MuvEf/ne3H+iIP+UhVWryMq6XIAKN4SH+d291nD+fzeHvm3iC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59JwgAAAN0AAAAPAAAAAAAAAAAAAAAAAJgCAABkcnMvZG93&#10;bnJldi54bWxQSwUGAAAAAAQABAD1AAAAhwMAAAAA&#10;" path="m,15l63,,,15xe" filled="f" strokecolor="#e15520" strokeweight="0">
              <v:path arrowok="t" o:connecttype="custom" o:connectlocs="0,15;63,0;0,15" o:connectangles="0,0,0"/>
            </v:shape>
            <v:shape id="Freeform 1326" o:spid="_x0000_s2350" style="position:absolute;left:5847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S+cEA&#10;AADdAAAADwAAAGRycy9kb3ducmV2LnhtbERPTYvCMBC9C/sfwix4kTWtSpGuUXRhQTxp9eBxaGab&#10;ss2kNFHrvzeC4G0e73MWq9424kqdrx0rSMcJCOLS6ZorBafj79cchA/IGhvHpOBOHlbLj8ECc+1u&#10;fKBrESoRQ9jnqMCE0OZS+tKQRT92LXHk/lxnMUTYVVJ3eIvhtpGTJMmkxZpjg8GWfgyV/8XFKtiO&#10;0truw7m4X9KNN+WZzC4jpYaf/fobRKA+vMUv91bH+dPJ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kvnBAAAA3QAAAA8AAAAAAAAAAAAAAAAAmAIAAGRycy9kb3du&#10;cmV2LnhtbFBLBQYAAAAABAAEAPUAAACGAwAAAAA=&#10;" path="m38,60l,,38,60xm38,60r7,15l53,88r7,2l65,95r7,l80,95r,-7l77,80,72,75,67,68,62,63,55,60,45,58r-7,2xe" fillcolor="#f3be00" stroked="f">
              <v:path arrowok="t" o:connecttype="custom" o:connectlocs="38,60;0,0;38,60;38,60;45,75;53,88;60,90;65,95;72,95;80,95;80,88;77,80;72,75;67,68;62,63;55,60;45,58;38,60" o:connectangles="0,0,0,0,0,0,0,0,0,0,0,0,0,0,0,0,0,0"/>
              <o:lock v:ext="edit" verticies="t"/>
            </v:shape>
            <v:shape id="Freeform 1327" o:spid="_x0000_s2351" style="position:absolute;left:584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2MMA&#10;AADdAAAADwAAAGRycy9kb3ducmV2LnhtbERPTWvCQBC9C/0PyxR6003TWiS6SikIngJGC/E2ZqdJ&#10;anY23V01/ffdguBtHu9zFqvBdOJCzreWFTxPEhDEldUt1wr2u/V4BsIHZI2dZVLwSx5Wy4fRAjNt&#10;r7ylSxFqEUPYZ6igCaHPpPRVQwb9xPbEkfuyzmCI0NVSO7zGcNPJNEnepMGWY0ODPX00VJ2Ks1Hw&#10;mp/SvDuYvKzLT+9/2Jni+6jU0+PwPgcRaAh38c290XH+Szq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a2MMAAADdAAAADwAAAAAAAAAAAAAAAACYAgAAZHJzL2Rv&#10;d25yZXYueG1sUEsFBgAAAAAEAAQA9QAAAIgDAAAAAA==&#10;" path="m38,60l,,38,60xe" filled="f" strokecolor="#e15520" strokeweight=".1pt">
              <v:path arrowok="t" o:connecttype="custom" o:connectlocs="38,60;0,0;38,60" o:connectangles="0,0,0"/>
            </v:shape>
            <v:shape id="Freeform 1328" o:spid="_x0000_s2352" style="position:absolute;left:588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a4cIA&#10;AADdAAAADwAAAGRycy9kb3ducmV2LnhtbERPzWoCMRC+C32HMAUvUhMVZNkapRQLgnpw7QNMN9Pd&#10;pZvJukk1vr0RBG/z8f3OYhVtK87U+8axhslYgSAunWm40vB9/HrLQPiAbLB1TBqu5GG1fBksMDfu&#10;wgc6F6ESKYR9jhrqELpcSl/WZNGPXUecuF/XWwwJ9pU0PV5SuG3lVKm5tNhwaqixo8+ayr/i32qI&#10;rgin9cjsFI3a/USVP9ksbrUevsaPdxCBYniKH+6NSfNn0z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hrhwgAAAN0AAAAPAAAAAAAAAAAAAAAAAJgCAABkcnMvZG93&#10;bnJldi54bWxQSwUGAAAAAAQABAD1AAAAhwMAAAAA&#10;" path="m,2l7,17r8,13l22,32r5,5l34,37r8,l42,30,39,22,34,17,29,10,24,5,17,2,7,,,2xe" filled="f" strokecolor="#e15520" strokeweight=".1pt">
              <v:path arrowok="t" o:connecttype="custom" o:connectlocs="0,2;7,17;15,30;22,32;27,37;34,37;42,37;42,30;39,22;34,17;29,10;24,5;17,2;7,0;0,2" o:connectangles="0,0,0,0,0,0,0,0,0,0,0,0,0,0,0"/>
            </v:shape>
            <v:shape id="Freeform 1329" o:spid="_x0000_s2353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TqsMA&#10;AADdAAAADwAAAGRycy9kb3ducmV2LnhtbERPTWvCQBC9F/wPywheim601pboJhRB6rFq8TzdnSbB&#10;7Gya3Sbpv3cLgrd5vM/Z5IOtRUetrxwrmM8SEMTamYoLBZ+n3fQVhA/IBmvHpOCPPOTZ6GGDqXE9&#10;H6g7hkLEEPYpKihDaFIpvS7Jop+5hjhy3661GCJsC2la7GO4reUiSVbSYsWxocSGtiXpy/HXKjhc&#10;Tk5//Tw+v/tmt9T1xxmZz0pNxsPbGkSgIdzFN/fexPlPixf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TqsMAAADdAAAADwAAAAAAAAAAAAAAAACYAgAAZHJzL2Rv&#10;d25yZXYueG1sUEsFBgAAAAAEAAQA9QAAAIgDAAAAAA==&#10;" path="m47,45l,,47,45xm47,45r8,15l65,72r12,5l90,80r,-5l87,67,82,60,77,55,70,50,62,47,55,45r-8,xe" fillcolor="#f3be00" stroked="f">
              <v:path arrowok="t" o:connecttype="custom" o:connectlocs="47,45;0,0;47,45;47,45;55,60;65,72;77,77;90,80;90,75;87,67;82,60;77,55;70,50;62,47;55,45;47,45" o:connectangles="0,0,0,0,0,0,0,0,0,0,0,0,0,0,0,0"/>
              <o:lock v:ext="edit" verticies="t"/>
            </v:shape>
            <v:shape id="Freeform 1330" o:spid="_x0000_s2354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CcMYA&#10;AADdAAAADwAAAGRycy9kb3ducmV2LnhtbESPT2vCQBDF7wW/wzJCb3WjopTUVURoEDz5p6C3aXaa&#10;hGZnY3bV+O2dg+Bthvfmvd/MFp2r1ZXaUHk2MBwkoIhzbysuDBz23x+foEJEtlh7JgN3CrCY995m&#10;mFp/4y1dd7FQEsIhRQNljE2qdchLchgGviEW7c+3DqOsbaFtizcJd7UeJclUO6xYGkpsaFVS/r+7&#10;OAOX/Wn1c8jc5jz+3VRLmqyzbHs05r3fLb9AReriy/y8XlvBH48EV76REf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+CcMYAAADdAAAADwAAAAAAAAAAAAAAAACYAgAAZHJz&#10;L2Rvd25yZXYueG1sUEsFBgAAAAAEAAQA9QAAAIsDAAAAAA==&#10;" path="m47,45l,,47,45xe" filled="f" strokecolor="#e15520" strokeweight="0">
              <v:path arrowok="t" o:connecttype="custom" o:connectlocs="47,45;0,0;47,45" o:connectangles="0,0,0"/>
            </v:shape>
            <v:shape id="Freeform 1331" o:spid="_x0000_s2355" style="position:absolute;left:5909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YIsUA&#10;AADdAAAADwAAAGRycy9kb3ducmV2LnhtbERPTWvCQBC9C/0PyxR6KbqJgtSYVYqiCAVLUy/ehuwk&#10;G5qdjdmtpv++Wyh4m8f7nHw92FZcqfeNYwXpJAFBXDrdcK3g9Lkbv4DwAVlj65gU/JCH9ephlGOm&#10;3Y0/6FqEWsQQ9hkqMCF0mZS+NGTRT1xHHLnK9RZDhH0tdY+3GG5bOU2SubTYcGww2NHGUPlVfFsF&#10;PHvD7T5Nt+a8KYbn0+X92IVKqafH4XUJItAQ7uJ/90HH+bPpAv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JgixQAAAN0AAAAPAAAAAAAAAAAAAAAAAJgCAABkcnMv&#10;ZG93bnJldi54bWxQSwUGAAAAAAQABAD1AAAAigMAAAAA&#10;" path="m,l8,15,18,27r12,5l43,35r,-5l40,22,35,15,30,10,23,5,15,2,8,,,e" filled="f" strokecolor="#e15520" strokeweight="0">
              <v:path arrowok="t" o:connecttype="custom" o:connectlocs="0,0;8,15;18,27;30,32;43,35;43,30;40,22;35,15;30,10;23,5;15,2;8,0;0,0" o:connectangles="0,0,0,0,0,0,0,0,0,0,0,0,0"/>
            </v:shape>
            <v:shape id="Freeform 1332" o:spid="_x0000_s2356" style="position:absolute;left:5880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4MUA&#10;AADdAAAADwAAAGRycy9kb3ducmV2LnhtbESPzWoCMRDH74LvEEboTbNqW8rWKCJt0Qotah9g2Ex3&#10;l24mS5Lq6tM7B8HbDPP/+M1s0blGHSnE2rOB8SgDRVx4W3Np4OfwPnwBFROyxcYzGThThMW835th&#10;bv2Jd3Tcp1JJCMccDVQptbnWsajIYRz5llhuvz44TLKGUtuAJwl3jZ5k2bN2WLM0VNjSqqLib//v&#10;pPet/AzbzfrbHS6PfvdR0Pnp8mXMw6BbvoJK1KW7+OZeW8GfToVf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crgxQAAAN0AAAAPAAAAAAAAAAAAAAAAAJgCAABkcnMv&#10;ZG93bnJldi54bWxQSwUGAAAAAAQABAD1AAAAigMAAAAA&#10;" path="m47,45l,,47,45xm47,45r7,15l62,70r12,7l89,80r,-5l87,67,82,60,77,55,69,50,62,47,54,45r-7,xe" fillcolor="#f3be00" stroked="f">
              <v:path arrowok="t" o:connecttype="custom" o:connectlocs="47,45;0,0;47,45;47,45;54,60;62,70;74,77;89,80;89,75;87,67;82,60;77,55;69,50;62,47;54,45;47,45" o:connectangles="0,0,0,0,0,0,0,0,0,0,0,0,0,0,0,0"/>
              <o:lock v:ext="edit" verticies="t"/>
            </v:shape>
            <v:shape id="Freeform 1333" o:spid="_x0000_s2357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hEcIA&#10;AADdAAAADwAAAGRycy9kb3ducmV2LnhtbERPTWvCQBC9C/0PyxR6041VRFJXKYVAe6wNEW/T7JiE&#10;ZmZDdhuTf98VCt7m8T5ndxi5VQP1vnFiYLlIQJGUzjZSGci/svkWlA8oFlsnZGAiD4f9w2yHqXVX&#10;+aThGCoVQ8SnaKAOoUu19mVNjH7hOpLIXVzPGCLsK217vMZwbvVzkmw0YyOxocaO3moqf46/bOD0&#10;nfG0zc84TfmQXYqCP85rNubpcXx9ARVoDHfxv/vdxvmr1RJu38QT9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6ERwgAAAN0AAAAPAAAAAAAAAAAAAAAAAJgCAABkcnMvZG93&#10;bnJldi54bWxQSwUGAAAAAAQABAD1AAAAhwMAAAAA&#10;" path="m47,45l,,47,45xe" filled="f" strokecolor="#1f1a17" strokeweight="0">
              <v:path arrowok="t" o:connecttype="custom" o:connectlocs="47,45;0,0;47,45" o:connectangles="0,0,0"/>
            </v:shape>
            <v:shape id="Freeform 1334" o:spid="_x0000_s2358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9hsQA&#10;AADdAAAADwAAAGRycy9kb3ducmV2LnhtbERP30vDMBB+H/g/hBN8EZduBZW6bMhAXPcwWBXc49Gc&#10;bbC5lCS23X+/CMLe7uP7eavNZDsxkA/GsYLFPANBXDttuFHw+fH28AwiRGSNnWNScKYAm/XNbIWF&#10;diMfaahiI1IIhwIVtDH2hZShbslimLueOHHfzluMCfpGao9jCredXGbZo7RoODW02NO2pfqn+rUK&#10;7KEsT374wn1/GvMn835vyuqg1N3t9PoCItIUr+J/906n+Xm+hL9v0gl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/YbEAAAA3QAAAA8AAAAAAAAAAAAAAAAAmAIAAGRycy9k&#10;b3ducmV2LnhtbFBLBQYAAAAABAAEAPUAAACJAwAAAAA=&#10;" path="m,l7,15r8,10l27,32r15,3l42,30,40,22,35,15,30,10,22,5,15,2,7,,,e" filled="f" strokecolor="#1f1a17" strokeweight="0">
              <v:path arrowok="t" o:connecttype="custom" o:connectlocs="0,0;7,15;15,25;27,32;42,35;42,30;40,22;35,15;30,10;22,5;15,2;7,0;0,0" o:connectangles="0,0,0,0,0,0,0,0,0,0,0,0,0"/>
            </v:shape>
            <v:shape id="Freeform 1335" o:spid="_x0000_s2359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lKMMA&#10;AADdAAAADwAAAGRycy9kb3ducmV2LnhtbERPyWrDMBC9F/oPYgq9NXJiKMaNElpDiy891FnOgzW1&#10;nFgjY6mxm6+PAoHc5vHWWa4n24kTDb51rGA+S0AQ10633CjYbj5fMhA+IGvsHJOCf/KwXj0+LDHX&#10;buQfOlWhETGEfY4KTAh9LqWvDVn0M9cTR+7XDRZDhEMj9YBjDLedXCTJq7TYcmww2FNhqD5Wf1bB&#10;Ipufd21RTt+pKdzXx2Hf0M4q9fw0vb+BCDSFu/jmLnWcn6Yp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lKMMAAADdAAAADwAAAAAAAAAAAAAAAACYAgAAZHJzL2Rv&#10;d25yZXYueG1sUEsFBgAAAAAEAAQA9QAAAIgDAAAAAA==&#10;" path="m35,60l,,35,60xm35,60r7,18l50,88r7,5l62,95r8,3l77,98r,-8l74,83,70,75,65,70,60,65,52,63,42,60r-7,xe" fillcolor="#f3be00" stroked="f">
              <v:path arrowok="t" o:connecttype="custom" o:connectlocs="35,60;0,0;35,60;35,60;42,78;50,88;57,93;62,95;70,98;77,98;77,90;74,83;70,75;65,70;60,65;52,63;42,60;35,60" o:connectangles="0,0,0,0,0,0,0,0,0,0,0,0,0,0,0,0,0,0"/>
              <o:lock v:ext="edit" verticies="t"/>
            </v:shape>
            <v:shape id="Freeform 1336" o:spid="_x0000_s2360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basIA&#10;AADdAAAADwAAAGRycy9kb3ducmV2LnhtbERPS4vCMBC+C/6HMII3TX0i1bSI4OphEbbrwePQjG2x&#10;mZQmW+u/NwsLe5uP7zm7tDe16Kh1lWUFs2kEgji3uuJCwfX7ONmAcB5ZY22ZFLzIQZoMBzuMtX3y&#10;F3WZL0QIYRejgtL7JpbS5SUZdFPbEAfubluDPsC2kLrFZwg3tZxH0VoarDg0lNjQoaT8kf0YBZ82&#10;r9yqmPvj+naJlqfMdNfXh1LjUb/fgvDU+3/xn/usw/zFYgm/34QT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FtqwgAAAN0AAAAPAAAAAAAAAAAAAAAAAJgCAABkcnMvZG93&#10;bnJldi54bWxQSwUGAAAAAAQABAD1AAAAhwMAAAAA&#10;" path="m35,60l,,35,60xe" filled="f" strokecolor="#e15520" strokeweight=".1pt">
              <v:path arrowok="t" o:connecttype="custom" o:connectlocs="35,60;0,0;35,60" o:connectangles="0,0,0"/>
            </v:shape>
            <v:shape id="Freeform 1337" o:spid="_x0000_s2361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uE8cA&#10;AADdAAAADwAAAGRycy9kb3ducmV2LnhtbESPQWsCMRCF7wX/Qxihl6LZViq6GqUIYilFcPXibdiM&#10;u9tuJiFJ1/Xfm0Khtxnem/e9Wa5704qOfGgsK3geZyCIS6sbrhScjtvRDESIyBpby6TgRgHWq8HD&#10;EnNtr3ygroiVSCEcclRQx+hyKUNZk8Ewto44aRfrDca0+kpqj9cUblr5kmVTabDhRKjR0aam8rv4&#10;MQliXes+Pgu96bvj3O+/dk/n7U6px2H/tgARqY//5r/rd53qTyav8PtNGk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rhPHAAAA3QAAAA8AAAAAAAAAAAAAAAAAmAIAAGRy&#10;cy9kb3ducmV2LnhtbFBLBQYAAAAABAAEAPUAAACMAwAAAAA=&#10;" path="m,l7,18r8,10l22,33r5,2l35,38r7,l42,30,39,23,35,15,30,10,25,5,17,3,7,,,xe" filled="f" strokecolor="#e15520" strokeweight=".1pt">
              <v:path arrowok="t" o:connecttype="custom" o:connectlocs="0,0;7,18;15,28;22,33;27,35;35,38;42,38;42,30;39,23;35,15;30,10;25,5;17,3;7,0;0,0" o:connectangles="0,0,0,0,0,0,0,0,0,0,0,0,0,0,0"/>
            </v:shape>
            <v:shape id="Freeform 1338" o:spid="_x0000_s2362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gFcYA&#10;AADdAAAADwAAAGRycy9kb3ducmV2LnhtbESPzW7CMBCE70i8g7VIvYEDEagKGFSF/nBsKRduq3iJ&#10;U+J1iF0IPD1GqtTbrma+2dnFqrO1OFPrK8cKxqMEBHHhdMWlgt332/AZhA/IGmvHpOBKHlbLfm+B&#10;mXYX/qLzNpQihrDPUIEJocmk9IUhi37kGuKoHVxrMcS1LaVu8RLDbS0nSTKTFiuOFww2lBsqjttf&#10;G2t83o7X6as55e/7j9tknK85DT9KPQ26lzmIQF34N//RGx25NJ3B4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VgFcYAAADdAAAADwAAAAAAAAAAAAAAAACYAgAAZHJz&#10;L2Rvd25yZXYueG1sUEsFBgAAAAAEAAQA9QAAAIsDAAAAAA==&#10;" path="m42,59l,,42,59xm42,59r7,15l59,84r5,5l72,92r7,2l87,94,84,87,82,79,79,72,74,67,67,62,59,59,52,57,42,59xe" fillcolor="#f3be00" stroked="f">
              <v:path arrowok="t" o:connecttype="custom" o:connectlocs="42,59;0,0;42,59;42,59;49,74;59,84;64,89;72,92;79,94;87,94;84,87;82,79;79,72;74,67;67,62;59,59;52,57;42,59" o:connectangles="0,0,0,0,0,0,0,0,0,0,0,0,0,0,0,0,0,0"/>
              <o:lock v:ext="edit" verticies="t"/>
            </v:shape>
            <v:shape id="Freeform 1339" o:spid="_x0000_s2363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b8MA&#10;AADdAAAADwAAAGRycy9kb3ducmV2LnhtbERPTWvCQBC9F/oflin0VjdW0RJdpbSUCp6iPfQ4zY5J&#10;NDsbdqcx/nu3UPA2j/c5y/XgWtVTiI1nA+NRBoq49LbhysDX/uPpBVQUZIutZzJwoQjr1f3dEnPr&#10;z1xQv5NKpRCOORqoRbpc61jW5DCOfEecuIMPDiXBUGkb8JzCXaufs2ymHTacGmrs6K2m8rT7dQY+&#10;f+Y4Dd+zblOMt8VRXH96l4Mxjw/D6wKU0CA38b97Y9P8yWQOf9+kE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tb8MAAADdAAAADwAAAAAAAAAAAAAAAACYAgAAZHJzL2Rv&#10;d25yZXYueG1sUEsFBgAAAAAEAAQA9QAAAIgDAAAAAA==&#10;" path="m42,59l,,42,59xe" filled="f" strokecolor="#e15520" strokeweight=".1pt">
              <v:path arrowok="t" o:connecttype="custom" o:connectlocs="42,59;0,0;42,59" o:connectangles="0,0,0"/>
            </v:shape>
            <v:shape id="Freeform 1340" o:spid="_x0000_s2364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iPMMA&#10;AADdAAAADwAAAGRycy9kb3ducmV2LnhtbESPQUsDQQyF74L/YYjgzc66Cyprp0WEgjdtLYi3sJPO&#10;LN3JLDtpu/57cxC8JbyX974s13MazJmm0md2cL+owBB32fccHOw/N3dPYIogexwyk4MfKrBeXV8t&#10;sfX5wls67yQYDeHSooMoMrbWli5SwrLII7FqhzwlFF2nYP2EFw1Pg62r6sEm7FkbIo70Gqk77k7J&#10;wSaQ74Js60fJ3+/p4/RVx9g4d3szvzyDEZrl3/x3/eYVv2kUV7/RE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iPMMAAADdAAAADwAAAAAAAAAAAAAAAACYAgAAZHJzL2Rv&#10;d25yZXYueG1sUEsFBgAAAAAEAAQA9QAAAIgDAAAAAA==&#10;" path="m,2l7,17,17,27r5,5l30,35r7,2l45,37,42,30,40,22,37,15,32,10,25,5,17,2,10,,,2xe" filled="f" strokecolor="#e15520" strokeweight=".1pt">
              <v:path arrowok="t" o:connecttype="custom" o:connectlocs="0,2;7,17;17,27;22,32;30,35;37,37;45,37;42,30;40,22;37,15;32,10;25,5;17,2;10,0;0,2" o:connectangles="0,0,0,0,0,0,0,0,0,0,0,0,0,0,0"/>
            </v:shape>
            <v:shape id="Freeform 1341" o:spid="_x0000_s2365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zN8QA&#10;AADdAAAADwAAAGRycy9kb3ducmV2LnhtbERPTWvCQBC9F/wPywje6saqoU1dpQjS0kvViuchO2aD&#10;2dmYXZO0v75bELzN433OYtXbSrTU+NKxgsk4AUGcO11yoeDwvXl8BuEDssbKMSn4IQ+r5eBhgZl2&#10;He+o3YdCxBD2GSowIdSZlD43ZNGPXU0cuZNrLIYIm0LqBrsYbiv5lCSptFhybDBY09pQft5frYLP&#10;r9/Z+4zN7jjv6nBK28v2UqZKjYb92yuIQH24i2/uDx3nT6cv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8zfEAAAA3QAAAA8AAAAAAAAAAAAAAAAAmAIAAGRycy9k&#10;b3ducmV2LnhtbFBLBQYAAAAABAAEAPUAAACJAwAAAAA=&#10;" path="m37,54l,,37,54xm37,54r8,15l52,82r8,5l65,89r7,3l80,92r,-8l77,77,72,69,67,64,62,59,55,57,47,54r-10,xe" fillcolor="#f3be00" stroked="f">
              <v:path arrowok="t" o:connecttype="custom" o:connectlocs="37,54;0,0;37,54;37,54;45,69;52,82;60,87;65,89;72,92;80,92;80,84;77,77;72,69;67,64;62,59;55,57;47,54;37,54" o:connectangles="0,0,0,0,0,0,0,0,0,0,0,0,0,0,0,0,0,0"/>
              <o:lock v:ext="edit" verticies="t"/>
            </v:shape>
            <v:shape id="Freeform 1342" o:spid="_x0000_s2366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aycYA&#10;AADdAAAADwAAAGRycy9kb3ducmV2LnhtbESPQWvCQBCF7wX/wzJCL6VutKVI6ioqSktvVaHXITvd&#10;RLOzIbsmqb++cyj0NsN78943i9Xga9VRG6vABqaTDBRxEWzFzsDpuH+cg4oJ2WIdmAz8UITVcnS3&#10;wNyGnj+pOySnJIRjjgbKlJpc61iU5DFOQkMs2ndoPSZZW6dti72E+1rPsuxFe6xYGkpsaFtScTlc&#10;vYF+h/bjdOu689twe3DZ18bt08aY+/GwfgWVaEj/5r/rdyv4T8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aycYAAADdAAAADwAAAAAAAAAAAAAAAACYAgAAZHJz&#10;L2Rvd25yZXYueG1sUEsFBgAAAAAEAAQA9QAAAIsDAAAAAA==&#10;" path="m37,54l,,37,54xe" filled="f" strokecolor="#e15520" strokeweight=".1pt">
              <v:path arrowok="t" o:connecttype="custom" o:connectlocs="37,54;0,0;37,54" o:connectangles="0,0,0"/>
            </v:shape>
            <v:shape id="Freeform 1343" o:spid="_x0000_s2367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qPsQA&#10;AADdAAAADwAAAGRycy9kb3ducmV2LnhtbERPTWvCQBC9F/wPywheim60RSW6im0peOjFKARvQ3ZM&#10;otnZkF1N6q93CwVv83ifs1x3phI3alxpWcF4FIEgzqwuOVdw2H8P5yCcR9ZYWSYFv+Rgveq9LDHW&#10;tuUd3RKfixDCLkYFhfd1LKXLCjLoRrYmDtzJNgZ9gE0udYNtCDeVnETRVBosOTQUWNNnQdkluRoF&#10;lODX0cz0PT+/HtP05+O6TVtSatDvNgsQnjr/FP+7tzrMf3sfw9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6j7EAAAA3QAAAA8AAAAAAAAAAAAAAAAAmAIAAGRycy9k&#10;b3ducmV2LnhtbFBLBQYAAAAABAAEAPUAAACJAwAAAAA=&#10;" path="m,l8,15r7,13l23,33r5,2l35,38r8,l43,30,40,23,35,15,30,10,25,5,18,3,10,,,xe" filled="f" strokecolor="#e15520" strokeweight=".1pt">
              <v:path arrowok="t" o:connecttype="custom" o:connectlocs="0,0;8,15;15,28;23,33;28,35;35,38;43,38;43,30;40,23;35,15;30,10;25,5;18,3;10,0;0,0" o:connectangles="0,0,0,0,0,0,0,0,0,0,0,0,0,0,0"/>
            </v:shape>
            <v:shape id="Freeform 1344" o:spid="_x0000_s2368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tr8QA&#10;AADdAAAADwAAAGRycy9kb3ducmV2LnhtbERP22rCQBB9F/yHZYS+FN3UStHUVaTQUihYakVfh+w0&#10;CWZnQ3aay993hYJvczjXWW97V6mWmlB6NvAwS0ARZ96WnBs4fr9Ol6CCIFusPJOBgQJsN+PRGlPr&#10;O/6i9iC5iiEcUjRQiNSp1iEryGGY+Zo4cj++cSgRNrm2DXYx3FV6niRP2mHJsaHAml4Kyi6HX2dA&#10;FuWq+/y4Pw/Lt2Hft9mKkpMYczfpd8+ghHq5if/d7zbOf1zM4fpNPE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7a/EAAAA3QAAAA8AAAAAAAAAAAAAAAAAmAIAAGRycy9k&#10;b3ducmV2LnhtbFBLBQYAAAAABAAEAPUAAACJAwAAAAA=&#10;" path="m32,63l,,32,63xm32,63r5,17l47,90r5,5l60,97r7,3l75,100r,-8l72,85,67,78,62,73,57,68,50,65,40,63r-8,xe" fillcolor="#f3be00" stroked="f">
              <v:path arrowok="t" o:connecttype="custom" o:connectlocs="32,63;0,0;32,63;32,63;37,80;47,90;52,95;60,97;67,100;75,100;75,92;72,85;67,78;62,73;57,68;50,65;40,63;32,63" o:connectangles="0,0,0,0,0,0,0,0,0,0,0,0,0,0,0,0,0,0"/>
              <o:lock v:ext="edit" verticies="t"/>
            </v:shape>
            <v:shape id="Freeform 1345" o:spid="_x0000_s2369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eGsYA&#10;AADdAAAADwAAAGRycy9kb3ducmV2LnhtbESPS4vCQBCE7wv+h6EFb+tEIyLRUUSQXfci6+Pgrc10&#10;HpjpCZlRk3+/Iyx466aq66terFpTiQc1rrSsYDSMQBCnVpecKzgdt58zEM4ja6wsk4KOHKyWvY8F&#10;Jto++ZceB5+LEMIuQQWF93UipUsLMuiGtiYOWmYbgz6sTS51g88Qbio5jqKpNFhyIBRY06ag9Ha4&#10;m8C9Xzcyq+NpNrmUP1/Vudvtb51Sg367noPw1Pq3+f/6W4f68SSG1zdhB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AeGsYAAADdAAAADwAAAAAAAAAAAAAAAACYAgAAZHJz&#10;L2Rvd25yZXYueG1sUEsFBgAAAAAEAAQA9QAAAIsDAAAAAA==&#10;" path="m32,63l,,32,63xe" filled="f" strokecolor="#e15520" strokeweight="0">
              <v:path arrowok="t" o:connecttype="custom" o:connectlocs="32,63;0,0;32,63" o:connectangles="0,0,0"/>
            </v:shape>
            <v:shape id="Freeform 1346" o:spid="_x0000_s2370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KCcIA&#10;AADdAAAADwAAAGRycy9kb3ducmV2LnhtbERPS4vCMBC+L+x/CLPgbZv6wJWuUUQR9Gi7F29DM7bd&#10;NpPSxFr/vREEb/PxPWe5HkwjeupcZVnBOIpBEOdWV1wo+Mv23wsQziNrbCyTgjs5WK8+P5aYaHvj&#10;E/WpL0QIYZeggtL7NpHS5SUZdJFtiQN3sZ1BH2BXSN3hLYSbRk7ieC4NVhwaSmxpW1Jep1ej4PJz&#10;tPX/YdynWJ/97r7IznvOlBp9DZtfEJ4G/xa/3Acd5k9n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0oJwgAAAN0AAAAPAAAAAAAAAAAAAAAAAJgCAABkcnMvZG93&#10;bnJldi54bWxQSwUGAAAAAAQABAD1AAAAhwMAAAAA&#10;" path="m,l5,17,15,27r5,5l28,34r7,3l43,37r,-8l40,22,35,15,30,10,25,5,18,2,8,,,xe" filled="f" strokecolor="#e15520" strokeweight="0">
              <v:path arrowok="t" o:connecttype="custom" o:connectlocs="0,0;5,17;15,27;20,32;28,34;35,37;43,37;43,29;40,22;35,15;30,10;25,5;18,2;8,0;0,0" o:connectangles="0,0,0,0,0,0,0,0,0,0,0,0,0,0,0"/>
            </v:shape>
            <v:shape id="Freeform 1347" o:spid="_x0000_s2371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E0MQA&#10;AADdAAAADwAAAGRycy9kb3ducmV2LnhtbERPS2sCMRC+C/0PYQq9abYvH6tRbIvYU0FX8Dpuxs22&#10;yWTZpLr21zeFgrf5+J4zW3TOihO1ofas4H6QgSAuva65UrArVv0xiBCRNVrPpOBCARbzm94Mc+3P&#10;vKHTNlYihXDIUYGJscmlDKUhh2HgG+LEHX3rMCbYVlK3eE7hzsqHLBtKhzWnBoMNvRoqv7bfTkGx&#10;f/mwYT0xS3Rvh3URf0Y7+6nU3W23nIKI1MWr+N/9rtP8x6d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hNDEAAAA3QAAAA8AAAAAAAAAAAAAAAAAmAIAAGRycy9k&#10;b3ducmV2LnhtbFBLBQYAAAAABAAEAPUAAACJAwAAAAA=&#10;" path="m28,70l,,28,70xm28,70r4,17l40,102r5,5l50,112r7,3l65,117r,-10l62,100,60,92,55,85,50,77,42,75,35,72,28,70xe" fillcolor="#f3be00" stroked="f">
              <v:path arrowok="t" o:connecttype="custom" o:connectlocs="28,70;0,0;28,70;28,70;32,87;40,102;45,107;50,112;57,115;65,117;65,107;62,100;60,92;55,85;50,77;42,75;35,72;28,70" o:connectangles="0,0,0,0,0,0,0,0,0,0,0,0,0,0,0,0,0,0"/>
              <o:lock v:ext="edit" verticies="t"/>
            </v:shape>
            <v:shape id="Freeform 1348" o:spid="_x0000_s2372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nZ8UA&#10;AADdAAAADwAAAGRycy9kb3ducmV2LnhtbERPTWvCQBC9F/wPywhepG6qxUqaVYoi2EJBo4ceJ9kx&#10;G8zOhuyq6b/vFgq9zeN9TrbqbSNu1PnasYKnSQKCuHS65krB6bh9XIDwAVlj45gUfJOH1XLwkGGq&#10;3Z0PdMtDJWII+xQVmBDaVEpfGrLoJ64ljtzZdRZDhF0ldYf3GG4bOU2SubRYc2ww2NLaUHnJr1bB&#10;bFGNk6/84wX39rMfb3SxNu+FUqNh//YKIlAf/sV/7p2O82fPc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ednxQAAAN0AAAAPAAAAAAAAAAAAAAAAAJgCAABkcnMv&#10;ZG93bnJldi54bWxQSwUGAAAAAAQABAD1AAAAigMAAAAA&#10;" path="m28,70l,,28,70xe" filled="f" strokecolor="#e15520" strokeweight="0">
              <v:path arrowok="t" o:connecttype="custom" o:connectlocs="28,70;0,0;28,70" o:connectangles="0,0,0"/>
            </v:shape>
            <v:shape id="Freeform 1349" o:spid="_x0000_s2373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iBMQA&#10;AADdAAAADwAAAGRycy9kb3ducmV2LnhtbERPTWvCQBC9F/wPywje6kZbraRugi0IHqtV7HGaHZPY&#10;7GzcXTX+e7dQ6G0e73PmeWcacSHna8sKRsMEBHFhdc2lgu3n8nEGwgdkjY1lUnAjD3nWe5hjqu2V&#10;13TZhFLEEPYpKqhCaFMpfVGRQT+0LXHkDtYZDBG6UmqH1xhuGjlOkqk0WHNsqLCl94qKn83ZKNjr&#10;77eP0367W4y/JqeJux3DrDwqNeh3i1cQgbrwL/5zr3Sc//T8Ar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IgTEAAAA3QAAAA8AAAAAAAAAAAAAAAAAmAIAAGRycy9k&#10;b3ducmV2LnhtbFBLBQYAAAAABAAEAPUAAACJAwAAAAA=&#10;" path="m,l4,17r8,15l17,37r5,5l29,45r8,2l37,37,34,30,32,22,27,15,22,7,14,5,7,2,,xe" filled="f" strokecolor="#e15520" strokeweight="0">
              <v:path arrowok="t" o:connecttype="custom" o:connectlocs="0,0;4,17;12,32;17,37;22,42;29,45;37,47;37,37;34,30;32,22;27,15;22,7;14,5;7,2;0,0" o:connectangles="0,0,0,0,0,0,0,0,0,0,0,0,0,0,0"/>
            </v:shape>
            <v:shape id="Freeform 1350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3tcYA&#10;AADdAAAADwAAAGRycy9kb3ducmV2LnhtbESPQW/CMAyF75P2HyJP2m2kbGiCQkDVGBLTTmPA2WpM&#10;W5E4pclo9+/nwyRutt7ze58Xq8E7daUuNoENjEcZKOIy2IYrA/vvzdMUVEzIFl1gMvBLEVbL+7sF&#10;5jb0/EXXXaqUhHDM0UCdUptrHcuaPMZRaIlFO4XOY5K1q7TtsJdw7/Rzlr1qjw1LQ40tvdVUnnc/&#10;3kDxWbFbH2fTdqyP7x+XpneTQ2HM48NQzEElGtLN/H+9tYL/MhF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3tcYAAADdAAAADwAAAAAAAAAAAAAAAACYAgAAZHJz&#10;L2Rvd25yZXYueG1sUEsFBgAAAAAEAAQA9QAAAIsDAAAAAA==&#10;" path="m13,l5,12,,27,,40,5,55r5,-3l13,45r2,-8l18,30r,-8l18,15,15,7,13,xe" fillcolor="#f3be00" stroked="f">
              <v:path arrowok="t" o:connecttype="custom" o:connectlocs="13,0;5,12;0,27;0,40;5,55;10,52;13,45;15,37;18,30;18,22;18,15;15,7;13,0" o:connectangles="0,0,0,0,0,0,0,0,0,0,0,0,0"/>
            </v:shape>
            <v:shape id="Freeform 1351" o:spid="_x0000_s2375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os8QA&#10;AADdAAAADwAAAGRycy9kb3ducmV2LnhtbERP22rCQBB9F/yHZQp9kbrxQtDoKipY7FOp9gOG7JiE&#10;ZmdDdtTo13cLBd/mcK6zXHeuVldqQ+XZwGiYgCLOva24MPB92r/NQAVBtlh7JgN3CrBe9XtLzKy/&#10;8Rddj1KoGMIhQwOlSJNpHfKSHIahb4gjd/atQ4mwLbRt8RbDXa3HSZJqhxXHhhIb2pWU/xwvzkC6&#10;k+IjvT/qwWO0/dw2B5ns3+fGvL50mwUooU6e4n/3wcb5k+kc/r6JJ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KLPEAAAA3QAAAA8AAAAAAAAAAAAAAAAAmAIAAGRycy9k&#10;b3ducmV2LnhtbFBLBQYAAAAABAAEAPUAAACJAwAAAAA=&#10;" path="m13,l5,12,,27,,40,5,55r5,-3l13,45r2,-8l18,30r,-8l18,15,15,7,13,e" filled="f" strokecolor="#e15520" strokeweight="0">
              <v:path arrowok="t" o:connecttype="custom" o:connectlocs="13,0;5,12;0,27;0,40;5,55;10,52;13,45;15,37;18,30;18,22;18,15;15,7;13,0" o:connectangles="0,0,0,0,0,0,0,0,0,0,0,0,0"/>
            </v:shape>
            <v:shape id="Freeform 1352" o:spid="_x0000_s2376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j+MgA&#10;AADdAAAADwAAAGRycy9kb3ducmV2LnhtbESPT0vDQBDF74LfYRnBm92oVErabSmKkItC/0DpbZKd&#10;Jmmzs2l2TeK3dw4FbzO8N+/9ZrEaXaN66kLt2cDzJAFFXHhbc2lgv/t8moEKEdli45kM/FKA1fL+&#10;boGp9QNvqN/GUkkIhxQNVDG2qdahqMhhmPiWWLST7xxGWbtS2w4HCXeNfkmSN+2wZmmosKX3iorL&#10;9scZyL6zPN9/nQ7X6yXrz1pPh4/8aMzjw7ieg4o0xn/z7Tqzgv86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uCP4yAAAAN0AAAAPAAAAAAAAAAAAAAAAAJgCAABk&#10;cnMvZG93bnJldi54bWxQSwUGAAAAAAQABAD1AAAAjQMAAAAA&#10;" path="m10,70l2,82,,97r,15l5,127r5,-5l12,117r3,-7l17,102r,-10l15,85,12,77,10,70xm10,70l2,r8,70xe" fillcolor="#f3be00" stroked="f">
              <v:path arrowok="t" o:connecttype="custom" o:connectlocs="10,70;2,82;0,97;0,112;5,127;10,122;12,117;15,110;17,102;17,92;15,85;12,77;10,70;10,70;2,0;10,70" o:connectangles="0,0,0,0,0,0,0,0,0,0,0,0,0,0,0,0"/>
              <o:lock v:ext="edit" verticies="t"/>
            </v:shape>
            <v:shape id="Freeform 1353" o:spid="_x0000_s2377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/h8IA&#10;AADdAAAADwAAAGRycy9kb3ducmV2LnhtbERPTWvCQBC9C/6HZQRvulFrKWk2UgoBr02leJxmp5tg&#10;djZm1yT213cLhd7m8T4nO0y2FQP1vnGsYLNOQBBXTjdsFJzei9UTCB+QNbaOScGdPBzy+SzDVLuR&#10;32gogxExhH2KCuoQulRKX9Vk0a9dRxy5L9dbDBH2RuoexxhuW7lNkkdpseHYUGNHrzVVl/JmFZjP&#10;8uFjKHbjtzufi2ocrjfjUanlYnp5BhFoCv/iP/dRx/m7/Q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7+HwgAAAN0AAAAPAAAAAAAAAAAAAAAAAJgCAABkcnMvZG93&#10;bnJldi54bWxQSwUGAAAAAAQABAD1AAAAhwMAAAAA&#10;" path="m10,l2,12,,27,,42,5,57r5,-5l12,47r3,-7l17,32r,-10l15,15,12,7,10,e" filled="f" strokecolor="#e15520" strokeweight="0">
              <v:path arrowok="t" o:connecttype="custom" o:connectlocs="10,0;2,12;0,27;0,42;5,57;10,52;12,47;15,40;17,32;17,22;15,15;12,7;10,0" o:connectangles="0,0,0,0,0,0,0,0,0,0,0,0,0"/>
            </v:shape>
            <v:shape id="Freeform 1354" o:spid="_x0000_s2378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wVcUA&#10;AADdAAAADwAAAGRycy9kb3ducmV2LnhtbERPTWvCQBC9C/6HZQq9SN2oWCR1FVFKQ8VDk9LzNDvd&#10;hGZn0+xW4793BcHbPN7nLNe9bcSROl87VjAZJyCIS6drNgo+i9enBQgfkDU2jknBmTysV8PBElPt&#10;TvxBxzwYEUPYp6igCqFNpfRlRRb92LXEkftxncUQYWek7vAUw20jp0nyLC3WHBsqbGlbUfmb/1sF&#10;xdf7KDd/xS5b+PObyez3YTfbK/X40G9eQATqw118c2c6zp/Np3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3BVxQAAAN0AAAAPAAAAAAAAAAAAAAAAAJgCAABkcnMv&#10;ZG93bnJldi54bWxQSwUGAAAAAAQABAD1AAAAigMAAAAA&#10;" path="m8,70l,,8,70xe" filled="f" strokecolor="#e15520" strokeweight="0">
              <v:path arrowok="t" o:connecttype="custom" o:connectlocs="8,70;0,0;8,70" o:connectangles="0,0,0"/>
            </v:shape>
            <v:shape id="Freeform 1355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y08MA&#10;AADdAAAADwAAAGRycy9kb3ducmV2LnhtbERP24rCMBB9F/yHMIIvi6ZaVmw1ShWEvSl4+YChGdti&#10;MylNVrt/v1lY8G0O5zrLdWdqcafWVZYVTMYRCOLc6ooLBZfzbjQH4TyyxtoyKfghB+tVv7fEVNsH&#10;H+l+8oUIIexSVFB636RSurwkg25sG+LAXW1r0AfYFlK3+AjhppbTKJpJgxWHhhIb2paU307fRsFn&#10;8i4P2ctXFu9MEWfXzf5iPxKlhoMuW4Dw1Pmn+N/9psP8+DWG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y08MAAADdAAAADwAAAAAAAAAAAAAAAACYAgAAZHJzL2Rv&#10;d25yZXYueG1sUEsFBgAAAAAEAAQA9QAAAIgDAAAAAA==&#10;" path="m14,l5,12,2,25,,40,5,52r5,-2l14,45r3,-8l19,30r,-8l19,15r,-8l14,xe" fillcolor="#f3be00" stroked="f">
              <v:path arrowok="t" o:connecttype="custom" o:connectlocs="14,0;5,12;2,25;0,40;5,52;10,50;14,45;17,37;19,30;19,22;19,15;19,7;14,0" o:connectangles="0,0,0,0,0,0,0,0,0,0,0,0,0"/>
            </v:shape>
            <v:shape id="Freeform 1356" o:spid="_x0000_s2380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dm8MA&#10;AADdAAAADwAAAGRycy9kb3ducmV2LnhtbERPS2vCQBC+F/wPywi91Y01Bo2uIqVCKV584HnMjkk0&#10;O5tmtxr/vSsI3ubje8503ppKXKhxpWUF/V4EgjizuuRcwW67/BiBcB5ZY2WZFNzIwXzWeZtiqu2V&#10;13TZ+FyEEHYpKii8r1MpXVaQQdezNXHgjrYx6ANscqkbvIZwU8nPKEqkwZJDQ4E1fRWUnTf/RkF8&#10;jPen5JYM1isdl8vDbzLW339KvXfbxQSEp9a/xE/3jw7zB8MY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dm8MAAADdAAAADwAAAAAAAAAAAAAAAACYAgAAZHJzL2Rv&#10;d25yZXYueG1sUEsFBgAAAAAEAAQA9QAAAIgDAAAAAA==&#10;" path="m14,l5,12,2,25,,40,5,52r5,-2l14,45r3,-8l19,30r,-8l19,15r,-8l14,e" filled="f" strokecolor="#e15520" strokeweight="0">
              <v:path arrowok="t" o:connecttype="custom" o:connectlocs="14,0;5,12;2,25;0,40;5,52;10,50;14,45;17,37;19,30;19,22;19,15;19,7;14,0" o:connectangles="0,0,0,0,0,0,0,0,0,0,0,0,0"/>
            </v:shape>
            <v:shape id="Freeform 1357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c4cQA&#10;AADdAAAADwAAAGRycy9kb3ducmV2LnhtbERPS2vCQBC+F/oflil4q5tUYjV1Fako3sQHSm9Ddkyi&#10;2dmQXTX213cFobf5+J4zmrSmEldqXGlZQdyNQBBnVpecK9ht5+8DEM4ja6wsk4I7OZiMX19GmGp7&#10;4zVdNz4XIYRdigoK7+tUSpcVZNB1bU0cuKNtDPoAm1zqBm8h3FTyI4r60mDJoaHAmr4Lys6bi1Gw&#10;Sn7kb3xaztp4N6DFPos/D8O5Up23dvoFwlPr/8VP91KH+b0kgcc34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6XOHEAAAA3QAAAA8AAAAAAAAAAAAAAAAAmAIAAGRycy9k&#10;b3ducmV2LnhtbFBLBQYAAAAABAAEAPUAAACJAwAAAAA=&#10;" path="m,67l,,,67xe" fillcolor="#f3be00" stroked="f">
              <v:path arrowok="t" o:connecttype="custom" o:connectlocs="0,67;0,0;0,67" o:connectangles="0,0,0"/>
            </v:shape>
            <v:shape id="Freeform 1358" o:spid="_x0000_s2382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3LsYA&#10;AADdAAAADwAAAGRycy9kb3ducmV2LnhtbESPT2sCMRDF74V+hzAFL0WzqyiyNYqIggcvuh7a27AZ&#10;9083kyWJun57Uyh4m+G995s3i1VvWnEj52vLCtJRAoK4sLrmUsE53w3nIHxA1thaJgUP8rBavr8t&#10;MNP2zke6nUIpIoR9hgqqELpMSl9UZNCPbEcctYt1BkNcXSm1w3uEm1aOk2QmDdYcL1TY0aai4vd0&#10;NZGif3LMPx/ptmnTCx6/m/XBNUoNPvr1F4hAfXiZ/9N7HetPpjP4+ya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N3LsYAAADdAAAADwAAAAAAAAAAAAAAAACYAgAAZHJz&#10;L2Rvd25yZXYueG1sUEsFBgAAAAAEAAQA9QAAAIsDAAAAAA==&#10;" path="m,67l,,,67xe" filled="f" strokecolor="#e15520" strokeweight="0">
              <v:path arrowok="t" o:connecttype="custom" o:connectlocs="0,67;0,0;0,67" o:connectangles="0,0,0"/>
            </v:shape>
            <v:shape id="Freeform 1359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QTcMA&#10;AADdAAAADwAAAGRycy9kb3ducmV2LnhtbERP3WrCMBS+H+wdwhF2N1M3nFKNIoPBduFYqw9waI5t&#10;tDnpkszWt18Ewbvz8f2e5XqwrTiTD8axgsk4A0FcOW24VrDffTzPQYSIrLF1TAouFGC9enxYYq5d&#10;zwWdy1iLFMIhRwVNjF0uZagashjGriNO3MF5izFBX0vtsU/htpUvWfYmLRpODQ129N5QdSr/rILi&#10;dNjuTdHvzLfH8vdn8xWPNFXqaTRsFiAiDfEuvrk/dZr/Op3B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QTcMAAADdAAAADwAAAAAAAAAAAAAAAACYAgAAZHJzL2Rv&#10;d25yZXYueG1sUEsFBgAAAAAEAAQA9QAAAIgDAAAAAA==&#10;" path="m15,l8,12,3,25,,37,5,52r5,-5l13,42r5,-7l20,30r,-8l20,12r,-7l15,xe" fillcolor="#f3be00" stroked="f">
              <v:path arrowok="t" o:connecttype="custom" o:connectlocs="15,0;8,12;3,25;0,37;5,52;10,47;13,42;18,35;20,30;20,22;20,12;20,5;15,0" o:connectangles="0,0,0,0,0,0,0,0,0,0,0,0,0"/>
            </v:shape>
            <v:shape id="Freeform 1360" o:spid="_x0000_s2384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dPcgA&#10;AADdAAAADwAAAGRycy9kb3ducmV2LnhtbESPT0/DMAzF75P2HSJP4oJoytDGVJZN/BFol00wiria&#10;xrTVGqdKwla+PT4g7WbrPb/383I9uE4dKcTWs4HrLAdFXHnbcm2gfH++WoCKCdli55kM/FKE9Wo8&#10;WmJh/Ynf6LhPtZIQjgUaaFLqC61j1ZDDmPmeWLRvHxwmWUOtbcCThLtOT/N8rh22LA0N9vTYUHXY&#10;/zgDr+HwcPnBC5s+d7cvunzadl9Ta8zFZLi/A5VoSGfz//XGCv7NT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5J09yAAAAN0AAAAPAAAAAAAAAAAAAAAAAJgCAABk&#10;cnMvZG93bnJldi54bWxQSwUGAAAAAAQABAD1AAAAjQMAAAAA&#10;" path="m15,l8,12,3,25,,37,5,52r5,-5l13,42r5,-7l20,30r,-8l20,12r,-7l15,e" filled="f" strokecolor="#e15520" strokeweight="0">
              <v:path arrowok="t" o:connecttype="custom" o:connectlocs="15,0;8,12;3,25;0,37;5,52;10,47;13,42;18,35;20,30;20,22;20,12;20,5;15,0" o:connectangles="0,0,0,0,0,0,0,0,0,0,0,0,0"/>
            </v:shape>
            <v:shape id="Freeform 1361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ZjMIA&#10;AADdAAAADwAAAGRycy9kb3ducmV2LnhtbERPzYrCMBC+C/sOYYS9iKZdXdFqlEVYEfSi6wMMzdgU&#10;m0lporZvvxEEb/Px/c5y3dpK3KnxpWMF6SgBQZw7XXKh4Pz3O5yB8AFZY+WYFHTkYb366C0x0+7B&#10;R7qfQiFiCPsMFZgQ6kxKnxuy6EeuJo7cxTUWQ4RNIXWDjxhuK/mVJFNpseTYYLCmjaH8erpZBVXq&#10;p/tZV5iwHUwm3eWcp9f9QanPfvuzABGoDW/xy73Tcf74ew7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dmMwgAAAN0AAAAPAAAAAAAAAAAAAAAAAJgCAABkcnMvZG93&#10;bnJldi54bWxQSwUGAAAAAAQABAD1AAAAhwMAAAAA&#10;" path="m,65l2,,,65xe" fillcolor="#f3be00" stroked="f">
              <v:path arrowok="t" o:connecttype="custom" o:connectlocs="0,65;2,0;0,65" o:connectangles="0,0,0"/>
            </v:shape>
            <v:shape id="Freeform 1362" o:spid="_x0000_s2386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ItMUA&#10;AADdAAAADwAAAGRycy9kb3ducmV2LnhtbESPQWsCMRCF74X+hzCF3mq2rUhZjVIWWkpVUCueh2Tc&#10;XdxMliTV9d93DgVvM7w3730zWwy+U2eKqQ1s4HlUgCK2wbVcG9j/fDy9gUoZ2WEXmAxcKcFifn83&#10;w9KFC2/pvMu1khBOJRpocu5LrZNtyGMahZ5YtGOIHrOssdYu4kXCfadfimKiPbYsDQ32VDVkT7tf&#10;b+A7YDzY5frEq8+xXV03le62lTGPD8P7FFSmId/M/9dfTvBfJ8Iv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Yi0xQAAAN0AAAAPAAAAAAAAAAAAAAAAAJgCAABkcnMv&#10;ZG93bnJldi54bWxQSwUGAAAAAAQABAD1AAAAigMAAAAA&#10;" path="m,65l2,,,65xe" filled="f" strokecolor="#e15520" strokeweight="0">
              <v:path arrowok="t" o:connecttype="custom" o:connectlocs="0,65;2,0;0,65" o:connectangles="0,0,0"/>
            </v:shape>
            <v:shape id="Freeform 1363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WnMcA&#10;AADdAAAADwAAAGRycy9kb3ducmV2LnhtbESPQWvCQBCF7wX/wzJCb3WjRZHoKmpbWrxYo4jHITsm&#10;wexsurs16b93C4XeZnhv3vdmvuxMLW7kfGVZwXCQgCDOra64UHA8vD1NQfiArLG2TAp+yMNy0XuY&#10;Y6pty3u6ZaEQMYR9igrKEJpUSp+XZNAPbEMctYt1BkNcXSG1wzaGm1qOkmQiDVYcCSU2tCkpv2bf&#10;JnI/d9t2PV678S6cX/H6dXox7yelHvvdagYiUBf+zX/XHzrWf54M4febO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1pzHAAAA3QAAAA8AAAAAAAAAAAAAAAAAmAIAAGRy&#10;cy9kb3ducmV2LnhtbFBLBQYAAAAABAAEAPUAAACMAwAAAAA=&#10;" path="m18,l8,13,,27,,40,3,55,8,50r5,-5l15,40r3,-8l20,25r,-8l20,8,18,xe" fillcolor="#f3be00" stroked="f">
              <v:path arrowok="t" o:connecttype="custom" o:connectlocs="18,0;8,13;0,27;0,40;3,55;8,50;13,45;15,40;18,32;20,25;20,17;20,8;18,0" o:connectangles="0,0,0,0,0,0,0,0,0,0,0,0,0"/>
            </v:shape>
            <v:shape id="Freeform 1364" o:spid="_x0000_s2388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i1MQA&#10;AADdAAAADwAAAGRycy9kb3ducmV2LnhtbERPTWvCQBC9C/0PyxS86aYR0zZ1lVYR1IOQVHoesmMS&#10;mp0N2VXjv3cFwds83ufMFr1pxJk6V1tW8DaOQBAXVtdcKjj8rkcfIJxH1thYJgVXcrCYvwxmmGp7&#10;4YzOuS9FCGGXooLK+zaV0hUVGXRj2xIH7mg7gz7ArpS6w0sIN42MoyiRBmsODRW2tKyo+M9PRsF6&#10;arLNdpcdtvvj5OfzfRXHUfKn1PC1//4C4an3T/HDvdFh/iSJ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otTEAAAA3QAAAA8AAAAAAAAAAAAAAAAAmAIAAGRycy9k&#10;b3ducmV2LnhtbFBLBQYAAAAABAAEAPUAAACJAwAAAAA=&#10;" path="m18,l8,13,,27,,40,3,55,8,50r5,-5l15,40r3,-8l20,25r,-8l20,8,18,xe" filled="f" strokecolor="#e15520" strokeweight="0">
              <v:path arrowok="t" o:connecttype="custom" o:connectlocs="18,0;8,13;0,27;0,40;3,55;8,50;13,45;15,40;18,32;20,25;20,17;20,8;18,0" o:connectangles="0,0,0,0,0,0,0,0,0,0,0,0,0"/>
            </v:shape>
            <v:shape id="Freeform 1365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BMMA&#10;AADdAAAADwAAAGRycy9kb3ducmV2LnhtbERPTWsCMRC9F/ofwhR6KZptBaurUYogqHhZ9aC3YTNu&#10;FjeTJYm6/vumIPQ2j/c503lnG3EjH2rHCj77GQji0umaKwWH/bI3AhEissbGMSl4UID57PVlirl2&#10;dy7otouVSCEcclRgYmxzKUNpyGLou5Y4cWfnLcYEfSW1x3sKt438yrKhtFhzajDY0sJQedldrYLN&#10;+vtgxlVR0AaP4w/cPrw7LZR6f+t+JiAidfFf/HSvdJo/GA7g75t0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BMMAAADdAAAADwAAAAAAAAAAAAAAAACYAgAAZHJzL2Rv&#10;d25yZXYueG1sUEsFBgAAAAAEAAQA9QAAAIgDAAAAAA==&#10;" path="m,70l5,,,70xe" fillcolor="#f3be00" stroked="f">
              <v:path arrowok="t" o:connecttype="custom" o:connectlocs="0,70;5,0;0,70" o:connectangles="0,0,0"/>
            </v:shape>
            <v:shape id="Freeform 1366" o:spid="_x0000_s2390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b8MA&#10;AADdAAAADwAAAGRycy9kb3ducmV2LnhtbERPS2sCMRC+F/ofwhS81awPRLZGKSuiIB7UXnobNtPN&#10;tpvJNom6/nsjCN7m43vObNHZRpzJh9qxgkE/A0FcOl1zpeDruHqfgggRWWPjmBRcKcBi/voyw1y7&#10;C+/pfIiVSCEcclRgYmxzKUNpyGLou5Y4cT/OW4wJ+kpqj5cUbhs5zLKJtFhzajDYUmGo/DucrAK/&#10;+94ei3Y9tl22Mr/FwCz/a6NU7637/AARqYtP8cO90Wn+aDKG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kb8MAAADdAAAADwAAAAAAAAAAAAAAAACYAgAAZHJzL2Rv&#10;d25yZXYueG1sUEsFBgAAAAAEAAQA9QAAAIgDAAAAAA==&#10;" path="m,70l5,,,70xe" filled="f" strokecolor="#e15520" strokeweight="0">
              <v:path arrowok="t" o:connecttype="custom" o:connectlocs="0,70;5,0;0,70" o:connectangles="0,0,0"/>
            </v:shape>
            <v:shape id="Freeform 1367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g6cQA&#10;AADdAAAADwAAAGRycy9kb3ducmV2LnhtbERPzWrCQBC+F3yHZYReSt20YlpSV5FCi4gX0z7ANDsm&#10;odnZuDvV1Kd3hUJv8/H9znw5uE4dKcTWs4GHSQaKuPK25drA58fb/TOoKMgWO89k4JciLBejmzkW&#10;1p94R8dSapVCOBZooBHpC61j1ZDDOPE9ceL2PjiUBEOtbcBTCnedfsyyXDtsOTU02NNrQ9V3+eMM&#10;yNd5ilvvgzxt7/Ku3g+HzfvOmNvxsHoBJTTIv/jPvbZp/jSfwfWbdIJ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YOnEAAAA3QAAAA8AAAAAAAAAAAAAAAAAmAIAAGRycy9k&#10;b3ducmV2LnhtbFBLBQYAAAAABAAEAPUAAACJAwAAAAA=&#10;" path="m20,l8,13,3,25,,40,3,52,8,50r5,-5l15,38r5,-8l23,23r,-8l20,8,20,xe" fillcolor="#f3be00" stroked="f">
              <v:path arrowok="t" o:connecttype="custom" o:connectlocs="20,0;8,13;3,25;0,40;3,52;8,50;13,45;15,38;20,30;23,23;23,15;20,8;20,0" o:connectangles="0,0,0,0,0,0,0,0,0,0,0,0,0"/>
            </v:shape>
            <v:shape id="Freeform 1368" o:spid="_x0000_s2392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EdMQA&#10;AADdAAAADwAAAGRycy9kb3ducmV2LnhtbERPTWvCQBC9F/wPywi91Y0KoUQ3QQRtKS3UKIi3ITsm&#10;0exsyG5j/PfdQsHbPN7nLLPBNKKnztWWFUwnEQjiwuqaSwWH/eblFYTzyBoby6TgTg6ydPS0xETb&#10;G++oz30pQgi7BBVU3reJlK6oyKCb2JY4cGfbGfQBdqXUHd5CuGnkLIpiabDm0FBhS+uKimv+YxRc&#10;vZx+5fn38fP+tr6cNv3xY6vnSj2Ph9UChKfBP8T/7ncd5s/jG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HBHTEAAAA3QAAAA8AAAAAAAAAAAAAAAAAmAIAAGRycy9k&#10;b3ducmV2LnhtbFBLBQYAAAAABAAEAPUAAACJAwAAAAA=&#10;" path="m20,l8,13,3,25,,40,3,52,8,50r5,-5l15,38r5,-8l23,23r,-8l20,8,20,xe" filled="f" strokecolor="#e15520" strokeweight="0">
              <v:path arrowok="t" o:connecttype="custom" o:connectlocs="20,0;8,13;3,25;0,40;3,52;8,50;13,45;15,38;20,30;23,23;23,15;20,8;20,0" o:connectangles="0,0,0,0,0,0,0,0,0,0,0,0,0"/>
            </v:shape>
            <v:shape id="Freeform 1369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wXMQA&#10;AADdAAAADwAAAGRycy9kb3ducmV2LnhtbERP22rCQBB9L/Qflin0pejGSlViNlJaAqWIYBSfh+zk&#10;gtnZkN3G5O+7BaFvczjXSXajacVAvWssK1jMIxDEhdUNVwrOp2y2AeE8ssbWMimYyMEufXxIMNb2&#10;xkcacl+JEMIuRgW1910spStqMujmtiMOXGl7gz7AvpK6x1sIN618jaKVNNhwaKixo4+aimv+YxRk&#10;S/f2ue9KasrL8H3IMZtepoVSz0/j+xaEp9H/i+/uLx3mL1dr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cFzEAAAA3QAAAA8AAAAAAAAAAAAAAAAAmAIAAGRycy9k&#10;b3ducmV2LnhtbFBLBQYAAAAABAAEAPUAAACJAwAAAAA=&#10;" path="m,70l7,,,70xe" fillcolor="#f3be00" stroked="f">
              <v:path arrowok="t" o:connecttype="custom" o:connectlocs="0,70;7,0;0,70" o:connectangles="0,0,0"/>
            </v:shape>
            <v:shape id="Freeform 1370" o:spid="_x0000_s2394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YksUA&#10;AADdAAAADwAAAGRycy9kb3ducmV2LnhtbESPT2vCQBDF74V+h2UKvdVNFUSiq4jQ4q31D3gds2M2&#10;mp0N2W1Mvn3nIHib4b157zeLVe9r1VEbq8AGPkcZKOIi2IpLA8fD18cMVEzIFuvAZGCgCKvl68sC&#10;cxvuvKNun0olIRxzNOBSanKtY+HIYxyFhli0S2g9JlnbUtsW7xLuaz3Osqn2WLE0OGxo46i47f+8&#10;gfI2VBPuzm64nn7D1h7Gl/Dzbcz7W7+eg0rUp6f5cb21gj+ZCq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NiSxQAAAN0AAAAPAAAAAAAAAAAAAAAAAJgCAABkcnMv&#10;ZG93bnJldi54bWxQSwUGAAAAAAQABAD1AAAAigMAAAAA&#10;" path="m,70l7,,,70xe" filled="f" strokecolor="#e15520" strokeweight="0">
              <v:path arrowok="t" o:connecttype="custom" o:connectlocs="0,70;7,0;0,70" o:connectangles="0,0,0"/>
            </v:shape>
            <v:shape id="Freeform 1371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+csMA&#10;AADdAAAADwAAAGRycy9kb3ducmV2LnhtbERPTUsDMRC9C/0PYQrebFbF0q5Ni1hEES9t9T67mSar&#10;m8mSxGb7740geJvH+5zVZnS9OFGInWcF17MKBHHrdcdGwfvh6WoBIiZkjb1nUnCmCJv15GKFtfaZ&#10;d3TaJyNKCMcaFdiUhlrK2FpyGGd+IC7c0QeHqcBgpA6YS7jr5U1VzaXDjkuDxYEeLbVf+2+nwLw2&#10;Ob4tj+f8sc3b57vP0FjTKHU5HR/uQSQa07/4z/2iy/zb+RJ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+csMAAADdAAAADwAAAAAAAAAAAAAAAACYAgAAZHJzL2Rv&#10;d25yZXYueG1sUEsFBgAAAAAEAAQA9QAAAIgDAAAAAA==&#10;" path="m20,l12,5,7,12,2,17,,25r,7l,40r2,7l7,57r5,-5l17,47r3,-5l22,35,25,25r,-8l22,10,20,xe" fillcolor="#f3be00" stroked="f">
              <v:path arrowok="t" o:connecttype="custom" o:connectlocs="20,0;12,5;7,12;2,17;0,25;0,32;0,40;2,47;7,57;12,52;17,47;20,42;22,35;25,25;25,17;22,10;20,0" o:connectangles="0,0,0,0,0,0,0,0,0,0,0,0,0,0,0,0,0"/>
            </v:shape>
            <v:shape id="Freeform 1372" o:spid="_x0000_s2396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Ta8YA&#10;AADdAAAADwAAAGRycy9kb3ducmV2LnhtbESPS2sCQRCE70L+w9CB3HQ2CjFsHCUISsBTfMVjs9P7&#10;IDs9y8zorv/ePgRy66aqq75erAbXqhuF2Hg28DrJQBEX3jZcGTgeNuN3UDEhW2w9k4E7RVgtn0YL&#10;zK3v+Ztu+1QpCeGYo4E6pS7XOhY1OYwT3xGLVvrgMMkaKm0D9hLuWj3NsjftsGFpqLGjdU3F7/7q&#10;DKTTj72cztPLumzvpd7Ntv05bI15eR4+P0AlGtK/+e/6ywr+bC78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fTa8YAAADdAAAADwAAAAAAAAAAAAAAAACYAgAAZHJz&#10;L2Rvd25yZXYueG1sUEsFBgAAAAAEAAQA9QAAAIsDAAAAAA==&#10;" path="m20,l12,5,7,12,2,17,,25r,7l,40r2,7l7,57r5,-5l17,47r3,-5l22,35,25,25r,-8l22,10,20,xe" filled="f" strokecolor="#e15520" strokeweight="0">
              <v:path arrowok="t" o:connecttype="custom" o:connectlocs="20,0;12,5;7,12;2,17;0,25;0,32;0,40;2,47;7,57;12,52;17,47;20,42;22,35;25,25;25,17;22,10;20,0" o:connectangles="0,0,0,0,0,0,0,0,0,0,0,0,0,0,0,0,0"/>
            </v:shape>
            <v:shape id="Freeform 1373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sIcUA&#10;AADdAAAADwAAAGRycy9kb3ducmV2LnhtbESP0WoCMRBF3wv9hzAF32rWKiqrUawo+CDSaj9gSMbd&#10;bTeTNYm6/r0RhL7NcO/cc2c6b20tLuRD5VhBr5uBINbOVFwo+Dms38cgQkQ2WDsmBTcKMJ+9vkwx&#10;N+7K33TZx0KkEA45KihjbHIpgy7JYui6hjhpR+ctxrT6QhqP1xRua/mRZUNpseJEKLGhZUn6b3+2&#10;iRt/B812MfLtSn+dPg+1Ge+0Uarz1i4mICK18d/8vN6YVL8/6sHjmzS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whxQAAAN0AAAAPAAAAAAAAAAAAAAAAAJgCAABkcnMv&#10;ZG93bnJldi54bWxQSwUGAAAAAAQABAD1AAAAigMAAAAA&#10;" path="m,75l2,,,75xe" fillcolor="#f3be00" stroked="f">
              <v:path arrowok="t" o:connecttype="custom" o:connectlocs="0,75;2,0;0,75" o:connectangles="0,0,0"/>
            </v:shape>
            <v:shape id="Freeform 1374" o:spid="_x0000_s2398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ansMA&#10;AADdAAAADwAAAGRycy9kb3ducmV2LnhtbERPTWsCMRC9C/0PYQreNKsLtmyNIoLiwUutB3ubJuPu&#10;tpvJkkRd++uNIHibx/uc6byzjTiTD7VjBaNhBoJYO1NzqWD/tRq8gwgR2WDjmBRcKcB89tKbYmHc&#10;hT/pvIulSCEcClRQxdgWUgZdkcUwdC1x4o7OW4wJ+lIaj5cUbhs5zrKJtFhzaqiwpWVF+m93sgry&#10;9fL/2y9Gm8P+t9O63ub258hK9V+7xQeISF18ih/ujUnz87cx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ansMAAADdAAAADwAAAAAAAAAAAAAAAACYAgAAZHJzL2Rv&#10;d25yZXYueG1sUEsFBgAAAAAEAAQA9QAAAIgDAAAAAA==&#10;" path="m,75l2,,,75xe" filled="f" strokecolor="#e15520" strokeweight="0">
              <v:path arrowok="t" o:connecttype="custom" o:connectlocs="0,75;2,0;0,75" o:connectangles="0,0,0"/>
            </v:shape>
            <v:shape id="Freeform 1375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7wMMA&#10;AADdAAAADwAAAGRycy9kb3ducmV2LnhtbERPTYvCMBC9L+x/CLPgRTR1XdTtGkUWFI9aBT2OzdgW&#10;m0lpoq3/3giCt3m8z5nOW1OKG9WusKxg0I9AEKdWF5wp2O+WvQkI55E1lpZJwZ0czGefH1OMtW14&#10;S7fEZyKEsItRQe59FUvp0pwMur6tiAN3trVBH2CdSV1jE8JNKb+jaCQNFhwacqzoP6f0klyNgqQ5&#10;8+/VLrfdTbVf7Q6Tn1P3clSq89Uu/kB4av1b/HKvdZg/HA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M7wMMAAADdAAAADwAAAAAAAAAAAAAAAACYAgAAZHJzL2Rv&#10;d25yZXYueG1sUEsFBgAAAAAEAAQA9QAAAIgDAAAAAA==&#10;" path="m13,70l,,13,70,5,85,3,100r2,15l13,130r5,-5l20,118r3,-8l23,103r,-10l20,85,18,78,13,70xe" fillcolor="#f3be00" stroked="f">
              <v:path arrowok="t" o:connecttype="custom" o:connectlocs="13,70;0,0;13,70;13,70;13,70;5,85;3,100;5,115;13,130;18,125;20,118;23,110;23,103;23,93;20,85;18,78;13,70" o:connectangles="0,0,0,0,0,0,0,0,0,0,0,0,0,0,0,0,0"/>
            </v:shape>
            <v:shape id="Freeform 1376" o:spid="_x0000_s2400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6OsIA&#10;AADdAAAADwAAAGRycy9kb3ducmV2LnhtbERPS2vCQBC+F/wPywhepG5Mqy3RNYSC4LGN2vOQHZNg&#10;djZkt3n8e7dQ6G0+vufs09E0oqfO1ZYVrFcRCOLC6ppLBZfz8fkdhPPIGhvLpGAiB+lh9rTHRNuB&#10;v6jPfSlCCLsEFVTet4mUrqjIoFvZljhwN9sZ9AF2pdQdDiHcNDKOoq00WHNoqLClj4qKe/5jFHya&#10;5XS5cm9ktmnPk8Vl/J2TUov5mO1AeBr9v/jPfdJh/svbK/x+E06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vo6wgAAAN0AAAAPAAAAAAAAAAAAAAAAAJgCAABkcnMvZG93&#10;bnJldi54bWxQSwUGAAAAAAQABAD1AAAAhwMAAAAA&#10;" path="m13,70l,,13,70,5,85,3,100r2,15l13,130r5,-5l20,118r3,-8l23,103r,-10l20,85,18,78,13,70xe" filled="f" strokecolor="#e15520" strokeweight=".1pt">
              <v:path arrowok="t" o:connecttype="custom" o:connectlocs="13,70;0,0;13,70;13,70;13,70;5,85;3,100;5,115;13,130;18,125;20,118;23,110;23,103;23,93;20,85;18,78;13,70" o:connectangles="0,0,0,0,0,0,0,0,0,0,0,0,0,0,0,0,0"/>
            </v:shape>
            <v:shape id="Freeform 1377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li8MA&#10;AADdAAAADwAAAGRycy9kb3ducmV2LnhtbERPTU8CMRC9m/AfmjHxJl0lIFkoBEggEE+Ceh62Y3dj&#10;O123dXf599SExNu8vM+ZL3tnRUtNqDwreBpmIIgLrys2Ct5P28cpiBCRNVrPpOBCAZaLwd0cc+07&#10;fqP2GI1IIRxyVFDGWOdShqIkh2Hoa+LEffnGYUywMVI32KVwZ+Vzlk2kw4pTQ4k1bUoqvo+/TkEr&#10;z5ufV9ytPztTm4/Dyk7NySr1cN+vZiAi9fFffHPvdZo/ehnD3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li8MAAADdAAAADwAAAAAAAAAAAAAAAACYAgAAZHJzL2Rv&#10;d25yZXYueG1sUEsFBgAAAAAEAAQA9QAAAIgDAAAAAA==&#10;" path="m10,67l2,r8,67l2,82,,97r2,15l10,127r2,-5l17,117r3,-10l20,100r,-8l17,82,15,75,10,67xe" fillcolor="#f3be00" stroked="f">
              <v:path arrowok="t" o:connecttype="custom" o:connectlocs="10,67;2,0;10,67;10,67;10,67;2,82;0,97;2,112;10,127;12,122;17,117;20,107;20,100;20,92;17,82;15,75;10,67" o:connectangles="0,0,0,0,0,0,0,0,0,0,0,0,0,0,0,0,0"/>
            </v:shape>
            <v:shape id="Freeform 1378" o:spid="_x0000_s2402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5hsIA&#10;AADdAAAADwAAAGRycy9kb3ducmV2LnhtbERPTWsCMRC9F/ofwhS81awKVlajiKB41Vaht+lmTBY3&#10;k3UT1/Xfm4LgbR7vc2aLzlWipSaUnhUM+hkI4sLrko2Cn+/15wREiMgaK8+k4E4BFvP3txnm2t94&#10;R+0+GpFCOOSowMZY51KGwpLD0Pc1ceJOvnEYE2yM1A3eUrir5DDLxtJhyanBYk0rS8V5f3UKfo8X&#10;szXH0eHSblby73zaDWhjlep9dMspiEhdfImf7q1O80dfY/j/Jp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fmGwgAAAN0AAAAPAAAAAAAAAAAAAAAAAJgCAABkcnMvZG93&#10;bnJldi54bWxQSwUGAAAAAAQABAD1AAAAhwMAAAAA&#10;" path="m10,67l2,r8,67l2,82,,97r2,15l10,127r2,-5l17,117r3,-10l20,100r,-8l17,82,15,75,10,67xe" filled="f" strokecolor="#e15520" strokeweight="0">
              <v:path arrowok="t" o:connecttype="custom" o:connectlocs="10,67;2,0;10,67;10,67;10,67;2,82;0,97;2,112;10,127;12,122;17,117;20,107;20,100;20,92;17,82;15,75;10,67" o:connectangles="0,0,0,0,0,0,0,0,0,0,0,0,0,0,0,0,0"/>
            </v:shape>
            <v:shape id="Freeform 1379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5Z8MA&#10;AADdAAAADwAAAGRycy9kb3ducmV2LnhtbERPS4vCMBC+C/6HMII3TX2wLtUoIqjradXdBY9jM7bF&#10;ZlKabK3/3giCt/n4njNbNKYQNVUut6xg0I9AECdW55wq+P1Z9z5BOI+ssbBMCu7kYDFvt2YYa3vj&#10;A9VHn4oQwi5GBZn3ZSylSzIy6Pq2JA7cxVYGfYBVKnWFtxBuCjmMog9pMOfQkGFJq4yS6/HfKBif&#10;T8l6y5vGbv92+725fy+Hea1Ut9MspyA8Nf4tfrm/dJg/mkz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5Z8MAAADdAAAADwAAAAAAAAAAAAAAAACYAgAAZHJzL2Rv&#10;d25yZXYueG1sUEsFBgAAAAAEAAQA9QAAAIgDAAAAAA==&#10;" path="m3,68l,,3,68xe" fillcolor="#f3be00" stroked="f">
              <v:path arrowok="t" o:connecttype="custom" o:connectlocs="3,68;0,0;3,68" o:connectangles="0,0,0"/>
            </v:shape>
            <v:shape id="Freeform 1380" o:spid="_x0000_s2404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9iscA&#10;AADdAAAADwAAAGRycy9kb3ducmV2LnhtbESPzW7CQAyE75V4h5WReqlgQ1sFCCwIVarUQ3vg5wGs&#10;rEkCWW+0u0Dg6etDpd7G8vjzzHLdu1ZdKcTGs4HJOANFXHrbcGXgsP8czUDFhGyx9UwG7hRhvRo8&#10;LbGw/sZbuu5SpQTCsUADdUpdoXUsa3IYx74jlt3RB4dJxlBpG/AmcNfq1yzLtcOG5UONHX3UVJ53&#10;FyeUw08bpi/vx23+mOf771OauNncmOdhv1mAStSnf/Pf9ZeV+G9TiSttRI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vYrHAAAA3QAAAA8AAAAAAAAAAAAAAAAAmAIAAGRy&#10;cy9kb3ducmV2LnhtbFBLBQYAAAAABAAEAPUAAACMAwAAAAA=&#10;" path="m3,68l,,3,68xe" filled="f" strokecolor="#e15520" strokeweight="0">
              <v:path arrowok="t" o:connecttype="custom" o:connectlocs="3,68;0,0;3,68" o:connectangles="0,0,0"/>
            </v:shape>
            <v:shape id="Freeform 1381" o:spid="_x0000_s2405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/t8AA&#10;AADdAAAADwAAAGRycy9kb3ducmV2LnhtbERPPWvDMBDdC/kP4grZatkNpIlrxQRDIGvTDhkP6Wq5&#10;sU7GUm3n31eFQrd7vM+r6sX1YqIxdJ4VFFkOglh703Gr4OP99LQDESKywd4zKbhTgPqweqiwNH7m&#10;N5ousRUphEOJCmyMQyll0JYchswPxIn79KPDmODYSjPinMJdL5/zfCsddpwaLA7UWNK3y7dT0JDV&#10;uiEqusYv+mu6z7ftdVZq/bgcX0FEWuK/+M99Nmn+5mUPv9+kE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K/t8AAAADdAAAADwAAAAAAAAAAAAAAAACYAgAAZHJzL2Rvd25y&#10;ZXYueG1sUEsFBgAAAAAEAAQA9QAAAIUDAAAAAA==&#10;" path="m43,55l,,43,55xm43,55l53,70,63,83r7,2l75,88r7,l90,88r,-8l85,73,80,68,75,63,68,58,60,55r-7,l43,55xe" fillcolor="#f3be00" stroked="f">
              <v:path arrowok="t" o:connecttype="custom" o:connectlocs="43,55;0,0;43,55;43,55;53,70;63,83;70,85;75,88;82,88;90,88;90,80;85,73;80,68;75,63;68,58;60,55;53,55;43,55" o:connectangles="0,0,0,0,0,0,0,0,0,0,0,0,0,0,0,0,0,0"/>
              <o:lock v:ext="edit" verticies="t"/>
            </v:shape>
            <v:shape id="Freeform 1382" o:spid="_x0000_s2406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15MYA&#10;AADdAAAADwAAAGRycy9kb3ducmV2LnhtbESPQWvCQBCF7wX/wzJCL0U3WhCNriKCtpcemgTPQ3ZM&#10;gtnZkF1j+u87h0JvM7w3732zO4yuVQP1ofFsYDFPQBGX3jZcGSjy82wNKkRki61nMvBDAQ77ycsO&#10;U+uf/E1DFislIRxSNFDH2KVah7Imh2HuO2LRbr53GGXtK217fEq4a/UySVbaYcPSUGNHp5rKe/Zw&#10;Bm55cVw9Lo19++j8kF2/7uUmK4x5nY7HLahIY/w3/11/WsF/Xwu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15MYAAADdAAAADwAAAAAAAAAAAAAAAACYAgAAZHJz&#10;L2Rvd25yZXYueG1sUEsFBgAAAAAEAAQA9QAAAIsDAAAAAA==&#10;" path="m43,55l,,43,55xe" filled="f" strokecolor="#e15520" strokeweight="0">
              <v:path arrowok="t" o:connecttype="custom" o:connectlocs="43,55;0,0;43,55" o:connectangles="0,0,0"/>
            </v:shape>
            <v:shape id="Freeform 1383" o:spid="_x0000_s2407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wKMMA&#10;AADdAAAADwAAAGRycy9kb3ducmV2LnhtbERPTWsCMRC9F/ofwhS81awuWNkapSqCBz1UPXgcN7Ob&#10;xc1kSaJu/30jFHqbx/uc2aK3rbiTD41jBaNhBoK4dLrhWsHpuHmfgggRWWPrmBT8UIDF/PVlhoV2&#10;D/6m+yHWIoVwKFCBibErpAylIYth6DrixFXOW4wJ+lpqj48Ubls5zrKJtNhwajDY0cpQeT3crIKP&#10;la+W1cVcsL2eNzur1/k+Pyo1eOu/PkFE6uO/+M+91Wl+Ph3B8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swKMMAAADdAAAADwAAAAAAAAAAAAAAAACYAgAAZHJzL2Rv&#10;d25yZXYueG1sUEsFBgAAAAAEAAQA9QAAAIgDAAAAAA==&#10;" path="m,l10,15,20,28r7,2l32,33r7,l47,33r,-8l42,18,37,13,32,8,25,3,17,,10,,,xe" filled="f" strokecolor="#e15520" strokeweight="0">
              <v:path arrowok="t" o:connecttype="custom" o:connectlocs="0,0;10,15;20,28;27,30;32,33;39,33;47,33;47,25;42,18;37,13;32,8;25,3;17,0;10,0;0,0" o:connectangles="0,0,0,0,0,0,0,0,0,0,0,0,0,0,0"/>
            </v:shape>
            <v:shape id="Freeform 1384" o:spid="_x0000_s2408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8UA&#10;AADdAAAADwAAAGRycy9kb3ducmV2LnhtbERPTWvCQBC9C/6HZQRvulFL1egqrSDtpdBqUI9jdkyC&#10;2dmQXU3aX98tFLzN433Oct2aUtypdoVlBaNhBII4tbrgTEGy3w5mIJxH1lhaJgXf5GC96naWGGvb&#10;8Bfddz4TIYRdjApy76tYSpfmZNANbUUcuIutDfoA60zqGpsQbko5jqJnabDg0JBjRZuc0uvuZhSc&#10;m+T48Xk4tT+v06cokdnbYT6fKNXvtS8LEJ5a/xD/u991mD+Zje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DkrxQAAAN0AAAAPAAAAAAAAAAAAAAAAAJgCAABkcnMv&#10;ZG93bnJldi54bWxQSwUGAAAAAAQABAD1AAAAigMAAAAA&#10;" path="m53,43l,,53,43xm53,43r7,12l72,65r13,8l100,73,97,65,95,58,90,53,82,48,77,43,67,40r-7,l53,43xe" fillcolor="#f3be00" stroked="f">
              <v:path arrowok="t" o:connecttype="custom" o:connectlocs="53,43;0,0;53,43;53,43;60,55;72,65;85,73;100,73;97,65;95,58;90,53;82,48;77,43;67,40;60,40;53,43" o:connectangles="0,0,0,0,0,0,0,0,0,0,0,0,0,0,0,0"/>
              <o:lock v:ext="edit" verticies="t"/>
            </v:shape>
            <v:shape id="Freeform 1385" o:spid="_x0000_s2409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eQMQA&#10;AADdAAAADwAAAGRycy9kb3ducmV2LnhtbERPTWsCMRC9C/0PYQreNNsKVVaj2MKKUHuoFXqd3YzZ&#10;1c1kSaJu/30jFHqbx/ucxaq3rbiSD41jBU/jDARx5XTDRsHhqxjNQISIrLF1TAp+KMBq+TBYYK7d&#10;jT/puo9GpBAOOSqoY+xyKUNVk8Uwdh1x4o7OW4wJeiO1x1sKt618zrIXabHh1FBjR281Vef9xSow&#10;azP1dDp8hLIsvptNMX3dvZdKDR/79RxEpD7+i//cW53mT2YT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3kDEAAAA3QAAAA8AAAAAAAAAAAAAAAAAmAIAAGRycy9k&#10;b3ducmV2LnhtbFBLBQYAAAAABAAEAPUAAACJAwAAAAA=&#10;" path="m53,43l,,53,43xe" filled="f" strokecolor="#e15520" strokeweight="0">
              <v:path arrowok="t" o:connecttype="custom" o:connectlocs="53,43;0,0;53,43" o:connectangles="0,0,0"/>
            </v:shape>
            <v:shape id="Freeform 1386" o:spid="_x0000_s2410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TsMQA&#10;AADdAAAADwAAAGRycy9kb3ducmV2LnhtbERPS2sCMRC+F/ofwhR6q9m6UmVrFLUIPdiDj4PHcTO7&#10;WdxMliTq9t8bodDbfHzPmc5724or+dA4VvA+yEAQl043XCs47NdvExAhImtsHZOCXwownz0/TbHQ&#10;7sZbuu5iLVIIhwIVmBi7QspQGrIYBq4jTlzlvMWYoK+l9nhL4baVwyz7kBYbTg0GO1oZKs+7i1Uw&#10;XvlqWZ3MCdvzcb2x+iv/yfdKvb70i08Qkfr4L/5zf+s0P5+M4PF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k7DEAAAA3QAAAA8AAAAAAAAAAAAAAAAAmAIAAGRycy9k&#10;b3ducmV2LnhtbFBLBQYAAAAABAAEAPUAAACJAwAAAAA=&#10;" path="m,3l7,15,19,25r13,8l47,33,44,25,42,18,37,13,29,8,24,3,14,,7,,,3xe" filled="f" strokecolor="#e15520" strokeweight="0">
              <v:path arrowok="t" o:connecttype="custom" o:connectlocs="0,3;7,15;19,25;32,33;47,33;44,25;42,18;37,13;29,8;24,3;14,0;7,0;0,3" o:connectangles="0,0,0,0,0,0,0,0,0,0,0,0,0"/>
            </v:shape>
            <v:shape id="Freeform 1387" o:spid="_x0000_s2411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svMIA&#10;AADdAAAADwAAAGRycy9kb3ducmV2LnhtbERPTYvCMBC9C/sfwgh7kTVdF0WrUURZ9WqV9To0Yxts&#10;JqWJWv/9RhC8zeN9zmzR2krcqPHGsYLvfgKCOHfacKHgePj9GoPwAVlj5ZgUPMjDYv7RmWGq3Z33&#10;dMtCIWII+xQVlCHUqZQ+L8mi77uaOHJn11gMETaF1A3eY7it5CBJRtKi4dhQYk2rkvJLdrUKTlnv&#10;MtHF3+oYtqPJfrkxg+HaKPXZbZdTEIHa8Ba/3Dsd5/+Mh/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ey8wgAAAN0AAAAPAAAAAAAAAAAAAAAAAJgCAABkcnMvZG93&#10;bnJldi54bWxQSwUGAAAAAAQABAD1AAAAhwMAAAAA&#10;" path="m52,42l,,52,42xm52,42l62,55,72,65r13,7l100,72r,-7l95,60,90,52,85,47,77,45,70,42,62,40,52,42xe" fillcolor="#f3be00" stroked="f">
              <v:path arrowok="t" o:connecttype="custom" o:connectlocs="52,42;0,0;52,42;52,42;62,55;72,65;85,72;100,72;100,65;95,60;90,52;85,47;77,45;70,42;62,40;52,42" o:connectangles="0,0,0,0,0,0,0,0,0,0,0,0,0,0,0,0"/>
              <o:lock v:ext="edit" verticies="t"/>
            </v:shape>
            <v:shape id="Freeform 1388" o:spid="_x0000_s2412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GAcIA&#10;AADdAAAADwAAAGRycy9kb3ducmV2LnhtbERPTYvCMBC9C/sfwgh701RXilsbZREE8SCoe9jj0My2&#10;pc2kJLHWf28Ewds83ufkm8G0oifna8sKZtMEBHFhdc2lgt/LbrIE4QOyxtYyKbiTh836Y5Rjpu2N&#10;T9SfQyliCPsMFVQhdJmUvqjIoJ/ajjhy/9YZDBG6UmqHtxhuWjlPklQarDk2VNjRtqKiOV+Ngv64&#10;Lee+ubs+zOoi/f47LOQ1VepzPPysQAQawlv8cu91nP+1TO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EYBwgAAAN0AAAAPAAAAAAAAAAAAAAAAAJgCAABkcnMvZG93&#10;bnJldi54bWxQSwUGAAAAAAQABAD1AAAAhwMAAAAA&#10;" path="m52,42l,,52,42xe" filled="f" strokecolor="#1f1a17" strokeweight="0">
              <v:path arrowok="t" o:connecttype="custom" o:connectlocs="52,42;0,0;52,42" o:connectangles="0,0,0"/>
            </v:shape>
            <v:shape id="Freeform 1389" o:spid="_x0000_s2413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2CsMA&#10;AADdAAAADwAAAGRycy9kb3ducmV2LnhtbERPTYvCMBC9L/gfwgje1lRlV61GkerCXvZQ9eBxSMa2&#10;2ExKE7X992ZhYW/zeJ+z3na2Fg9qfeVYwWScgCDWzlRcKDifvt4XIHxANlg7JgU9edhuBm9rTI17&#10;ck6PYyhEDGGfooIyhCaV0uuSLPqxa4gjd3WtxRBhW0jT4jOG21pOk+RTWqw4NpTYUFaSvh3vVoHm&#10;y8+56T9unV4edtk+z6Z9Xik1Gna7FYhAXfgX/7m/TZw/W8zh95t4gt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L2CsMAAADdAAAADwAAAAAAAAAAAAAAAACYAgAAZHJzL2Rv&#10;d25yZXYueG1sUEsFBgAAAAAEAAQA9QAAAIgDAAAAAA==&#10;" path="m,2l10,15,20,25r13,7l48,32r,-7l43,20,38,12,33,7,25,5,18,2,10,,,2e" filled="f" strokecolor="#1f1a17" strokeweight="0">
              <v:path arrowok="t" o:connecttype="custom" o:connectlocs="0,2;10,15;20,25;33,32;48,32;48,25;43,20;38,12;33,7;25,5;18,2;10,0;0,2" o:connectangles="0,0,0,0,0,0,0,0,0,0,0,0,0"/>
            </v:shape>
            <v:shape id="Freeform 1390" o:spid="_x0000_s2414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49MYA&#10;AADdAAAADwAAAGRycy9kb3ducmV2LnhtbESPQU/DMAyF70j7D5EncWPpVmBbWTZVk5AQJxj8AKvx&#10;2orG6ZK0K/x6fEDiZus9v/d5d5hcp0YKsfVsYLnIQBFX3rZcG/j8eL7bgIoJ2WLnmQx8U4TDfnaz&#10;w8L6K7/TeEq1khCOBRpoUuoLrWPVkMO48D2xaGcfHCZZQ61twKuEu06vsuxRO2xZGhrs6dhQ9XUa&#10;nIGwftD5WL52+dtqe7++LIe2/BmMuZ1P5ROoRFP6N/9dv1jBzzeCK9/IC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49MYAAADdAAAADwAAAAAAAAAAAAAAAACYAgAAZHJz&#10;L2Rvd25yZXYueG1sUEsFBgAAAAAEAAQA9QAAAIsDAAAAAA==&#10;" path="m42,60l,,42,60xm42,60r8,15l60,85r7,3l72,90r8,3l90,90,87,83,85,75,80,70,72,65,65,60,57,58r-7,l42,60xe" fillcolor="#f3be00" stroked="f">
              <v:path arrowok="t" o:connecttype="custom" o:connectlocs="42,60;0,0;42,60;42,60;50,75;60,85;67,88;72,90;80,93;90,90;87,83;85,75;80,70;72,65;65,60;57,58;50,58;42,60" o:connectangles="0,0,0,0,0,0,0,0,0,0,0,0,0,0,0,0,0,0"/>
              <o:lock v:ext="edit" verticies="t"/>
            </v:shape>
            <v:shape id="Freeform 1391" o:spid="_x0000_s2415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2OcUA&#10;AADdAAAADwAAAGRycy9kb3ducmV2LnhtbERPS2sCMRC+C/0PYQq9SM3WgtitUXy0ULwUtyI9Dpvp&#10;ZnEzWZK4rv/eFARv8/E9Z7bobSM68qF2rOBllIEgLp2uuVKw//l8noIIEVlj45gUXCjAYv4wmGGu&#10;3Zl31BWxEimEQ44KTIxtLmUoDVkMI9cSJ+7PeYsxQV9J7fGcwm0jx1k2kRZrTg0GW1obKo/FySrY&#10;GP9xHHK97E7f29/DbmwmxWql1NNjv3wHEamPd/HN/aXT/NfpG/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rY5xQAAAN0AAAAPAAAAAAAAAAAAAAAAAJgCAABkcnMv&#10;ZG93bnJldi54bWxQSwUGAAAAAAQABAD1AAAAigMAAAAA&#10;" path="m42,60l,,42,60xe" filled="f" strokecolor="#e15520" strokeweight="0">
              <v:path arrowok="t" o:connecttype="custom" o:connectlocs="42,60;0,0;42,60" o:connectangles="0,0,0"/>
            </v:shape>
            <v:shape id="Freeform 1392" o:spid="_x0000_s2416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xb8gA&#10;AADdAAAADwAAAGRycy9kb3ducmV2LnhtbESPT0vDQBDF74LfYRnBi9hNbf3T2G0pQiEFQYxeehuz&#10;YxLMzqa7a5N++85B8DbDe/Peb5br0XXqSCG2ng1MJxko4srblmsDnx/b2ydQMSFb7DyTgRNFWK8u&#10;L5aYWz/wOx3LVCsJ4ZijgSalPtc6Vg05jBPfE4v27YPDJGuotQ04SLjr9F2WPWiHLUtDgz29NFT9&#10;lL/OwHyzGIr9vn58/Sq2u90N4dt9OBhzfTVunkElGtO/+e+6sII/Wwi/fCMj6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vFvyAAAAN0AAAAPAAAAAAAAAAAAAAAAAJgCAABk&#10;cnMvZG93bnJldi54bWxQSwUGAAAAAAQABAD1AAAAjQMAAAAA&#10;" path="m,2l8,17,18,27r7,3l30,32r8,3l48,32,45,25,43,17,38,12,30,7,23,2,15,,8,,,2xe" filled="f" strokecolor="#e15520" strokeweight="0">
              <v:path arrowok="t" o:connecttype="custom" o:connectlocs="0,2;8,17;18,27;25,30;30,32;38,35;48,32;45,25;43,17;38,12;30,7;23,2;15,0;8,0;0,2" o:connectangles="0,0,0,0,0,0,0,0,0,0,0,0,0,0,0"/>
            </v:shape>
            <v:shape id="Freeform 1393" o:spid="_x0000_s2417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BE8gA&#10;AADdAAAADwAAAGRycy9kb3ducmV2LnhtbESPzWvCQBDF74L/wzKFXqRu/EBq6iql+HXxYFTwOGSn&#10;SWp2Ns2uGv97VxC8zfDe+82byawxpbhQ7QrLCnrdCARxanXBmYL9bvHxCcJ5ZI2lZVJwIwezabs1&#10;wVjbK2/pkvhMBAi7GBXk3lexlC7NyaDr2oo4aL+2NujDWmdS13gNcFPKfhSNpMGCw4UcK/rJKT0l&#10;ZxMoB/k3/p8PB5tktdzJfX9dzDtHpd7fmu8vEJ4a/zI/02sd6g/GPXh8E0a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YETyAAAAN0AAAAPAAAAAAAAAAAAAAAAAJgCAABk&#10;cnMvZG93bnJldi54bWxQSwUGAAAAAAQABAD1AAAAjQMAAAAA&#10;" path="m47,57l,,47,57xm47,57l57,72,67,82r8,3l80,87r7,l95,87r,-7l90,72,85,67,80,62,72,57,65,55r-8,l47,57xe" fillcolor="#f3be00" stroked="f">
              <v:path arrowok="t" o:connecttype="custom" o:connectlocs="47,57;0,0;47,57;47,57;57,72;67,82;75,85;80,87;87,87;95,87;95,80;90,72;85,67;80,62;72,57;65,55;57,55;47,57" o:connectangles="0,0,0,0,0,0,0,0,0,0,0,0,0,0,0,0,0,0"/>
              <o:lock v:ext="edit" verticies="t"/>
            </v:shape>
            <v:shape id="Freeform 1394" o:spid="_x0000_s2418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KecQA&#10;AADdAAAADwAAAGRycy9kb3ducmV2LnhtbERPS2sCMRC+F/ofwhR6kZqtorSrWVFriyAetOp52Mw+&#10;cDNZNqmm/74RhN7m43vOdBZMIy7Uudqygtd+AoI4t7rmUsHh+/PlDYTzyBoby6TglxzMsseHKaba&#10;XnlHl70vRQxhl6KCyvs2ldLlFRl0fdsSR66wnUEfYVdK3eE1hptGDpJkLA3WHBsqbGlZUX7e/xgF&#10;o7Cxx49lEspFr16ddsV28ZVrpZ6fwnwCwlPw/+K7e63j/OH7AG7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ynnEAAAA3QAAAA8AAAAAAAAAAAAAAAAAmAIAAGRycy9k&#10;b3ducmV2LnhtbFBLBQYAAAAABAAEAPUAAACJAwAAAAA=&#10;" path="m47,57l,,47,57xe" filled="f" strokecolor="#e15520" strokeweight="0">
              <v:path arrowok="t" o:connecttype="custom" o:connectlocs="47,57;0,0;47,57" o:connectangles="0,0,0"/>
            </v:shape>
            <v:shape id="Freeform 1395" o:spid="_x0000_s2419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+bMUA&#10;AADdAAAADwAAAGRycy9kb3ducmV2LnhtbERPTWvCQBC9F/wPywi96UaFWlNX0UKpVD3U2PuQHZPg&#10;7mya3Zq0v94VhN7m8T5nvuysERdqfOVYwWiYgCDOna64UHDM3gbPIHxA1mgck4Jf8rBc9B7mmGrX&#10;8iddDqEQMYR9igrKEOpUSp+XZNEPXU0cuZNrLIYIm0LqBtsYbo0cJ8mTtFhxbCixpteS8vPhxyoo&#10;wt96vJm15vj+/WWm2132cdpnSj32u9ULiEBd+Bff3Rsd509mE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X5sxQAAAN0AAAAPAAAAAAAAAAAAAAAAAJgCAABkcnMv&#10;ZG93bnJldi54bWxQSwUGAAAAAAQABAD1AAAAigMAAAAA&#10;" path="m,2l10,17,20,27r8,3l33,32r7,l48,32r,-7l43,17,38,12,33,7,25,2,18,,10,,,2xe" filled="f" strokecolor="#e15520" strokeweight="0">
              <v:path arrowok="t" o:connecttype="custom" o:connectlocs="0,2;10,17;20,27;28,30;33,32;40,32;48,32;48,25;43,17;38,12;33,7;25,2;18,0;10,0;0,2" o:connectangles="0,0,0,0,0,0,0,0,0,0,0,0,0,0,0"/>
            </v:shape>
            <v:shape id="Freeform 1396" o:spid="_x0000_s2420" style="position:absolute;left:5691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qlMYA&#10;AADdAAAADwAAAGRycy9kb3ducmV2LnhtbESPQWvCQBCF74L/YRnBm26qpdboKlUoVdBD1UKPY3aa&#10;hGZnQ3aq8d93CwVvM7w373szX7auUhdqQunZwMMwAUWceVtybuB0fB08gwqCbLHyTAZuFGC56Hbm&#10;mFp/5Xe6HCRXMYRDigYKkTrVOmQFOQxDXxNH7cs3DiWuTa5tg9cY7io9SpIn7bDkSCiwpnVB2ffh&#10;x0XIh9t97sOqlBPtb7LZTkZv27Mx/V77MgMl1Mrd/H+9sbH+ePoIf9/E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mqlMYAAADdAAAADwAAAAAAAAAAAAAAAACYAgAAZHJz&#10;L2Rvd25yZXYueG1sUEsFBgAAAAAEAAQA9QAAAIsDAAAAAA==&#10;" path="m45,52l,,45,52xm45,52r7,15l62,77r7,5l74,84r8,l89,84r,-7l87,69,82,62,74,57,69,54,62,49r-10,l45,52xe" fillcolor="#f3be00" stroked="f">
              <v:path arrowok="t" o:connecttype="custom" o:connectlocs="45,52;0,0;45,52;45,52;52,67;62,77;69,82;74,84;82,84;89,84;89,77;87,69;82,62;74,57;69,54;62,49;52,49;45,52" o:connectangles="0,0,0,0,0,0,0,0,0,0,0,0,0,0,0,0,0,0"/>
              <o:lock v:ext="edit" verticies="t"/>
            </v:shape>
            <v:shape id="Freeform 1397" o:spid="_x0000_s2421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HHcUA&#10;AADdAAAADwAAAGRycy9kb3ducmV2LnhtbERPTWvCQBC9F/oflil4kWZjxVJTV7GFSMCTaXLwNmSn&#10;STA7G7JbTf69Wyj0No/3OZvdaDpxpcG1lhUsohgEcWV1y7WC4it9fgPhPLLGzjIpmMjBbvv4sMFE&#10;2xuf6Jr7WoQQdgkqaLzvEyld1ZBBF9meOHDfdjDoAxxqqQe8hXDTyZc4fpUGWw4NDfb02VB1yX+M&#10;guyQHauFm+YrXZfpZe/Kc/FRKjV7GvfvIDyN/l/85850mL9cr+D3m3C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4cdxQAAAN0AAAAPAAAAAAAAAAAAAAAAAJgCAABkcnMv&#10;ZG93bnJldi54bWxQSwUGAAAAAAQABAD1AAAAigMAAAAA&#10;" path="m45,52l,,45,52xe" filled="f" strokecolor="#e15520" strokeweight="0">
              <v:path arrowok="t" o:connecttype="custom" o:connectlocs="45,52;0,0;45,52" o:connectangles="0,0,0"/>
            </v:shape>
            <v:shape id="Freeform 1398" o:spid="_x0000_s2422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S78MA&#10;AADdAAAADwAAAGRycy9kb3ducmV2LnhtbERPTWvCQBC9C/0Pywi9mY21WE1dQylIFe2hseB1yI5J&#10;aHY2ZLdJ/PeuIHibx/ucVTqYWnTUusqygmkUgyDOra64UPB73EwWIJxH1lhbJgUXcpCun0YrTLTt&#10;+Ye6zBcihLBLUEHpfZNI6fKSDLrINsSBO9vWoA+wLaRusQ/hppYvcTyXBisODSU29FlS/pf9GwVf&#10;u+p0OR7y7ZuhRfd9fu1wj1Kp5/Hw8Q7C0+Af4rt7q8P82XIOt2/C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RS78MAAADdAAAADwAAAAAAAAAAAAAAAACYAgAAZHJzL2Rv&#10;d25yZXYueG1sUEsFBgAAAAAEAAQA9QAAAIgDAAAAAA==&#10;" path="m,3l7,18,17,28r7,5l29,35r8,l44,35r,-7l42,20,37,13,29,8,24,5,17,,7,,,3xe" filled="f" strokecolor="#e15520" strokeweight="0">
              <v:path arrowok="t" o:connecttype="custom" o:connectlocs="0,3;7,18;17,28;24,33;29,35;37,35;44,35;44,28;42,20;37,13;29,8;24,5;17,0;7,0;0,3" o:connectangles="0,0,0,0,0,0,0,0,0,0,0,0,0,0,0"/>
            </v:shape>
            <v:shape id="Freeform 1399" o:spid="_x0000_s2423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yEsMA&#10;AADdAAAADwAAAGRycy9kb3ducmV2LnhtbERP24rCMBB9F/yHMMK+rYkuXrYaRRRZ90mqfsDQzLal&#10;zaQ0Uet+vVlY8G0O5zrLdWdrcaPWl441jIYKBHHmTMm5hst5/z4H4QOywdoxaXiQh/Wq31tiYtyd&#10;U7qdQi5iCPsENRQhNImUPivIoh+6hjhyP661GCJsc2lavMdwW8uxUlNpseTYUGBD24Ky6nS1Gr6u&#10;1fH3kKbTXWXcpfmeqN32rLR+G3SbBYhAXXiJ/90HE+d/fM7g7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yEsMAAADdAAAADwAAAAAAAAAAAAAAAACYAgAAZHJzL2Rv&#10;d25yZXYueG1sUEsFBgAAAAAEAAQA9QAAAIgDAAAAAA==&#10;" path="m38,60l,,38,60xm38,60r7,14l55,84r8,3l67,89r8,3l85,92,82,84,80,77,75,70,70,65,63,60,55,57r-10,l38,60xe" fillcolor="#f3be00" stroked="f">
              <v:path arrowok="t" o:connecttype="custom" o:connectlocs="38,60;0,0;38,60;38,60;45,74;55,84;63,87;67,89;75,92;85,92;82,84;80,77;75,70;70,65;63,60;55,57;45,57;38,60" o:connectangles="0,0,0,0,0,0,0,0,0,0,0,0,0,0,0,0,0,0"/>
              <o:lock v:ext="edit" verticies="t"/>
            </v:shape>
            <v:shape id="Freeform 1400" o:spid="_x0000_s2424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UDMYA&#10;AADdAAAADwAAAGRycy9kb3ducmV2LnhtbESPMW8CMQyF90r8h8iVupWkBVVwEBBCamHpUNqFzbqY&#10;u4OLcyQBjn9fD5W62XrP732eL3vfqivF1AS28DI0oIjL4BquLPx8vz9PQKWM7LANTBbulGC5GDzM&#10;sXDhxl903eVKSQinAi3UOXeF1qmsyWMaho5YtEOIHrOssdIu4k3CfatfjXnTHhuWhho7WtdUnnYX&#10;b+EyjZuwmejV0YzM+v5x3rvP8d7ap8d+NQOVqc//5r/rrRP80V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FUDMYAAADdAAAADwAAAAAAAAAAAAAAAACYAgAAZHJz&#10;L2Rvd25yZXYueG1sUEsFBgAAAAAEAAQA9QAAAIsDAAAAAA==&#10;" path="m38,60l,,38,60xe" filled="f" strokecolor="#e15520" strokeweight="0">
              <v:path arrowok="t" o:connecttype="custom" o:connectlocs="38,60;0,0;38,60" o:connectangles="0,0,0"/>
            </v:shape>
            <v:shape id="Freeform 1401" o:spid="_x0000_s2425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ObsUA&#10;AADdAAAADwAAAGRycy9kb3ducmV2LnhtbERPTWvCQBC9F/wPywi96UZb25q6ShQK6qmmlfY4ZKdJ&#10;MDsbdleN/94VhN7m8T5ntuhMI07kfG1ZwWiYgCAurK65VPD99TF4A+EDssbGMim4kIfFvPcww1Tb&#10;M+/olIdSxBD2KSqoQmhTKX1RkUE/tC1x5P6sMxgidKXUDs8x3DRynCQv0mDNsaHCllYVFYf8aBQ0&#10;+f53N9mukme3zzbbn0n2elx+KvXY77J3EIG68C++u9c6zn+aTu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Y5uxQAAAN0AAAAPAAAAAAAAAAAAAAAAAJgCAABkcnMv&#10;ZG93bnJldi54bWxQSwUGAAAAAAQABAD1AAAAigMAAAAA&#10;" path="m,3l7,17,17,27r8,3l29,32r8,3l47,35,44,27,42,20,37,13,32,8,25,3,17,,7,,,3xe" filled="f" strokecolor="#e15520" strokeweight="0">
              <v:path arrowok="t" o:connecttype="custom" o:connectlocs="0,3;7,17;17,27;25,30;29,32;37,35;47,35;44,27;42,20;37,13;32,8;25,3;17,0;7,0;0,3" o:connectangles="0,0,0,0,0,0,0,0,0,0,0,0,0,0,0"/>
            </v:shape>
            <v:shape id="Freeform 1402" o:spid="_x0000_s2426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HB8UA&#10;AADdAAAADwAAAGRycy9kb3ducmV2LnhtbESPQWvCQBCF7wX/wzKCt7pRREp0FRHEKu2hqdDrmB2T&#10;xexsyG419td3DoXeZnhv3vtmue59o27URRfYwGScgSIug3VcGTh97p5fQMWEbLEJTAYeFGG9Gjwt&#10;Mbfhzh90K1KlJIRjjgbqlNpc61jW5DGOQ0ss2iV0HpOsXaVth3cJ942eZtlce3QsDTW2tK2pvBbf&#10;3sB7cZjOvjjwz7E8oZ6f3e5t74wZDfvNAlSiPv2b/65freDPMu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gcHxQAAAN0AAAAPAAAAAAAAAAAAAAAAAJgCAABkcnMv&#10;ZG93bnJldi54bWxQSwUGAAAAAAQABAD1AAAAigMAAAAA&#10;" path="m33,68l,,33,68xm33,68r7,17l50,98r5,5l60,105r8,3l75,110r,-10l72,93,68,85,63,78,55,73,48,70,40,68r-7,xe" fillcolor="#f3be00" stroked="f">
              <v:path arrowok="t" o:connecttype="custom" o:connectlocs="33,68;0,0;33,68;33,68;40,85;50,98;55,103;60,105;68,108;75,110;75,100;72,93;68,85;63,78;55,73;48,70;40,68;33,68" o:connectangles="0,0,0,0,0,0,0,0,0,0,0,0,0,0,0,0,0,0"/>
              <o:lock v:ext="edit" verticies="t"/>
            </v:shape>
            <v:shape id="Freeform 1403" o:spid="_x0000_s2427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9ksQA&#10;AADdAAAADwAAAGRycy9kb3ducmV2LnhtbERPS2vCQBC+C/6HZQq96SalPoiuooVCaS7VCF7H7DSb&#10;NjsbstsY/323UPA2H99z1tvBNqKnzteOFaTTBARx6XTNlYJT8TpZgvABWWPjmBTcyMN2Mx6tMdPu&#10;ygfqj6ESMYR9hgpMCG0mpS8NWfRT1xJH7tN1FkOEXSV1h9cYbhv5lCRzabHm2GCwpRdD5ffxxyqo&#10;+WP/tejTYjHL95c8N/PiHN6VenwYdisQgYZwF/+733Sc/5yk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vZLEAAAA3QAAAA8AAAAAAAAAAAAAAAAAmAIAAGRycy9k&#10;b3ducmV2LnhtbFBLBQYAAAAABAAEAPUAAACJAwAAAAA=&#10;" path="m33,68l,,33,68xe" filled="f" strokecolor="#e15520" strokeweight="0">
              <v:path arrowok="t" o:connecttype="custom" o:connectlocs="33,68;0,0;33,68" o:connectangles="0,0,0"/>
            </v:shape>
            <v:shape id="Freeform 1404" o:spid="_x0000_s2428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GBcEA&#10;AADdAAAADwAAAGRycy9kb3ducmV2LnhtbERPS4vCMBC+C/6HMII3TS0iS9coIgiedtm6eB6b6YNt&#10;JiWJtfrrzYLgbT6+56y3g2lFT843lhUs5gkI4sLqhisFv6fD7AOED8gaW8uk4E4etpvxaI2Ztjf+&#10;oT4PlYgh7DNUUIfQZVL6oiaDfm474siV1hkMEbpKaoe3GG5amSbJShpsODbU2NG+puIvvxoFuwff&#10;ezd8rbr0VF4O+bk8X+y3UtPJsPsEEWgIb/HLfdRx/jJJ4f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gXBAAAA3QAAAA8AAAAAAAAAAAAAAAAAmAIAAGRycy9kb3du&#10;cmV2LnhtbFBLBQYAAAAABAAEAPUAAACGAwAAAAA=&#10;" path="m,l7,17,17,30r5,5l27,37r8,3l42,42r,-10l39,25,35,17,30,10,22,5,15,2,7,,,xe" filled="f" strokecolor="#e15520" strokeweight="0">
              <v:path arrowok="t" o:connecttype="custom" o:connectlocs="0,0;7,17;17,30;22,35;27,37;35,40;42,42;42,32;39,25;35,17;30,10;22,5;15,2;7,0;0,0" o:connectangles="0,0,0,0,0,0,0,0,0,0,0,0,0,0,0"/>
            </v:shape>
            <v:shape id="Freeform 1405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SrsIA&#10;AADdAAAADwAAAGRycy9kb3ducmV2LnhtbERPTYvCMBC9L/gfwgje1lQry1KNIoIoetqu3sdmTKvN&#10;pDRRq79+s7Cwt3m8z5ktOluLO7W+cqxgNExAEBdOV2wUHL7X758gfEDWWDsmBU/ysJj33maYaffg&#10;L7rnwYgYwj5DBWUITSalL0qy6IeuIY7c2bUWQ4StkbrFRwy3tRwnyYe0WHFsKLGhVUnFNb9ZBetX&#10;OjqlxSVf5gezeZqj2+m9U2rQ75ZTEIG68C/+c291nD9JUvj9Jp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BKuwgAAAN0AAAAPAAAAAAAAAAAAAAAAAJgCAABkcnMvZG93&#10;bnJldi54bWxQSwUGAAAAAAQABAD1AAAAhwMAAAAA&#10;" path="m10,l3,15,,28,3,43r7,15l13,53r4,-8l17,38r3,-8l20,23,17,15,15,8,10,xe" fillcolor="#f3be00" stroked="f">
              <v:path arrowok="t" o:connecttype="custom" o:connectlocs="10,0;3,15;0,28;3,43;10,58;13,53;17,45;17,38;20,30;20,23;17,15;15,8;10,0" o:connectangles="0,0,0,0,0,0,0,0,0,0,0,0,0"/>
            </v:shape>
            <v:shape id="Freeform 1406" o:spid="_x0000_s2430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APMQA&#10;AADdAAAADwAAAGRycy9kb3ducmV2LnhtbERPTWvCQBC9C/6HZYTedKO1tcSsIpbS3KS2FrwN2TEJ&#10;yc6G3a1J/323IHibx/ucbDuYVlzJ+dqygvksAUFcWF1zqeDr8236AsIHZI2tZVLwSx62m/Eow1Tb&#10;nj/oegyliCHsU1RQhdClUvqiIoN+ZjviyF2sMxgidKXUDvsYblq5SJJnabDm2FBhR/uKiub4YxTo&#10;bpe/Fk/N2ZWP33nerw78fjoo9TAZdmsQgYZwF9/cuY7zl8kS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wDzEAAAA3QAAAA8AAAAAAAAAAAAAAAAAmAIAAGRycy9k&#10;b3ducmV2LnhtbFBLBQYAAAAABAAEAPUAAACJAwAAAAA=&#10;" path="m10,l3,15,,28,3,43r7,15l13,53r4,-8l17,38r3,-8l20,23,17,15,15,8,10,e" filled="f" strokecolor="#e15520" strokeweight="0">
              <v:path arrowok="t" o:connecttype="custom" o:connectlocs="10,0;3,15;0,28;3,43;10,58;13,53;17,45;17,38;20,30;20,23;17,15;15,8;10,0" o:connectangles="0,0,0,0,0,0,0,0,0,0,0,0,0"/>
            </v:shape>
            <v:shape id="Freeform 1407" o:spid="_x0000_s2431" style="position:absolute;left:5823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j+cUA&#10;AADdAAAADwAAAGRycy9kb3ducmV2LnhtbERPTWvCQBC9C/0Pywi91U1ES4nZBBVKW/BQUw/tbcxO&#10;k9DsbMiuJv57Vyh4m8f7nDQfTSvO1LvGsoJ4FoEgLq1uuFJw+Hp9egHhPLLG1jIpuJCDPHuYpJho&#10;O/CezoWvRAhhl6CC2vsukdKVNRl0M9sRB+7X9gZ9gH0ldY9DCDetnEfRszTYcGiosaNtTeVfcTIK&#10;fg6n7ef3bjEf3tpNdfzYNLsiLpR6nI7rFQhPo7+L/93vOsxfREu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OP5xQAAAN0AAAAPAAAAAAAAAAAAAAAAAJgCAABkcnMv&#10;ZG93bnJldi54bWxQSwUGAAAAAAQABAD1AAAAigMAAAAA&#10;" path="m14,68l9,83,7,98r2,15l17,125r5,-5l24,115r,-7l27,100,24,90,22,83,19,75,14,68xm17,68l,,17,68xe" fillcolor="#f3be00" stroked="f">
              <v:path arrowok="t" o:connecttype="custom" o:connectlocs="14,68;9,83;7,98;9,113;17,125;22,120;24,115;24,108;27,100;24,90;22,83;19,75;14,68;17,68;0,0;17,68" o:connectangles="0,0,0,0,0,0,0,0,0,0,0,0,0,0,0,0"/>
              <o:lock v:ext="edit" verticies="t"/>
            </v:shape>
            <v:shape id="Freeform 1408" o:spid="_x0000_s2432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bOMIA&#10;AADdAAAADwAAAGRycy9kb3ducmV2LnhtbERPS0vDQBC+F/wPywjemk2tlBKzCaUSEDzZBnqdZicP&#10;zM6m2U0a/70rCN7m43tOmi+mFzONrrOsYBPFIIgrqztuFJTnYr0H4Tyyxt4yKfgmB3n2sEox0fbO&#10;nzSffCNCCLsEFbTeD4mUrmrJoIvsQBy42o4GfYBjI/WI9xBuevkcxztpsOPQ0OJAx5aqr9NkFNQ3&#10;upbb7XQZaC5k9VGcG+PelHp6XA6vIDwt/l/8537XYf5LvIPfb8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9s4wgAAAN0AAAAPAAAAAAAAAAAAAAAAAJgCAABkcnMvZG93&#10;bnJldi54bWxQSwUGAAAAAAQABAD1AAAAhwMAAAAA&#10;" path="m7,l2,15,,30,2,45r8,12l15,52r2,-5l17,40r3,-8l17,22,15,15,12,7,7,e" filled="f" strokecolor="#e15520" strokeweight="0">
              <v:path arrowok="t" o:connecttype="custom" o:connectlocs="7,0;2,15;0,30;2,45;10,57;15,52;17,47;17,40;20,32;17,22;15,15;12,7;7,0" o:connectangles="0,0,0,0,0,0,0,0,0,0,0,0,0"/>
            </v:shape>
            <v:shape id="Freeform 1409" o:spid="_x0000_s2433" style="position:absolute;left:5823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EycQA&#10;AADdAAAADwAAAGRycy9kb3ducmV2LnhtbERPTUsDMRC9C/0PYQpexCaVorI2LW1BEApFV8Eeh82Y&#10;XdxMliTtbvvrm4LgbR7vc+bLwbXiSCE2njVMJwoEceVNw1bD1+fr/TOImJANtp5Jw4kiLBejmzkW&#10;xvf8QccyWZFDOBaooU6pK6SMVU0O48R3xJn78cFhyjBYaQL2Ody18kGpR+mw4dxQY0ebmqrf8uA0&#10;nEPc36Vd77br8my/VWU3+/de69vxsHoBkWhI/+I/95vJ82fqCa7f5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HBMnEAAAA3QAAAA8AAAAAAAAAAAAAAAAAmAIAAGRycy9k&#10;b3ducmV2LnhtbFBLBQYAAAAABAAEAPUAAACJAwAAAAA=&#10;" path="m17,68l,,17,68e" filled="f" strokecolor="#e15520" strokeweight="0">
              <v:path arrowok="t" o:connecttype="custom" o:connectlocs="17,68;0,0;17,68" o:connectangles="0,0,0"/>
            </v:shape>
            <v:shape id="Freeform 1410" o:spid="_x0000_s2434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EMUA&#10;AADdAAAADwAAAGRycy9kb3ducmV2LnhtbESPQW/CMAyF75P2HyJP4jZSEJqgI6BqAwm0E7Bxthqv&#10;rZY4XRNo+ffzYRI3W+/5vc/L9eCdulIXm8AGJuMMFHEZbMOVgc/T9nkOKiZkiy4wGbhRhPXq8WGJ&#10;uQ09H+h6TJWSEI45GqhTanOtY1mTxzgOLbFo36HzmGTtKm077CXcOz3NshftsWFpqLGlt5rKn+PF&#10;Gyg+Knbv58W8nejzZv/b9G72VRgzehqKV1CJhnQ3/1/vrODPMs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IMQxQAAAN0AAAAPAAAAAAAAAAAAAAAAAJgCAABkcnMv&#10;ZG93bnJldi54bWxQSwUGAAAAAAQABAD1AAAAigMAAAAA&#10;" path="m10,l3,15,,28,,43,5,55r5,-2l15,45r3,-7l18,30r,-7l18,15,15,8,10,xe" fillcolor="#f3be00" stroked="f">
              <v:path arrowok="t" o:connecttype="custom" o:connectlocs="10,0;3,15;0,28;0,43;5,55;10,53;15,45;18,38;18,30;18,23;18,15;15,8;10,0" o:connectangles="0,0,0,0,0,0,0,0,0,0,0,0,0"/>
            </v:shape>
          </v:group>
          <v:group id="Group 1411" o:spid="_x0000_s2435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<v:shape id="Freeform 1412" o:spid="_x0000_s2436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jVscA&#10;AADdAAAADwAAAGRycy9kb3ducmV2LnhtbESPQUvDQBCF70L/wzKCF7GbqASN3Za2UKmn0tYfMGTH&#10;JJidDdmxTfvrnYPgbYb35r1vZosxdOZEQ2ojO8inGRjiKvqWawefx83DC5gkyB67yOTgQgkW88nN&#10;DEsfz7yn00FqoyGcSnTQiPSltalqKGCaxp5Yta84BBRdh9r6Ac8aHjr7mGWFDdiyNjTY07qh6vvw&#10;ExwUa6k/isu1u7/mq92q38rT5v3VubvbcfkGRmiUf/Pf9dYr/nOu/PqNjm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Y1bHAAAA3QAAAA8AAAAAAAAAAAAAAAAAmAIAAGRy&#10;cy9kb3ducmV2LnhtbFBLBQYAAAAABAAEAPUAAACMAwAAAAA=&#10;" path="m10,l3,15,,28,,43,5,55r5,-2l15,45r3,-7l18,30r,-7l18,15,15,8,10,e" filled="f" strokecolor="#e15520" strokeweight="0">
              <v:path arrowok="t" o:connecttype="custom" o:connectlocs="10,0;3,15;0,28;0,43;5,55;10,53;15,45;18,38;18,30;18,23;18,15;15,8;10,0" o:connectangles="0,0,0,0,0,0,0,0,0,0,0,0,0"/>
            </v:shape>
            <v:shape id="Freeform 1413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KgcUA&#10;AADdAAAADwAAAGRycy9kb3ducmV2LnhtbERPTWvCQBC9C/0PyxR6Ed2kFdE0G9GCpVBF1BY8Dtlp&#10;EszOhuzWpP++Kwje5vE+J130phYXal1lWUE8jkAQ51ZXXCj4Oq5HMxDOI2usLZOCP3KwyB4GKSba&#10;dryny8EXIoSwS1BB6X2TSOnykgy6sW2IA/djW4M+wLaQusUuhJtaPkfRVBqsODSU2NBbSfn58GsU&#10;rFan3efu1Ek77Gv5vd28zN/XrNTTY798BeGp93fxzf2hw/xJHM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8qBxQAAAN0AAAAPAAAAAAAAAAAAAAAAAJgCAABkcnMv&#10;ZG93bnJldi54bWxQSwUGAAAAAAQABAD1AAAAigMAAAAA&#10;" path="m7,64l,,7,64xe" fillcolor="#f3be00" stroked="f">
              <v:path arrowok="t" o:connecttype="custom" o:connectlocs="7,64;0,0;7,64" o:connectangles="0,0,0"/>
            </v:shape>
            <v:shape id="Freeform 1414" o:spid="_x0000_s2438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wGsQA&#10;AADdAAAADwAAAGRycy9kb3ducmV2LnhtbERPS2vCQBC+C/0PyxR6kboxSNHUVYogeCr4wNLbkJ1k&#10;Q7KzaXZN0n/fFYTe5uN7zno72kb01PnKsYL5LAFBnDtdcangct6/LkH4gKyxcUwKfsnDdvM0WWOm&#10;3cBH6k+hFDGEfYYKTAhtJqXPDVn0M9cSR65wncUQYVdK3eEQw20j0yR5kxYrjg0GW9oZyuvTzSr4&#10;qXsuqvS6kuf2a/g2xTRd1Z9KvTyPH+8gAo3hX/xwH3Scv5incP8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sBrEAAAA3QAAAA8AAAAAAAAAAAAAAAAAmAIAAGRycy9k&#10;b3ducmV2LnhtbFBLBQYAAAAABAAEAPUAAACJAwAAAAA=&#10;" path="m7,64l,,7,64xe" filled="f" strokecolor="#e15520" strokeweight="0">
              <v:path arrowok="t" o:connecttype="custom" o:connectlocs="7,64;0,0;7,64" o:connectangles="0,0,0"/>
            </v:shape>
            <v:shape id="Freeform 1415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TaMgA&#10;AADdAAAADwAAAGRycy9kb3ducmV2LnhtbESPT2sCMRDF70K/Q5iCN81aa5GtUWpbqXix/kF6HDbT&#10;3cXNZJuk7vrtjSB4m+G9eb83k1lrKnEi50vLCgb9BARxZnXJuYL9btEbg/ABWWNlmRScycNs+tCZ&#10;YKptwxs6bUMuYgj7FBUUIdSplD4ryKDv25o4ar/WGQxxdbnUDpsYbir5lCQv0mDJkVBgTe8FZcft&#10;v4nc7/WqmY/mbrQOP594/Dt8mK+DUt3H9u0VRKA23M2366WO9Z8HQ7h+E0e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1NoyAAAAN0AAAAPAAAAAAAAAAAAAAAAAJgCAABk&#10;cnMvZG93bnJldi54bWxQSwUGAAAAAAQABAD1AAAAjQMAAAAA&#10;" path="m12,l5,12,,27,,40,5,55r5,-5l15,42r2,-5l17,30r3,-8l17,12,15,7,12,xe" fillcolor="#f3be00" stroked="f">
              <v:path arrowok="t" o:connecttype="custom" o:connectlocs="12,0;5,12;0,27;0,40;5,55;10,50;15,42;17,37;17,30;20,22;17,12;15,7;12,0" o:connectangles="0,0,0,0,0,0,0,0,0,0,0,0,0"/>
            </v:shape>
            <v:shape id="Freeform 1416" o:spid="_x0000_s2440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+QsQA&#10;AADdAAAADwAAAGRycy9kb3ducmV2LnhtbERPS2vCQBC+C/0PyxR6Ed2Yikh0FVv6EDwZFa9Ddpqk&#10;ZmfD7tak/75bELzNx/ec5bo3jbiS87VlBZNxAoK4sLrmUsHx8D6ag/ABWWNjmRT8kof16mGwxEzb&#10;jvd0zUMpYgj7DBVUIbSZlL6oyKAf25Y4cl/WGQwRulJqh10MN41Mk2QmDdYcGyps6bWi4pL/GAVp&#10;ftp9DJ/Zdd/0dgznNB1+vhilnh77zQJEoD7cxTf3Vsf508k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PkLEAAAA3QAAAA8AAAAAAAAAAAAAAAAAmAIAAGRycy9k&#10;b3ducmV2LnhtbFBLBQYAAAAABAAEAPUAAACJAwAAAAA=&#10;" path="m12,l5,12,,27,,40,5,55r5,-5l15,42r2,-5l17,30r3,-8l17,12,15,7,12,e" filled="f" strokecolor="#e15520" strokeweight="0">
              <v:path arrowok="t" o:connecttype="custom" o:connectlocs="12,0;5,12;0,27;0,40;5,55;10,50;15,42;17,37;17,30;20,22;17,12;15,7;12,0" o:connectangles="0,0,0,0,0,0,0,0,0,0,0,0,0"/>
            </v:shape>
            <v:shape id="Freeform 1417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5d8EA&#10;AADdAAAADwAAAGRycy9kb3ducmV2LnhtbERPyWrDMBC9F/IPYgq5NVKKW4IbJZRAocanpiHniTRe&#10;qDUylmo7fx8FCr3N462z3c+uEyMNofWsYb1SIIiNty3XGk7fH08bECEiW+w8k4YrBdjvFg9bzK2f&#10;+IvGY6xFCuGQo4Ymxj6XMpiGHIaV74kTV/nBYUxwqKUdcErhrpPPSr1Khy2nhgZ7OjRkfo6/TkOp&#10;nKymquPpnBXO9JvSqOKi9fJxfn8DEWmO/+I/96dN87P1C9y/SS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eXfBAAAA3QAAAA8AAAAAAAAAAAAAAAAAmAIAAGRycy9kb3du&#10;cmV2LnhtbFBLBQYAAAAABAAEAPUAAACGAwAAAAA=&#10;" path="m5,65l,,5,65xe" fillcolor="#f3be00" stroked="f">
              <v:path arrowok="t" o:connecttype="custom" o:connectlocs="5,65;0,0;5,65" o:connectangles="0,0,0"/>
            </v:shape>
            <v:shape id="Freeform 1418" o:spid="_x0000_s2442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mzcIA&#10;AADdAAAADwAAAGRycy9kb3ducmV2LnhtbERP22oCMRB9F/yHMAXfNKtWKVuzIi2CfShS6wcMm+lm&#10;L5ksSdTt3zcFwbc5nOtstoPtxJV8qB0rmM8yEMSl0zVXCs7f++kLiBCRNXaOScEvBdgW49EGc+1u&#10;/EXXU6xECuGQowITY59LGUpDFsPM9cSJ+3HeYkzQV1J7vKVw28lFlq2lxZpTg8Ge3gyV7eliFcjG&#10;vC/M6lj7c1vp5Wd7+WiIlJo8DbtXEJGG+BDf3Qed5j/P1/D/TTpB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ObNwgAAAN0AAAAPAAAAAAAAAAAAAAAAAJgCAABkcnMvZG93&#10;bnJldi54bWxQSwUGAAAAAAQABAD1AAAAhwMAAAAA&#10;" path="m5,65l,,5,65xe" filled="f" strokecolor="#e15520" strokeweight="0">
              <v:path arrowok="t" o:connecttype="custom" o:connectlocs="5,65;0,0;5,65" o:connectangles="0,0,0"/>
            </v:shape>
            <v:shape id="Freeform 1419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C5MMA&#10;AADdAAAADwAAAGRycy9kb3ducmV2LnhtbERPW2vCMBR+H/gfwhH2NlNLcVKNMgaCMDbwguzxrDk2&#10;Zc1Jl2S1+/dGEPZ2Pr7rWa4H24qefGgcK5hOMhDEldMN1wqOh83THESIyBpbx6TgjwKsV6OHJZba&#10;XXhH/T7WIoVwKFGBibErpQyVIYth4jrixJ2dtxgT9LXUHi8p3LYyz7KZtNhwajDY0auh6nv/axWc&#10;GtPnP5+7/iv4N0sf7wXleaHU43h4WYCINMR/8d291Wl+MX2G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C5MMAAADdAAAADwAAAAAAAAAAAAAAAACYAgAAZHJzL2Rv&#10;d25yZXYueG1sUEsFBgAAAAAEAAQA9QAAAIgDAAAAAA==&#10;" path="m15,l5,12,,27,,42,5,54r5,-5l15,44r2,-7l20,29r,-7l20,15,17,7,15,xe" fillcolor="#f3be00" stroked="f">
              <v:path arrowok="t" o:connecttype="custom" o:connectlocs="15,0;5,12;0,27;0,42;5,54;10,49;15,44;17,37;20,29;20,22;20,15;17,7;15,0" o:connectangles="0,0,0,0,0,0,0,0,0,0,0,0,0"/>
            </v:shape>
            <v:shape id="Freeform 1420" o:spid="_x0000_s2444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wYsYA&#10;AADdAAAADwAAAGRycy9kb3ducmV2LnhtbESPQUsDQQyF74L/YYjgzc7Wiui201KKBREPdit4DTvp&#10;7tKdzDKZtqu/3hwEbwnv5b0vi9UYenOmJF1kB9NJAYa4jr7jxsHnfnv3BEYyssc+Mjn4JoHV8vpq&#10;gaWPF97RucqN0RCWEh20OQ+ltVK3FFAmcSBW7RBTwKxraqxPeNHw0Nv7oni0ATvWhhYH2rRUH6tT&#10;cLCb/bzZ/Sj180eqqq9jft/Kizh3ezOu52Ayjfnf/Hf96hX/Yaq4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HwYsYAAADdAAAADwAAAAAAAAAAAAAAAACYAgAAZHJz&#10;L2Rvd25yZXYueG1sUEsFBgAAAAAEAAQA9QAAAIsDAAAAAA==&#10;" path="m15,l5,12,,27,,42,5,54r5,-5l15,44r2,-7l20,29r,-7l20,15,17,7,15,e" filled="f" strokecolor="#e15520" strokeweight="0">
              <v:path arrowok="t" o:connecttype="custom" o:connectlocs="15,0;5,12;0,27;0,42;5,54;10,49;15,44;17,37;20,29;20,22;20,15;17,7;15,0" o:connectangles="0,0,0,0,0,0,0,0,0,0,0,0,0"/>
            </v:shape>
            <v:shape id="Freeform 1421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gS8QA&#10;AADdAAAADwAAAGRycy9kb3ducmV2LnhtbERPTWvCQBC9F/wPyxS8NRsllBqzigia9lSNCh6n2WkS&#10;mp0N2W2M/75bKPQ2j/c52Xo0rRiod41lBbMoBkFcWt1wpeB82j29gHAeWWNrmRTcycF6NXnIMNX2&#10;xkcaCl+JEMIuRQW1910qpStrMugi2xEH7tP2Bn2AfSV1j7cQblo5j+NnabDh0FBjR9uayq/i2yhI&#10;Pq7lLuf9aPPL2+Fg7u+beTMoNX0cN0sQnkb/L/5zv+owP5kt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4EvEAAAA3QAAAA8AAAAAAAAAAAAAAAAAmAIAAGRycy9k&#10;b3ducmV2LnhtbFBLBQYAAAAABAAEAPUAAACJAwAAAAA=&#10;" path="m3,68l,,3,68xe" fillcolor="#f3be00" stroked="f">
              <v:path arrowok="t" o:connecttype="custom" o:connectlocs="3,68;0,0;3,68" o:connectangles="0,0,0"/>
            </v:shape>
            <v:shape id="Freeform 1422" o:spid="_x0000_s2446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T9McA&#10;AADdAAAADwAAAGRycy9kb3ducmV2LnhtbESPzWoDMQyE74G+g1Ghl9B4E8I2u4kTSqDQQ3vIzwOI&#10;tfYnXcuL7STbPn11KPQ2QqNPM5vd6Hp1oxA7zwbmswwUceVtx42B8+nteQUqJmSLvWcy8E0RdtuH&#10;yQZL6+98oNsxNUogHEs00KY0lFrHqiWHceYHYtnVPjhMMoZG24B3gbteL7Is1w47lg8tDrRvqfo6&#10;Xp1Qzp99eJku60P+U+Snj0uau1VhzNPj+LoGlWhM/+a/63cr8ZcLyS9tRI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jU/THAAAA3QAAAA8AAAAAAAAAAAAAAAAAmAIAAGRy&#10;cy9kb3ducmV2LnhtbFBLBQYAAAAABAAEAPUAAACMAwAAAAA=&#10;" path="m3,68l,,3,68xe" filled="f" strokecolor="#e15520" strokeweight="0">
              <v:path arrowok="t" o:connecttype="custom" o:connectlocs="3,68;0,0;3,68" o:connectangles="0,0,0"/>
            </v:shape>
            <v:shape id="Freeform 1423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1tsIA&#10;AADdAAAADwAAAGRycy9kb3ducmV2LnhtbERP32vCMBB+H/g/hBP2NlNDGaMaZQyEwdhAJ+Lj2ZxN&#10;sbnUJKvdf78MBnu7j+/nLdej68RAIbaeNcxnBQji2puWGw37z83DE4iYkA12nknDN0VYryZ3S6yM&#10;v/GWhl1qRA7hWKEGm1JfSRlrSw7jzPfEmTv74DBlGBppAt5yuOukKopH6bDl3GCxpxdL9WX35TQc&#10;Wjuo63E7nGJ4c/TxXpJSpdb30/F5ASLRmP7Ff+5Xk+eXag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7W2wgAAAN0AAAAPAAAAAAAAAAAAAAAAAJgCAABkcnMvZG93&#10;bnJldi54bWxQSwUGAAAAAAQABAD1AAAAhwMAAAAA&#10;" path="m15,l5,15,,27,,42,3,54,8,52r5,-7l18,40r,-8l20,22r,-7l18,7,15,xe" fillcolor="#f3be00" stroked="f">
              <v:path arrowok="t" o:connecttype="custom" o:connectlocs="15,0;5,15;0,27;0,42;3,54;8,52;13,45;18,40;18,32;20,22;20,15;18,7;15,0" o:connectangles="0,0,0,0,0,0,0,0,0,0,0,0,0"/>
            </v:shape>
            <v:shape id="Freeform 1424" o:spid="_x0000_s2448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cCsQA&#10;AADdAAAADwAAAGRycy9kb3ducmV2LnhtbERPS2vCQBC+C/0PyxR6KWZjEFuiq0hB6CVI7eM8ZCcP&#10;zM6m2TUPf71bKHibj+85m91oGtFT52rLChZRDII4t7rmUsHX52H+CsJ5ZI2NZVIwkYPd9mG2wVTb&#10;gT+oP/lShBB2KSqovG9TKV1ekUEX2ZY4cIXtDPoAu1LqDocQbhqZxPFKGqw5NFTY0ltF+fl0MQrO&#10;yT7Tx5+X1eQze/39PhT4nPVKPT2O+zUIT6O/i//d7zrMXyYJ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XArEAAAA3QAAAA8AAAAAAAAAAAAAAAAAmAIAAGRycy9k&#10;b3ducmV2LnhtbFBLBQYAAAAABAAEAPUAAACJAwAAAAA=&#10;" path="m15,l5,15,,27,,42,3,54,8,52r5,-7l18,40r,-8l20,22r,-7l18,7,15,xe" filled="f" strokecolor="#e15520" strokeweight="0">
              <v:path arrowok="t" o:connecttype="custom" o:connectlocs="15,0;5,15;0,27;0,42;3,54;8,52;13,45;18,40;18,32;20,22;20,15;18,7;15,0" o:connectangles="0,0,0,0,0,0,0,0,0,0,0,0,0"/>
            </v:shape>
            <v:shape id="Freeform 1425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T9MMA&#10;AADdAAAADwAAAGRycy9kb3ducmV2LnhtbERPS2sCMRC+C/6HMIK3mlX7cmsUEYSC9VBbep5uprur&#10;m8mSTHXrr28KBW/z8T1nvuxco04UYu3ZwHiUgSIuvK25NPD+trl5BBUF2WLjmQz8UITlot+bY279&#10;mV/ptJdSpRCOORqoRNpc61hU5DCOfEucuC8fHEqCodQ24DmFu0ZPsuxeO6w5NVTY0rqi4rj/dgYu&#10;rZXD2u5K/gxy96A/Zi/bzcyY4aBbPYES6uQq/nc/2zT/djKF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T9MMAAADdAAAADwAAAAAAAAAAAAAAAACYAgAAZHJzL2Rv&#10;d25yZXYueG1sUEsFBgAAAAAEAAQA9QAAAIgDAAAAAA==&#10;" path="m2,70l,,2,70xe" fillcolor="#f3be00" stroked="f">
              <v:path arrowok="t" o:connecttype="custom" o:connectlocs="2,70;0,0;2,70" o:connectangles="0,0,0"/>
            </v:shape>
            <v:shape id="Freeform 1426" o:spid="_x0000_s2450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v+sgA&#10;AADdAAAADwAAAGRycy9kb3ducmV2LnhtbESPT2vCQBDF74V+h2WE3upGCVWiq5TW1gZE/NeDt2l2&#10;mg3NzobsVtNv7xYEbzO893vzZjrvbC1O1PrKsYJBPwFBXDhdcangsH97HIPwAVlj7ZgU/JGH+ez+&#10;boqZdmfe0mkXShFD2GeowITQZFL6wpBF33cNcdS+XWsxxLUtpW7xHMNtLYdJ8iQtVhwvGGzoxVDx&#10;s/u1Cjb5+2cEFmluXr+K43J1XC9GuVIPve55AiJQF27mK/2hY/10mML/N3EE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BS/6yAAAAN0AAAAPAAAAAAAAAAAAAAAAAJgCAABk&#10;cnMvZG93bnJldi54bWxQSwUGAAAAAAQABAD1AAAAjQMAAAAA&#10;" path="m2,70l,,2,70xe" filled="f" strokecolor="#e15520" strokeweight="0">
              <v:path arrowok="t" o:connecttype="custom" o:connectlocs="2,70;0,0;2,70" o:connectangles="0,0,0"/>
            </v:shape>
            <v:shape id="Freeform 1427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A0sMA&#10;AADdAAAADwAAAGRycy9kb3ducmV2LnhtbERPTUsDMRC9C/0PYQRvNmuxomvTUiyiFC+tep/dTJPV&#10;zWRJYrP996YgeJvH+5zFanS9OFKInWcFN9MKBHHrdcdGwcf78/U9iJiQNfaeScGJIqyWk4sF1tpn&#10;3tFxn4woIRxrVGBTGmopY2vJYZz6gbhwBx8cpgKDkTpgLuGul7OqupMOOy4NFgd6stR+73+cArNt&#10;cnx7OJzy5yZvXuZfobGmUerqclw/gkg0pn/xn/tVl/m3szmcvy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mA0sMAAADdAAAADwAAAAAAAAAAAAAAAACYAgAAZHJzL2Rv&#10;d25yZXYueG1sUEsFBgAAAAAEAAQA9QAAAIgDAAAAAA==&#10;" path="m17,l10,5,5,12,3,20,,25r,7l3,40,5,50r5,7l15,52r5,-5l22,40r,-8l25,25,22,15,20,7,17,xe" fillcolor="#f3be00" stroked="f">
              <v:path arrowok="t" o:connecttype="custom" o:connectlocs="17,0;10,5;5,12;3,20;0,25;0,32;3,40;5,50;10,57;15,52;20,47;22,40;22,32;25,25;22,15;20,7;17,0" o:connectangles="0,0,0,0,0,0,0,0,0,0,0,0,0,0,0,0,0"/>
            </v:shape>
            <v:shape id="Freeform 1428" o:spid="_x0000_s2452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LkcEA&#10;AADdAAAADwAAAGRycy9kb3ducmV2LnhtbERPS4vCMBC+C/sfwix409SyiFajuCsLHn3h7nFsxqbY&#10;TEoTtf57Iwje5uN7znTe2kpcqfGlYwWDfgKCOHe65ELBfvfbG4HwAVlj5ZgU3MnDfPbRmWKm3Y03&#10;dN2GQsQQ9hkqMCHUmZQ+N2TR911NHLmTayyGCJtC6gZvMdxWMk2SobRYcmwwWNOPofy8vVgFh/3Y&#10;0W4pT+n/eH3Mq79vk543SnU/28UERKA2vMUv90rH+V/pE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y5HBAAAA3QAAAA8AAAAAAAAAAAAAAAAAmAIAAGRycy9kb3du&#10;cmV2LnhtbFBLBQYAAAAABAAEAPUAAACGAwAAAAA=&#10;" path="m17,l10,5,5,12,3,20,,25r,7l3,40,5,50r5,7l15,52r5,-5l22,40r,-8l25,25,22,15,20,7,17,e" filled="f" strokecolor="#e15520" strokeweight="0">
              <v:path arrowok="t" o:connecttype="custom" o:connectlocs="17,0;10,5;5,12;3,20;0,25;0,32;3,40;5,50;10,57;15,52;20,47;22,40;22,32;25,25;22,15;20,7;17,0" o:connectangles="0,0,0,0,0,0,0,0,0,0,0,0,0,0,0,0,0"/>
            </v:shape>
            <v:shape id="Freeform 1429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QMUA&#10;AADdAAAADwAAAGRycy9kb3ducmV2LnhtbERPS2vCQBC+C/6HZYTezCYitsSsEgShB0vr4+BxyI5J&#10;NDsbstuY+uvdQqG3+fiek60H04ieOldbVpBEMQjiwuqaSwWn43b6BsJ5ZI2NZVLwQw7Wq/Eow1Tb&#10;O++pP/hShBB2KSqovG9TKV1RkUEX2ZY4cBfbGfQBdqXUHd5DuGnkLI4X0mDNoaHCljYVFbfDt1Hw&#10;dfw41Z/nxzWPb/1Gm727PJKdUi+TIV+C8DT4f/Gf+12H+fPZK/x+E0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PFAxQAAAN0AAAAPAAAAAAAAAAAAAAAAAJgCAABkcnMv&#10;ZG93bnJldi54bWxQSwUGAAAAAAQABAD1AAAAigMAAAAA&#10;" path="m7,73l,,7,73xe" fillcolor="#f3be00" stroked="f">
              <v:path arrowok="t" o:connecttype="custom" o:connectlocs="7,73;0,0;7,73" o:connectangles="0,0,0"/>
            </v:shape>
            <v:shape id="Freeform 1430" o:spid="_x0000_s2454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ZdscA&#10;AADdAAAADwAAAGRycy9kb3ducmV2LnhtbESPQUvDQBCF74L/YRnBm90YJUrsthSp4klJlNLjkB2T&#10;YHY23V3b5N87B6G3Gd6b975Zric3qCOF2Hs2cLvIQBE33vbcGvj6fLl5BBUTssXBMxmYKcJ6dXmx&#10;xNL6E1d0rFOrJIRjiQa6lMZS69h05DAu/Egs2rcPDpOsodU24EnC3aDzLCu0w56locORnjtqfupf&#10;Z+DwcNi/b+Z5W72Gelvld0W2+yiMub6aNk+gEk3pbP6/frOCf58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uWXbHAAAA3QAAAA8AAAAAAAAAAAAAAAAAmAIAAGRy&#10;cy9kb3ducmV2LnhtbFBLBQYAAAAABAAEAPUAAACMAwAAAAA=&#10;" path="m7,73l,,7,73xe" filled="f" strokecolor="#e15520" strokeweight="0">
              <v:path arrowok="t" o:connecttype="custom" o:connectlocs="7,73;0,0;7,73" o:connectangles="0,0,0"/>
            </v:shape>
            <v:shape id="Freeform 1431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p8UA&#10;AADdAAAADwAAAGRycy9kb3ducmV2LnhtbESPQWsCMRCF7wX/QxjBW00UkXY1igiFpeCh1up12Iy7&#10;i5vJkmR1/femIHib4b1535vlureNuJIPtWMNk7ECQVw4U3Op4fD79f4BIkRkg41j0nCnAOvV4G2J&#10;mXE3/qHrPpYihXDIUEMVY5tJGYqKLIaxa4mTdnbeYkyrL6XxeEvhtpFTpebSYs2JUGFL24qKy76z&#10;CdLd/fdfp+blOT/ujuqQy+bktB4N+80CRKQ+vszP69yk+rPpJ/x/k0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aanxQAAAN0AAAAPAAAAAAAAAAAAAAAAAJgCAABkcnMv&#10;ZG93bnJldi54bWxQSwUGAAAAAAQABAD1AAAAigMAAAAA&#10;" path="m20,67l,,20,67,15,82r,15l20,112r7,15l32,120r3,-5l35,105r2,-8l35,90,32,80,27,72,20,67xe" fillcolor="#f3be00" stroked="f">
              <v:path arrowok="t" o:connecttype="custom" o:connectlocs="20,67;0,0;20,67;20,67;20,67;15,82;15,97;20,112;27,127;32,120;35,115;35,105;37,97;35,90;32,80;27,72;20,67" o:connectangles="0,0,0,0,0,0,0,0,0,0,0,0,0,0,0,0,0"/>
            </v:shape>
            <v:shape id="Freeform 1432" o:spid="_x0000_s2456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uYcUA&#10;AADdAAAADwAAAGRycy9kb3ducmV2LnhtbESPQU/DMAyF70j8h8hI3Fg6KGjqllUVaBJXykAcrcZL&#10;uzVO1WRd4dfjAxI3W+/5vc+bcva9mmiMXWADy0UGirgJtmNnYP++u1uBignZYh+YDHxThHJ7fbXB&#10;woYLv9FUJ6ckhGOBBtqUhkLr2LTkMS7CQCzaIYwek6yj03bEi4T7Xt9n2ZP22LE0tDjQc0vNqT57&#10;A6djXeWuf9x9fObdV9LTy/nofoy5vZmrNahEc/o3/12/WsHPH4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W5hxQAAAN0AAAAPAAAAAAAAAAAAAAAAAJgCAABkcnMv&#10;ZG93bnJldi54bWxQSwUGAAAAAAQABAD1AAAAigMAAAAA&#10;" path="m20,67l,,20,67,15,82r,15l20,112r7,15l32,120r3,-5l35,105r2,-8l35,90,32,80,27,72,20,67xe" filled="f" strokecolor="#e15520" strokeweight="0">
              <v:path arrowok="t" o:connecttype="custom" o:connectlocs="20,67;0,0;20,67;20,67;20,67;15,82;15,97;20,112;27,127;32,120;35,115;35,105;37,97;35,90;32,80;27,72;20,67" o:connectangles="0,0,0,0,0,0,0,0,0,0,0,0,0,0,0,0,0"/>
            </v:shape>
            <v:shape id="Freeform 1433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vscQA&#10;AADdAAAADwAAAGRycy9kb3ducmV2LnhtbERPTWvCQBC9C/6HZQq9iG6sVjR1FREE603rQW9DdkzS&#10;ZmdDdjWJv74rCN7m8T5nvmxMIW5UudyyguEgAkGcWJ1zquD4s+lPQTiPrLGwTApacrBcdDtzjLWt&#10;eU+3g09FCGEXo4LM+zKW0iUZGXQDWxIH7mIrgz7AKpW6wjqEm0J+RNFEGsw5NGRY0jqj5O9wNQrO&#10;o5M/b6+9k1n9tvd6V84+v1ut1Ptbs/oC4anxL/HTvdVh/ng0hMc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r7HEAAAA3QAAAA8AAAAAAAAAAAAAAAAAmAIAAGRycy9k&#10;b3ducmV2LnhtbFBLBQYAAAAABAAEAPUAAACJAwAAAAA=&#10;" path="m15,65l,,15,65,10,80r,15l12,112r8,13l25,120r2,-8l30,105r,-8l27,87,25,80,20,72,15,65xe" fillcolor="#f3be00" stroked="f">
              <v:path arrowok="t" o:connecttype="custom" o:connectlocs="15,65;0,0;15,65;15,65;15,65;10,80;10,95;12,112;20,125;25,120;27,112;30,105;30,97;27,87;25,80;20,72;15,65" o:connectangles="0,0,0,0,0,0,0,0,0,0,0,0,0,0,0,0,0"/>
            </v:shape>
            <v:shape id="Freeform 1434" o:spid="_x0000_s2458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gaMMA&#10;AADdAAAADwAAAGRycy9kb3ducmV2LnhtbERPTWsCMRC9F/ofwgheiibVYmVrFBEE8SBUhV6HzXR3&#10;dTNZkqi7/npTKHibx/uc2aK1tbiSD5VjDe9DBYI4d6biQsPxsB5MQYSIbLB2TBo6CrCYv77MMDPu&#10;xt903cdCpBAOGWooY2wyKUNeksUwdA1x4n6dtxgT9IU0Hm8p3NZypNREWqw4NZTY0Kqk/Ly/WA2f&#10;br2b0FLxTxyffKfutO3Ob1r3e+3yC0SkNj7F/+6NSfM/xiP4+ya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7gaMMAAADdAAAADwAAAAAAAAAAAAAAAACYAgAAZHJzL2Rv&#10;d25yZXYueG1sUEsFBgAAAAAEAAQA9QAAAIgDAAAAAA==&#10;" path="m15,65l,,15,65,10,80r,15l12,112r8,13l25,120r2,-8l30,105r,-8l27,87,25,80,20,72,15,65xe" filled="f" strokecolor="#e15520" strokeweight="0">
              <v:path arrowok="t" o:connecttype="custom" o:connectlocs="15,65;0,0;15,65;15,65;15,65;10,80;10,95;12,112;20,125;25,120;27,112;30,105;30,97;27,87;25,80;20,72;15,65" o:connectangles="0,0,0,0,0,0,0,0,0,0,0,0,0,0,0,0,0"/>
            </v:shape>
            <v:shape id="Freeform 1435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DVsMA&#10;AADdAAAADwAAAGRycy9kb3ducmV2LnhtbERPTWvCQBC9C/6HZQq96aZNEUndiFgED14aPXic7o5J&#10;SHY27q6a/vtuodDbPN7nrNaj7cWdfGgdK3iZZyCItTMt1wpOx91sCSJEZIO9Y1LwTQHW5XSywsK4&#10;B3/SvYq1SCEcClTQxDgUUgbdkMUwdwNx4i7OW4wJ+loaj48Ubnv5mmULabHl1NDgQNuGdFfdrIKt&#10;dn1+Phyy/XLh47HqUH99XJV6fho37yAijfFf/OfemzT/Lc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hDVsMAAADdAAAADwAAAAAAAAAAAAAAAACYAgAAZHJzL2Rv&#10;d25yZXYueG1sUEsFBgAAAAAEAAQA9QAAAIgDAAAAAA==&#10;" path="m10,65l,,10,65xe" fillcolor="#f3be00" stroked="f">
              <v:path arrowok="t" o:connecttype="custom" o:connectlocs="10,65;0,0;10,65" o:connectangles="0,0,0"/>
            </v:shape>
            <v:shape id="Freeform 1436" o:spid="_x0000_s2460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BKsQA&#10;AADdAAAADwAAAGRycy9kb3ducmV2LnhtbERPTWvCQBC9F/wPywi9FN3UBilpNqKCUOmpGup1yI5J&#10;aHY27m41+ffdQsHbPN7n5KvBdOJKzreWFTzPExDEldUt1wrK4272CsIHZI2dZVIwkodVMXnIMdP2&#10;xp90PYRaxBD2GSpoQugzKX3VkEE/tz1x5M7WGQwRulpqh7cYbjq5SJKlNNhybGiwp21D1ffhxyiQ&#10;++3pvC/Tp49klKTH8vK1qS9KPU6H9RuIQEO4i//d7zrOT19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/wSrEAAAA3QAAAA8AAAAAAAAAAAAAAAAAmAIAAGRycy9k&#10;b3ducmV2LnhtbFBLBQYAAAAABAAEAPUAAACJAwAAAAA=&#10;" path="m10,65l,,10,65xe" filled="f" strokecolor="#e15520" strokeweight="0">
              <v:path arrowok="t" o:connecttype="custom" o:connectlocs="10,65;0,0;10,65" o:connectangles="0,0,0"/>
            </v:shape>
            <v:shape id="Freeform 1437" o:spid="_x0000_s2461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sEcQA&#10;AADdAAAADwAAAGRycy9kb3ducmV2LnhtbERPTWvCQBC9F/wPywje6kZtpaRuglSlvfRg9NLbkJ0m&#10;wexs2N0m0V/fLRS8zeN9ziYfTSt6cr6xrGAxT0AQl1Y3XCk4nw6PLyB8QNbYWiYFV/KQZ5OHDaba&#10;DnykvgiViCHsU1RQh9ClUvqyJoN+bjviyH1bZzBE6CqpHQ4x3LRymSRrabDh2FBjR281lZfixyhw&#10;S0/Nfj1+fr2Xl8r6Yne+yZ1Ss+m4fQURaAx38b/7Q8f5T6tn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LBHEAAAA3QAAAA8AAAAAAAAAAAAAAAAAmAIAAGRycy9k&#10;b3ducmV2LnhtbFBLBQYAAAAABAAEAPUAAACJAwAAAAA=&#10;" path="m37,60l,,37,60xm37,60r5,15l52,87r7,3l64,92r8,3l79,95r,-8l77,80,72,75,67,67,59,62,52,60,44,57r-7,3xe" fillcolor="#f3be00" stroked="f">
              <v:path arrowok="t" o:connecttype="custom" o:connectlocs="37,60;0,0;37,60;37,60;42,75;52,87;59,90;64,92;72,95;79,95;79,87;77,80;72,75;67,67;59,62;52,60;44,57;37,60" o:connectangles="0,0,0,0,0,0,0,0,0,0,0,0,0,0,0,0,0,0"/>
              <o:lock v:ext="edit" verticies="t"/>
            </v:shape>
            <v:shape id="Freeform 1438" o:spid="_x0000_s2462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wp8QA&#10;AADdAAAADwAAAGRycy9kb3ducmV2LnhtbERPTWvCQBC9C/6HZYTezKZWQkldQ5VW7KGCaXrobchO&#10;k5DsbMiuGv99tyB4m8f7nFU2mk6caXCNZQWPUQyCuLS64UpB8fU+fwbhPLLGzjIpuJKDbD2drDDV&#10;9sJHOue+EiGEXYoKau/7VEpX1mTQRbYnDtyvHQz6AIdK6gEvIdx0chHHiTTYcGiosadtTWWbn4wC&#10;nXwXeet+tmivVeHePszm87BT6mE2vr6A8DT6u/jm3uswf/mUwP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8KfEAAAA3QAAAA8AAAAAAAAAAAAAAAAAmAIAAGRycy9k&#10;b3ducmV2LnhtbFBLBQYAAAAABAAEAPUAAACJAwAAAAA=&#10;" path="m37,60l,,37,60xe" filled="f" strokecolor="#e15520" strokeweight="0">
              <v:path arrowok="t" o:connecttype="custom" o:connectlocs="37,60;0,0;37,60" o:connectangles="0,0,0"/>
            </v:shape>
            <v:shape id="Freeform 1439" o:spid="_x0000_s2463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qpccA&#10;AADdAAAADwAAAGRycy9kb3ducmV2LnhtbERP20rDQBB9F/yHZQRfSrvRhtbGbot4gdpSahv1eciO&#10;2WB2NmS3Tfx7Vyj4Nodznfmyt7U4UesrxwpuRgkI4sLpiksF7/nL8A6ED8gaa8ek4Ic8LBeXF3PM&#10;tOt4T6dDKEUMYZ+hAhNCk0npC0MW/cg1xJH7cq3FEGFbSt1iF8NtLW+TZCItVhwbDDb0aKj4Phyt&#10;gm2fD9JPs/7YPNsufVut893r7Emp66v+4R5EoD78i8/ulY7z0/EU/r6JJ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7KqXHAAAA3QAAAA8AAAAAAAAAAAAAAAAAmAIAAGRy&#10;cy9kb3ducmV2LnhtbFBLBQYAAAAABAAEAPUAAACMAwAAAAA=&#10;" path="m,3l5,18,15,30r7,3l27,35r8,3l42,38r,-8l40,23,35,18,30,10,22,5,15,3,7,,,3xe" filled="f" strokecolor="#e15520" strokeweight="0">
              <v:path arrowok="t" o:connecttype="custom" o:connectlocs="0,3;5,18;15,30;22,33;27,35;35,38;42,38;42,30;40,23;35,18;30,10;22,5;15,3;7,0;0,3" o:connectangles="0,0,0,0,0,0,0,0,0,0,0,0,0,0,0"/>
            </v:shape>
            <v:shape id="Freeform 1440" o:spid="_x0000_s2464" style="position:absolute;left:5803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3cUA&#10;AADdAAAADwAAAGRycy9kb3ducmV2LnhtbESPQWsCMRCF74X+hzCFXkrNWqWU1SgiFCqFBa0Hj8Nm&#10;3F3cTJYkavz3nYPgbYb35r1v5svsenWhEDvPBsajAhRx7W3HjYH93/f7F6iYkC32nsnAjSIsF89P&#10;cyytv/KWLrvUKAnhWKKBNqWh1DrWLTmMIz8Qi3b0wWGSNTTaBrxKuOv1R1F8aocdS0OLA61bqk+7&#10;szNQdXrzu65yqE5+FTFHToe3iTGvL3k1A5Uop4f5fv1jBX86E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AzdxQAAAN0AAAAPAAAAAAAAAAAAAAAAAJgCAABkcnMv&#10;ZG93bnJldi54bWxQSwUGAAAAAAQABAD1AAAAigMAAAAA&#10;" path="m47,47l,,47,47xm47,47r5,15l62,72r12,8l89,82r,-7l87,70,82,62,77,57,69,52,62,50,54,47r-7,xe" fillcolor="#f3be00" stroked="f">
              <v:path arrowok="t" o:connecttype="custom" o:connectlocs="47,47;0,0;47,47;47,47;52,62;62,72;74,80;89,82;89,75;87,70;82,62;77,57;69,52;62,50;54,47;47,47" o:connectangles="0,0,0,0,0,0,0,0,0,0,0,0,0,0,0,0"/>
              <o:lock v:ext="edit" verticies="t"/>
            </v:shape>
            <v:shape id="Freeform 1441" o:spid="_x0000_s2465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tl8IA&#10;AADdAAAADwAAAGRycy9kb3ducmV2LnhtbERPS4vCMBC+L+x/CLPgbU19oGs1iisI3sS63sdmbIvN&#10;pNtEW/31RhC8zcf3nNmiNaW4Uu0Kywp63QgEcWp1wZmCv/36+weE88gaS8uk4EYOFvPPjxnG2ja8&#10;o2viMxFC2MWoIPe+iqV0aU4GXddWxIE72dqgD7DOpK6xCeGmlP0oGkmDBYeGHCta5ZSek4tRcLeD&#10;42XcHpb9Zv97SKzenv7PW6U6X+1yCsJT69/il3ujw/zhYAL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S2XwgAAAN0AAAAPAAAAAAAAAAAAAAAAAJgCAABkcnMvZG93&#10;bnJldi54bWxQSwUGAAAAAAQABAD1AAAAhwMAAAAA&#10;" path="m47,47l,,47,47xe" filled="f" strokecolor="#e15520" strokeweight="0">
              <v:path arrowok="t" o:connecttype="custom" o:connectlocs="47,47;0,0;47,47" o:connectangles="0,0,0"/>
            </v:shape>
            <v:shape id="Freeform 1442" o:spid="_x0000_s2466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LEcYA&#10;AADdAAAADwAAAGRycy9kb3ducmV2LnhtbESPQUsDMRCF70L/Q5iCl2KTllJlbVpEKXgrbRU8jptx&#10;s3YzWTaxu/XXO4eCtxnem/e+WW2G0KgzdamObGE2NaCIy+hqriy8Hbd3D6BSRnbYRCYLF0qwWY9u&#10;Vli42POezodcKQnhVKAFn3NbaJ1KTwHTNLbEon3FLmCWtau067CX8NDouTFLHbBmafDY0rOn8nT4&#10;CRY++vv338k3m/S5nPDM1yfzsjPW3o6Hp0dQmYb8b75evzrBXyy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LEcYAAADdAAAADwAAAAAAAAAAAAAAAACYAgAAZHJz&#10;L2Rvd25yZXYueG1sUEsFBgAAAAAEAAQA9QAAAIsDAAAAAA==&#10;" path="m,l5,15,15,25r12,8l42,35r,-7l40,23,35,15,30,10,22,5,15,3,7,,,xe" filled="f" strokecolor="#e15520" strokeweight="0">
              <v:path arrowok="t" o:connecttype="custom" o:connectlocs="0,0;5,15;15,25;27,33;42,35;42,28;40,23;35,15;30,10;22,5;15,3;7,0;0,0" o:connectangles="0,0,0,0,0,0,0,0,0,0,0,0,0"/>
            </v:shape>
            <v:shape id="Freeform 1443" o:spid="_x0000_s2467" style="position:absolute;left:5820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WPcMA&#10;AADdAAAADwAAAGRycy9kb3ducmV2LnhtbERP32vCMBB+H+x/CDfwZWiqK0M6o5SC4BgU5nzw8Whu&#10;bbG5lCTa+N8vg8He7uP7eZtdNIO4kfO9ZQXLRQaCuLG651bB6Ws/X4PwAVnjYJkU3MnDbvv4sMFC&#10;24k/6XYMrUgh7AtU0IUwFlL6piODfmFH4sR9W2cwJOhaqR1OKdwMcpVlr9Jgz6mhw5GqjprL8WoU&#10;1L18/6jq6OqLLT1Gz+H8/KLU7CmWbyACxfAv/nMfdJqf50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jWPcMAAADdAAAADwAAAAAAAAAAAAAAAACYAgAAZHJzL2Rv&#10;d25yZXYueG1sUEsFBgAAAAAEAAQA9QAAAIgDAAAAAA==&#10;" path="m45,47l,,45,47xm45,47r7,15l62,72r13,8l89,82r,-7l85,70,82,62,77,57,70,52,62,47r-7,l45,47xe" fillcolor="#f3be00" stroked="f">
              <v:path arrowok="t" o:connecttype="custom" o:connectlocs="45,47;0,0;45,47;45,47;52,62;62,72;75,80;89,82;89,75;85,70;82,62;77,57;70,52;62,47;55,47;45,47" o:connectangles="0,0,0,0,0,0,0,0,0,0,0,0,0,0,0,0"/>
              <o:lock v:ext="edit" verticies="t"/>
            </v:shape>
            <v:shape id="Freeform 1444" o:spid="_x0000_s2468" style="position:absolute;left:5820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il8EA&#10;AADdAAAADwAAAGRycy9kb3ducmV2LnhtbERPS4vCMBC+C/sfwizsTVNFRKpRloVF9+Ibz0MztnWb&#10;SUmirf56Iwje5uN7znTemkpcyfnSsoJ+LwFBnFldcq7gsP/tjkH4gKyxskwKbuRhPvvoTDHVtuEt&#10;XXchFzGEfYoKihDqVEqfFWTQ92xNHLmTdQZDhC6X2mETw00lB0kykgZLjg0F1vRTUPa/uxgF27/F&#10;qJ+sL9qtj361aY5nK8Ndqa/P9nsCIlAb3uKXe6nj/OFw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YpfBAAAA3QAAAA8AAAAAAAAAAAAAAAAAmAIAAGRycy9kb3du&#10;cmV2LnhtbFBLBQYAAAAABAAEAPUAAACGAwAAAAA=&#10;" path="m45,47l,,45,47xe" filled="f" strokecolor="#1f1a17" strokeweight="0">
              <v:path arrowok="t" o:connecttype="custom" o:connectlocs="45,47;0,0;45,47" o:connectangles="0,0,0"/>
            </v:shape>
            <v:shape id="Freeform 1445" o:spid="_x0000_s2469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eB8QA&#10;AADdAAAADwAAAGRycy9kb3ducmV2LnhtbERPS2vCQBC+C/0PyxS86aZVpERXEaHQQ8VXPXgbspOH&#10;ZmdDdptEf70rCN7m43vObNGZUjRUu8Kygo9hBII4sbrgTMHf4XvwBcJ5ZI2lZVJwJQeL+VtvhrG2&#10;Le+o2ftMhBB2MSrIva9iKV2Sk0E3tBVx4FJbG/QB1pnUNbYh3JTyM4om0mDBoSHHilY5JZf9v1Hw&#10;u9xur1Fz9pSmt9XxdNm0yTpVqv/eLacgPHX+JX66f3SYPx6P4P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3gfEAAAA3QAAAA8AAAAAAAAAAAAAAAAAmAIAAGRycy9k&#10;b3ducmV2LnhtbFBLBQYAAAAABAAEAPUAAACJAwAAAAA=&#10;" path="m,l7,15,17,25r13,8l44,35r,-7l40,23,37,15,32,10,25,5,17,,10,,,xe" filled="f" strokecolor="#1f1a17" strokeweight="0">
              <v:path arrowok="t" o:connecttype="custom" o:connectlocs="0,0;7,15;17,25;30,33;44,35;44,28;40,23;37,15;32,10;25,5;17,0;10,0;0,0" o:connectangles="0,0,0,0,0,0,0,0,0,0,0,0,0"/>
            </v:shape>
            <v:shape id="Freeform 1446" o:spid="_x0000_s2470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TIcMA&#10;AADdAAAADwAAAGRycy9kb3ducmV2LnhtbERP32vCMBB+H/g/hBP2MmbaUcbojCKCID7NTt+P5tZ0&#10;ay41SbX61y/CYG/38f28+XK0nTiTD61jBfksA0FcO91yo+DwuXl+AxEissbOMSm4UoDlYvIwx1K7&#10;C+/pXMVGpBAOJSowMfallKE2ZDHMXE+cuC/nLcYEfSO1x0sKt518ybJXabHl1GCwp7Wh+qcarAK5&#10;80/Hm2n07eTkR777rrZDflXqcTqu3kFEGuO/+M+91Wl+URRw/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TIcMAAADdAAAADwAAAAAAAAAAAAAAAACYAgAAZHJzL2Rv&#10;d25yZXYueG1sUEsFBgAAAAAEAAQA9QAAAIgDAAAAAA==&#10;" path="m35,63l,,35,63xm35,63r5,17l50,90r5,5l62,98r8,2l77,100r,-7l75,85,70,78,65,73,57,68,50,63r-7,l35,63xe" fillcolor="#f3be00" stroked="f">
              <v:path arrowok="t" o:connecttype="custom" o:connectlocs="35,63;0,0;35,63;35,63;40,80;50,90;55,95;62,98;70,100;77,100;77,93;75,85;70,78;65,73;57,68;50,63;43,63;35,63" o:connectangles="0,0,0,0,0,0,0,0,0,0,0,0,0,0,0,0,0,0"/>
              <o:lock v:ext="edit" verticies="t"/>
            </v:shape>
            <v:shape id="Freeform 1447" o:spid="_x0000_s2471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xTsQA&#10;AADdAAAADwAAAGRycy9kb3ducmV2LnhtbERPS2vCQBC+F/wPywje6kZNfURXKQVpL4X6wPOYHbPB&#10;7GzIrjH213cLhd7m43vOatPZSrTU+NKxgtEwAUGcO11yoeB42D7PQfiArLFyTAoe5GGz7j2tMNPu&#10;zjtq96EQMYR9hgpMCHUmpc8NWfRDVxNH7uIaiyHCppC6wXsMt5UcJ8lUWiw5Nhis6c1Qft3frILv&#10;9Dqbn4uDOZ3kpF28f4XjY/ep1KDfvS5BBOrCv/jP/aHj/DR9g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sU7EAAAA3QAAAA8AAAAAAAAAAAAAAAAAmAIAAGRycy9k&#10;b3ducmV2LnhtbFBLBQYAAAAABAAEAPUAAACJAwAAAAA=&#10;" path="m35,63l,,35,63xe" filled="f" strokecolor="#e15520" strokeweight="0">
              <v:path arrowok="t" o:connecttype="custom" o:connectlocs="35,63;0,0;35,63" o:connectangles="0,0,0"/>
            </v:shape>
            <v:shape id="Freeform 1448" o:spid="_x0000_s2472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jrcUA&#10;AADdAAAADwAAAGRycy9kb3ducmV2LnhtbERP22rCQBB9L/gPyxR8Ed3Eikh0lVa0LUgJ3sDHITtN&#10;gtnZkF1N+vddodC3OZzrLFadqcSdGldaVhCPIhDEmdUl5wpOx+1wBsJ5ZI2VZVLwQw5Wy97TAhNt&#10;W97T/eBzEULYJaig8L5OpHRZQQbdyNbEgfu2jUEfYJNL3WAbwk0lx1E0lQZLDg0F1rQuKLsebkbB&#10;Ln772Ma7NL1s8Ks9v6eDsXkZKNV/7l7nIDx1/l/85/7UYf5kMoXH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6OtxQAAAN0AAAAPAAAAAAAAAAAAAAAAAJgCAABkcnMv&#10;ZG93bnJldi54bWxQSwUGAAAAAAQABAD1AAAAigMAAAAA&#10;" path="m,l5,17,15,27r5,5l27,35r8,2l42,37r,-7l40,22,35,15,30,10,22,5,15,,8,,,xe" filled="f" strokecolor="#e15520" strokeweight="0">
              <v:path arrowok="t" o:connecttype="custom" o:connectlocs="0,0;5,17;15,27;20,32;27,35;35,37;42,37;42,30;40,22;35,15;30,10;22,5;15,0;8,0;0,0" o:connectangles="0,0,0,0,0,0,0,0,0,0,0,0,0,0,0"/>
            </v:shape>
            <v:shape id="Freeform 1449" o:spid="_x0000_s2473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SsYA&#10;AADdAAAADwAAAGRycy9kb3ducmV2LnhtbERPS2vCQBC+C/0PyxS86aYStKSuIsWq4EHrA9rbNDtN&#10;QrOzaXY10V/vCoXe5uN7znjamlKcqXaFZQVP/QgEcWp1wZmCw/6t9wzCeWSNpWVScCEH08lDZ4yJ&#10;tg2/03nnMxFC2CWoIPe+SqR0aU4GXd9WxIH7trVBH2CdSV1jE8JNKQdRNJQGCw4NOVb0mlP6szsZ&#10;BdHv1+dq7jaLYru8+o9j3NBhPVOq+9jOXkB4av2/+M+90mF+HI/g/k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CSsYAAADdAAAADwAAAAAAAAAAAAAAAACYAgAAZHJz&#10;L2Rvd25yZXYueG1sUEsFBgAAAAAEAAQA9QAAAIsDAAAAAA==&#10;" path="m42,62l,,42,62xm42,62r8,15l57,87r8,5l70,94r7,3l84,97r,-8l82,82,77,74,72,69,67,64,60,62,50,59r-8,3xe" fillcolor="#f3be00" stroked="f">
              <v:path arrowok="t" o:connecttype="custom" o:connectlocs="42,62;0,0;42,62;42,62;50,77;57,87;65,92;70,94;77,97;84,97;84,89;82,82;77,74;72,69;67,64;60,62;50,59;42,62" o:connectangles="0,0,0,0,0,0,0,0,0,0,0,0,0,0,0,0,0,0"/>
              <o:lock v:ext="edit" verticies="t"/>
            </v:shape>
            <v:shape id="Freeform 1450" o:spid="_x0000_s2474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0L8QA&#10;AADdAAAADwAAAGRycy9kb3ducmV2LnhtbESPQWsCMRCF74X+hzAFbzWpLEW2RhGx0Ist6oLXYTPd&#10;XdxMliTV9d93DoK3Gd6b975ZrEbfqwvF1AW28DY1oIjr4DpuLFTHz9c5qJSRHfaBycKNEqyWz08L&#10;LF248p4uh9woCeFUooU256HUOtUteUzTMBCL9huixyxrbLSLeJVw3+uZMe/aY8fS0OJAm5bq8+HP&#10;W/gO21jpxpjTTvNuk4dt8TOrrJ28jOsPUJnG/DDfr7+c4BeF4Mo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dC/EAAAA3QAAAA8AAAAAAAAAAAAAAAAAmAIAAGRycy9k&#10;b3ducmV2LnhtbFBLBQYAAAAABAAEAPUAAACJAwAAAAA=&#10;" path="m42,62l,,42,62xe" filled="f" strokecolor="#e15520" strokeweight="0">
              <v:path arrowok="t" o:connecttype="custom" o:connectlocs="42,62;0,0;42,62" o:connectangles="0,0,0"/>
            </v:shape>
            <v:shape id="Freeform 1451" o:spid="_x0000_s2475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oMcYA&#10;AADdAAAADwAAAGRycy9kb3ducmV2LnhtbERP20rDQBB9L/Qflin0RexGCcXGbktRC70gaqM+D9lp&#10;NpidDdm1Sf/eLQh9m8O5znzZ21qcqPWVYwV3kwQEceF0xaWCz3x9+wDCB2SNtWNScCYPy8VwMMdM&#10;u44/6HQIpYgh7DNUYEJoMil9Yciin7iGOHJH11oMEbal1C12MdzW8j5JptJixbHBYENPhoqfw69V&#10;8NrnN+m32X3tX2yXvm92+dt29qzUeNSvHkEE6sNV/O/e6Dg/TWd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5oMcYAAADdAAAADwAAAAAAAAAAAAAAAACYAgAAZHJz&#10;L2Rvd25yZXYueG1sUEsFBgAAAAAEAAQA9QAAAIsDAAAAAA==&#10;" path="m,3l8,18r7,10l23,33r5,2l35,38r7,l42,30,40,23,35,15,30,10,25,5,18,3,8,,,3xe" filled="f" strokecolor="#e15520" strokeweight="0">
              <v:path arrowok="t" o:connecttype="custom" o:connectlocs="0,3;8,18;15,28;23,33;28,35;35,38;42,38;42,30;40,23;35,15;30,10;25,5;18,3;8,0;0,3" o:connectangles="0,0,0,0,0,0,0,0,0,0,0,0,0,0,0"/>
            </v:shape>
            <v:shape id="Freeform 1452" o:spid="_x0000_s2476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b8YA&#10;AADdAAAADwAAAGRycy9kb3ducmV2LnhtbESPQUvDQBCF70L/wzIFb3ZTSYPEbkspiOJF24rnITvN&#10;hmZn0+yaRH+9cxC8zfDevPfNejv5Vg3UxyawgeUiA0VcBdtwbeDj9HT3AComZIttYDLwTRG2m9nN&#10;GksbRj7QcEy1khCOJRpwKXWl1rFy5DEuQkcs2jn0HpOsfa1tj6OE+1bfZ1mhPTYsDQ472juqLscv&#10;b+D17Sd/ztkdPldjl87FcH2/NoUxt/Np9wgq0ZT+zX/XL1bw85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yb8YAAADdAAAADwAAAAAAAAAAAAAAAACYAgAAZHJz&#10;L2Rvd25yZXYueG1sUEsFBgAAAAAEAAQA9QAAAIsDAAAAAA==&#10;" path="m38,55l,,38,55xm38,55r5,15l53,82r5,5l65,90r8,2l80,92r,-7l78,77,73,70,68,65,63,60,55,55r-10,l38,55xe" fillcolor="#f3be00" stroked="f">
              <v:path arrowok="t" o:connecttype="custom" o:connectlocs="38,55;0,0;38,55;38,55;43,70;53,82;58,87;65,90;73,92;80,92;80,85;78,77;73,70;68,65;63,60;55,55;45,55;38,55" o:connectangles="0,0,0,0,0,0,0,0,0,0,0,0,0,0,0,0,0,0"/>
              <o:lock v:ext="edit" verticies="t"/>
            </v:shape>
            <v:shape id="Freeform 1453" o:spid="_x0000_s2477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B9cIA&#10;AADdAAAADwAAAGRycy9kb3ducmV2LnhtbERP32vCMBB+H+x/CDfwbaaOKqMzighCQV9Wxb0eza0p&#10;NpeSZLb+92Yg+HYf389brkfbiSv50DpWMJtmIIhrp1tuFJyOu/dPECEia+wck4IbBVivXl+WWGg3&#10;8Dddq9iIFMKhQAUmxr6QMtSGLIap64kT9+u8xZigb6T2OKRw28mPLFtIiy2nBoM9bQ3Vl+rPKsgx&#10;+sMWh+Fs+t3551Dl5X5RKjV5GzdfICKN8Sl+uEud5ufzGfx/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0H1wgAAAN0AAAAPAAAAAAAAAAAAAAAAAJgCAABkcnMvZG93&#10;bnJldi54bWxQSwUGAAAAAAQABAD1AAAAhwMAAAAA&#10;" path="m38,55l,,38,55xe" filled="f" strokecolor="#e15520" strokeweight="0">
              <v:path arrowok="t" o:connecttype="custom" o:connectlocs="38,55;0,0;38,55" o:connectangles="0,0,0"/>
            </v:shape>
            <v:shape id="Freeform 1454" o:spid="_x0000_s2478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zc8YA&#10;AADdAAAADwAAAGRycy9kb3ducmV2LnhtbERP22rCQBB9L/gPywh9Ed0ktSKpq9hSa0FK8FLo45Cd&#10;JsHsbMhuTfz7rlDo2xzOdRar3tTiQq2rLCuIJxEI4tzqigsFp+NmPAfhPLLG2jIpuJKD1XJwt8BU&#10;2473dDn4QoQQdikqKL1vUildXpJBN7ENceC+bWvQB9gWUrfYhXBTyySKZtJgxaGhxIZeSsrPhx+j&#10;YBc/bzfxLsu+XvGj+3zLRol5GCl1P+zXTyA89f5f/Od+12H+9DGB2zf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0zc8YAAADdAAAADwAAAAAAAAAAAAAAAACYAgAAZHJz&#10;L2Rvd25yZXYueG1sUEsFBgAAAAAEAAQA9QAAAIsDAAAAAA==&#10;" path="m,l5,15,15,27r5,5l27,35r8,2l42,37r,-7l40,22,35,15,30,10,25,5,17,,7,,,xe" filled="f" strokecolor="#e15520" strokeweight="0">
              <v:path arrowok="t" o:connecttype="custom" o:connectlocs="0,0;5,15;15,27;20,32;27,35;35,37;42,37;42,30;40,22;35,15;30,10;25,5;17,0;7,0;0,0" o:connectangles="0,0,0,0,0,0,0,0,0,0,0,0,0,0,0"/>
            </v:shape>
            <v:shape id="Freeform 1455" o:spid="_x0000_s2479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+tcIA&#10;AADdAAAADwAAAGRycy9kb3ducmV2LnhtbERPTWsCMRC9F/ofwhR6KZqt1SJbo1SLKN7cCl6HZNws&#10;3UyWTVy3/94Igrd5vM+ZLXpXi47aUHlW8D7MQBBrbyouFRx+14MpiBCRDdaeScE/BVjMn59mmBt/&#10;4T11RSxFCuGQowIbY5NLGbQlh2HoG+LEnXzrMCbYltK0eEnhrpajLPuUDitODRYbWlnSf8XZKTDL&#10;yVu3Xxebn1N37Cu9s9qjVer1pf/+AhGpjw/x3b01af548gG3b9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P61wgAAAN0AAAAPAAAAAAAAAAAAAAAAAJgCAABkcnMvZG93&#10;bnJldi54bWxQSwUGAAAAAAQABAD1AAAAhwMAAAAA&#10;" path="m32,62l,,32,62xm32,62r5,18l47,89r5,5l59,97r8,2l74,99,72,92r,-7l67,77,62,72,54,67,47,65,39,62r-7,xe" fillcolor="#f3be00" stroked="f">
              <v:path arrowok="t" o:connecttype="custom" o:connectlocs="32,62;0,0;32,62;32,62;37,80;47,89;52,94;59,97;67,99;74,99;72,92;72,85;67,77;62,72;54,67;47,65;39,62;32,62" o:connectangles="0,0,0,0,0,0,0,0,0,0,0,0,0,0,0,0,0,0"/>
              <o:lock v:ext="edit" verticies="t"/>
            </v:shape>
            <v:shape id="Freeform 1456" o:spid="_x0000_s2480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3P8UA&#10;AADdAAAADwAAAGRycy9kb3ducmV2LnhtbERPTUsDMRC9C/6HMIIXsVmlimybFrFUPBXaLZ7HzXQT&#10;upmsm7Sb9tc3BcHbPN7nTOfJteJIfbCeFTyNChDEtdeWGwXbavn4BiJEZI2tZ1JwogDz2e3NFEvt&#10;B17TcRMbkUM4lKjAxNiVUobakMMw8h1x5na+dxgz7BupexxyuGvlc1G8SoeWc4PBjj4M1fvNwSk4&#10;bz8H+22r1fL08Ls4nBfpJ+2MUvd36X0CIlKK/+I/95fO88cvY7h+k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Hc/xQAAAN0AAAAPAAAAAAAAAAAAAAAAAJgCAABkcnMv&#10;ZG93bnJldi54bWxQSwUGAAAAAAQABAD1AAAAigMAAAAA&#10;" path="m32,62l,,32,62xe" filled="f" strokecolor="#e15520" strokeweight="0">
              <v:path arrowok="t" o:connecttype="custom" o:connectlocs="32,62;0,0;32,62" o:connectangles="0,0,0"/>
            </v:shape>
            <v:shape id="Freeform 1457" o:spid="_x0000_s2481" style="position:absolute;left:5768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rB8YA&#10;AADdAAAADwAAAGRycy9kb3ducmV2LnhtbERPTWvCQBC9C/6HZYReRDexVSR1lbbUVhAJags9Dtkx&#10;CWZnQ3Zr0n/fFQRv83ifs1h1phIXalxpWUE8jkAQZ1aXnCv4Oq5HcxDOI2usLJOCP3KwWvZ7C0y0&#10;bXlPl4PPRQhhl6CCwvs6kdJlBRl0Y1sTB+5kG4M+wCaXusE2hJtKTqJoJg2WHBoKrOmtoOx8+DUK&#10;tvHr5zrepunPO+7a7490ODGPQ6UeBt3LMwhPnb+Lb+6NDvOfplO4fhNO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SrB8YAAADdAAAADwAAAAAAAAAAAAAAAACYAgAAZHJz&#10;L2Rvd25yZXYueG1sUEsFBgAAAAAEAAQA9QAAAIsDAAAAAA==&#10;" path="m,l5,18r10,9l20,32r7,3l35,37r7,l40,30r,-7l35,15,30,10,22,5,15,3,7,,,xe" filled="f" strokecolor="#e15520" strokeweight="0">
              <v:path arrowok="t" o:connecttype="custom" o:connectlocs="0,0;5,18;15,27;20,32;27,35;35,37;42,37;40,30;40,23;35,15;30,10;22,5;15,3;7,0;0,0" o:connectangles="0,0,0,0,0,0,0,0,0,0,0,0,0,0,0"/>
            </v:shape>
            <v:shape id="Freeform 1458" o:spid="_x0000_s2482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aNMMA&#10;AADdAAAADwAAAGRycy9kb3ducmV2LnhtbERPTWvCQBC9F/wPyxS81U3Eapu6ihoKXtXW85gds8Hs&#10;bMiumvrru4LgbR7vc6bzztbiQq2vHCtIBwkI4sLpiksFP7vvtw8QPiBrrB2Tgj/yMJ/1XqaYaXfl&#10;DV22oRQxhH2GCkwITSalLwxZ9APXEEfu6FqLIcK2lLrFawy3tRwmyVharDg2GGxoZag4bc9WQb6/&#10;TY6/aX07nBbBfObLfZofhkr1X7vFF4hAXXiKH+61jvNH72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aNMMAAADdAAAADwAAAAAAAAAAAAAAAACYAgAAZHJzL2Rv&#10;d25yZXYueG1sUEsFBgAAAAAEAAQA9QAAAIgDAAAAAA==&#10;" path="m27,70l,,27,70xm27,70r5,18l39,103r5,5l49,113r8,2l64,118r,-10l62,100,59,93,54,85,49,78,42,75,34,70r-7,xe" fillcolor="#f3be00" stroked="f">
              <v:path arrowok="t" o:connecttype="custom" o:connectlocs="27,70;0,0;27,70;27,70;32,88;39,103;44,108;49,113;57,115;64,118;64,108;62,100;59,93;54,85;49,78;42,75;34,70;27,70" o:connectangles="0,0,0,0,0,0,0,0,0,0,0,0,0,0,0,0,0,0"/>
              <o:lock v:ext="edit" verticies="t"/>
            </v:shape>
            <v:shape id="Freeform 1459" o:spid="_x0000_s2483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J/8QA&#10;AADdAAAADwAAAGRycy9kb3ducmV2LnhtbERPyWrDMBC9F/IPYgK9NXJD0xbHSshCIFAoxC3JdbDG&#10;C5VGxlIc+++jQqG3ebx1svVgjeip841jBc+zBARx4XTDlYLvr8PTOwgfkDUax6RgJA/r1eQhw1S7&#10;G5+oz0MlYgj7FBXUIbSplL6oyaKfuZY4cqXrLIYIu0rqDm8x3Bo5T5JXabHh2FBjS7uaip/8ahV8&#10;nnelNPLoh4/zxWz765jvF6NSj9NhswQRaAj/4j/3Ucf5L4s3+P0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Sf/EAAAA3QAAAA8AAAAAAAAAAAAAAAAAmAIAAGRycy9k&#10;b3ducmV2LnhtbFBLBQYAAAAABAAEAPUAAACJAwAAAAA=&#10;" path="m27,70l,,27,70xe" filled="f" strokecolor="#e15520" strokeweight="0">
              <v:path arrowok="t" o:connecttype="custom" o:connectlocs="27,70;0,0;27,70" o:connectangles="0,0,0"/>
            </v:shape>
            <v:shape id="Freeform 1460" o:spid="_x0000_s2484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qKMcA&#10;AADdAAAADwAAAGRycy9kb3ducmV2LnhtbESPW0sDQQyF34X+hyEF3+xsizfWTksRROsFaS34Gnfi&#10;ztadzLIT2/XfmwfBt4Rzcs6X+XKIrTlQn5vEDqaTAgxxlXzDtYPd293ZNZgsyB7bxOTghzIsF6OT&#10;OZY+HXlDh63URkM4l+ggiHSltbkKFDFPUkes2mfqI4qufW19j0cNj62dFcWljdiwNgTs6DZQ9bX9&#10;jg4+ZlePEl/b9+f97mm9L17Cvaw3zp2Oh9UNGKFB/s1/1w9e8c8vFFe/0RHs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KijHAAAA3QAAAA8AAAAAAAAAAAAAAAAAmAIAAGRy&#10;cy9kb3ducmV2LnhtbFBLBQYAAAAABAAEAPUAAACMAwAAAAA=&#10;" path="m,l5,18r7,15l17,38r5,5l30,45r7,3l37,38,35,30,32,23,27,15,22,8,15,5,7,,,xe" filled="f" strokecolor="#e15520" strokeweight="0">
              <v:path arrowok="t" o:connecttype="custom" o:connectlocs="0,0;5,18;12,33;17,38;22,43;30,45;37,48;37,38;35,30;32,23;27,15;22,8;15,5;7,0;0,0" o:connectangles="0,0,0,0,0,0,0,0,0,0,0,0,0,0,0"/>
            </v:shape>
            <v:shape id="Freeform 1461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s58EA&#10;AADdAAAADwAAAGRycy9kb3ducmV2LnhtbERPTWvCQBC9C/6HZQRvuqtoa6OrSEDaq2npechOk2B2&#10;NsmuSfrvu4LQ2zze5xxOo61FT52vHGtYLRUI4tyZigsNX5+XxQ6ED8gGa8ek4Zc8nI7TyQET4wa+&#10;Up+FQsQQ9glqKENoEil9XpJFv3QNceR+XGcxRNgV0nQ4xHBby7VSL9JixbGhxIbSkvJbdrca0uE7&#10;67Obcvb8vmubVLWXV9lqPZ+N5z2IQGP4Fz/dHybO32zf4PFNPEE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fLOfBAAAA3QAAAA8AAAAAAAAAAAAAAAAAmAIAAGRycy9kb3du&#10;cmV2LnhtbFBLBQYAAAAABAAEAPUAAACGAwAAAAA=&#10;" path="m12,l2,13,,28,,40,5,55,7,50r5,-5l15,38r2,-8l17,23r,-8l15,8,12,xe" fillcolor="#f3be00" stroked="f">
              <v:path arrowok="t" o:connecttype="custom" o:connectlocs="12,0;2,13;0,28;0,40;5,55;7,50;12,45;15,38;17,30;17,23;17,15;15,8;12,0" o:connectangles="0,0,0,0,0,0,0,0,0,0,0,0,0"/>
            </v:shape>
            <v:shape id="Freeform 1462" o:spid="_x0000_s2486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GFMcA&#10;AADdAAAADwAAAGRycy9kb3ducmV2LnhtbESPQWvCQBCF7wX/wzKCt7pJKVKiqxTB0oqWVnvocciO&#10;SWh2Nt1dNfrrnUOhtxnem/e+mS1616oThdh4NpCPM1DEpbcNVwa+9qv7J1AxIVtsPZOBC0VYzAd3&#10;MyysP/MnnXapUhLCsUADdUpdoXUsa3IYx74jFu3gg8Mka6i0DXiWcNfqhyybaIcNS0ONHS1rKn92&#10;R2cg/paX/GPNb2FzfL9u80Nrv19yY0bD/nkKKlGf/s1/169W8B8n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JhhTHAAAA3QAAAA8AAAAAAAAAAAAAAAAAmAIAAGRy&#10;cy9kb3ducmV2LnhtbFBLBQYAAAAABAAEAPUAAACMAwAAAAA=&#10;" path="m12,l2,13,,28,,40,5,55,7,50r5,-5l15,38r2,-8l17,23r,-8l15,8,12,xe" filled="f" strokecolor="#e15520" strokeweight="0">
              <v:path arrowok="t" o:connecttype="custom" o:connectlocs="12,0;2,13;0,28;0,40;5,55;7,50;12,45;15,38;17,30;17,23;17,15;15,8;12,0" o:connectangles="0,0,0,0,0,0,0,0,0,0,0,0,0"/>
            </v:shape>
            <v:shape id="Freeform 1463" o:spid="_x0000_s2487" style="position:absolute;left:5865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QDsIA&#10;AADdAAAADwAAAGRycy9kb3ducmV2LnhtbERPTYvCMBC9C/6HMII3TdVFpBplEQQRD7vqwePYzDbd&#10;TSaliVr/vVkQvM3jfc5i1TorbtSEyrOC0TADQVx4XXGp4HTcDGYgQkTWaD2TggcFWC27nQXm2t/5&#10;m26HWIoUwiFHBSbGOpcyFIYchqGviRP34xuHMcGmlLrBewp3Vo6zbCodVpwaDNa0NlT8Ha5OwS6i&#10;tV+X8/7kr4+xq47t72VilOr32s85iEhtfItf7q1O8z+mI/j/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9AOwgAAAN0AAAAPAAAAAAAAAAAAAAAAAJgCAABkcnMvZG93&#10;bnJldi54bWxQSwUGAAAAAAQABAD1AAAAhwMAAAAA&#10;" path="m12,70l5,83,,98r2,15l7,128r3,-5l15,118r2,-8l17,103r,-10l17,85,15,78,12,70xm12,70l5,r7,70xe" fillcolor="#f3be00" stroked="f">
              <v:path arrowok="t" o:connecttype="custom" o:connectlocs="12,70;5,83;0,98;2,113;7,128;10,123;15,118;17,110;17,103;17,93;17,85;15,78;12,70;12,70;5,0;12,70" o:connectangles="0,0,0,0,0,0,0,0,0,0,0,0,0,0,0,0"/>
              <o:lock v:ext="edit" verticies="t"/>
            </v:shape>
            <v:shape id="Freeform 1464" o:spid="_x0000_s2488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0esMA&#10;AADdAAAADwAAAGRycy9kb3ducmV2LnhtbERPTWvCQBC9C/0PyxS86UbRIKmrlKKll4DGgtchOyZp&#10;s7NhdxvTf+8Kgrd5vM9ZbwfTip6cbywrmE0TEMSl1Q1XCr5P+8kKhA/IGlvLpOCfPGw3L6M1Ztpe&#10;+Uh9ESoRQ9hnqKAOocuk9GVNBv3UdsSRu1hnMEToKqkdXmO4aeU8SVJpsOHYUGNHHzWVv8WfUfBz&#10;ztNllbo8Pwzn4+zSm9LtPpUavw7vbyACDeEpfri/dJy/SOd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40esMAAADdAAAADwAAAAAAAAAAAAAAAACYAgAAZHJzL2Rv&#10;d25yZXYueG1sUEsFBgAAAAAEAAQA9QAAAIgDAAAAAA==&#10;" path="m12,l5,13,,28,2,43,7,58r3,-5l15,48r2,-8l17,33r,-10l17,15,15,8,12,e" filled="f" strokecolor="#e15520" strokeweight="0">
              <v:path arrowok="t" o:connecttype="custom" o:connectlocs="12,0;5,13;0,28;2,43;7,58;10,53;15,48;17,40;17,33;17,23;17,15;15,8;12,0" o:connectangles="0,0,0,0,0,0,0,0,0,0,0,0,0"/>
            </v:shape>
            <v:shape id="Freeform 1465" o:spid="_x0000_s2489" style="position:absolute;left:5870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cF8EA&#10;AADdAAAADwAAAGRycy9kb3ducmV2LnhtbERPyYoCMRC9C/5DKMHbmHZBpDWKCIog4rggHotO9YKd&#10;StOJ2v69GRjwVo+31mzRmFI8qXaFZQX9XgSCOLG64EzB5bz+mYBwHlljaZkUvMnBYt5uzTDW9sVH&#10;ep58JkIIuxgV5N5XsZQuycmg69mKOHCprQ36AOtM6hpfIdyUchBFY2mw4NCQY0WrnJL76WEU6He2&#10;afYDOtyvv+7QT9Mt7W5WqW6nWU5BeGr8V/zv3uowfzQewt834QQ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6XBfBAAAA3QAAAA8AAAAAAAAAAAAAAAAAmAIAAGRycy9kb3du&#10;cmV2LnhtbFBLBQYAAAAABAAEAPUAAACGAwAAAAA=&#10;" path="m7,70l,,7,70e" filled="f" strokecolor="#e15520" strokeweight="0">
              <v:path arrowok="t" o:connecttype="custom" o:connectlocs="7,70;0,0;7,70" o:connectangles="0,0,0"/>
            </v:shape>
            <v:shape id="Freeform 1466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6Z8UA&#10;AADdAAAADwAAAGRycy9kb3ducmV2LnhtbERPTWvCQBC9F/oflil4qxtLEIluglhCgz2ItpfehuyY&#10;BLOzaXYTY399tyD0No/3OZtsMq0YqXeNZQWLeQSCuLS64UrB50f+vALhPLLG1jIpuJGDLH182GCi&#10;7ZWPNJ58JUIIuwQV1N53iZSurMmgm9uOOHBn2xv0AfaV1D1eQ7hp5UsULaXBhkNDjR3taiovp8Eo&#10;+NrL4vC9Otx+pnx7aV+H8W18l0rNnqbtGoSnyf+L7+5Ch/nxMoa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npnxQAAAN0AAAAPAAAAAAAAAAAAAAAAAJgCAABkcnMv&#10;ZG93bnJldi54bWxQSwUGAAAAAAQABAD1AAAAigMAAAAA&#10;" path="m15,l5,13,,25,,40,5,53r5,-3l12,43r5,-5l20,30r,-7l20,15,17,5,15,xe" fillcolor="#f3be00" stroked="f">
              <v:path arrowok="t" o:connecttype="custom" o:connectlocs="15,0;5,13;0,25;0,40;5,53;10,50;12,43;17,38;20,30;20,23;20,15;17,5;15,0" o:connectangles="0,0,0,0,0,0,0,0,0,0,0,0,0"/>
            </v:shape>
            <v:shape id="Freeform 1467" o:spid="_x0000_s2491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aLMQA&#10;AADdAAAADwAAAGRycy9kb3ducmV2LnhtbERPS2vCQBC+F/wPywi9lLppo0Gia5BCaa/1WW9DdkyC&#10;2dmQ3SbRX98tFLzNx/ecZTaYWnTUusqygpdJBII4t7riQsFu+/48B+E8ssbaMim4koNsNXpYYqpt&#10;z1/UbXwhQgi7FBWU3jeplC4vyaCb2IY4cGfbGvQBtoXULfYh3NTyNYoSabDi0FBiQ28l5ZfNj1Eg&#10;P/T0HJ9up9n+m5+OeXKIm6NR6nE8rBcgPA3+Lv53f+owf5rM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izEAAAA3QAAAA8AAAAAAAAAAAAAAAAAmAIAAGRycy9k&#10;b3ducmV2LnhtbFBLBQYAAAAABAAEAPUAAACJAwAAAAA=&#10;" path="m15,l5,13,,25,,40,5,53r5,-3l12,43r5,-5l20,30r,-7l20,15,17,5,15,xe" filled="f" strokecolor="#e15520" strokeweight="0">
              <v:path arrowok="t" o:connecttype="custom" o:connectlocs="15,0;5,13;0,25;0,40;5,53;10,50;12,43;17,38;20,30;20,23;20,15;17,5;15,0" o:connectangles="0,0,0,0,0,0,0,0,0,0,0,0,0"/>
            </v:shape>
            <v:shape id="Freeform 1468" o:spid="_x0000_s2492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gWsQA&#10;AADdAAAADwAAAGRycy9kb3ducmV2LnhtbERPS2sCMRC+C/0PYQq9lJptKUvZGkVqi72I1Meht+lm&#10;TBaTybKJuv57IxS8zcf3nNGk904cqYtNYAXPwwIEcR10w0bBZv319AYiJmSNLjApOFOEyfhuMMJK&#10;hxP/0HGVjMghHCtUYFNqKyljbcljHIaWOHO70HlMGXZG6g5POdw7+VIUpfTYcG6w2NKHpXq/OngF&#10;y08utuZXz5fm8W9ht1M3mzVOqYf7fvoOIlGfbuJ/97fO81/LEq7f5BPk+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YFrEAAAA3QAAAA8AAAAAAAAAAAAAAAAAmAIAAGRycy9k&#10;b3ducmV2LnhtbFBLBQYAAAAABAAEAPUAAACJAwAAAAA=&#10;" path="m3,67l,,3,67xe" fillcolor="#f3be00" stroked="f">
              <v:path arrowok="t" o:connecttype="custom" o:connectlocs="3,67;0,0;3,67" o:connectangles="0,0,0"/>
            </v:shape>
            <v:shape id="Freeform 1469" o:spid="_x0000_s2493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pDsQA&#10;AADdAAAADwAAAGRycy9kb3ducmV2LnhtbERP32vCMBB+F/Y/hBv4pulk060aRScTYQpble31aM62&#10;rLmUJGr9740w8O0+vp83mbWmFidyvrKs4KmfgCDOra64ULDfffReQfiArLG2TAou5GE2fehMMNX2&#10;zN90ykIhYgj7FBWUITSplD4vyaDv24Y4cgfrDIYIXSG1w3MMN7UcJMlQGqw4NpTY0HtJ+V92NArC&#10;6OviFi/15/yneaPFZjtY/mYrpbqP7XwMIlAb7uJ/91rH+c/DE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KQ7EAAAA3QAAAA8AAAAAAAAAAAAAAAAAmAIAAGRycy9k&#10;b3ducmV2LnhtbFBLBQYAAAAABAAEAPUAAACJAwAAAAA=&#10;" path="m3,67l,,3,67xe" filled="f" strokecolor="#e15520" strokeweight="0">
              <v:path arrowok="t" o:connecttype="custom" o:connectlocs="3,67;0,0;3,67" o:connectangles="0,0,0"/>
            </v:shape>
            <v:shape id="Freeform 1470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zxscA&#10;AADdAAAADwAAAGRycy9kb3ducmV2LnhtbESPQWsCMRCF70L/Q5iCN81WRMrWKKUglmJb1NLS23Qz&#10;bpYmk2UTdf33nUPB2wzvzXvfzJd98OpEXWoiG7gbF6CIq2gbrg187Feje1ApI1v0kcnAhRIsFzeD&#10;OZY2nnlLp12ulYRwKtGAy7kttU6Vo4BpHFti0Q6xC5hl7WptOzxLePB6UhQzHbBhaXDY0pOj6nd3&#10;DAYmPy/Hzev66/D9rtv951vwF7fxxgxv+8cHUJn6fDX/Xz9bwZ/O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c8bHAAAA3QAAAA8AAAAAAAAAAAAAAAAAmAIAAGRy&#10;cy9kb3ducmV2LnhtbFBLBQYAAAAABAAEAPUAAACMAwAAAAA=&#10;" path="m14,l4,12,,27,,40,2,55,7,50r5,-5l17,37r2,-5l19,22r,-7l17,7,14,xe" fillcolor="#f3be00" stroked="f">
              <v:path arrowok="t" o:connecttype="custom" o:connectlocs="14,0;4,12;0,27;0,40;2,55;7,50;12,45;17,37;19,32;19,22;19,15;17,7;14,0" o:connectangles="0,0,0,0,0,0,0,0,0,0,0,0,0"/>
            </v:shape>
            <v:shape id="Freeform 1471" o:spid="_x0000_s2495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cJ8IA&#10;AADdAAAADwAAAGRycy9kb3ducmV2LnhtbERPzWoCMRC+C32HMIVepCYudbFbo1hB8FrdBxg20822&#10;yWTZRN326U2h4G0+vt9ZbUbvxIWG2AXWMJ8pEMRNMB23GurT/nkJIiZkgy4wafihCJv1w2SFlQlX&#10;/qDLMbUih3CsUINNqa+kjI0lj3EWeuLMfYbBY8pwaKUZ8JrDvZOFUqX02HFusNjTzlLzfTx7DVNJ&#10;B7KLYve+PSv529XuyxVzrZ8ex+0biERjuov/3QeT57+Ur/D3TT5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NwnwgAAAN0AAAAPAAAAAAAAAAAAAAAAAJgCAABkcnMvZG93&#10;bnJldi54bWxQSwUGAAAAAAQABAD1AAAAhwMAAAAA&#10;" path="m14,l4,12,,27,,40,2,55,7,50r5,-5l17,37r2,-5l19,22r,-7l17,7,14,xe" filled="f" strokecolor="#e15520" strokeweight="0">
              <v:path arrowok="t" o:connecttype="custom" o:connectlocs="14,0;4,12;0,27;0,40;2,55;7,50;12,45;17,37;19,32;19,22;19,15;17,7;14,0" o:connectangles="0,0,0,0,0,0,0,0,0,0,0,0,0"/>
            </v:shape>
            <v:shape id="Freeform 1472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UMMQA&#10;AADdAAAADwAAAGRycy9kb3ducmV2LnhtbESPQWvCQBCF7wX/wzKCt7pbkSqpq4gi2GNV8Dpkp0ma&#10;7GzMribtr+8cCr3N8N68981qM/hGPaiLVWALL1MDijgPruLCwuV8eF6CignZYROYLHxThM169LTC&#10;zIWeP+hxSoWSEI4ZWihTajOtY16SxzgNLbFon6HzmGTtCu067CXcN3pmzKv2WLE0lNjSrqS8Pt29&#10;hcPX7Vbvafuj6/h+rfujib031k7Gw/YNVKIh/Zv/ro9O8Oc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VDDEAAAA3QAAAA8AAAAAAAAAAAAAAAAAmAIAAGRycy9k&#10;b3ducmV2LnhtbFBLBQYAAAAABAAEAPUAAACJAwAAAAA=&#10;" path="m,64l5,,,64xe" fillcolor="#f3be00" stroked="f">
              <v:path arrowok="t" o:connecttype="custom" o:connectlocs="0,64;5,0;0,64" o:connectangles="0,0,0"/>
            </v:shape>
            <v:shape id="Freeform 1473" o:spid="_x0000_s2497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AWcIA&#10;AADdAAAADwAAAGRycy9kb3ducmV2LnhtbERPS4vCMBC+L/gfwgje1lR3fVCNIguCF2F9gB6nzfSB&#10;zaQ2Ubv/fiMI3ubje8582ZpK3KlxpWUFg34Egji1uuRcwfGw/pyCcB5ZY2WZFPyRg+Wi8zHHWNsH&#10;7+i+97kIIexiVFB4X8dSurQgg65va+LAZbYx6ANscqkbfIRwU8lhFI2lwZJDQ4E1/RSUXvY3o+Ca&#10;WLPansdffj2JRtPfJDsxSqV63XY1A+Gp9W/xy73RYf73ZAD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IBZwgAAAN0AAAAPAAAAAAAAAAAAAAAAAJgCAABkcnMvZG93&#10;bnJldi54bWxQSwUGAAAAAAQABAD1AAAAhwMAAAAA&#10;" path="m,64l5,,,64xe" filled="f" strokecolor="#e15520" strokeweight="0">
              <v:path arrowok="t" o:connecttype="custom" o:connectlocs="0,64;5,0;0,64" o:connectangles="0,0,0"/>
            </v:shape>
            <v:shape id="Freeform 1474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ggMQA&#10;AADdAAAADwAAAGRycy9kb3ducmV2LnhtbERPS2vCQBC+C/0PyxR6q5taX8SsEkpLCh5EG4rHITtm&#10;Q7OzIbvV+O+7QsHbfHzPyTaDbcWZet84VvAyTkAQV043XCsovz6elyB8QNbYOiYFV/KwWT+MMky1&#10;u/CezodQixjCPkUFJoQuldJXhiz6seuII3dyvcUQYV9L3eMlhttWTpJkLi02HBsMdvRmqPo5/FoF&#10;nZnhMc+rXTkvtsVs0Rbf7/WrUk+PQ74CEWgId/G/+1PH+dPFB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4IDEAAAA3QAAAA8AAAAAAAAAAAAAAAAAmAIAAGRycy9k&#10;b3ducmV2LnhtbFBLBQYAAAAABAAEAPUAAACJAwAAAAA=&#10;" path="m20,l10,12,3,24,,39,3,54,8,49r5,-5l17,39r3,-7l22,24r,-9l22,7,20,xe" fillcolor="#f3be00" stroked="f">
              <v:path arrowok="t" o:connecttype="custom" o:connectlocs="20,0;10,12;3,24;0,39;3,54;8,49;13,44;17,39;20,32;22,24;22,15;22,7;20,0" o:connectangles="0,0,0,0,0,0,0,0,0,0,0,0,0"/>
            </v:shape>
            <v:shape id="Freeform 1475" o:spid="_x0000_s2499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h5sQA&#10;AADdAAAADwAAAGRycy9kb3ducmV2LnhtbERPTWsCMRC9C/0PYQq9adZaunY1SlsQPHhxFaS3YTPu&#10;BjeTJYnu+u+bgtDbPN7nLNeDbcWNfDCOFUwnGQjiymnDtYLjYTOegwgRWWPrmBTcKcB69TRaYqFd&#10;z3u6lbEWKYRDgQqaGLtCylA1ZDFMXEecuLPzFmOCvpbaY5/CbStfs+xdWjScGhrs6Luh6lJerYLu&#10;6uXs5+P4dd/l+f4078vN1hilXp6HzwWISEP8Fz/cW53mv+U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aIebEAAAA3QAAAA8AAAAAAAAAAAAAAAAAmAIAAGRycy9k&#10;b3ducmV2LnhtbFBLBQYAAAAABAAEAPUAAACJAwAAAAA=&#10;" path="m20,l10,12,3,24,,39,3,54,8,49r5,-5l17,39r3,-7l22,24r,-9l22,7,20,xe" filled="f" strokecolor="#e15520" strokeweight="0">
              <v:path arrowok="t" o:connecttype="custom" o:connectlocs="20,0;10,12;3,24;0,39;3,54;8,49;13,44;17,39;20,32;22,24;22,15;22,7;20,0" o:connectangles="0,0,0,0,0,0,0,0,0,0,0,0,0"/>
            </v:shape>
            <v:shape id="Freeform 1476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QGscA&#10;AADdAAAADwAAAGRycy9kb3ducmV2LnhtbERPS08CMRC+k/gfmjHxYqS7io+sFGIAEzh4YMGDt8l2&#10;3N24nZa2wO6/tyYm3ObL95zpvDedOJEPrWUF+TgDQVxZ3XKtYL97v3sBESKyxs4yKRgowHx2NZpi&#10;oe2Zt3QqYy1SCIcCFTQxukLKUDVkMIytI07ct/UGY4K+ltrjOYWbTt5n2ZM02HJqaNDRoqHqpzwa&#10;BY8fy1t93D6svvLyMHj3uVnng1Pq5rp/ewURqY8X8b97rdP8yfME/r5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yUBrHAAAA3QAAAA8AAAAAAAAAAAAAAAAAmAIAAGRy&#10;cy9kb3ducmV2LnhtbFBLBQYAAAAABAAEAPUAAACMAwAAAAA=&#10;" path="m,68l5,,,68xe" fillcolor="#f3be00" stroked="f">
              <v:path arrowok="t" o:connecttype="custom" o:connectlocs="0,68;5,0;0,68" o:connectangles="0,0,0"/>
            </v:shape>
            <v:shape id="Freeform 1477" o:spid="_x0000_s2501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JlMMA&#10;AADdAAAADwAAAGRycy9kb3ducmV2LnhtbERPzWrCQBC+C77DMoXedFOpVqOriCC06UGqPsCYHZOQ&#10;3dmQ3Wh8+26h4G0+vt9ZbXprxI1aXzlW8DZOQBDnTldcKDif9qM5CB+QNRrHpOBBHjbr4WCFqXZ3&#10;/qHbMRQihrBPUUEZQpNK6fOSLPqxa4gjd3WtxRBhW0jd4j2GWyMnSTKTFiuODSU2tCspr4+dVZA1&#10;33s006zrHmeTfZlLvTiEWqnXl367BBGoD0/xv/tTx/nvH1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5JlMMAAADdAAAADwAAAAAAAAAAAAAAAACYAgAAZHJzL2Rv&#10;d25yZXYueG1sUEsFBgAAAAAEAAQA9QAAAIgDAAAAAA==&#10;" path="m,68l5,,,68xe" filled="f" strokecolor="#e15520" strokeweight="0">
              <v:path arrowok="t" o:connecttype="custom" o:connectlocs="0,68;5,0;0,68" o:connectangles="0,0,0"/>
            </v:shape>
            <v:shape id="Freeform 1478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I3cUA&#10;AADdAAAADwAAAGRycy9kb3ducmV2LnhtbERPTWvCQBC9F/wPywi91Y1SVNJsRFoU6aFotNLehuyY&#10;BLOzMbvV9N+7guBtHu9zkllnanGm1lWWFQwHEQji3OqKCwW77eJlCsJ5ZI21ZVLwTw5mae8pwVjb&#10;C2/onPlChBB2MSoovW9iKV1ekkE3sA1x4A62NegDbAupW7yEcFPLURSNpcGKQ0OJDb2XlB+zP6NA&#10;8un7M9Pr7WG///kYfv0up6vIKPXc7+ZvIDx1/iG+u1c6zH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kjdxQAAAN0AAAAPAAAAAAAAAAAAAAAAAJgCAABkcnMv&#10;ZG93bnJldi54bWxQSwUGAAAAAAQABAD1AAAAigMAAAAA&#10;" path="m20,l10,12,3,25,,40,3,52r7,-2l15,45r3,-8l20,30r3,-8l25,15,23,7,20,xe" fillcolor="#f3be00" stroked="f">
              <v:path arrowok="t" o:connecttype="custom" o:connectlocs="20,0;10,12;3,25;0,40;3,52;10,50;15,45;18,37;20,30;23,22;25,15;23,7;20,0" o:connectangles="0,0,0,0,0,0,0,0,0,0,0,0,0"/>
            </v:shape>
            <v:shape id="Freeform 1479" o:spid="_x0000_s2503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7McMA&#10;AADdAAAADwAAAGRycy9kb3ducmV2LnhtbERPTWvCQBC9F/wPywje6sakNBJdRSxiLz1oxfOYHZNo&#10;djbsbk3677uFQm/zeJ+zXA+mFQ9yvrGsYDZNQBCXVjdcKTh97p7nIHxA1thaJgXf5GG9Gj0tsdC2&#10;5wM9jqESMYR9gQrqELpCSl/WZNBPbUccuat1BkOErpLaYR/DTSvTJHmVBhuODTV2tK2pvB+/jAKb&#10;HjLMbvm+/8jSc+7689vukio1GQ+bBYhAQ/gX/7nfdZz/k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w7McMAAADdAAAADwAAAAAAAAAAAAAAAACYAgAAZHJzL2Rv&#10;d25yZXYueG1sUEsFBgAAAAAEAAQA9QAAAIgDAAAAAA==&#10;" path="m20,l10,12,3,25,,40,3,52r7,-2l15,45r3,-8l20,30r3,-8l25,15,23,7,20,e" filled="f" strokecolor="#e15520" strokeweight="0">
              <v:path arrowok="t" o:connecttype="custom" o:connectlocs="20,0;10,12;3,25;0,40;3,52;10,50;15,45;18,37;20,30;23,22;25,15;23,7;20,0" o:connectangles="0,0,0,0,0,0,0,0,0,0,0,0,0"/>
            </v:shape>
            <v:shape id="Freeform 1480" o:spid="_x0000_s2504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/lscA&#10;AADdAAAADwAAAGRycy9kb3ducmV2LnhtbESPS2vDQAyE74X+h0WFXEKzTps+cLMJpcUQQinUCT0L&#10;r/ygXq3xbhz730eHQG8SM5r5tN6OrlUD9aHxbGC5SEARF942XBk4HrL7V1AhIltsPZOBiQJsN7c3&#10;a0ytP/MPDXmslIRwSNFAHWOXah2KmhyGhe+IRSt97zDK2lfa9niWcNfqhyR51g4bloYaO/qoqfjL&#10;T85A9hiePr+6kpryd9h/55hN82lpzOxufH8DFWmM/+br9c4K/upFcOUbGUF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v5bHAAAA3QAAAA8AAAAAAAAAAAAAAAAAmAIAAGRy&#10;cy9kb3ducmV2LnhtbFBLBQYAAAAABAAEAPUAAACMAwAAAAA=&#10;" path="m,70l7,,,70xe" fillcolor="#f3be00" stroked="f">
              <v:path arrowok="t" o:connecttype="custom" o:connectlocs="0,70;7,0;0,70" o:connectangles="0,0,0"/>
            </v:shape>
            <v:shape id="Freeform 1481" o:spid="_x0000_s2505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mscMA&#10;AADdAAAADwAAAGRycy9kb3ducmV2LnhtbERPS2vCQBC+C/0PyxR6002t2DbNRopg8ear0Os0O2ZT&#10;s7Mhu43Jv3cFwdt8fM/JFr2tRUetrxwreJ4kIIgLpysuFXwfVuM3ED4ga6wdk4KBPCzyh1GGqXZn&#10;3lG3D6WIIexTVGBCaFIpfWHIop+4hjhyR9daDBG2pdQtnmO4reU0SebSYsWxwWBDS0PFaf9vFZSn&#10;oXrh7tcMfz9bt9aH6dFtvpR6euw/P0AE6sNdfHOvdZw/e32H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MmscMAAADdAAAADwAAAAAAAAAAAAAAAACYAgAAZHJzL2Rv&#10;d25yZXYueG1sUEsFBgAAAAAEAAQA9QAAAIgDAAAAAA==&#10;" path="m,70l7,,,70xe" filled="f" strokecolor="#e15520" strokeweight="0">
              <v:path arrowok="t" o:connecttype="custom" o:connectlocs="0,70;7,0;0,70" o:connectangles="0,0,0"/>
            </v:shape>
            <v:shape id="Freeform 1482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Wx8QA&#10;AADdAAAADwAAAGRycy9kb3ducmV2LnhtbESPQWvCQBCF74X+h2UK3uqmRapEVyliwVOh0R8wyY5J&#10;NDsbshtd/33nIHib4b1575vVJrlOXWkIrWcDH9MMFHHlbcu1gePh530BKkRki51nMnCnAJv168sK&#10;c+tv/EfXItZKQjjkaKCJsc+1DlVDDsPU98SinfzgMMo61NoOeJNw1+nPLPvSDluWhgZ72jZUXYrR&#10;GTjp8lKNZRpL9zvXfTofi6zdGTN5S99LUJFSfJof13sr+LOF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FsfEAAAA3QAAAA8AAAAAAAAAAAAAAAAAmAIAAGRycy9k&#10;b3ducmV2LnhtbFBLBQYAAAAABAAEAPUAAACJAwAAAAA=&#10;" path="m20,l13,5,8,13,3,18,,25r,8l,40r3,8l8,58r5,-5l15,48r5,-8l23,33r,-8l23,18,23,8,20,xe" fillcolor="#f3be00" stroked="f">
              <v:path arrowok="t" o:connecttype="custom" o:connectlocs="20,0;13,5;8,13;3,18;0,25;0,33;0,40;3,48;8,58;13,53;15,48;20,40;23,33;23,25;23,18;23,8;20,0" o:connectangles="0,0,0,0,0,0,0,0,0,0,0,0,0,0,0,0,0"/>
            </v:shape>
            <v:shape id="Freeform 1483" o:spid="_x0000_s2507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fY8QA&#10;AADdAAAADwAAAGRycy9kb3ducmV2LnhtbESPzWrDMBCE74G+g9hCbokcE0LiRjalUCg95ZdeF2tr&#10;mVorI6mx26ePAoHcdpn5Zme31Wg7cSEfWscKFvMMBHHtdMuNgtPxfbYGESKyxs4xKfijAFX5NNli&#10;od3Ae7ocYiNSCIcCFZgY+0LKUBuyGOauJ07at/MWY1p9I7XHIYXbTuZZtpIWW04XDPb0Zqj+Ofza&#10;VGP1P2zOX3qnNe8/Td7Z4eRzpabP4+sLiEhjfJjv9IdO3HK9gNs3aQR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mX2PEAAAA3QAAAA8AAAAAAAAAAAAAAAAAmAIAAGRycy9k&#10;b3ducmV2LnhtbFBLBQYAAAAABAAEAPUAAACJAwAAAAA=&#10;" path="m20,l13,5,8,13,3,18,,25r,8l,40r3,8l8,58r5,-5l15,48r5,-8l23,33r,-8l23,18,23,8,20,xe" filled="f" strokecolor="#e15520" strokeweight="0">
              <v:path arrowok="t" o:connecttype="custom" o:connectlocs="20,0;13,5;8,13;3,18;0,25;0,33;0,40;3,48;8,58;13,53;15,48;20,40;23,33;23,25;23,18;23,8;20,0" o:connectangles="0,0,0,0,0,0,0,0,0,0,0,0,0,0,0,0,0"/>
            </v:shape>
            <v:shape id="Freeform 1484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uicAA&#10;AADdAAAADwAAAGRycy9kb3ducmV2LnhtbERPTYvCMBC9L/gfwgje1lSRpVSjiKJ4XbfS69CMbbGZ&#10;1CTa+u/NwsLe5vE+Z7UZTCue5HxjWcFsmoAgLq1uuFKQ/xw+UxA+IGtsLZOCF3nYrEcfK8y07fmb&#10;nudQiRjCPkMFdQhdJqUvazLop7YjjtzVOoMhQldJ7bCP4aaV8yT5kgYbjg01drSrqbydH0bBie/F&#10;TO/zozvmxUGnRdv3i4tSk/GwXYIINIR/8Z/7pOP8RTqH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WuicAAAADdAAAADwAAAAAAAAAAAAAAAACYAgAAZHJzL2Rvd25y&#10;ZXYueG1sUEsFBgAAAAAEAAQA9QAAAIUDAAAAAA==&#10;" path="m,72l,,,72xe" fillcolor="#f3be00" stroked="f">
              <v:path arrowok="t" o:connecttype="custom" o:connectlocs="0,72;0,0;0,72" o:connectangles="0,0,0"/>
            </v:shape>
            <v:shape id="Freeform 1485" o:spid="_x0000_s2509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pzcUA&#10;AADdAAAADwAAAGRycy9kb3ducmV2LnhtbERPyW7CMBC9I/UfrKnEpQKnQFlSDEJICA49tMAHDPFk&#10;KfE4jQ0Jf4+RKnGbp7fOfNmaUlypdoVlBe/9CARxYnXBmYLjYdObgnAeWWNpmRTcyMFy8dKZY6xt&#10;wz903ftMhBB2MSrIva9iKV2Sk0HXtxVx4FJbG/QB1pnUNTYh3JRyEEVjabDg0JBjReuckvP+YhTM&#10;zt+n8a75nQz+jl8X85G+HdItKdV9bVefIDy1/in+d+90mD+aDuHx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enNxQAAAN0AAAAPAAAAAAAAAAAAAAAAAJgCAABkcnMv&#10;ZG93bnJldi54bWxQSwUGAAAAAAQABAD1AAAAigMAAAAA&#10;" path="m,72l,,,72xe" filled="f" strokecolor="#e15520" strokeweight="0">
              <v:path arrowok="t" o:connecttype="custom" o:connectlocs="0,72;0,0;0,72" o:connectangles="0,0,0"/>
            </v:shape>
            <v:shape id="Freeform 1486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W8YA&#10;AADdAAAADwAAAGRycy9kb3ducmV2LnhtbESPQWvDMAyF74X+B6PCbq2zEUqS1i2hdDDYpcvGdhWx&#10;moTFcmp7Tfbv50GhN4n39L6n7X4yvbiS851lBY+rBARxbXXHjYKP9+dlBsIHZI29ZVLwSx72u/ls&#10;i4W2I7/RtQqNiCHsC1TQhjAUUvq6JYN+ZQfiqJ2tMxji6hqpHY4x3PTyKUnW0mDHkdDiQIeW6u/q&#10;x0RIGGXad5/ZqXKv+fGSl8evslHqYTGVGxCBpnA3365fdKyfZin8fx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ZW8YAAADdAAAADwAAAAAAAAAAAAAAAACYAgAAZHJz&#10;L2Rvd25yZXYueG1sUEsFBgAAAAAEAAQA9QAAAIsDAAAAAA==&#10;" path="m13,70l,,13,70,8,85,5,100r3,15l13,130r5,-5l23,117r2,-7l25,102r,-10l23,85,20,77,13,70xe" fillcolor="#f3be00" stroked="f">
              <v:path arrowok="t" o:connecttype="custom" o:connectlocs="13,70;0,0;13,70;13,70;13,70;8,85;5,100;8,115;13,130;18,125;23,117;25,110;25,102;25,92;23,85;20,77;13,70" o:connectangles="0,0,0,0,0,0,0,0,0,0,0,0,0,0,0,0,0"/>
            </v:shape>
            <v:shape id="Freeform 1487" o:spid="_x0000_s2511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xlsMA&#10;AADdAAAADwAAAGRycy9kb3ducmV2LnhtbERPXYvCMBB8P/A/hBV8OTTVsyLVKKIe9OUQP37A0qxt&#10;sdmUJtr6740g3Nvszs7MznLdmUo8qHGlZQXjUQSCOLO65FzB5fw7nINwHlljZZkUPMnBetX7WmKi&#10;bctHepx8LoIJuwQVFN7XiZQuK8igG9maOHBX2xj0YWxyqRtsg7mp5CSKZtJgySGhwJq2BWW3090o&#10;aMP2sNvPqjhNv7XVcfcz/TsqNeh3mwUIT53/P/6oUx3en85jeLcJE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xlsMAAADdAAAADwAAAAAAAAAAAAAAAACYAgAAZHJzL2Rv&#10;d25yZXYueG1sUEsFBgAAAAAEAAQA9QAAAIgDAAAAAA==&#10;" path="m13,70l,,13,70,8,85,5,100r3,15l13,130r5,-5l23,117r2,-7l25,102r,-10l23,85,20,77,13,70xe" filled="f" strokecolor="#e15520" strokeweight="0">
              <v:path arrowok="t" o:connecttype="custom" o:connectlocs="13,70;0,0;13,70;13,70;13,70;8,85;5,100;8,115;13,130;18,125;23,117;25,110;25,102;25,92;23,85;20,77;13,70" o:connectangles="0,0,0,0,0,0,0,0,0,0,0,0,0,0,0,0,0"/>
            </v:shape>
            <v:shape id="Freeform 1488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ie8QA&#10;AADdAAAADwAAAGRycy9kb3ducmV2LnhtbERP24rCMBB9F/yHMIJvmiqulmoUEQVZkF0vCL4NzdgW&#10;m0lponb3642wsG9zONeZLRpTigfVrrCsYNCPQBCnVhecKTgdN70YhPPIGkvLpOCHHCzm7dYME22f&#10;vKfHwWcihLBLUEHufZVI6dKcDLq+rYgDd7W1QR9gnUld4zOEm1IOo2gsDRYcGnKsaJVTejvcjYLd&#10;enf6/P2+nWM9uhT77f0y+aIPpbqdZjkF4anx/+I/91aH+aN4DO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4nvEAAAA3QAAAA8AAAAAAAAAAAAAAAAAmAIAAGRycy9k&#10;b3ducmV2LnhtbFBLBQYAAAAABAAEAPUAAACJAwAAAAA=&#10;" path="m8,68l,,8,68,3,83,,98r3,15l8,128r4,-5l17,115r3,-7l20,100r,-7l17,83,12,75,8,68xe" fillcolor="#f3be00" stroked="f">
              <v:path arrowok="t" o:connecttype="custom" o:connectlocs="8,68;0,0;8,68;8,68;8,68;3,83;0,98;3,113;8,128;12,123;17,115;20,108;20,100;20,93;17,83;12,75;8,68" o:connectangles="0,0,0,0,0,0,0,0,0,0,0,0,0,0,0,0,0"/>
            </v:shape>
            <v:shape id="Freeform 1489" o:spid="_x0000_s2513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9J8UA&#10;AADdAAAADwAAAGRycy9kb3ducmV2LnhtbERPTWvCQBC9F/wPywheSt0oRSW6igiKtEhp2kO9Ddkx&#10;iWZnY3bV6K/vCoK3ebzPmcwaU4oz1a6wrKDXjUAQp1YXnCn4/Vm+jUA4j6yxtEwKruRgNm29TDDW&#10;9sLfdE58JkIIuxgV5N5XsZQuzcmg69qKOHA7Wxv0AdaZ1DVeQrgpZT+KBtJgwaEhx4oWOaWH5GQU&#10;fG62+9vXkbPVh93Y4m/7mtzWJ6U67WY+BuGp8U/xw73WYf77aAj3b8IJ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n0nxQAAAN0AAAAPAAAAAAAAAAAAAAAAAJgCAABkcnMv&#10;ZG93bnJldi54bWxQSwUGAAAAAAQABAD1AAAAigMAAAAA&#10;" path="m8,68l,,8,68,3,83,,98r3,15l8,128r4,-5l17,115r3,-7l20,100r,-7l17,83,12,75,8,68xe" filled="f" strokecolor="#e15520" strokeweight="0">
              <v:path arrowok="t" o:connecttype="custom" o:connectlocs="8,68;0,0;8,68;8,68;8,68;3,83;0,98;3,113;8,128;12,123;17,115;20,108;20,100;20,93;17,83;12,75;8,68" o:connectangles="0,0,0,0,0,0,0,0,0,0,0,0,0,0,0,0,0"/>
            </v:shape>
            <v:shape id="Freeform 1490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zEcQA&#10;AADdAAAADwAAAGRycy9kb3ducmV2LnhtbESPQYvCQAyF74L/YYiwF9HpylakOoosLLon0eo9dGJb&#10;7GRKZ1a7/94cBG8J7+W9L6tN7xp1py7Ung18ThNQxIW3NZcGzvnPZAEqRGSLjWcy8E8BNuvhYIWZ&#10;9Q8+0v0USyUhHDI0UMXYZlqHoiKHYepbYtGuvnMYZe1KbTt8SLhr9CxJ5tphzdJQYUvfFRW3058z&#10;cOwt+51Ly1t+PYzzS0gP6fnXmI9Rv12CitTHt/l1vbeC/7UQXPlGR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MxHEAAAA3QAAAA8AAAAAAAAAAAAAAAAAmAIAAGRycy9k&#10;b3ducmV2LnhtbFBLBQYAAAAABAAEAPUAAACJAwAAAAA=&#10;" path="m5,67l,,5,67xe" fillcolor="#f3be00" stroked="f">
              <v:path arrowok="t" o:connecttype="custom" o:connectlocs="5,67;0,0;5,67" o:connectangles="0,0,0"/>
            </v:shape>
            <v:shape id="Freeform 1491" o:spid="_x0000_s2515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m3MQA&#10;AADdAAAADwAAAGRycy9kb3ducmV2LnhtbERPS2sCMRC+C/6HMIXeNNsqrW6NUopSDyK+6Hm6me6u&#10;3UzWTXTjvzdCobf5+J4zmQVTiQs1rrSs4KmfgCDOrC45V3DYL3ojEM4ja6wsk4IrOZhNu50Jptq2&#10;vKXLzucihrBLUUHhfZ1K6bKCDLq+rYkj92Mbgz7CJpe6wTaGm0o+J8mLNFhybCiwpo+Cst/d2Sj4&#10;Op54Nc+SanOeh3X7/cqL8DlQ6vEhvL+B8BT8v/jPvdRx/nA0hv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JtzEAAAA3QAAAA8AAAAAAAAAAAAAAAAAmAIAAGRycy9k&#10;b3ducmV2LnhtbFBLBQYAAAAABAAEAPUAAACJAwAAAAA=&#10;" path="m5,67l,,5,67xe" filled="f" strokecolor="#e15520" strokeweight="0">
              <v:path arrowok="t" o:connecttype="custom" o:connectlocs="5,67;0,0;5,67" o:connectangles="0,0,0"/>
            </v:shape>
            <v:shape id="Freeform 1492" o:spid="_x0000_s2516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SV8QA&#10;AADdAAAADwAAAGRycy9kb3ducmV2LnhtbESPQUsEMQyF74L/oUTw5nYUXXTc7iLCwApeXAXxFqZx&#10;OjhNxzbudv+9OQjeEt7Le19Wmxons6dcxsQOLhcNGOI++ZEHB2+v3cUtmCLIHqfE5OBIBTbr05MV&#10;tj4d+IX2OxmMhnBp0UEQmVtrSx8oYlmkmVi1z5Qjiq55sD7jQcPjZK+aZmkjjqwNAWd6DNR/7X6i&#10;g+cnnG5I3rfl+P3RBZa67HJ17vysPtyDEaryb/673nrFv75Tfv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klfEAAAA3QAAAA8AAAAAAAAAAAAAAAAAmAIAAGRycy9k&#10;b3ducmV2LnhtbFBLBQYAAAAABAAEAPUAAACJAwAAAAA=&#10;" path="m57,22l,,57,22xm55,22r15,8l80,32,92,30r12,-5l99,20,94,17,87,15,82,12r-7,l67,15r-5,2l55,22xe" fillcolor="#f3be00" stroked="f">
              <v:path arrowok="t" o:connecttype="custom" o:connectlocs="57,22;0,0;57,22;55,22;70,30;80,32;92,30;104,25;99,20;94,17;87,15;82,12;75,12;67,15;62,17;55,22" o:connectangles="0,0,0,0,0,0,0,0,0,0,0,0,0,0,0,0"/>
              <o:lock v:ext="edit" verticies="t"/>
            </v:shape>
            <v:shape id="Freeform 1493" o:spid="_x0000_s2517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10MQA&#10;AADdAAAADwAAAGRycy9kb3ducmV2LnhtbERP32vCMBB+F/wfwg32pqlujNkZZRsMJ4Kg3cYej+bW&#10;FJtLSWKt/70RBr7dx/fz5sveNqIjH2rHCibjDARx6XTNlYKv4mP0DCJEZI2NY1JwpgDLxXAwx1y7&#10;E++o28dKpBAOOSowMba5lKE0ZDGMXUucuD/nLcYEfSW1x1MKt42cZtmTtFhzajDY0ruh8rA/WgW/&#10;D2/yu3OrbTcrqvO6MFMvNz9K3d/1ry8gIvXxJv53f+o0/3E2ge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c9dDEAAAA3QAAAA8AAAAAAAAAAAAAAAAAmAIAAGRycy9k&#10;b3ducmV2LnhtbFBLBQYAAAAABAAEAPUAAACJAwAAAAA=&#10;" path="m57,22l,,57,22xe" filled="f" strokecolor="#e77817" strokeweight="0">
              <v:path arrowok="t" o:connecttype="custom" o:connectlocs="57,22;0,0;57,22" o:connectangles="0,0,0"/>
            </v:shape>
            <v:shape id="Freeform 1494" o:spid="_x0000_s2518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j1sMA&#10;AADdAAAADwAAAGRycy9kb3ducmV2LnhtbERPTWvCQBC9C/0PyxR6041BpaauUhRpBS816nnITpPQ&#10;7GzIrknqr3cFwds83ucsVr2pREuNKy0rGI8iEMSZ1SXnCo7pdvgOwnlkjZVlUvBPDlbLl8ECE207&#10;/qH24HMRQtglqKDwvk6kdFlBBt3I1sSB+7WNQR9gk0vdYBfCTSXjKJpJgyWHhgJrWheU/R0uRsFu&#10;347j0zQ9XzeTr4ue2XVHaanU22v/+QHCU++f4of7W4f5k3k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bj1sMAAADdAAAADwAAAAAAAAAAAAAAAACYAgAAZHJzL2Rv&#10;d25yZXYueG1sUEsFBgAAAAAEAAQA9QAAAIgDAAAAAA==&#10;" path="m,10r15,8l25,20,37,18,49,13,44,8,39,5,32,3,27,,20,,12,3,7,5,,10e" filled="f" strokecolor="#e77817" strokeweight="0">
              <v:path arrowok="t" o:connecttype="custom" o:connectlocs="0,10;15,18;25,20;37,18;49,13;44,8;39,5;32,3;27,0;20,0;12,3;7,5;0,10" o:connectangles="0,0,0,0,0,0,0,0,0,0,0,0,0"/>
            </v:shape>
            <v:shape id="Freeform 1495" o:spid="_x0000_s2519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J0MYA&#10;AADdAAAADwAAAGRycy9kb3ducmV2LnhtbERPTUvDQBC9F/wPywi9SLux1dLGbotUBLVSaFo8D9kx&#10;CWZnQ3baRH+9Kwi9zeN9znLdu1qdqQ2VZwO34wQUce5txYWB4+F5NAcVBNli7ZkMfFOA9epqsMTU&#10;+o73dM6kUDGEQ4oGSpEm1TrkJTkMY98QR+7Ttw4lwrbQtsUuhrtaT5Jkph1WHBtKbGhTUv6VnZyB&#10;7fTpdP8mm9f6vZPdj9/u9h/ZjTHD6/7xAZRQLxfxv/vFxvl3iyn8fRNP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J0MYAAADdAAAADwAAAAAAAAAAAAAAAACYAgAAZHJz&#10;L2Rvd25yZXYueG1sUEsFBgAAAAAEAAQA9QAAAIsDAAAAAA==&#10;" path="m55,8l,,55,8xm55,8r12,7l80,18,92,15r10,-5l100,5,92,3,87,,80,,72,,67,,60,5,55,8xe" fillcolor="#f3be00" stroked="f">
              <v:path arrowok="t" o:connecttype="custom" o:connectlocs="55,8;0,0;55,8;55,8;67,15;80,18;92,15;102,10;100,5;92,3;87,0;80,0;72,0;67,0;60,5;55,8" o:connectangles="0,0,0,0,0,0,0,0,0,0,0,0,0,0,0,0"/>
              <o:lock v:ext="edit" verticies="t"/>
            </v:shape>
            <v:shape id="Freeform 1496" o:spid="_x0000_s2520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JS8QA&#10;AADdAAAADwAAAGRycy9kb3ducmV2LnhtbERP22oCMRB9F/oPYQp906ytSt0aRbdUiohQ9QOmm+lm&#10;6WayJKmuf2+Egm9zONeZLTrbiBP5UDtWMBxkIIhLp2uuFBwPH/1XECEia2wck4ILBVjMH3ozzLU7&#10;8xed9rESKYRDjgpMjG0uZSgNWQwD1xIn7sd5izFBX0nt8ZzCbSOfs2wiLdacGgy2VBgqf/d/VkHh&#10;zWq42RXb8cv3+r3ebVfL8bRT6umxW76BiNTFu/jf/anT/NF0BLdv0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SyUvEAAAA3QAAAA8AAAAAAAAAAAAAAAAAmAIAAGRycy9k&#10;b3ducmV2LnhtbFBLBQYAAAAABAAEAPUAAACJAwAAAAA=&#10;" path="m55,8l,,55,8xe" filled="f" strokecolor="#e77817" strokeweight="0">
              <v:path arrowok="t" o:connecttype="custom" o:connectlocs="55,8;0,0;55,8" o:connectangles="0,0,0"/>
            </v:shape>
            <v:shape id="Freeform 1497" o:spid="_x0000_s2521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WasAA&#10;AADdAAAADwAAAGRycy9kb3ducmV2LnhtbERPTYvCMBC9C/sfwix401RxRbtNRQXBm2z14m1oxrZs&#10;MylNrPHfG2Fhb/N4n5NtgmnFQL1rLCuYTRMQxKXVDVcKLufDZAXCeWSNrWVS8CQHm/xjlGGq7YN/&#10;aCh8JWIIuxQV1N53qZSurMmgm9qOOHI32xv0EfaV1D0+Yrhp5TxJltJgw7Ghxo72NZW/xd0oaJeD&#10;49ssDLReJeHaFPq0m3ulxp9h+w3CU/D/4j/3Ucf5i/UXvL+JJ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SWasAAAADdAAAADwAAAAAAAAAAAAAAAACYAgAAZHJzL2Rvd25y&#10;ZXYueG1sUEsFBgAAAAAEAAQA9QAAAIUDAAAAAA==&#10;" path="m,8r12,7l25,18,37,15,47,10,45,5,37,3,32,,25,,17,,12,,5,5,,8e" filled="f" strokecolor="#e77817" strokeweight="0">
              <v:path arrowok="t" o:connecttype="custom" o:connectlocs="0,8;12,15;25,18;37,15;47,10;45,5;37,3;32,0;25,0;17,0;12,0;5,5;0,8" o:connectangles="0,0,0,0,0,0,0,0,0,0,0,0,0"/>
            </v:shape>
            <v:shape id="Freeform 1498" o:spid="_x0000_s2522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qSMYA&#10;AADdAAAADwAAAGRycy9kb3ducmV2LnhtbERPTUvDQBC9F/wPywi9lHZj1dLGbotUBLWl0LR4HrJj&#10;EszOhuy0if56VxC8zeN9znLdu1pdqA2VZwM3kwQUce5txYWB0/F5PAcVBNli7ZkMfFGA9epqsMTU&#10;+o4PdMmkUDGEQ4oGSpEm1TrkJTkME98QR+7Dtw4lwrbQtsUuhrtaT5Nkph1WHBtKbGhTUv6ZnZ2B&#10;7e3T+f5NNq/1rpP9t9/uD+/ZyJjhdf/4AEqol3/xn/vFxvl3ixn8fhNP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qSMYAAADdAAAADwAAAAAAAAAAAAAAAACYAgAAZHJz&#10;L2Rvd25yZXYueG1sUEsFBgAAAAAEAAQA9QAAAIsDAAAAAA==&#10;" path="m55,8l,,55,8xm55,8r12,7l80,18,92,15r10,-5l97,5,92,3,87,,80,,72,,67,,60,5,55,8xe" fillcolor="#f3be00" stroked="f">
              <v:path arrowok="t" o:connecttype="custom" o:connectlocs="55,8;0,0;55,8;55,8;67,15;80,18;92,15;102,10;97,5;92,3;87,0;80,0;72,0;67,0;60,5;55,8" o:connectangles="0,0,0,0,0,0,0,0,0,0,0,0,0,0,0,0"/>
              <o:lock v:ext="edit" verticies="t"/>
            </v:shape>
            <v:shape id="Freeform 1499" o:spid="_x0000_s2523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XPMUA&#10;AADdAAAADwAAAGRycy9kb3ducmV2LnhtbERP22oCMRB9L/gPYYS+1ay2Vl2NoltapIig9gOmm3Gz&#10;uJksSarbv28Khb7N4VxnsepsI67kQ+1YwXCQgSAuna65UvBxen2YgggRWWPjmBR8U4DVsne3wFy7&#10;Gx/oeoyVSCEcclRgYmxzKUNpyGIYuJY4cWfnLcYEfSW1x1sKt40cZdmztFhzajDYUmGovBy/rILC&#10;m83wfV/sxo+fby/1frdZj2edUvf9bj0HEamL/+I/91an+U+zC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c8xQAAAN0AAAAPAAAAAAAAAAAAAAAAAJgCAABkcnMv&#10;ZG93bnJldi54bWxQSwUGAAAAAAQABAD1AAAAigMAAAAA&#10;" path="m55,8l,,55,8xe" filled="f" strokecolor="#e77817" strokeweight="0">
              <v:path arrowok="t" o:connecttype="custom" o:connectlocs="55,8;0,0;55,8" o:connectangles="0,0,0"/>
            </v:shape>
            <v:shape id="Freeform 1500" o:spid="_x0000_s2524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59MMA&#10;AADdAAAADwAAAGRycy9kb3ducmV2LnhtbESPQYvCMBCF7wv+hzDC3tZUWUSrUVQQvMl2vXgbmrEt&#10;NpPSxBr/vXNY2NsM781736y3ybVqoD40ng1MJxko4tLbhisDl9/j1wJUiMgWW89k4EUBtpvRxxpz&#10;65/8Q0MRKyUhHHI0UMfY5VqHsiaHYeI7YtFuvncYZe0rbXt8Srhr9SzL5tphw9JQY0eHmsp78XAG&#10;2vkQ+DZNAy0XWbo2hT3vZ9GYz3HarUBFSvHf/Hd9soL/vRRc+UZG0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59MMAAADdAAAADwAAAAAAAAAAAAAAAACYAgAAZHJzL2Rv&#10;d25yZXYueG1sUEsFBgAAAAAEAAQA9QAAAIgDAAAAAA==&#10;" path="m,8r12,7l25,18,37,15,47,10,42,5,37,3,32,,25,,17,,12,,5,5,,8e" filled="f" strokecolor="#e77817" strokeweight="0">
              <v:path arrowok="t" o:connecttype="custom" o:connectlocs="0,8;12,15;25,18;37,15;47,10;42,5;37,3;32,0;25,0;17,0;12,0;5,5;0,8" o:connectangles="0,0,0,0,0,0,0,0,0,0,0,0,0"/>
            </v:shape>
            <v:shape id="Freeform 1501" o:spid="_x0000_s2525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m98IA&#10;AADdAAAADwAAAGRycy9kb3ducmV2LnhtbERPy6rCMBDdC/5DGMGNaKpcxFajyEXBleADcTk2Y1ts&#10;Jr1N1Pr3N4Lgbg7nObNFY0rxoNoVlhUMBxEI4tTqgjMFx8O6PwHhPLLG0jIpeJGDxbzdmmGi7ZN3&#10;9Nj7TIQQdgkqyL2vEildmpNBN7AVceCutjboA6wzqWt8hnBTylEUjaXBgkNDjhX95pTe9nej4HQ5&#10;b84Tu0vXsT2O/npbXDVyrFS30yynIDw1/iv+uDc6zP+JY3h/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Kb3wgAAAN0AAAAPAAAAAAAAAAAAAAAAAJgCAABkcnMvZG93&#10;bnJldi54bWxQSwUGAAAAAAQABAD1AAAAhwMAAAAA&#10;" path="m55,25l,,55,25xm55,25r12,5l80,35,92,32r13,-5l100,22,95,17,87,15r-7,l75,15r-8,l60,20r-5,5xe" fillcolor="#f3be00" stroked="f">
              <v:path arrowok="t" o:connecttype="custom" o:connectlocs="55,25;0,0;55,25;55,25;67,30;80,35;92,32;105,27;100,22;95,17;87,15;80,15;75,15;67,15;60,20;55,25" o:connectangles="0,0,0,0,0,0,0,0,0,0,0,0,0,0,0,0"/>
              <o:lock v:ext="edit" verticies="t"/>
            </v:shape>
            <v:shape id="Freeform 1502" o:spid="_x0000_s2526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v+cYA&#10;AADdAAAADwAAAGRycy9kb3ducmV2LnhtbESPQU8CQQyF7yb8h0lJvMksGA1ZGYhgCHjwAHrxVnbK&#10;7saddjMzwvrv7cHEW5v3+t7XxWoInblQTK2wg+mkAENciW+5dvDxvr2bg0kZ2WMnTA5+KMFqObpZ&#10;YOnlyge6HHNtNIRTiQ6anPvS2lQ1FDBNpCdW7SwxYNY11tZHvGp46OysKB5twJa1ocGeNg1VX8fv&#10;4EBe9/L5ssVqep/e1vMh7uQ02zl3Ox6en8BkGvK/+e967xX/oVB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v+cYAAADdAAAADwAAAAAAAAAAAAAAAACYAgAAZHJz&#10;L2Rvd25yZXYueG1sUEsFBgAAAAAEAAQA9QAAAIsDAAAAAA==&#10;" path="m55,25l,,55,25xe" filled="f" strokecolor="#e77817" strokeweight="0">
              <v:path arrowok="t" o:connecttype="custom" o:connectlocs="55,25;0,0;55,25" o:connectangles="0,0,0"/>
            </v:shape>
            <v:shape id="Freeform 1503" o:spid="_x0000_s2527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0v8QA&#10;AADdAAAADwAAAGRycy9kb3ducmV2LnhtbERPTWvCQBC9C/6HZYTedGOhRdJsREQxFi9VDzlOs9Mk&#10;NTsbs9uY/vuuUPA2j/c5yXIwjeipc7VlBfNZBIK4sLrmUsH5tJ0uQDiPrLGxTAp+ycEyHY8SjLW9&#10;8Qf1R1+KEMIuRgWV920spSsqMuhmtiUO3JftDPoAu1LqDm8h3DTyOYpepcGaQ0OFLa0rKi7HH6PA&#10;5t+fm+vi+p5vd3qXt0W23x9ypZ4mw+oNhKfBP8T/7kyH+S/RHO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dL/EAAAA3QAAAA8AAAAAAAAAAAAAAAAAmAIAAGRycy9k&#10;b3ducmV2LnhtbFBLBQYAAAAABAAEAPUAAACJAwAAAAA=&#10;" path="m,10r12,5l25,20,37,17,50,12,45,7,40,2,32,,25,,20,,12,,5,5,,10xe" filled="f" strokecolor="#e77817" strokeweight="0">
              <v:path arrowok="t" o:connecttype="custom" o:connectlocs="0,10;12,15;25,20;37,17;50,12;45,7;40,2;32,0;25,0;20,0;12,0;5,5;0,10" o:connectangles="0,0,0,0,0,0,0,0,0,0,0,0,0"/>
            </v:shape>
            <v:shape id="Freeform 1504" o:spid="_x0000_s2528" style="position:absolute;left:6009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FqsMA&#10;AADdAAAADwAAAGRycy9kb3ducmV2LnhtbERPTWvCQBC9C/6HZYTedKPQEFLXEIpCD700Vc9DdpqE&#10;Zmdjdk1if70rFLzN433ONptMKwbqXWNZwXoVgSAurW64UnD8PiwTEM4ja2wtk4IbOch289kWU21H&#10;/qKh8JUIIexSVFB736VSurImg25lO+LA/djeoA+wr6TucQzhppWbKIqlwYZDQ40dvddU/hZXo6A4&#10;nav2dJvKmPb7y19sPnOZJEq9LKb8DYSnyT/F/+4PHea/Rht4fBN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FqsMAAADdAAAADwAAAAAAAAAAAAAAAACYAgAAZHJzL2Rv&#10;d25yZXYueG1sUEsFBgAAAAAEAAQA9QAAAIgDAAAAAA==&#10;" path="m60,18l,,60,18xm60,18r12,7l84,28r13,l107,23r-5,-5l97,13,92,10r-8,l77,10r-5,l65,13r-5,5xe" fillcolor="#f3be00" stroked="f">
              <v:path arrowok="t" o:connecttype="custom" o:connectlocs="60,18;0,0;60,18;60,18;72,25;84,28;97,28;107,23;102,18;97,13;92,10;84,10;77,10;72,10;65,13;60,18" o:connectangles="0,0,0,0,0,0,0,0,0,0,0,0,0,0,0,0"/>
              <o:lock v:ext="edit" verticies="t"/>
            </v:shape>
            <v:shape id="Freeform 1505" o:spid="_x0000_s2529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CHcUA&#10;AADdAAAADwAAAGRycy9kb3ducmV2LnhtbERPTWsCMRC9F/wPYYReiiZbqdWtUUSoFAqCVtDjdDPu&#10;rm4mS5Lq9t83hUJv83ifM1t0thFX8qF2rCEbKhDEhTM1lxr2H6+DCYgQkQ02jknDNwVYzHt3M8yN&#10;u/GWrrtYihTCIUcNVYxtLmUoKrIYhq4lTtzJeYsxQV9K4/GWwm0jH5UaS4s1p4YKW1pVVFx2X1bD&#10;Oq6z55WfdscyO47U53nzPjk8aH3f75YvICJ18V/8534zaf6TGsHvN+k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gIdxQAAAN0AAAAPAAAAAAAAAAAAAAAAAJgCAABkcnMv&#10;ZG93bnJldi54bWxQSwUGAAAAAAQABAD1AAAAigMAAAAA&#10;" path="m60,18l,,60,18xe" filled="f" strokecolor="#e77817" strokeweight="0">
              <v:path arrowok="t" o:connecttype="custom" o:connectlocs="60,18;0,0;60,18" o:connectangles="0,0,0"/>
            </v:shape>
            <v:shape id="Freeform 1506" o:spid="_x0000_s2530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u1cEA&#10;AADdAAAADwAAAGRycy9kb3ducmV2LnhtbERPS2sCMRC+F/wPYQRvNWvRUlajqLBtjz568DgkY3Yx&#10;mSybqNt/3whCb/PxPWex6r0TN+piE1jBZFyAINbBNGwV/Byr1w8QMSEbdIFJwS9FWC0HLwssTbjz&#10;nm6HZEUO4ViigjqltpQy6po8xnFoiTN3Dp3HlGFnpenwnsO9k29F8S49NpwbamxpW5O+HK5ewf5L&#10;2pND/amrrd3RcXN11YWUGg379RxEoj79i5/ub5Pnz4opPL7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7rtXBAAAA3QAAAA8AAAAAAAAAAAAAAAAAmAIAAGRycy9kb3du&#10;cmV2LnhtbFBLBQYAAAAABAAEAPUAAACGAwAAAAA=&#10;" path="m,8r12,7l24,18r13,l47,13,42,8,37,3,32,,24,,17,,12,,5,3,,8xe" filled="f" strokecolor="#e77817" strokeweight="0">
              <v:path arrowok="t" o:connecttype="custom" o:connectlocs="0,8;12,15;24,18;37,18;47,13;42,8;37,3;32,0;24,0;17,0;12,0;5,3;0,8" o:connectangles="0,0,0,0,0,0,0,0,0,0,0,0,0"/>
            </v:shape>
            <v:shape id="Freeform 1507" o:spid="_x0000_s2531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K3MQA&#10;AADdAAAADwAAAGRycy9kb3ducmV2LnhtbERPTWvCQBC9F/oflil4q5sW1DR1DSUoeApUpdTbkJ0m&#10;abOzYXc18d+7BcHbPN7nLPPRdOJMzreWFbxMExDEldUt1woO+81zCsIHZI2dZVJwIQ/56vFhiZm2&#10;A3/SeRdqEUPYZ6igCaHPpPRVQwb91PbEkfuxzmCI0NVSOxxiuOnka5LMpcGWY0ODPRUNVX+7k1Ew&#10;fF/S9cJ+lUc6ujKs92/lb6GVmjyNH+8gAo3hLr65tzrOnyUz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CtzEAAAA3QAAAA8AAAAAAAAAAAAAAAAAmAIAAGRycy9k&#10;b3ducmV2LnhtbFBLBQYAAAAABAAEAPUAAACJAwAAAAA=&#10;" path="m55,18l,,55,18xm52,18r13,7l77,28r12,l102,23,97,18,92,13,85,10,80,8r-8,l65,10r-5,3l52,18xe" fillcolor="#f3be00" stroked="f">
              <v:path arrowok="t" o:connecttype="custom" o:connectlocs="55,18;0,0;55,18;52,18;65,25;77,28;89,28;102,23;97,18;92,13;85,10;80,8;72,8;65,10;60,13;52,18" o:connectangles="0,0,0,0,0,0,0,0,0,0,0,0,0,0,0,0"/>
              <o:lock v:ext="edit" verticies="t"/>
            </v:shape>
            <v:shape id="Freeform 1508" o:spid="_x0000_s2532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RbsMA&#10;AADdAAAADwAAAGRycy9kb3ducmV2LnhtbERPPWvDMBDdC/kP4gJZSiO30FDcyMEuFDoF4mboeFhn&#10;y9g6uZKSOP8+ChS63eN93nY321GcyYfesYLndQaCuHG6507B8fvz6Q1EiMgaR8ek4EoBdsXiYYu5&#10;dhc+0LmOnUghHHJUYGKccilDY8hiWLuJOHGt8xZjgr6T2uMlhdtRvmTZRlrsOTUYnOjDUDPUJ6tg&#10;31bm0Mr9Tzn8lmVducdT5Ump1XIu30FEmuO/+M/9pdP812wD92/S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oRbsMAAADdAAAADwAAAAAAAAAAAAAAAACYAgAAZHJzL2Rv&#10;d25yZXYueG1sUEsFBgAAAAAEAAQA9QAAAIgDAAAAAA==&#10;" path="m55,18l,,55,18xe" filled="f" strokecolor="#e77817" strokeweight="0">
              <v:path arrowok="t" o:connecttype="custom" o:connectlocs="55,18;0,0;55,18" o:connectangles="0,0,0"/>
            </v:shape>
            <v:shape id="Freeform 1509" o:spid="_x0000_s2533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eGcMA&#10;AADdAAAADwAAAGRycy9kb3ducmV2LnhtbERPTWvCQBC9F/wPywje6qZC25i6iggt4k3tpbchO9lN&#10;m50N2W0S/fVuQehtHu9zVpvRNaKnLtSeFTzNMxDEpdc1GwWf5/fHHESIyBobz6TgQgE268nDCgvt&#10;Bz5Sf4pGpBAOBSqwMbaFlKG05DDMfUucuMp3DmOCnZG6wyGFu0YusuxFOqw5NVhsaWep/Dn9OgX+&#10;8P3l+q0xeazoXNmP5ZBfl0rNpuP2DUSkMf6L7+69TvOfs1f4+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oeGcMAAADdAAAADwAAAAAAAAAAAAAAAACYAgAAZHJzL2Rv&#10;d25yZXYueG1sUEsFBgAAAAAEAAQA9QAAAIgDAAAAAA==&#10;" path="m,10r13,7l25,20r12,l50,15,45,10,40,5,33,2,28,,20,,13,2,8,5,,10e" filled="f" strokecolor="#e77817" strokeweight="0">
              <v:path arrowok="t" o:connecttype="custom" o:connectlocs="0,10;13,17;25,20;37,20;50,15;45,10;40,5;33,2;28,0;20,0;13,2;8,5;0,10" o:connectangles="0,0,0,0,0,0,0,0,0,0,0,0,0"/>
            </v:shape>
            <v:shape id="Freeform 1510" o:spid="_x0000_s2534" style="position:absolute;left:5957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J+cgA&#10;AADdAAAADwAAAGRycy9kb3ducmV2LnhtbESPT2vCQBDF70K/wzKF3urGUq2krtI/CCIFqemhvQ3Z&#10;MRuanQ3ZNcZv7xwEbzO8N+/9ZrEafKN66mId2MBknIEiLoOtuTLwU6wf56BiQrbYBCYDZ4qwWt6N&#10;FpjbcOJv6vepUhLCMUcDLqU21zqWjjzGcWiJRTuEzmOStau07fAk4b7RT1k20x5rlgaHLX04Kv/3&#10;R2+gmDwP237+bgu3+3z5/TvP3Ndha8zD/fD2CirRkG7m6/XGCv40E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8n5yAAAAN0AAAAPAAAAAAAAAAAAAAAAAJgCAABk&#10;cnMvZG93bnJldi54bWxQSwUGAAAAAAQABAD1AAAAjQMAAAAA&#10;" path="m54,25l,,54,25xm54,25r13,7l79,37,92,35r10,-5l99,25,92,20,87,18r-8,l74,18r-7,l59,20r-5,5xe" fillcolor="#f3be00" stroked="f">
              <v:path arrowok="t" o:connecttype="custom" o:connectlocs="54,25;0,0;54,25;54,25;67,32;79,37;92,35;102,30;99,25;92,20;87,18;79,18;74,18;67,18;59,20;54,25" o:connectangles="0,0,0,0,0,0,0,0,0,0,0,0,0,0,0,0"/>
              <o:lock v:ext="edit" verticies="t"/>
            </v:shape>
            <v:shape id="Freeform 1511" o:spid="_x0000_s2535" style="position:absolute;left:5957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koMIA&#10;AADdAAAADwAAAGRycy9kb3ducmV2LnhtbERP32vCMBB+F/Y/hBvsTVMFRaupDJngHtcpY29Hc22C&#10;zaU00Xb765fBYG/38f283X50rbhTH6xnBfNZBoK48tpyo+D8fpyuQYSIrLH1TAq+KMC+eJjsMNd+&#10;4De6l7ERKYRDjgpMjF0uZagMOQwz3xEnrva9w5hg30jd45DCXSsXWbaSDi2nBoMdHQxV1/LmFDTz&#10;78sHva6Gz3rNprR8eLEnq9TT4/i8BRFpjP/iP/dJp/nLbAO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qSgwgAAAN0AAAAPAAAAAAAAAAAAAAAAAJgCAABkcnMvZG93&#10;bnJldi54bWxQSwUGAAAAAAQABAD1AAAAhwMAAAAA&#10;" path="m54,25l,,54,25xe" filled="f" strokecolor="#e77817" strokeweight="0">
              <v:path arrowok="t" o:connecttype="custom" o:connectlocs="54,25;0,0;54,25" o:connectangles="0,0,0"/>
            </v:shape>
            <v:shape id="Freeform 1512" o:spid="_x0000_s2536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aRMYA&#10;AADdAAAADwAAAGRycy9kb3ducmV2LnhtbESPzYoCQQyE7wu+QxPBy6I9Ki4y2oosLCzoRd2D3uJ0&#10;5gen08N0r45vbw6Ct4SqVH1ZrjtXqxu1ofJsYDxKQBFn3lZcGPg7/gznoEJEtlh7JgMPCrBe9T6W&#10;mFp/5z3dDrFQEsIhRQNljE2qdchKchhGviEWLfetwyhrW2jb4l3CXa0nSfKlHVYsDSU29F1Sdj38&#10;OwPXzfmYn3b1Jav0aZJv9zSdnT+NGfS7zQJUpC6+za/rXyv4s7Hwyzcygl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aRMYAAADdAAAADwAAAAAAAAAAAAAAAACYAgAAZHJz&#10;L2Rvd25yZXYueG1sUEsFBgAAAAAEAAQA9QAAAIsDAAAAAA==&#10;" path="m,7r13,7l25,19,38,17,48,12,45,7,38,2,33,,25,,20,,13,,5,2,,7xe" filled="f" strokecolor="#e77817" strokeweight="0">
              <v:path arrowok="t" o:connecttype="custom" o:connectlocs="0,7;13,14;25,19;38,17;48,12;45,7;38,2;33,0;25,0;20,0;13,0;5,2;0,7" o:connectangles="0,0,0,0,0,0,0,0,0,0,0,0,0"/>
            </v:shape>
            <v:shape id="Freeform 1513" o:spid="_x0000_s2537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BG8MA&#10;AADdAAAADwAAAGRycy9kb3ducmV2LnhtbERPS0vDQBC+C/0Pywje7CYVU0m7LcVWEE99SM9DdkxC&#10;s7MxO02iv94VBG/z8T1nuR5do3rqQu3ZQDpNQBEX3tZcGng/vdw/gQqCbLHxTAa+KMB6NblZYm79&#10;wAfqj1KqGMIhRwOVSJtrHYqKHIapb4kj9+E7hxJhV2rb4RDDXaNnSZJphzXHhgpbeq6ouByvzsBl&#10;Lw+f37viHCid9xllw1be9sbc3Y6bBSihUf7Ff+5XG+c/pin8fhN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BG8MAAADdAAAADwAAAAAAAAAAAAAAAACYAgAAZHJzL2Rv&#10;d25yZXYueG1sUEsFBgAAAAAEAAQA9QAAAIgDAAAAAA==&#10;" path="m55,38l,,55,38xm53,38r14,7l80,50r10,3l102,50,97,43,92,38,87,35,80,33,72,30r-7,l60,33r-7,5xe" fillcolor="#f3be00" stroked="f">
              <v:path arrowok="t" o:connecttype="custom" o:connectlocs="55,38;0,0;55,38;53,38;67,45;80,50;90,53;102,50;97,43;92,38;87,35;80,33;72,30;65,30;60,33;53,38" o:connectangles="0,0,0,0,0,0,0,0,0,0,0,0,0,0,0,0"/>
              <o:lock v:ext="edit" verticies="t"/>
            </v:shape>
            <v:shape id="Freeform 1514" o:spid="_x0000_s2538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Z1MMA&#10;AADdAAAADwAAAGRycy9kb3ducmV2LnhtbERP22rCQBB9L/gPyxR8azZeWiV1FSkGpIWCxg8YsmM2&#10;bXY2ZLdJ/Hu3UOjbHM51NrvRNqKnzteOFcySFARx6XTNlYJLkT+tQfiArLFxTApu5GG3nTxsMNNu&#10;4BP151CJGMI+QwUmhDaT0peGLPrEtcSRu7rOYoiwq6TucIjhtpHzNH2RFmuODQZbejNUfp9/rIJl&#10;+vn+MRT5CQc2X7pdLermsFBq+jjuX0EEGsO/+M991HH+82wO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Z1MMAAADdAAAADwAAAAAAAAAAAAAAAACYAgAAZHJzL2Rv&#10;d25yZXYueG1sUEsFBgAAAAAEAAQA9QAAAIgDAAAAAA==&#10;" path="m55,38l,,55,38xe" filled="f" strokecolor="#e77817" strokeweight="0">
              <v:path arrowok="t" o:connecttype="custom" o:connectlocs="55,38;0,0;55,38" o:connectangles="0,0,0"/>
            </v:shape>
            <v:shape id="Freeform 1515" o:spid="_x0000_s2539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1/MUA&#10;AADdAAAADwAAAGRycy9kb3ducmV2LnhtbERP32vCMBB+H/g/hBP2NtM6FKlGEdlkMER0suHb0Zxp&#10;tbnUJtNuf/0iCHu7j+/nTWatrcSFGl86VpD2EhDEudMlGwW7j9enEQgfkDVWjknBD3mYTTsPE8y0&#10;u/KGLttgRAxhn6GCIoQ6k9LnBVn0PVcTR+7gGoshwsZI3eA1httK9pNkKC2WHBsKrGlRUH7aflsF&#10;4bg0q/fzOn2hkWm/9v357vfTKPXYbedjEIHa8C++u990nD9In+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/X8xQAAAN0AAAAPAAAAAAAAAAAAAAAAAJgCAABkcnMv&#10;ZG93bnJldi54bWxQSwUGAAAAAAQABAD1AAAAigMAAAAA&#10;" path="m,8r14,7l27,20r10,3l49,20,44,13,39,8,34,5,27,3,19,,12,,7,3,,8xe" filled="f" strokecolor="#e77817" strokeweight="0">
              <v:path arrowok="t" o:connecttype="custom" o:connectlocs="0,8;14,15;27,20;37,23;49,20;44,13;39,8;34,5;27,3;19,0;12,0;7,3;0,8" o:connectangles="0,0,0,0,0,0,0,0,0,0,0,0,0"/>
            </v:shape>
            <v:shape id="Freeform 1516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GpMMA&#10;AADdAAAADwAAAGRycy9kb3ducmV2LnhtbERPS2vCQBC+C/6HZYTedOMTia4iBbGHUnyLtyE7JtHs&#10;bJrdavrvuwXB23x8z5nOa1OIO1Uut6yg24lAECdW55wq2O+W7TEI55E1FpZJwS85mM+ajSnG2j54&#10;Q/etT0UIYRejgsz7MpbSJRkZdB1bEgfuYiuDPsAqlbrCRwg3hexF0UgazDk0ZFjSe0bJbftjFOBx&#10;ferlg0t5/fo89/HbLlen3UGpt1a9mIDwVPuX+On+0GH+sDuA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GpMMAAADdAAAADwAAAAAAAAAAAAAAAACYAgAAZHJzL2Rv&#10;d25yZXYueG1sUEsFBgAAAAAEAAQA9QAAAIgDAAAAAA==&#10;" path="m,l,13,5,23r8,10l23,40r,-10l20,18,10,8,,xe" fillcolor="#f3be00" stroked="f">
              <v:path arrowok="t" o:connecttype="custom" o:connectlocs="0,0;0,13;5,23;13,33;23,40;23,30;20,18;10,8;0,0" o:connectangles="0,0,0,0,0,0,0,0,0"/>
            </v:shape>
            <v:shape id="Freeform 1517" o:spid="_x0000_s2541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+wTMQA&#10;AADdAAAADwAAAGRycy9kb3ducmV2LnhtbERPTUsDMRC9C/6HMIK3NruFatk2LVpUhOrBtvQ8bKab&#10;pclkSWJ36683QsHbPN7nLFaDs+JMIbaeFZTjAgRx7XXLjYL97nU0AxETskbrmRRcKMJqeXuzwEr7&#10;nr/ovE2NyCEcK1RgUuoqKWNtyGEc+444c0cfHKYMQyN1wD6HOysnRfEgHbacGwx2tDZUn7bfTkHx&#10;+DOr+8PnyzOZy2YTrH37GEql7u+GpzmIREP6F1/d7zrPn5ZT+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sEzEAAAA3QAAAA8AAAAAAAAAAAAAAAAAmAIAAGRycy9k&#10;b3ducmV2LnhtbFBLBQYAAAAABAAEAPUAAACJAwAAAAA=&#10;" path="m,l,13,5,23r8,10l23,40r,-10l20,18,10,8,,e" filled="f" strokecolor="#e77817" strokeweight="0">
              <v:path arrowok="t" o:connecttype="custom" o:connectlocs="0,0;0,13;5,23;13,33;23,40;23,30;20,18;10,8;0,0" o:connectangles="0,0,0,0,0,0,0,0,0"/>
            </v:shape>
            <v:shape id="Freeform 1518" o:spid="_x0000_s2542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DRsMA&#10;AADdAAAADwAAAGRycy9kb3ducmV2LnhtbERP32vCMBB+F/Y/hBv4IpoqKLMapQhjlSE4FXw9mrMt&#10;ay4lybT+94sg+HYf389brjvTiCs5X1tWMB4lIIgLq2suFZyOn8MPED4ga2wsk4I7eViv3npLTLW9&#10;8Q9dD6EUMYR9igqqENpUSl9UZNCPbEscuYt1BkOErpTa4S2Gm0ZOkmQmDdYcGypsaVNR8Xv4Mwp4&#10;kE1P7TbbJbnLN+V+/v1Vn51S/fcuW4AI1IWX+OnOdZw/Hc/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kDRsMAAADdAAAADwAAAAAAAAAAAAAAAACYAgAAZHJzL2Rv&#10;d25yZXYueG1sUEsFBgAAAAAEAAQA9QAAAIgDAAAAAA==&#10;" path="m40,42r3,12l47,64r8,10l67,82,65,72,60,59,52,49,40,42xm40,42l,,40,42xe" fillcolor="#f3be00" stroked="f">
              <v:path arrowok="t" o:connecttype="custom" o:connectlocs="40,42;43,54;47,64;55,74;67,82;65,72;60,59;52,49;40,42;40,42;0,0;40,42" o:connectangles="0,0,0,0,0,0,0,0,0,0,0,0"/>
              <o:lock v:ext="edit" verticies="t"/>
            </v:shape>
            <v:shape id="Freeform 1519" o:spid="_x0000_s2543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t7sIA&#10;AADdAAAADwAAAGRycy9kb3ducmV2LnhtbERP22oCMRB9F/yHMELfNGtLq6xGqUqlb14/YNyMm8XN&#10;ZEmibvv1TUHwbQ7nOtN5a2txIx8qxwqGgwwEceF0xaWC4+GrPwYRIrLG2jEp+KEA81m3M8Vcuzvv&#10;6LaPpUghHHJUYGJscilDYchiGLiGOHFn5y3GBH0ptcd7Cre1fM2yD2mx4tRgsKGloeKyv1oFy3UZ&#10;fg+rjTmvebM9vWW7hTcLpV567ecERKQ2PsUP97dO89+HI/j/Jp0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S3uwgAAAN0AAAAPAAAAAAAAAAAAAAAAAJgCAABkcnMvZG93&#10;bnJldi54bWxQSwUGAAAAAAQABAD1AAAAhwMAAAAA&#10;" path="m,l3,12,7,22r8,10l27,40,25,30,20,17,12,7,,e" filled="f" strokecolor="#e77817" strokeweight="0">
              <v:path arrowok="t" o:connecttype="custom" o:connectlocs="0,0;3,12;7,22;15,32;27,40;25,30;20,17;12,7;0,0" o:connectangles="0,0,0,0,0,0,0,0,0"/>
            </v:shape>
            <v:shape id="Freeform 1520" o:spid="_x0000_s2544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3zMYA&#10;AADdAAAADwAAAGRycy9kb3ducmV2LnhtbESPT2/CMAzF75P2HSJP2m2kRQymjoAGaBKc+LMddrQa&#10;01Y0TpUE6L49PiBxs/We3/t5Ou9dqy4UYuPZQD7IQBGX3jZcGfj9+X77ABUTssXWMxn4pwjz2fPT&#10;FAvrr7ynyyFVSkI4FmigTqkrtI5lTQ7jwHfEoh19cJhkDZW2Aa8S7lo9zLKxdtiwNNTY0bKm8nQ4&#10;OwN9ObQh322Ok7/VaeSXvF0vtDbm9aX/+gSVqE8P8/16bQX/PRdc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3zMYAAADdAAAADwAAAAAAAAAAAAAAAACYAgAAZHJz&#10;L2Rvd25yZXYueG1sUEsFBgAAAAAEAAQA9QAAAIsDAAAAAA==&#10;" path="m40,42l,,40,42xe" filled="f" strokecolor="#e77817" strokeweight="0">
              <v:path arrowok="t" o:connecttype="custom" o:connectlocs="40,42;0,0;40,42" o:connectangles="0,0,0"/>
            </v:shape>
            <v:shape id="Freeform 1521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+Y8IA&#10;AADdAAAADwAAAGRycy9kb3ducmV2LnhtbERPzWrCQBC+F3yHZYTe6sZCQxpdRUQlh17y8wDT7JgE&#10;s7MhuzXx7d1Cobf5+H5nu59NL+40us6ygvUqAkFcW91xo6Aqz28JCOeRNfaWScGDHOx3i5ctptpO&#10;nNO98I0IIexSVNB6P6RSurolg25lB+LAXe1o0Ac4NlKPOIVw08v3KIqlwY5DQ4sDHVuqb8WPUZCc&#10;7HcSyyqvyrLy9eWQfZljptTrcj5sQHia/b/4z53pMP9j/Qm/34QT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T5jwgAAAN0AAAAPAAAAAAAAAAAAAAAAAJgCAABkcnMvZG93&#10;bnJldi54bWxQSwUGAAAAAAQABAD1AAAAhwMAAAAA&#10;" path="m,l,13,5,25r8,10l23,43r,-13l20,18,13,8,,xe" fillcolor="#f3be00" stroked="f">
              <v:path arrowok="t" o:connecttype="custom" o:connectlocs="0,0;0,13;5,25;13,35;23,43;23,30;20,18;13,8;0,0" o:connectangles="0,0,0,0,0,0,0,0,0"/>
            </v:shape>
            <v:shape id="Freeform 1522" o:spid="_x0000_s2546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pr8QA&#10;AADdAAAADwAAAGRycy9kb3ducmV2LnhtbESPQWvDMAyF74P9B6NBb6u90JaR1S2j0LHj0g52FbGa&#10;mMZyiN0m3a+fDoPeJN7Te5/W2yl06kpD8pEtvMwNKOI6Os+Nhe/j/vkVVMrIDrvIZOFGCbabx4c1&#10;li6OXNH1kBslIZxKtNDm3Jdap7qlgGkee2LRTnEImGUdGu0GHCU8dLowZqUDepaGFnvatVSfD5dg&#10;IXrvx9p8LGJ1MwX+/FZf1W6ydvY0vb+ByjTlu/n/+tMJ/rIQfv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4aa/EAAAA3QAAAA8AAAAAAAAAAAAAAAAAmAIAAGRycy9k&#10;b3ducmV2LnhtbFBLBQYAAAAABAAEAPUAAACJAwAAAAA=&#10;" path="m,l,13,5,25r8,10l23,43r,-13l20,18,13,8,,e" filled="f" strokecolor="#e77817" strokeweight="0">
              <v:path arrowok="t" o:connecttype="custom" o:connectlocs="0,0;0,13;5,25;13,35;23,43;23,30;20,18;13,8;0,0" o:connectangles="0,0,0,0,0,0,0,0,0"/>
            </v:shape>
            <v:shape id="Freeform 1523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2sQA&#10;AADdAAAADwAAAGRycy9kb3ducmV2LnhtbERPTWvCQBC9F/wPywi9NRuFWEmzioimngrVWnocsmMS&#10;zM6G7CbGf98tFLzN431Oth5NIwbqXG1ZwSyKQRAXVtdcKvg67V+WIJxH1thYJgV3crBeTZ4yTLW9&#10;8ScNR1+KEMIuRQWV920qpSsqMugi2xIH7mI7gz7ArpS6w1sIN42cx/FCGqw5NFTY0rai4nrsjYLv&#10;8vyOr80l3/X5R77f7H6S4XxQ6nk6bt5AeBr9Q/zvPugwP5nP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bNrEAAAA3QAAAA8AAAAAAAAAAAAAAAAAmAIAAGRycy9k&#10;b3ducmV2LnhtbFBLBQYAAAAABAAEAPUAAACJAwAAAAA=&#10;" path="m34,44l,,34,44xe" fillcolor="#f3be00" stroked="f">
              <v:path arrowok="t" o:connecttype="custom" o:connectlocs="34,44;0,0;34,44" o:connectangles="0,0,0"/>
            </v:shape>
            <v:shape id="Freeform 1524" o:spid="_x0000_s2548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G5sAA&#10;AADdAAAADwAAAGRycy9kb3ducmV2LnhtbERP24rCMBB9X/Afwgi+rakFRatRVHZR2CcvHzA2Y1Ns&#10;JqWJtv69EYR9m8O5zmLV2Uo8qPGlYwWjYQKCOHe65ELB+fT7PQXhA7LGyjEpeJKH1bL3tcBMu5YP&#10;9DiGQsQQ9hkqMCHUmZQ+N2TRD11NHLmrayyGCJtC6gbbGG4rmSbJRFosOTYYrGlrKL8d71aBDOie&#10;8ieZ8Lj9m93N5qJHu4tSg363noMI1IV/8ce913H+O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G5sAAAADdAAAADwAAAAAAAAAAAAAAAACYAgAAZHJzL2Rvd25y&#10;ZXYueG1sUEsFBgAAAAAEAAQA9QAAAIUDAAAAAA==&#10;" path="m34,44l,,34,44xe" filled="f" strokecolor="#e77817" strokeweight="0">
              <v:path arrowok="t" o:connecttype="custom" o:connectlocs="34,44;0,0;34,44" o:connectangles="0,0,0"/>
            </v:shape>
            <v:shape id="Freeform 1525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olsUA&#10;AADdAAAADwAAAGRycy9kb3ducmV2LnhtbERP22rCQBB9L/gPywh9qxvTKhJdxbYUhIKXaKmPQ3ZM&#10;gtnZNLvV1K/vCoJvczjXmcxaU4kTNa60rKDfi0AQZ1aXnCvYbT+eRiCcR9ZYWSYFf+RgNu08TDDR&#10;9swbOqU+FyGEXYIKCu/rREqXFWTQ9WxNHLiDbQz6AJtc6gbPIdxUMo6ioTRYcmgosKa3grJj+msU&#10;fF0+s9XPt8OXKH6/LNbp656XrVKP3XY+BuGp9Xfxzb3QYf4gfobrN+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+iWxQAAAN0AAAAPAAAAAAAAAAAAAAAAAJgCAABkcnMv&#10;ZG93bnJldi54bWxQSwUGAAAAAAQABAD1AAAAigMAAAAA&#10;" path="m,l,12,3,25r7,7l20,40r,-10l18,17,10,7,,xe" fillcolor="#f3be00" stroked="f">
              <v:path arrowok="t" o:connecttype="custom" o:connectlocs="0,0;0,12;3,25;10,32;20,40;20,30;18,17;10,7;0,0" o:connectangles="0,0,0,0,0,0,0,0,0"/>
            </v:shape>
            <v:shape id="Freeform 1526" o:spid="_x0000_s2550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D0cUA&#10;AADdAAAADwAAAGRycy9kb3ducmV2LnhtbERP22rCQBB9L/gPyxR8KXWjeClpNiKCIEUoRqGvQ3aa&#10;pM3OhuzGxH69WxB8m8O5TrIeTC0u1LrKsoLpJAJBnFtdcaHgfNq9voFwHlljbZkUXMnBOh09JRhr&#10;2/ORLpkvRAhhF6OC0vsmltLlJRl0E9sQB+7btgZ9gG0hdYt9CDe1nEXRUhqsODSU2NC2pPw364yC&#10;o/s4zbef2ern73z4KnrZ7dxLp9T4edi8g/A0+If47t7rMH8xm8P/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QPRxQAAAN0AAAAPAAAAAAAAAAAAAAAAAJgCAABkcnMv&#10;ZG93bnJldi54bWxQSwUGAAAAAAQABAD1AAAAigMAAAAA&#10;" path="m,l,12,3,25r7,7l20,40r,-10l18,17,10,7,,e" filled="f" strokecolor="#e77817" strokeweight="0">
              <v:path arrowok="t" o:connecttype="custom" o:connectlocs="0,0;0,12;3,25;10,32;20,40;20,30;18,17;10,7;0,0" o:connectangles="0,0,0,0,0,0,0,0,0"/>
            </v:shape>
            <v:shape id="Freeform 1527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BLscA&#10;AADdAAAADwAAAGRycy9kb3ducmV2LnhtbESPT2sCMRDF70K/Q5hCb5pVUJatUYp/oIf24Cq0vQ2b&#10;6e7iZhKS6K7fvikI3mZ4b97vzXI9mE5cyYfWsoLpJANBXFndcq3gdNyPcxAhImvsLJOCGwVYr55G&#10;Syy07flA1zLWIoVwKFBBE6MrpAxVQwbDxDripP1abzCm1ddSe+xTuOnkLMsW0mDLidCgo01D1bm8&#10;mATxhxvutl/O5Yuf8+dH38rvvFTq5Xl4ewURaYgP8/36Xaf689kc/r9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WAS7HAAAA3QAAAA8AAAAAAAAAAAAAAAAAmAIAAGRy&#10;cy9kb3ducmV2LnhtbFBLBQYAAAAABAAEAPUAAACMAwAAAAA=&#10;" path="m32,45l,,32,45xe" fillcolor="#f3be00" stroked="f">
              <v:path arrowok="t" o:connecttype="custom" o:connectlocs="32,45;0,0;32,45" o:connectangles="0,0,0"/>
            </v:shape>
            <v:shape id="Freeform 1528" o:spid="_x0000_s2552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i/r8A&#10;AADdAAAADwAAAGRycy9kb3ducmV2LnhtbERPSwrCMBDdC94hjODOpgqKVKOIKAiK4OcAQzO2xWbS&#10;NlHr7Y0guJvH+8582ZpSPKlxhWUFwygGQZxaXXCm4HrZDqYgnEfWWFomBW9ysFx0O3NMtH3xiZ5n&#10;n4kQwi5BBbn3VSKlS3My6CJbEQfuZhuDPsAmk7rBVwg3pRzF8UQaLDg05FjROqf0fn4YBft3Xeym&#10;7fBk4jpd6dvhuKnvR6X6vXY1A+Gp9X/xz73TYf54NIHvN+EE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gWL+vwAAAN0AAAAPAAAAAAAAAAAAAAAAAJgCAABkcnMvZG93bnJl&#10;di54bWxQSwUGAAAAAAQABAD1AAAAhAMAAAAA&#10;" path="m32,45l,,32,45xe" filled="f" strokecolor="#e77817" strokeweight="0">
              <v:path arrowok="t" o:connecttype="custom" o:connectlocs="32,45;0,0;32,45" o:connectangles="0,0,0"/>
            </v:shape>
            <v:shape id="Freeform 1529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5osQA&#10;AADdAAAADwAAAGRycy9kb3ducmV2LnhtbERPTWvCQBC9C/0PyxR6001FraauUoqFogdpFM/D7jSJ&#10;zc7G7DbG/vquIHibx/uc+bKzlWip8aVjBc+DBASxdqbkXMF+99GfgvAB2WDlmBRcyMNy8dCbY2rc&#10;mb+ozUIuYgj7FBUUIdSplF4XZNEPXE0cuW/XWAwRNrk0DZ5juK3kMEkm0mLJsaHAmt4L0j/Zr1Wg&#10;D+VoduKDXm0ln9brv2O72RyVenrs3l5BBOrCXXxzf5o4fzx8ge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uaLEAAAA3QAAAA8AAAAAAAAAAAAAAAAAmAIAAGRycy9k&#10;b3ducmV2LnhtbFBLBQYAAAAABAAEAPUAAACJAwAAAAA=&#10;" path="m2,l,12,2,24r8,10l17,42,20,32,17,20,12,7,2,xe" fillcolor="#f3be00" stroked="f">
              <v:path arrowok="t" o:connecttype="custom" o:connectlocs="2,0;0,12;2,24;10,34;17,42;20,32;17,20;12,7;2,0" o:connectangles="0,0,0,0,0,0,0,0,0"/>
            </v:shape>
            <v:shape id="Freeform 1530" o:spid="_x0000_s2554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s7cYA&#10;AADdAAAADwAAAGRycy9kb3ducmV2LnhtbESPQWvCQBCF7wX/wzKCl1A3WiySuoqIgghCq/Y+zY5J&#10;MDsbsqtJ/71zKPQ2w3vz3jeLVe9q9aA2VJ4NTMYpKOLc24oLA5fz7nUOKkRki7VnMvBLAVbLwcsC&#10;M+s7/qLHKRZKQjhkaKCMscm0DnlJDsPYN8SiXX3rMMraFtq22Em4q/U0Td+1w4qlocSGNiXlt9Pd&#10;GfiZ3T7j9/bQbRL/dpwUO7okh8SY0bBff4CK1Md/89/13gr+bCq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6s7cYAAADdAAAADwAAAAAAAAAAAAAAAACYAgAAZHJz&#10;L2Rvd25yZXYueG1sUEsFBgAAAAAEAAQA9QAAAIsDAAAAAA==&#10;" path="m2,l,12,2,24r8,10l17,42,20,32,17,20,12,7,2,e" filled="f" strokecolor="#e77817" strokeweight="0">
              <v:path arrowok="t" o:connecttype="custom" o:connectlocs="2,0;0,12;2,24;10,34;17,42;20,32;17,20;12,7;2,0" o:connectangles="0,0,0,0,0,0,0,0,0"/>
            </v:shape>
            <v:shape id="Freeform 1531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70cIA&#10;AADdAAAADwAAAGRycy9kb3ducmV2LnhtbERPTWsCMRC9F/ofwgjealahVVejlEKpF8FuBT2Oybi7&#10;uJmsSdT13zdCobd5vM+ZLzvbiCv5UDtWMBxkIIi1MzWXCrY/ny8TECEiG2wck4I7BVgunp/mmBt3&#10;42+6FrEUKYRDjgqqGNtcyqArshgGriVO3NF5izFBX0rj8ZbCbSNHWfYmLdacGips6aMifSouVoEf&#10;1/q8iXvtsdCH9fnO+934S6l+r3ufgYjUxX/xn3tl0vzX0RQ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TvRwgAAAN0AAAAPAAAAAAAAAAAAAAAAAJgCAABkcnMvZG93&#10;bnJldi54bWxQSwUGAAAAAAQABAD1AAAAhwMAAAAA&#10;" path="m32,50l,,32,50xe" fillcolor="#f3be00" stroked="f">
              <v:path arrowok="t" o:connecttype="custom" o:connectlocs="32,50;0,0;32,50" o:connectangles="0,0,0"/>
            </v:shape>
            <v:shape id="Freeform 1532" o:spid="_x0000_s2556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mzsQA&#10;AADdAAAADwAAAGRycy9kb3ducmV2LnhtbESP22rCQBCG7wu+wzJC7+qmrRWNrmKFgiAFTw8wZMck&#10;Njsbstskvr1zIXg3w/yHbxar3lWqpSaUng28jxJQxJm3JecGzqeftymoEJEtVp7JwI0CrJaDlwWm&#10;1nd8oPYYcyUhHFI0UMRYp1qHrCCHYeRrYrldfOMwytrk2jbYSbir9EeSTLTDkqWhwJo2BWV/x38n&#10;Jd83N9mtr5zNzpvr+GD37W/eGfM67NdzUJH6+BQ/3Fsr+F+fwi/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5s7EAAAA3QAAAA8AAAAAAAAAAAAAAAAAmAIAAGRycy9k&#10;b3ducmV2LnhtbFBLBQYAAAAABAAEAPUAAACJAwAAAAA=&#10;" path="m32,50l,,32,50xe" filled="f" strokecolor="#e77817" strokeweight="0">
              <v:path arrowok="t" o:connecttype="custom" o:connectlocs="32,50;0,0;32,50" o:connectangles="0,0,0"/>
            </v:shape>
            <v:shape id="Freeform 1533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kMQA&#10;AADdAAAADwAAAGRycy9kb3ducmV2LnhtbERPTWsCMRC9C/6HMEJvNWu10q5GkWKh6EG0xfOQjLur&#10;m8m6SdfVX28KBW/zeJ8znbe2FA3VvnCsYNBPQBBrZwrOFPx8fz6/gfAB2WDpmBRcycN81u1MMTXu&#10;wltqdiETMYR9igryEKpUSq9zsuj7riKO3MHVFkOEdSZNjZcYbkv5kiRjabHg2JBjRR856dPu1yrQ&#10;+2L0fua9Xm4kn1er27FZr49KPfXaxQREoDY8xP/uLxPnvw4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EpDEAAAA3QAAAA8AAAAAAAAAAAAAAAAAmAIAAGRycy9k&#10;b3ducmV2LnhtbFBLBQYAAAAABAAEAPUAAACJAwAAAAA=&#10;" path="m2,l,12,2,25r8,10l17,42,20,32,17,20,12,7,2,xe" fillcolor="#f3be00" stroked="f">
              <v:path arrowok="t" o:connecttype="custom" o:connectlocs="2,0;0,12;2,25;10,35;17,42;20,32;17,20;12,7;2,0" o:connectangles="0,0,0,0,0,0,0,0,0"/>
            </v:shape>
            <v:shape id="Freeform 1534" o:spid="_x0000_s2558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8ZsEA&#10;AADdAAAADwAAAGRycy9kb3ducmV2LnhtbERPy6rCMBDdX/AfwgjurqmKr2oUUQSX1xdup83YFptJ&#10;aaLWv78RBHdzOM+ZLxtTigfVrrCsoNeNQBCnVhecKTgdt78TEM4jaywtk4IXOVguWj9zjLV98p4e&#10;B5+JEMIuRgW591UspUtzMui6tiIO3NXWBn2AdSZ1jc8QbkrZj6KRNFhwaMixonVO6e1wNwqmbjz8&#10;uyTVbTU+Z9v0Mkg2x0miVKfdrGYgPDX+K/64dzrMHw768P4mn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0/GbBAAAA3QAAAA8AAAAAAAAAAAAAAAAAmAIAAGRycy9kb3du&#10;cmV2LnhtbFBLBQYAAAAABAAEAPUAAACGAwAAAAA=&#10;" path="m2,l,12,2,25r8,10l17,42,20,32,17,20,12,7,2,xe" filled="f" strokecolor="#e77817" strokeweight="0">
              <v:path arrowok="t" o:connecttype="custom" o:connectlocs="2,0;0,12;2,25;10,35;17,42;20,32;17,20;12,7;2,0" o:connectangles="0,0,0,0,0,0,0,0,0"/>
            </v:shape>
            <v:shape id="Freeform 1535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5sMA&#10;AADdAAAADwAAAGRycy9kb3ducmV2LnhtbERPTWsCMRC9F/wPYQRvNduKXVmNIkKxF6HdCnock3F3&#10;6WayJqmu/74pFHqbx/ucxaq3rbiSD41jBU/jDASxdqbhSsH+8/VxBiJEZIOtY1JwpwCr5eBhgYVx&#10;N/6gaxkrkUI4FKigjrErpAy6Joth7DrixJ2dtxgT9JU0Hm8p3LbyOctepMWGU0ONHW1q0l/lt1Xg&#10;80Zf3uNReyz1aXe58/GQb5UaDfv1HESkPv6L/9xvJs2fTi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a5sMAAADdAAAADwAAAAAAAAAAAAAAAACYAgAAZHJzL2Rv&#10;d25yZXYueG1sUEsFBgAAAAAEAAQA9QAAAIgDAAAAAA==&#10;" path="m32,50l,,32,50xe" fillcolor="#f3be00" stroked="f">
              <v:path arrowok="t" o:connecttype="custom" o:connectlocs="32,50;0,0;32,50" o:connectangles="0,0,0"/>
            </v:shape>
            <v:shape id="Freeform 1536" o:spid="_x0000_s2560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ci8MA&#10;AADdAAAADwAAAGRycy9kb3ducmV2LnhtbERP32vCMBB+H/g/hBN8GZrOORmdUWTgGLiXVcdej+Rs&#10;is2lNLHt/nsjCHu7j+/nrTaDq0VHbag8K3iaZSCItTcVlwqOh930FUSIyAZrz6TgjwJs1qOHFebG&#10;9/xNXRFLkUI45KjAxtjkUgZtyWGY+YY4cSffOowJtqU0LfYp3NVynmVL6bDi1GCxoXdL+lxcnIKP&#10;y7H41fXSaNstdl/nPf34/lGpyXjYvoGINMR/8d39adL8l+cF3L5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bci8MAAADdAAAADwAAAAAAAAAAAAAAAACYAgAAZHJzL2Rv&#10;d25yZXYueG1sUEsFBgAAAAAEAAQA9QAAAIgDAAAAAA==&#10;" path="m32,50l,,32,50xe" filled="f" strokecolor="#1f1a17" strokeweight="0">
              <v:path arrowok="t" o:connecttype="custom" o:connectlocs="32,50;0,0;32,50" o:connectangles="0,0,0"/>
            </v:shape>
            <v:shape id="Freeform 1537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b7sQA&#10;AADdAAAADwAAAGRycy9kb3ducmV2LnhtbERPzWrCQBC+F/oOywheSt1om1JSN1IEUagHjX2AITtN&#10;YrKzYXej8e27BaG3+fh+Z7kaTScu5HxjWcF8loAgLq1uuFLwfdo8v4PwAVljZ5kU3MjDKn98WGKm&#10;7ZWPdClCJWII+wwV1CH0mZS+rMmgn9meOHI/1hkMEbpKaofXGG46uUiSN2mw4dhQY0/rmsq2GIyC&#10;sRt8uzhs6ZXc/uu8K57W5WZQajoZPz9ABBrDv/ju3uk4P31J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m+7EAAAA3QAAAA8AAAAAAAAAAAAAAAAAmAIAAGRycy9k&#10;b3ducmV2LnhtbFBLBQYAAAAABAAEAPUAAACJAwAAAAA=&#10;" path="m3,l,7r,5l,20r3,5l10,35,23,45,25,32,23,20,15,10,3,xe" fillcolor="#f3be00" stroked="f">
              <v:path arrowok="t" o:connecttype="custom" o:connectlocs="3,0;0,7;0,12;0,20;3,25;10,35;23,45;25,32;23,20;15,10;3,0" o:connectangles="0,0,0,0,0,0,0,0,0,0,0"/>
            </v:shape>
            <v:shape id="Freeform 1538" o:spid="_x0000_s2562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+q8QA&#10;AADdAAAADwAAAGRycy9kb3ducmV2LnhtbERPTWvCQBC9F/wPywi96UZr05BmFREFvZTWKngcstNN&#10;MDsbsqum/74rCL3N431OsehtI67U+dqxgsk4AUFcOl2zUXD43owyED4ga2wck4Jf8rCYD54KzLW7&#10;8Rdd98GIGMI+RwVVCG0upS8rsujHriWO3I/rLIYIOyN1h7cYbhs5TZJUWqw5NlTY0qqi8ry/WAVy&#10;kxrdv5WrQ7I9mV12XH/MPtdKPQ/75TuIQH34Fz/cWx3nv76k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/qvEAAAA3QAAAA8AAAAAAAAAAAAAAAAAmAIAAGRycy9k&#10;b3ducmV2LnhtbFBLBQYAAAAABAAEAPUAAACJAwAAAAA=&#10;" path="m3,l,7r,5l,20r3,5l10,35,23,45,25,32,23,20,15,10,3,xe" filled="f" strokecolor="#e77817" strokeweight="0">
              <v:path arrowok="t" o:connecttype="custom" o:connectlocs="3,0;0,7;0,12;0,20;3,25;10,35;23,45;25,32;23,20;15,10;3,0" o:connectangles="0,0,0,0,0,0,0,0,0,0,0"/>
            </v:shape>
            <v:shape id="Freeform 1539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9FMQA&#10;AADdAAAADwAAAGRycy9kb3ducmV2LnhtbERPTWvCQBC9F/wPywi91Y2KVaKrxIillx6MHjwO2TEJ&#10;ZmdDdhtjfn23UOhtHu9zNrve1KKj1lWWFUwnEQji3OqKCwWX8/FtBcJ5ZI21ZVLwJAe77ehlg7G2&#10;Dz5Rl/lChBB2MSoovW9iKV1ekkE3sQ1x4G62NegDbAupW3yEcFPLWRS9S4MVh4YSG0pLyu/Zt1GQ&#10;nPUiGdLV9LDvPobsyw7XdH5Q6nXcJ2sQnnr/L/5zf+owfzFf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fRTEAAAA3QAAAA8AAAAAAAAAAAAAAAAAmAIAAGRycy9k&#10;b3ducmV2LnhtbFBLBQYAAAAABAAEAPUAAACJAwAAAAA=&#10;" path="m37,50l,,37,50xe" fillcolor="#f3be00" stroked="f">
              <v:path arrowok="t" o:connecttype="custom" o:connectlocs="37,50;0,0;37,50" o:connectangles="0,0,0"/>
            </v:shape>
            <v:shape id="Freeform 1540" o:spid="_x0000_s2564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t7sYA&#10;AADdAAAADwAAAGRycy9kb3ducmV2LnhtbESPwW7CQAxE70j9h5Ur9QYbGhWhlE2EUJHKpRVpP8DN&#10;miSQ9YbsAuHv60Ol3sby+HlmVYyuU1caQuvZwHyWgCKuvG25NvD9tZ0uQYWIbLHzTAbuFKDIHyYr&#10;zKy/8Z6uZayVQDhkaKCJsc+0DlVDDsPM98SyO/jBYZRxqLUd8CZw1+nnJFlohy3LhwZ72jRUncqL&#10;E8ple9bpW03HNP2875Y/u4/y0Bvz9DiuX0FFGuO/+e/63Ur8l1TiShuR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8t7sYAAADdAAAADwAAAAAAAAAAAAAAAACYAgAAZHJz&#10;L2Rvd25yZXYueG1sUEsFBgAAAAAEAAQA9QAAAIsDAAAAAA==&#10;" path="m37,50l,,37,50xe" filled="f" strokecolor="#1f1a17" strokeweight="0">
              <v:path arrowok="t" o:connecttype="custom" o:connectlocs="37,50;0,0;37,50" o:connectangles="0,0,0"/>
            </v:shape>
            <v:shape id="Freeform 1541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3nMUA&#10;AADdAAAADwAAAGRycy9kb3ducmV2LnhtbERP22rCQBB9L/gPywh9MxutVRNdpRQKpUXFG+LbkB2T&#10;0OxsyG419eu7BaFvczjXmS1aU4kLNa60rKAfxSCIM6tLzhXsd2+9CQjnkTVWlknBDzlYzDsPM0y1&#10;vfKGLlufixDCLkUFhfd1KqXLCjLoIlsTB+5sG4M+wCaXusFrCDeVHMTxSBosOTQUWNNrQdnX9tso&#10;OI0Py2p4czrG1WeZJAN5/FiflXrsti9TEJ5a/y++u991mP/8lMD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XecxQAAAN0AAAAPAAAAAAAAAAAAAAAAAJgCAABkcnMv&#10;ZG93bnJldi54bWxQSwUGAAAAAAQABAD1AAAAigMAAAAA&#10;" path="m45,40l,,45,40r2,15l55,65r7,10l75,82r,-7l75,70,72,62,67,57,65,52,57,47,52,42,45,40xe" fillcolor="#f3be00" stroked="f">
              <v:path arrowok="t" o:connecttype="custom" o:connectlocs="45,40;0,0;45,40;45,40;45,40;47,55;55,65;62,75;75,82;75,75;75,70;72,62;67,57;65,52;57,47;52,42;45,40" o:connectangles="0,0,0,0,0,0,0,0,0,0,0,0,0,0,0,0,0"/>
            </v:shape>
            <v:shape id="Freeform 1542" o:spid="_x0000_s2566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FR8YA&#10;AADdAAAADwAAAGRycy9kb3ducmV2LnhtbESPzU7DQAyE70i8w8pI3OgGBP0J3VYECYkDlxZQryZr&#10;koisN+y6TXh7fEDiZmvGM5/X2yn05kQpd5EdXM8KMMR19B03Dt5en66WYLIge+wjk4MfyrDdnJ+t&#10;sfRx5B2d9tIYDeFcooNWZCitzXVLAfMsDsSqfcYUUHRNjfUJRw0Pvb0pirkN2LE2tDjQY0v11/4Y&#10;HMj7sfqulouPenUYFzLMqzS97Jy7vJge7sEITfJv/rt+9op/d6v8+o2OY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tFR8YAAADdAAAADwAAAAAAAAAAAAAAAACYAgAAZHJz&#10;L2Rvd25yZXYueG1sUEsFBgAAAAAEAAQA9QAAAIsDAAAAAA==&#10;" path="m45,40l,,45,40r2,15l55,65r7,10l75,82r,-7l75,70,72,62,67,57,65,52,57,47,52,42,45,40xe" filled="f" strokecolor="#e77817" strokeweight="0">
              <v:path arrowok="t" o:connecttype="custom" o:connectlocs="45,40;0,0;45,40;45,40;45,40;47,55;55,65;62,75;75,82;75,75;75,70;72,62;67,57;65,52;57,47;52,42;45,40" o:connectangles="0,0,0,0,0,0,0,0,0,0,0,0,0,0,0,0,0"/>
            </v:shape>
            <v:shape id="Freeform 1543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KJsUA&#10;AADdAAAADwAAAGRycy9kb3ducmV2LnhtbERPS0sDMRC+C/6HMEIvxWZr64O1aakFoRVEbb14Gzbj&#10;ZulmsiRju/33Rih4m4/vObNF71t1oJiawAbGowIUcRVsw7WBz93z9QOoJMgW28Bk4EQJFvPLixmW&#10;Nhz5gw5bqVUO4VSiASfSlVqnypHHNAodcea+Q/QoGcZa24jHHO5bfVMUd9pjw7nBYUcrR9V+++MN&#10;VMVLlKdXedsNN9Nwj5PNu1t/GTO46pePoIR6+Ref3Wub599Ox/D3TT5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AomxQAAAN0AAAAPAAAAAAAAAAAAAAAAAJgCAABkcnMv&#10;ZG93bnJldi54bWxQSwUGAAAAAAQABAD1AAAAigMAAAAA&#10;" path="m40,40l,,40,40r3,13l50,65r10,8l70,80r3,-5l70,68,68,63,65,55,60,50,55,45,48,43,40,40xe" fillcolor="#f3be00" stroked="f">
              <v:path arrowok="t" o:connecttype="custom" o:connectlocs="40,40;0,0;40,40;40,40;40,40;43,53;50,65;60,73;70,80;73,75;70,68;68,63;65,55;60,50;55,45;48,43;40,40" o:connectangles="0,0,0,0,0,0,0,0,0,0,0,0,0,0,0,0,0"/>
            </v:shape>
            <v:shape id="Freeform 1544" o:spid="_x0000_s2568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encUA&#10;AADdAAAADwAAAGRycy9kb3ducmV2LnhtbERPS2vCQBC+F/wPywi91Y1pfZC6igotIvagLehxyE6T&#10;aHY27G5N/PduodDbfHzPmS06U4srOV9ZVjAcJCCIc6srLhR8fb49TUH4gKyxtkwKbuRhMe89zDDT&#10;tuU9XQ+hEDGEfYYKyhCaTEqfl2TQD2xDHLlv6wyGCF0htcM2hptapkkylgYrjg0lNrQuKb8cfoyC&#10;7ag9T59Pa+dXw2RyfJ/ku490p9Rjv1u+ggjUhX/xn3uj4/zRSwq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96dxQAAAN0AAAAPAAAAAAAAAAAAAAAAAJgCAABkcnMv&#10;ZG93bnJldi54bWxQSwUGAAAAAAQABAD1AAAAigMAAAAA&#10;" path="m40,40l,,40,40r3,13l50,65r10,8l70,80r3,-5l70,68,68,63,65,55,60,50,55,45,48,43,40,40xe" filled="f" strokecolor="#e77817" strokeweight="0">
              <v:path arrowok="t" o:connecttype="custom" o:connectlocs="40,40;0,0;40,40;40,40;40,40;43,53;50,65;60,73;70,80;73,75;70,68;68,63;65,55;60,50;55,45;48,43;40,40" o:connectangles="0,0,0,0,0,0,0,0,0,0,0,0,0,0,0,0,0"/>
            </v:shape>
            <v:shape id="Freeform 1545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uQcQA&#10;AADdAAAADwAAAGRycy9kb3ducmV2LnhtbERPTWvCQBC9F/oflil4CbpRW5HUVVQQvElt1fY2ZMck&#10;NDsbsmtc/70rFHqbx/uc2SKYWnTUusqyguEgBUGcW11xoeDrc9OfgnAeWWNtmRTcyMFi/vw0w0zb&#10;K39Qt/eFiCHsMlRQet9kUrq8JINuYBviyJ1ta9BH2BZSt3iN4aaWozSdSIMVx4YSG1qXlP/uL0YB&#10;Ho5hZ1ZJnfyETXdefrtEnnKlei9h+Q7CU/D/4j/3Vsf5b69j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bkHEAAAA3QAAAA8AAAAAAAAAAAAAAAAAmAIAAGRycy9k&#10;b3ducmV2LnhtbFBLBQYAAAAABAAEAPUAAACJAwAAAAA=&#10;" path="m37,42l,,37,42xe" fillcolor="#f3be00" stroked="f">
              <v:path arrowok="t" o:connecttype="custom" o:connectlocs="37,42;0,0;37,42" o:connectangles="0,0,0"/>
            </v:shape>
            <v:shape id="Freeform 1546" o:spid="_x0000_s2570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HsMQA&#10;AADdAAAADwAAAGRycy9kb3ducmV2LnhtbERPS0sDMRC+C/0PYQq92WxLlbptWkQQ6knsS7yNm+nu&#10;0s0kJunu6q83gtDbfHzPWa5704iWfKgtK5iMMxDEhdU1lwr2u+fbOYgQkTU2lknBNwVYrwY3S8y1&#10;7fiN2m0sRQrhkKOCKkaXSxmKigyGsXXEiTtZbzAm6EupPXYp3DRymmX30mDNqaFCR08VFeftxSg4&#10;7NvOPRT08jE9XtzPF39mr+9eqdGwf1yAiNTHq/jfvdFp/t1sB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R7DEAAAA3QAAAA8AAAAAAAAAAAAAAAAAmAIAAGRycy9k&#10;b3ducmV2LnhtbFBLBQYAAAAABAAEAPUAAACJAwAAAAA=&#10;" path="m37,42l,,37,42xe" filled="f" strokecolor="#e77817" strokeweight="0">
              <v:path arrowok="t" o:connecttype="custom" o:connectlocs="37,42;0,0;37,42" o:connectangles="0,0,0"/>
            </v:shape>
            <v:shape id="Freeform 1547" o:spid="_x0000_s2571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BPsMA&#10;AADdAAAADwAAAGRycy9kb3ducmV2LnhtbERPTWsCMRC9F/wPYYTealapraxGaQVB6KHUtXodNuNm&#10;2c1kSaJu/30jCN7m8T5nseptKy7kQ+1YwXiUgSAuna65UrAvNi8zECEia2wdk4I/CrBaDp4WmGt3&#10;5R+67GIlUgiHHBWYGLtcylAashhGriNO3Ml5izFBX0nt8ZrCbSsnWfYmLdacGgx2tDZUNruzVVAU&#10;x+/++Nsctmb99YmT96b0h71Sz8P+Yw4iUh8f4rt7q9P86esU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BPsMAAADdAAAADwAAAAAAAAAAAAAAAACYAgAAZHJzL2Rv&#10;d25yZXYueG1sUEsFBgAAAAAEAAQA9QAAAIgDAAAAAA==&#10;" path="m57,15l,,57,15xm57,15r13,5l82,23,94,20r10,-7l99,10,94,5,87,3r-8,l74,5r-7,l62,10r-5,5xe" fillcolor="#f3be00" stroked="f">
              <v:path arrowok="t" o:connecttype="custom" o:connectlocs="57,15;0,0;57,15;57,15;70,20;82,23;94,20;104,13;99,10;94,5;87,3;79,3;74,5;67,5;62,10;57,15" o:connectangles="0,0,0,0,0,0,0,0,0,0,0,0,0,0,0,0"/>
              <o:lock v:ext="edit" verticies="t"/>
            </v:shape>
            <v:shape id="Freeform 1548" o:spid="_x0000_s2572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atMQA&#10;AADdAAAADwAAAGRycy9kb3ducmV2LnhtbERP22rCQBB9F/yHZYS+1Y3FSkndBC31UpBCtR8wzY7Z&#10;aHY2ZNeY/r1bKPg2h3Oded7bWnTU+sqxgsk4AUFcOF1xqeD7sHp8AeEDssbaMSn4JQ95NhzMMdXu&#10;yl/U7UMpYgj7FBWYEJpUSl8YsujHriGO3NG1FkOEbSl1i9cYbmv5lCQzabHi2GCwoTdDxXl/sQqm&#10;O2nkz7rsPg6nxep9o5f687JU6mHUL15BBOrDXfzv3uo4/3k6g79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mrTEAAAA3QAAAA8AAAAAAAAAAAAAAAAAmAIAAGRycy9k&#10;b3ducmV2LnhtbFBLBQYAAAAABAAEAPUAAACJAwAAAAA=&#10;" path="m57,15l,,57,15xe" filled="f" strokecolor="#e77817" strokeweight="0">
              <v:path arrowok="t" o:connecttype="custom" o:connectlocs="57,15;0,0;57,15" o:connectangles="0,0,0"/>
            </v:shape>
            <v:shape id="Freeform 1549" o:spid="_x0000_s2573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VYcQA&#10;AADdAAAADwAAAGRycy9kb3ducmV2LnhtbERP22rCQBB9L/gPywi+BN1UrEp0lVIRUvogXj5gyI5J&#10;NDub7q4a/75bKPRtDuc6y3VnGnEn52vLCl5HKQjiwuqaSwWn43Y4B+EDssbGMil4kof1qveyxEzb&#10;B+/pfgiliCHsM1RQhdBmUvqiIoN+ZFviyJ2tMxgidKXUDh8x3DRynKZTabDm2FBhSx8VFdfDzSjY&#10;dZ/JU96+vsfH5NSeNy73lyRXatDv3hcgAnXhX/znznWc/zaZ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VWHEAAAA3QAAAA8AAAAAAAAAAAAAAAAAmAIAAGRycy9k&#10;b3ducmV2LnhtbFBLBQYAAAAABAAEAPUAAACJAwAAAAA=&#10;" path="m,12r13,5l25,20,37,17,47,10,42,7,37,2,30,,22,,17,2r-7,l5,7,,12e" filled="f" strokecolor="#e77817" strokeweight="0">
              <v:path arrowok="t" o:connecttype="custom" o:connectlocs="0,12;13,17;25,20;37,17;47,10;42,7;37,2;30,0;22,0;17,2;10,2;5,7;0,12" o:connectangles="0,0,0,0,0,0,0,0,0,0,0,0,0"/>
            </v:shape>
            <v:shape id="Freeform 1550" o:spid="_x0000_s2574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pK8cA&#10;AADdAAAADwAAAGRycy9kb3ducmV2LnhtbESPQWvCQBCF74X+h2UKXkrdGKxo6ipSCAgiUttDj0N2&#10;moRmZ8PuNsZ/7xyE3mZ4b977Zr0dXacGCrH1bGA2zUARV962XBv4+ixflqBiQrbYeSYDV4qw3Tw+&#10;rLGw/sIfNJxTrSSEY4EGmpT6QutYNeQwTn1PLNqPDw6TrKHWNuBFwl2n8yxbaIctS0ODPb03VP2e&#10;/5yBdPqus+GIy3xeuvF5cTqs+tXBmMnTuHsDlWhM/+b79d4K/utccOUbG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aSvHAAAA3QAAAA8AAAAAAAAAAAAAAAAAmAIAAGRy&#10;cy9kb3ducmV2LnhtbFBLBQYAAAAABAAEAPUAAACMAwAAAAA=&#10;" path="m57,12l,10r57,2xm57,12r13,5l82,17,95,15r10,-5l100,5,95,2,87,,82,,75,2r-8,l62,7r-5,5xe" fillcolor="#f3be00" stroked="f">
              <v:path arrowok="t" o:connecttype="custom" o:connectlocs="57,12;0,10;57,12;57,12;70,17;82,17;95,15;105,10;100,5;95,2;87,0;82,0;75,2;67,2;62,7;57,12" o:connectangles="0,0,0,0,0,0,0,0,0,0,0,0,0,0,0,0"/>
              <o:lock v:ext="edit" verticies="t"/>
            </v:shape>
            <v:shape id="Freeform 1551" o:spid="_x0000_s2575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Y68IA&#10;AADdAAAADwAAAGRycy9kb3ducmV2LnhtbERPS2vCQBC+C/6HZQq96SaiJaauIoKPa9Me9DZkp0lo&#10;djbsrjH5912h0Nt8fM/Z7AbTip6cbywrSOcJCOLS6oYrBV+fx1kGwgdkja1lUjCSh912Otlgru2D&#10;P6gvQiViCPscFdQhdLmUvqzJoJ/bjjhy39YZDBG6SmqHjxhuWrlIkjdpsOHYUGNHh5rKn+JuFKyK&#10;/r4wZjzfzml2ste0vLkxU+r1Zdi/gwg0hH/xn/ui4/zVcg3P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VjrwgAAAN0AAAAPAAAAAAAAAAAAAAAAAJgCAABkcnMvZG93&#10;bnJldi54bWxQSwUGAAAAAAQABAD1AAAAhwMAAAAA&#10;" path="m57,2l,,57,2xe" filled="f" strokecolor="#e77817" strokeweight="0">
              <v:path arrowok="t" o:connecttype="custom" o:connectlocs="57,2;0,0;57,2" o:connectangles="0,0,0"/>
            </v:shape>
            <v:shape id="Freeform 1552" o:spid="_x0000_s2576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9nMUA&#10;AADdAAAADwAAAGRycy9kb3ducmV2LnhtbESPQWvCQBCF7wX/wzKCt7qJYCnRVaoiCBZLY6XXITtN&#10;QrOzIbvG9N93DoK3Gd6b975ZrgfXqJ66UHs2kE4TUMSFtzWXBr7O++dXUCEiW2w8k4E/CrBejZ6W&#10;mFl/40/q81gqCeGQoYEqxjbTOhQVOQxT3xKL9uM7h1HWrtS2w5uEu0bPkuRFO6xZGipsaVtR8Ztf&#10;nYHvYx5mu49TvznhNd3R+ULvLjVmMh7eFqAiDfFhvl8frODP5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v2cxQAAAN0AAAAPAAAAAAAAAAAAAAAAAJgCAABkcnMv&#10;ZG93bnJldi54bWxQSwUGAAAAAAQABAD1AAAAigMAAAAA&#10;" path="m,12r13,5l25,17,38,15,48,10,43,5,38,2,30,,25,,18,2r-8,l5,7,,12e" filled="f" strokecolor="#e77817" strokeweight="0">
              <v:path arrowok="t" o:connecttype="custom" o:connectlocs="0,12;13,17;25,17;38,15;48,10;43,5;38,2;30,0;25,0;18,2;10,2;5,7;0,12" o:connectangles="0,0,0,0,0,0,0,0,0,0,0,0,0"/>
            </v:shape>
            <v:shape id="Freeform 1553" o:spid="_x0000_s2577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OYMQA&#10;AADdAAAADwAAAGRycy9kb3ducmV2LnhtbERP24rCMBB9X/Afwgi+aarSVapRxAssIoIXWPZtaMa2&#10;2ExqE7X792ZB2Lc5nOtM540pxYNqV1hW0O9FIIhTqwvOFJxPm+4YhPPIGkvLpOCXHMxnrY8pJto+&#10;+UCPo89ECGGXoILc+yqR0qU5GXQ9WxEH7mJrgz7AOpO6xmcIN6UcRNGnNFhwaMixomVO6fV4Nwri&#10;9eVnN9TffKp8th8tdrdytd4q1Wk3iwkIT43/F7/dXzrMj+M+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zmDEAAAA3QAAAA8AAAAAAAAAAAAAAAAAmAIAAGRycy9k&#10;b3ducmV2LnhtbFBLBQYAAAAABAAEAPUAAACJAwAAAAA=&#10;" path="m54,13l,10r54,3xm54,13r15,5l82,18r9,-3l104,10,99,5,91,3,86,,79,,72,,67,3,59,8r-5,5xe" fillcolor="#f3be00" stroked="f">
              <v:path arrowok="t" o:connecttype="custom" o:connectlocs="54,13;0,10;54,13;54,13;69,18;82,18;91,15;104,10;99,5;91,3;86,0;79,0;72,0;67,3;59,8;54,13" o:connectangles="0,0,0,0,0,0,0,0,0,0,0,0,0,0,0,0"/>
              <o:lock v:ext="edit" verticies="t"/>
            </v:shape>
            <v:shape id="Freeform 1554" o:spid="_x0000_s2578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ggsAA&#10;AADdAAAADwAAAGRycy9kb3ducmV2LnhtbESPzQrCMBCE74LvEFbwpqlCi1SjiCB69e/gbWnWtths&#10;ShNt9emNIHjbZWbnm12sOlOJJzWutKxgMo5AEGdWl5wrOJ+2oxkI55E1VpZJwYscrJb93gJTbVs+&#10;0PPocxFC2KWooPC+TqV0WUEG3djWxEG72cagD2uTS91gG8JNJadRlEiDJQdCgTVtCsrux4cJkIvf&#10;6dt19k6Sy+luZdKWj7hVajjo1nMQnjr/N/+u9zrUj+MpfL8JI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ggsAAAADdAAAADwAAAAAAAAAAAAAAAACYAgAAZHJzL2Rvd25y&#10;ZXYueG1sUEsFBgAAAAAEAAQA9QAAAIUDAAAAAA==&#10;" path="m54,3l,,54,3xe" filled="f" strokecolor="#e77817" strokeweight="0">
              <v:path arrowok="t" o:connecttype="custom" o:connectlocs="54,3;0,0;54,3" o:connectangles="0,0,0"/>
            </v:shape>
            <v:shape id="Freeform 1555" o:spid="_x0000_s2579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hn8IA&#10;AADdAAAADwAAAGRycy9kb3ducmV2LnhtbESP0YrCMBBF3wX/IYzgm6YqXaQaRYQFX0Ts+gFjM7bV&#10;ZlKarK1+vREE32a4d+65s1x3phJ3alxpWcFkHIEgzqwuOVdw+vsdzUE4j6yxskwKHuRgver3lpho&#10;2/KR7qnPRQhhl6CCwvs6kdJlBRl0Y1sTB+1iG4M+rE0udYNtCDeVnEbRjzRYciAUWNO2oOyW/pvA&#10;3cXpUU+lfJ7wfPBZa/fX3Co1HHSbBQhPnf+aP9c7HerH8Qze34QR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aGfwgAAAN0AAAAPAAAAAAAAAAAAAAAAAJgCAABkcnMvZG93&#10;bnJldi54bWxQSwUGAAAAAAQABAD1AAAAhwMAAAAA&#10;" path="m,13r15,5l28,18r9,-3l50,10,45,5,37,3,32,,25,,18,,13,3,5,8,,13xe" filled="f" strokecolor="#e77817" strokeweight="0">
              <v:path arrowok="t" o:connecttype="custom" o:connectlocs="0,13;15,18;28,18;37,15;50,10;45,5;37,3;32,0;25,0;18,0;13,3;5,8;0,13" o:connectangles="0,0,0,0,0,0,0,0,0,0,0,0,0"/>
            </v:shape>
            <v:shape id="Freeform 1556" o:spid="_x0000_s2580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SYMQA&#10;AADdAAAADwAAAGRycy9kb3ducmV2LnhtbERPS2vCQBC+C/0PyxR6q5v6qqRZRXxQwZPW3MfsNEnN&#10;zobs1sT+elcoeJuP7znJvDOVuFDjSssK3voRCOLM6pJzBcevzesUhPPIGivLpOBKDuazp16CsbYt&#10;7+ly8LkIIexiVFB4X8dSuqwgg65va+LAfdvGoA+wyaVusA3hppKDKJpIgyWHhgJrWhaUnQ+/RoFf&#10;nY5p9dluN7vhWr//XVdLk/4o9fLcLT5AeOr8Q/zv3uowfzwewf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UmDEAAAA3QAAAA8AAAAAAAAAAAAAAAAAmAIAAGRycy9k&#10;b3ducmV2LnhtbFBLBQYAAAAABAAEAPUAAACJAwAAAAA=&#10;" path="m57,20l,,57,20xm57,20r12,5l82,28,94,25r10,-7l99,13,94,10,87,8r-8,l74,8r-7,2l62,15r-5,5xe" fillcolor="#f3be00" stroked="f">
              <v:path arrowok="t" o:connecttype="custom" o:connectlocs="57,20;0,0;57,20;57,20;69,25;82,28;94,25;104,18;99,13;94,10;87,8;79,8;74,8;67,10;62,15;57,20" o:connectangles="0,0,0,0,0,0,0,0,0,0,0,0,0,0,0,0"/>
              <o:lock v:ext="edit" verticies="t"/>
            </v:shape>
            <v:shape id="Freeform 1557" o:spid="_x0000_s2581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qOMMA&#10;AADdAAAADwAAAGRycy9kb3ducmV2LnhtbERPS2vCQBC+F/wPywi91Y2F2BhdRQRBWiw+D96G7JgN&#10;ZmdDdqvpv3cLBW/z8T1nOu9sLW7U+sqxguEgAUFcOF1xqeB4WL1lIHxA1lg7JgW/5GE+671MMdfu&#10;zju67UMpYgj7HBWYEJpcSl8YsugHriGO3MW1FkOEbSl1i/cYbmv5niQjabHi2GCwoaWh4rr/sQrG&#10;5802+ziMvSl5vfjEbDX6/jop9drvFhMQgbrwFP+71zrOT9MU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pqOMMAAADdAAAADwAAAAAAAAAAAAAAAACYAgAAZHJzL2Rv&#10;d25yZXYueG1sUEsFBgAAAAAEAAQA9QAAAIgDAAAAAA==&#10;" path="m57,20l,,57,20xe" filled="f" strokecolor="#e77817" strokeweight="0">
              <v:path arrowok="t" o:connecttype="custom" o:connectlocs="57,20;0,0;57,20" o:connectangles="0,0,0"/>
            </v:shape>
            <v:shape id="Freeform 1558" o:spid="_x0000_s2582" style="position:absolute;left:6029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1ncQA&#10;AADdAAAADwAAAGRycy9kb3ducmV2LnhtbESPQWvDMAyF74X9B6PBbq2zQUNI64RSVug1yVjpTcRa&#10;kjWWg+2l2b+fB4PdJN57n5725WJGMZPzg2UFz5sEBHFr9cCdgrfmtM5A+ICscbRMCr7JQ1k8rPaY&#10;a3vniuY6dCJC2OeooA9hyqX0bU8G/cZOxFH7sM5giKvrpHZ4j3AzypckSaXBgeOFHic69tTe6i8T&#10;KZ+vQ3VqrmN2cXw7B/k+Nxej1NPjctiBCLSEf/Nf+qxj/e02hd9v4gi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h9Z3EAAAA3QAAAA8AAAAAAAAAAAAAAAAAmAIAAGRycy9k&#10;b3ducmV2LnhtbFBLBQYAAAAABAAEAPUAAACJAwAAAAA=&#10;" path="m,12r12,5l25,20,37,17,47,10,42,5,37,2,30,,22,,17,,10,2,5,7,,12xe" filled="f" strokecolor="#e77817" strokeweight="0">
              <v:path arrowok="t" o:connecttype="custom" o:connectlocs="0,12;12,17;25,20;37,17;47,10;42,5;37,2;30,0;22,0;17,0;10,2;5,7;0,12" o:connectangles="0,0,0,0,0,0,0,0,0,0,0,0,0"/>
            </v:shape>
            <v:shape id="Freeform 1559" o:spid="_x0000_s2583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y6cQA&#10;AADdAAAADwAAAGRycy9kb3ducmV2LnhtbERPTWvCQBC9C/6HZYTe6sYW05C6itgK4sU29dDjkB2T&#10;YHY27G5j2l/vCgVv83ifs1gNphU9Od9YVjCbJiCIS6sbrhQcv7aPGQgfkDW2lknBL3lYLcejBeba&#10;XviT+iJUIoawz1FBHUKXS+nLmgz6qe2II3eyzmCI0FVSO7zEcNPKpyRJpcGGY0ONHW1qKs/Fj1Gw&#10;+9tvv9Nj9vHcn94OBrP03ThU6mEyrF9BBBrCXfzv3uk4fz5/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cunEAAAA3QAAAA8AAAAAAAAAAAAAAAAAmAIAAGRycy9k&#10;b3ducmV2LnhtbFBLBQYAAAAABAAEAPUAAACJAwAAAAA=&#10;" path="m62,12l,,62,12xm62,12r12,5l87,20,99,17r10,-7l104,7,99,2r-7,l84,,79,2r-7,l67,7r-5,5xe" fillcolor="#f3be00" stroked="f">
              <v:path arrowok="t" o:connecttype="custom" o:connectlocs="62,12;0,0;62,12;62,12;74,17;87,20;99,17;109,10;104,7;99,2;92,2;84,0;79,2;72,2;67,7;62,12" o:connectangles="0,0,0,0,0,0,0,0,0,0,0,0,0,0,0,0"/>
              <o:lock v:ext="edit" verticies="t"/>
            </v:shape>
            <v:shape id="Freeform 1560" o:spid="_x0000_s2584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ducYA&#10;AADdAAAADwAAAGRycy9kb3ducmV2LnhtbESPQWvDMAyF74X9B6PBbq3TspSR1S1jUChsObTb2FXE&#10;WpI1loPtJdm/rw6F3iTe03ufNrvJdWqgEFvPBpaLDBRx5W3LtYHPj/38CVRMyBY7z2TgnyLstnez&#10;DRbWj3yk4ZRqJSEcCzTQpNQXWseqIYdx4Xti0X58cJhkDbW2AUcJd51eZdlaO2xZGhrs6bWh6nz6&#10;cwbe7Tn0v6s8Dl/Ht+/lWJaPKZTGPNxPL8+gEk3pZr5eH6zg57ngyjcygt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zducYAAADdAAAADwAAAAAAAAAAAAAAAACYAgAAZHJz&#10;L2Rvd25yZXYueG1sUEsFBgAAAAAEAAQA9QAAAIsDAAAAAA==&#10;" path="m62,12l,,62,12xe" filled="f" strokecolor="#e77817" strokeweight="0">
              <v:path arrowok="t" o:connecttype="custom" o:connectlocs="62,12;0,0;62,12" o:connectangles="0,0,0"/>
            </v:shape>
            <v:shape id="Freeform 1561" o:spid="_x0000_s2585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h78IA&#10;AADdAAAADwAAAGRycy9kb3ducmV2LnhtbESPQYvCMBCF7wv+hzCCtzV1QdFqFBEFr9pF8TY0Y1tt&#10;JiXJ1vrvjSDsbYb33jdvFqvO1KIl5yvLCkbDBARxbnXFhYLfbPc9BeEDssbaMil4kofVsve1wFTb&#10;Bx+oPYZCRAj7FBWUITSplD4vyaAf2oY4alfrDIa4ukJqh48IN7X8SZKJNFhxvFBiQ5uS8vvxz0TK&#10;bVsddtmlnp4d3/dBntrsbJQa9Lv1HESgLvybP+m9jvXH4xm8v4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mHvwgAAAN0AAAAPAAAAAAAAAAAAAAAAAJgCAABkcnMvZG93&#10;bnJldi54bWxQSwUGAAAAAAQABAD1AAAAhwMAAAAA&#10;" path="m,12r12,5l25,20,37,17,47,10,42,7,37,2r-7,l22,,17,2r-7,l5,7,,12xe" filled="f" strokecolor="#e77817" strokeweight="0">
              <v:path arrowok="t" o:connecttype="custom" o:connectlocs="0,12;12,17;25,20;37,17;47,10;42,7;37,2;30,2;22,0;17,2;10,2;5,7;0,12" o:connectangles="0,0,0,0,0,0,0,0,0,0,0,0,0"/>
            </v:shape>
            <v:shape id="Freeform 1562" o:spid="_x0000_s2586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VxMUA&#10;AADdAAAADwAAAGRycy9kb3ducmV2LnhtbESPQWvCQBCF7wX/wzJCb3VTpSKpq6hFCPQUtZ6H3TEJ&#10;zc6G7NbEf985FHqb4b1575v1dvStulMfm8AGXmcZKGIbXMOVgcv5+LICFROywzYwGXhQhO1m8rTG&#10;3IWBS7qfUqUkhGOOBuqUulzraGvyGGehIxbtFnqPSda+0q7HQcJ9q+dZttQeG5aGGjs61GS/Tz/e&#10;QPFZlo+v/fVm58V1kdmPXSqawZjn6bh7B5VoTP/mv+vCCf7b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JXExQAAAN0AAAAPAAAAAAAAAAAAAAAAAJgCAABkcnMv&#10;ZG93bnJldi54bWxQSwUGAAAAAAQABAD1AAAAigMAAAAA&#10;" path="m58,13l,,58,13xm58,13r12,5l82,20,95,18r10,-8l100,8,95,3,87,,80,,75,,68,3,63,8r-5,5xe" fillcolor="#f3be00" stroked="f">
              <v:path arrowok="t" o:connecttype="custom" o:connectlocs="58,13;0,0;58,13;58,13;70,18;82,20;95,18;105,10;100,8;95,3;87,0;80,0;75,0;68,3;63,8;58,13" o:connectangles="0,0,0,0,0,0,0,0,0,0,0,0,0,0,0,0"/>
              <o:lock v:ext="edit" verticies="t"/>
            </v:shape>
            <v:shape id="Freeform 1563" o:spid="_x0000_s2587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grsMA&#10;AADdAAAADwAAAGRycy9kb3ducmV2LnhtbERPTWvCQBC9F/oflin01mwUGiR1lVIp5JJDrJYep9kx&#10;G5udDdk1xn/vFgRv83ifs1xPthMjDb51rGCWpCCIa6dbbhTsvj5fFiB8QNbYOSYFF/KwXj0+LDHX&#10;7swVjdvQiBjCPkcFJoQ+l9LXhiz6xPXEkTu4wWKIcGikHvAcw20n52maSYstxwaDPX0Yqv+2J6vg&#10;xy8cl8Wx+XVmM5a7TaW/90ap56fp/Q1EoCncxTd3oeP812wG/9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IgrsMAAADdAAAADwAAAAAAAAAAAAAAAACYAgAAZHJzL2Rv&#10;d25yZXYueG1sUEsFBgAAAAAEAAQA9QAAAIgDAAAAAA==&#10;" path="m58,13l,,58,13xe" filled="f" strokecolor="#e77817" strokeweight="0">
              <v:path arrowok="t" o:connecttype="custom" o:connectlocs="58,13;0,0;58,13" o:connectangles="0,0,0"/>
            </v:shape>
            <v:shape id="Freeform 1564" o:spid="_x0000_s2588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5I8IA&#10;AADdAAAADwAAAGRycy9kb3ducmV2LnhtbESPQYvCMBCF7wv+hzCCtzVVUKRrFBEFr1pR9jY0Y1tt&#10;JiWJtf57IwjeZnjvffNmvuxMLVpyvrKsYDRMQBDnVldcKDhm298ZCB+QNdaWScGTPCwXvZ85pto+&#10;eE/tIRQiQtinqKAMoUml9HlJBv3QNsRRu1hnMMTVFVI7fES4qeU4SabSYMXxQokNrUvKb4e7iZTr&#10;ptpvs/96dnZ82wV5arOzUWrQ71Z/IAJ14Wv+pHc61p9Mx/D+Jo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jkjwgAAAN0AAAAPAAAAAAAAAAAAAAAAAJgCAABkcnMvZG93&#10;bnJldi54bWxQSwUGAAAAAAQABAD1AAAAhwMAAAAA&#10;" path="m,13r12,5l24,20,37,18,47,10,42,8,37,3,29,,22,,17,,10,3,5,8,,13xe" filled="f" strokecolor="#e77817" strokeweight="0">
              <v:path arrowok="t" o:connecttype="custom" o:connectlocs="0,13;12,18;24,20;37,18;47,10;42,8;37,3;29,0;22,0;17,0;10,3;5,8;0,13" o:connectangles="0,0,0,0,0,0,0,0,0,0,0,0,0"/>
            </v:shape>
            <v:shape id="Freeform 1565" o:spid="_x0000_s2589" style="position:absolute;left:5882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s08QA&#10;AADdAAAADwAAAGRycy9kb3ducmV2LnhtbERP32vCMBB+H/g/hBP2NlM31NkZRQYyRbBMheHb0Zxt&#10;sbmUJNP63xtB8O0+vp83mbWmFmdyvrKsoN9LQBDnVldcKNjvFm+fIHxA1lhbJgVX8jCbdl4mmGp7&#10;4V86b0MhYgj7FBWUITSplD4vyaDv2YY4ckfrDIYIXSG1w0sMN7V8T5KhNFhxbCixoe+S8tP23yhY&#10;bdbSZpuTu/4dMx7/7A6LbHRQ6rXbzr9ABGrDU/xwL3WcPxh+wP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NPEAAAA3QAAAA8AAAAAAAAAAAAAAAAAmAIAAGRycy9k&#10;b3ducmV2LnhtbFBLBQYAAAAABAAEAPUAAACJAwAAAAA=&#10;" path="m57,20l,,57,20xm57,20r13,8l82,30,95,28r10,-8l100,15,95,13,87,10r-7,l75,10r-8,3l62,15r-5,5xe" fillcolor="#f3be00" stroked="f">
              <v:path arrowok="t" o:connecttype="custom" o:connectlocs="57,20;0,0;57,20;57,20;70,28;82,30;95,28;105,20;100,15;95,13;87,10;80,10;75,10;67,13;62,15;57,20" o:connectangles="0,0,0,0,0,0,0,0,0,0,0,0,0,0,0,0"/>
              <o:lock v:ext="edit" verticies="t"/>
            </v:shape>
            <v:shape id="Freeform 1566" o:spid="_x0000_s2590" style="position:absolute;left:5882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FHsQA&#10;AADdAAAADwAAAGRycy9kb3ducmV2LnhtbERPTWvCQBC9F/wPywi91Y3Sxpi6igiCKBWr9eBtyE6z&#10;wexsyK6a/nu3UOhtHu9zpvPO1uJGra8cKxgOEhDEhdMVlwq+jquXDIQPyBprx6TghzzMZ72nKeba&#10;3fmTbodQihjCPkcFJoQml9IXhiz6gWuII/ftWoshwraUusV7DLe1HCVJKi1WHBsMNrQ0VFwOV6tg&#10;cv7YZ+PjxJuS14sNZqt0tz0p9dzvFu8gAnXhX/znXus4/y19hd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BR7EAAAA3QAAAA8AAAAAAAAAAAAAAAAAmAIAAGRycy9k&#10;b3ducmV2LnhtbFBLBQYAAAAABAAEAPUAAACJAwAAAAA=&#10;" path="m57,20l,,57,20xe" filled="f" strokecolor="#e77817" strokeweight="0">
              <v:path arrowok="t" o:connecttype="custom" o:connectlocs="57,20;0,0;57,20" o:connectangles="0,0,0"/>
            </v:shape>
            <v:shape id="Freeform 1567" o:spid="_x0000_s2591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SYsQA&#10;AADdAAAADwAAAGRycy9kb3ducmV2LnhtbERPTWsCMRC9C/6HMII3zVZQ2q1Riii2Bw9VS+tt2Ew3&#10;y24mYZO6239vCgVv83ifs1z3thFXakPlWMHDNANBXDhdcangfNpNHkGEiKyxcUwKfinAejUcLDHX&#10;ruN3uh5jKVIIhxwVmBh9LmUoDFkMU+eJE/ftWosxwbaUusUuhdtGzrJsIS1WnBoMetoYKurjj1Xg&#10;648v/gzbc73Z7s3TpXs7+Oai1HjUvzyDiNTHu/jf/arT/PliDn/fp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EmLEAAAA3QAAAA8AAAAAAAAAAAAAAAAAmAIAAGRycy9k&#10;b3ducmV2LnhtbFBLBQYAAAAABAAEAPUAAACJAwAAAAA=&#10;" path="m,10r13,8l25,20,38,18,48,10,43,5,38,3,30,,23,,18,,10,3,5,5,,10xe" filled="f" strokecolor="#e77817" strokeweight="0">
              <v:path arrowok="t" o:connecttype="custom" o:connectlocs="0,10;13,18;25,20;38,18;48,10;43,5;38,3;30,0;23,0;18,0;10,3;5,5;0,10" o:connectangles="0,0,0,0,0,0,0,0,0,0,0,0,0"/>
            </v:shape>
            <v:shape id="Freeform 1568" o:spid="_x0000_s2592" style="position:absolute;left:5855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UW8EA&#10;AADdAAAADwAAAGRycy9kb3ducmV2LnhtbERPTYvCMBC9L/gfwix4W9MVtkjXKCIU3JNrFcHb0Mw2&#10;xWRSmqj135sFwds83ufMl4Oz4kp9aD0r+JxkIIhrr1tuFBz25ccMRIjIGq1nUnCnAMvF6G2OhfY3&#10;3tG1io1IIRwKVGBi7AopQ23IYZj4jjhxf753GBPsG6l7vKVwZ+U0y3LpsOXUYLCjtaH6XF2cgvKY&#10;5T/Vens3vzski1Uptyer1Ph9WH2DiDTEl/jp3ug0/yvP4f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6VFvBAAAA3QAAAA8AAAAAAAAAAAAAAAAAmAIAAGRycy9kb3du&#10;cmV2LnhtbFBLBQYAAAAABAAEAPUAAACGAwAAAAA=&#10;" path="m57,30l,,57,30xm57,30r12,8l84,43r10,l107,38r-5,-5l97,28,89,25,82,23r-8,l67,23r-5,2l57,30xe" fillcolor="#f3be00" stroked="f">
              <v:path arrowok="t" o:connecttype="custom" o:connectlocs="57,30;0,0;57,30;57,30;69,38;84,43;94,43;107,38;102,33;97,28;89,25;82,23;74,23;67,23;62,25;57,30" o:connectangles="0,0,0,0,0,0,0,0,0,0,0,0,0,0,0,0"/>
              <o:lock v:ext="edit" verticies="t"/>
            </v:shape>
            <v:shape id="Freeform 1569" o:spid="_x0000_s2593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gt78A&#10;AADdAAAADwAAAGRycy9kb3ducmV2LnhtbERPzYrCMBC+C75DGGFvmnZBK9UoYln0uuoDDM3YVptJ&#10;SLLaffuNsOBtPr7fWW8H04sH+dBZVpDPMhDEtdUdNwou56/pEkSIyBp7y6TglwJsN+PRGkttn/xN&#10;j1NsRArhUKKCNkZXShnqlgyGmXXEibtabzAm6BupPT5TuOnlZ5YtpMGOU0OLjvYt1ffTj1GwvPnC&#10;ZVV3aPJKFpXBfnd3uVIfk2G3AhFpiG/xv/uo0/z5ooDXN+kE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qC3vwAAAN0AAAAPAAAAAAAAAAAAAAAAAJgCAABkcnMvZG93bnJl&#10;di54bWxQSwUGAAAAAAQABAD1AAAAhAMAAAAA&#10;" path="m57,30l,,57,30xe" filled="f" strokecolor="#e77817" strokeweight="0">
              <v:path arrowok="t" o:connecttype="custom" o:connectlocs="57,30;0,0;57,30" o:connectangles="0,0,0"/>
            </v:shape>
            <v:shape id="Freeform 1570" o:spid="_x0000_s2594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vy8UA&#10;AADdAAAADwAAAGRycy9kb3ducmV2LnhtbESPQU/DMAyF70j8h8iTuLF0SExdt2yakECIG9suu1mN&#10;mxQap2pCW/j1+IDEzdZ7fu/z7jCHTo00pDaygdWyAEVcR9uyM3A5P9+XoFJGtthFJgPflOCwv73Z&#10;YWXjxO80nrJTEsKpQgM+577SOtWeAqZl7IlFa+IQMMs6OG0HnCQ8dPqhKNY6YMvS4LGnJ0/15+kr&#10;GIhvH9cwHp0rc0Pnxr9spvJnY8zdYj5uQWWa87/57/rVCv7jW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m/LxQAAAN0AAAAPAAAAAAAAAAAAAAAAAJgCAABkcnMv&#10;ZG93bnJldi54bWxQSwUGAAAAAAQABAD1AAAAigMAAAAA&#10;" path="m,7r12,8l27,20r10,l50,15,45,10,40,5,32,2,25,,17,,10,,5,2,,7e" filled="f" strokecolor="#e77817" strokeweight="0">
              <v:path arrowok="t" o:connecttype="custom" o:connectlocs="0,7;12,15;27,20;37,20;50,15;45,10;40,5;32,2;25,0;17,0;10,0;5,2;0,7" o:connectangles="0,0,0,0,0,0,0,0,0,0,0,0,0"/>
            </v:shape>
            <v:shape id="Freeform 1571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MQ8EA&#10;AADdAAAADwAAAGRycy9kb3ducmV2LnhtbERP24rCMBB9F/Yfwiz4pumK1tptlFUQ9NHLBwzN9MI2&#10;k5JErX+/WRB8m8O5TrEZTCfu5HxrWcHXNAFBXFrdcq3getlPMhA+IGvsLJOCJ3nYrD9GBebaPvhE&#10;93OoRQxhn6OCJoQ+l9KXDRn0U9sTR66yzmCI0NVSO3zEcNPJWZKk0mDLsaHBnnYNlb/nm1FwclmW&#10;XuerbntcVn423x0x2fdKjT+Hn28QgYbwFr/cBx3nL9IV/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jEPBAAAA3QAAAA8AAAAAAAAAAAAAAAAAmAIAAGRycy9kb3du&#10;cmV2LnhtbFBLBQYAAAAABAAEAPUAAACGAwAAAAA=&#10;" path="m,l3,13,8,23,18,33r9,5l27,28,22,15,13,5,,xe" fillcolor="#f3be00" stroked="f">
              <v:path arrowok="t" o:connecttype="custom" o:connectlocs="0,0;3,13;8,23;18,33;27,38;27,28;22,15;13,5;0,0" o:connectangles="0,0,0,0,0,0,0,0,0"/>
            </v:shape>
            <v:shape id="Freeform 1572" o:spid="_x0000_s2596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fD8UA&#10;AADdAAAADwAAAGRycy9kb3ducmV2LnhtbESPQU/DMAyF70j7D5GRuCCWMgSbyrJpmlQJuK3jB5jG&#10;S6o2TtWErvx7fEDiZus9v/d5u59DryYaUxvZwOOyAEXcRNuyM/B5rh42oFJGtthHJgM/lGC/W9xs&#10;sbTxyiea6uyUhHAq0YDPeSi1To2ngGkZB2LRLnEMmGUdnbYjXiU89HpVFC86YMvS4HGgo6emq7+D&#10;gXU9RTzdD513nfv4enJVcX6vjLm7nQ+voDLN+d/8d/1mBf95Lf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h8PxQAAAN0AAAAPAAAAAAAAAAAAAAAAAJgCAABkcnMv&#10;ZG93bnJldi54bWxQSwUGAAAAAAQABAD1AAAAigMAAAAA&#10;" path="m,l3,13,8,23,18,33r9,5l27,28,22,15,13,5,,e" filled="f" strokecolor="#e77817" strokeweight="0">
              <v:path arrowok="t" o:connecttype="custom" o:connectlocs="0,0;3,13;8,23;18,33;27,38;27,28;22,15;13,5;0,0" o:connectangles="0,0,0,0,0,0,0,0,0"/>
            </v:shape>
            <v:shape id="Freeform 1573" o:spid="_x0000_s2597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6u8MA&#10;AADdAAAADwAAAGRycy9kb3ducmV2LnhtbERPTWsCMRC9F/wPYQRvNeuCVbZGEVFQREHbQ4/DZtws&#10;biZLEnX9941Q6G0e73Nmi8424k4+1I4VjIYZCOLS6ZorBd9fm/cpiBCRNTaOScGTAizmvbcZFto9&#10;+ET3c6xECuFQoAITY1tIGUpDFsPQtcSJuzhvMSboK6k9PlK4bWSeZR/SYs2pwWBLK0Pl9XyzCta+&#10;m+6OF7Pzt5+9Xjfb/HnY50oN+t3yE0SkLv6L/9xbneaPJyN4fZ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6u8MAAADdAAAADwAAAAAAAAAAAAAAAACYAgAAZHJzL2Rv&#10;d25yZXYueG1sUEsFBgAAAAAEAAQA9QAAAIgDAAAAAA==&#10;" path="m44,37r3,13l52,60,62,70r12,5l72,65,67,52,57,42,44,37xm44,37l,,44,37xe" fillcolor="#f3be00" stroked="f">
              <v:path arrowok="t" o:connecttype="custom" o:connectlocs="44,37;47,50;52,60;62,70;74,75;72,65;67,52;57,42;44,37;44,37;0,0;44,37" o:connectangles="0,0,0,0,0,0,0,0,0,0,0,0"/>
              <o:lock v:ext="edit" verticies="t"/>
            </v:shape>
            <v:shape id="Freeform 1574" o:spid="_x0000_s2598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1u8QA&#10;AADdAAAADwAAAGRycy9kb3ducmV2LnhtbERPTWvCQBC9F/oflil4qxsj1pC6igii0l60Fe1tyI5J&#10;MDsbdldN/323IHibx/ucyawzjbiS87VlBYN+AoK4sLrmUsH31/I1A+EDssbGMin4JQ+z6fPTBHNt&#10;b7yl6y6UIoawz1FBFUKbS+mLigz6vm2JI3eyzmCI0JVSO7zFcNPINEnepMGaY0OFLS0qKs67i1Fw&#10;3F8ydw7Dnw888GE1zNLP7cYo1Xvp5u8gAnXhIb671zrOH41T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bvEAAAA3QAAAA8AAAAAAAAAAAAAAAAAmAIAAGRycy9k&#10;b3ducmV2LnhtbFBLBQYAAAAABAAEAPUAAACJAwAAAAA=&#10;" path="m,l3,13,8,23,18,33r12,5l28,28,23,15,13,5,,e" filled="f" strokecolor="#e77817" strokeweight="0">
              <v:path arrowok="t" o:connecttype="custom" o:connectlocs="0,0;3,13;8,23;18,33;30,38;28,28;23,15;13,5;0,0" o:connectangles="0,0,0,0,0,0,0,0,0"/>
            </v:shape>
            <v:shape id="Freeform 1575" o:spid="_x0000_s2599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vNcMA&#10;AADdAAAADwAAAGRycy9kb3ducmV2LnhtbERPTWvCQBC9F/wPywi91Y2KWlJXEUGwR02R9jZkx2w0&#10;Oxuzq4n++m5B6G0e73Pmy85W4kaNLx0rGA4SEMS50yUXCr6yzds7CB+QNVaOScGdPCwXvZc5ptq1&#10;vKPbPhQihrBPUYEJoU6l9Lkhi37gauLIHV1jMUTYFFI32MZwW8lRkkylxZJjg8Ga1oby8/5qFRz4&#10;Uc4m35fc/ew+D2vTZuPklCn12u9WHyACdeFf/HRvdZw/mY3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vNcMAAADdAAAADwAAAAAAAAAAAAAAAACYAgAAZHJzL2Rv&#10;d25yZXYueG1sUEsFBgAAAAAEAAQA9QAAAIgDAAAAAA==&#10;" path="m44,37l,,44,37e" filled="f" strokecolor="#e77817" strokeweight="0">
              <v:path arrowok="t" o:connecttype="custom" o:connectlocs="44,37;0,0;44,37" o:connectangles="0,0,0"/>
            </v:shape>
            <v:shape id="Freeform 1576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MEsQA&#10;AADdAAAADwAAAGRycy9kb3ducmV2LnhtbERP3WrCMBS+F/YO4Qy8EZtOdK6dUURQh27g3B7g0Jy1&#10;Zc1JaaLGtzcDYXfn4/s9s0UwjThT52rLCp6SFARxYXXNpYLvr/XwBYTzyBoby6TgSg4W84feDHNt&#10;L/xJ56MvRQxhl6OCyvs2l9IVFRl0iW2JI/djO4M+wq6UusNLDDeNHKXpszRYc2yosKVVRcXv8WQU&#10;7MJme30/TAd1KLOw39OH26wzpfqPYfkKwlPw/+K7+03H+ZPpG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/TBLEAAAA3QAAAA8AAAAAAAAAAAAAAAAAmAIAAGRycy9k&#10;b3ducmV2LnhtbFBLBQYAAAAABAAEAPUAAACJAwAAAAA=&#10;" path="m,l,12,5,25r10,7l25,40r,-13l20,17,10,7,,xe" fillcolor="#f3be00" stroked="f">
              <v:path arrowok="t" o:connecttype="custom" o:connectlocs="0,0;0,12;5,25;15,32;25,40;25,27;20,17;10,7;0,0" o:connectangles="0,0,0,0,0,0,0,0,0"/>
            </v:shape>
            <v:shape id="Freeform 1577" o:spid="_x0000_s2601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j98MA&#10;AADdAAAADwAAAGRycy9kb3ducmV2LnhtbERPS2vCQBC+F/wPyxS86aYFY4iuIhbRU8EHJcdpdkyC&#10;2dmQXZO0v74rCL3Nx/ec5XowteiodZVlBW/TCARxbnXFhYLLeTdJQDiPrLG2TAp+yMF6NXpZYqpt&#10;z0fqTr4QIYRdigpK75tUSpeXZNBNbUMcuKttDfoA20LqFvsQbmr5HkWxNFhxaCixoW1J+e10Nwqi&#10;zH58xrvfudGZs1/7701yjQulxq/DZgHC0+D/xU/3QYf5s/kMH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9j98MAAADdAAAADwAAAAAAAAAAAAAAAACYAgAAZHJzL2Rv&#10;d25yZXYueG1sUEsFBgAAAAAEAAQA9QAAAIgDAAAAAA==&#10;" path="m,l,12,5,25r10,7l25,40r,-13l20,17,10,7,,xe" filled="f" strokecolor="#e77817" strokeweight="0">
              <v:path arrowok="t" o:connecttype="custom" o:connectlocs="0,0;0,12;5,25;15,32;25,40;25,27;20,17;10,7;0,0" o:connectangles="0,0,0,0,0,0,0,0,0"/>
            </v:shape>
            <v:shape id="Freeform 1578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CzcUA&#10;AADdAAAADwAAAGRycy9kb3ducmV2LnhtbERPTU8CMRC9m/gfmjHxJl1BgawUYkxQI1xgSbhOtrPb&#10;xe10bSus/nprQsJtXt7nzBa9bcWRfGgcK7gfZCCIS6cbrhXsiuXdFESIyBpbx6TghwIs5tdXM8y1&#10;O/GGjttYixTCIUcFJsYulzKUhiyGgeuIE1c5bzEm6GupPZ5SuG3lMMvG0mLDqcFgRy+Gys/tt1Xw&#10;Wg2zonj7fTD7UbX+WvlD/KgOSt3e9M9PICL18SI+u991mv84GcP/N+k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wLNxQAAAN0AAAAPAAAAAAAAAAAAAAAAAJgCAABkcnMv&#10;ZG93bnJldi54bWxQSwUGAAAAAAQABAD1AAAAigMAAAAA&#10;" path="m42,40l,,42,40xe" fillcolor="#f3be00" stroked="f">
              <v:path arrowok="t" o:connecttype="custom" o:connectlocs="42,40;0,0;42,40" o:connectangles="0,0,0"/>
            </v:shape>
            <v:shape id="Freeform 1579" o:spid="_x0000_s2603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QOcMA&#10;AADdAAAADwAAAGRycy9kb3ducmV2LnhtbERPTWsCMRC9C/0PYQreNNtKVVajiFroTbQiHofNuNm6&#10;mWw3cV37640g9DaP9znTeWtL0VDtC8cK3voJCOLM6YJzBfvvz94YhA/IGkvHpOBGHuazl84UU+2u&#10;vKVmF3IRQ9inqMCEUKVS+syQRd93FXHkTq62GCKsc6lrvMZwW8r3JBlKiwXHBoMVLQ1l593FKshu&#10;23MV1r/muBysmgNd/jYL/FGq+9ouJiACteFf/HR/6Tj/YzSC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ZQOcMAAADdAAAADwAAAAAAAAAAAAAAAACYAgAAZHJzL2Rv&#10;d25yZXYueG1sUEsFBgAAAAAEAAQA9QAAAIgDAAAAAA==&#10;" path="m42,40l,,42,40xe" filled="f" strokecolor="#e77817" strokeweight="0">
              <v:path arrowok="t" o:connecttype="custom" o:connectlocs="42,40;0,0;42,40" o:connectangles="0,0,0"/>
            </v:shape>
            <v:shape id="Freeform 1580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GF8cA&#10;AADdAAAADwAAAGRycy9kb3ducmV2LnhtbESP3WoCQQyF7wu+wxChN6XOWmitW0cRQS3+QGv7AGEn&#10;3V3cySw7o45vby4K3iWck3O+TGbJNepMXag9GxgOMlDEhbc1lwZ+f5bP76BCRLbYeCYDVwowm/Ye&#10;Jphbf+FvOh9iqSSEQ44GqhjbXOtQVOQwDHxLLNqf7xxGWbtS2w4vEu4a/ZJlb9phzdJQYUuLiorj&#10;4eQMbNJqfd19jZ7qVI7Tdkv7sFqOjXnsp/kHqEgp3s3/159W8F9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RhfHAAAA3QAAAA8AAAAAAAAAAAAAAAAAmAIAAGRy&#10;cy9kb3ducmV2LnhtbFBLBQYAAAAABAAEAPUAAACMAwAAAAA=&#10;" path="m,l3,12,8,25r7,7l25,40r,-10l20,17,13,7,,xe" fillcolor="#f3be00" stroked="f">
              <v:path arrowok="t" o:connecttype="custom" o:connectlocs="0,0;3,12;8,25;15,32;25,40;25,30;20,17;13,7;0,0" o:connectangles="0,0,0,0,0,0,0,0,0"/>
            </v:shape>
            <v:shape id="Freeform 1581" o:spid="_x0000_s2605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p8sQA&#10;AADdAAAADwAAAGRycy9kb3ducmV2LnhtbERPTWvCQBC9C/0PyxR6M5sKjTF1FalIPRVqRXIcs2MS&#10;mp0N2W0S/fVuodDbPN7nLNejaURPnastK3iOYhDEhdU1lwqOX7tpCsJ5ZI2NZVJwJQfr1cNkiZm2&#10;A39Sf/ClCCHsMlRQed9mUrqiIoMusi1x4C62M+gD7EqpOxxCuGnkLI4TabDm0FBhS28VFd+HH6Mg&#10;zu32I9nd5kbnzp7ez5v0kpRKPT2Om1cQnkb/L/5z73WY/zJfwO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afLEAAAA3QAAAA8AAAAAAAAAAAAAAAAAmAIAAGRycy9k&#10;b3ducmV2LnhtbFBLBQYAAAAABAAEAPUAAACJAwAAAAA=&#10;" path="m,l3,12,8,25r7,7l25,40r,-10l20,17,13,7,,xe" filled="f" strokecolor="#e77817" strokeweight="0">
              <v:path arrowok="t" o:connecttype="custom" o:connectlocs="0,0;3,12;8,25;15,32;25,40;25,30;20,17;13,7;0,0" o:connectangles="0,0,0,0,0,0,0,0,0"/>
            </v:shape>
            <v:shape id="Freeform 1582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RyMYA&#10;AADdAAAADwAAAGRycy9kb3ducmV2LnhtbESPQWsCMRCF70L/Q5iCN822YJWtUUSQlpaCrtJeh810&#10;d2kyWZJUt/++cxC8zfDevPfNcj14p84UUxfYwMO0AEVcB9txY+B03E0WoFJGtugCk4E/SrBe3Y2W&#10;WNpw4QOdq9woCeFUooE2577UOtUteUzT0BOL9h2ixyxrbLSNeJFw7/RjUTxpjx1LQ4s9bVuqf6pf&#10;b2D3Nc/Wv1Xuc9+9uI/tZr6Ph3djxvfD5hlUpiHfzNfrVyv4s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2RyMYAAADdAAAADwAAAAAAAAAAAAAAAACYAgAAZHJz&#10;L2Rvd25yZXYueG1sUEsFBgAAAAAEAAQA9QAAAIsDAAAAAA==&#10;" path="m37,40l,,37,40xe" fillcolor="#f3be00" stroked="f">
              <v:path arrowok="t" o:connecttype="custom" o:connectlocs="37,40;0,0;37,40" o:connectangles="0,0,0"/>
            </v:shape>
            <v:shape id="Freeform 1583" o:spid="_x0000_s2607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KOMQA&#10;AADdAAAADwAAAGRycy9kb3ducmV2LnhtbERPS2vCQBC+F/wPywje6saCJURXEVEo9lDqE29Ddkyi&#10;2dmwu03Sf98tFHqbj+8582VvatGS85VlBZNxAoI4t7riQsHxsH1OQfiArLG2TAq+ycNyMXiaY6Zt&#10;x5/U7kMhYgj7DBWUITSZlD4vyaAf24Y4cjfrDIYIXSG1wy6Gm1q+JMmrNFhxbCixoXVJ+WP/ZRTs&#10;3Oby3ne4q+5p+7Hm7ny6bs9KjYb9agYiUB/+xX/uNx3nT9MJ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CjjEAAAA3QAAAA8AAAAAAAAAAAAAAAAAmAIAAGRycy9k&#10;b3ducmV2LnhtbFBLBQYAAAAABAAEAPUAAACJAwAAAAA=&#10;" path="m37,40l,,37,40xe" filled="f" strokecolor="#e77817" strokeweight="0">
              <v:path arrowok="t" o:connecttype="custom" o:connectlocs="37,40;0,0;37,40" o:connectangles="0,0,0"/>
            </v:shape>
            <v:shape id="Freeform 1584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FqsQA&#10;AADdAAAADwAAAGRycy9kb3ducmV2LnhtbERPTWvCQBC9F/wPyxS81U2EikRXCYXY6qFQ68XbkB2T&#10;mOxszG6T+O/dQqG3ebzPWW9H04ieOldZVhDPIhDEudUVFwpO39nLEoTzyBoby6TgTg62m8nTGhNt&#10;B/6i/ugLEULYJaig9L5NpHR5SQbdzLbEgbvYzqAPsCuk7nAI4aaR8yhaSIMVh4YSW3orKa+PP0ZB&#10;nn5m77fsGt9qz2MT78+HnTkrNX0e0xUIT6P/F/+5P3SY/7qcw+834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BarEAAAA3QAAAA8AAAAAAAAAAAAAAAAAmAIAAGRycy9k&#10;b3ducmV2LnhtbFBLBQYAAAAABAAEAPUAAACJAwAAAAA=&#10;" path="m,l,12,3,25r7,10l20,42,22,30,17,17,10,7,,xe" fillcolor="#f3be00" stroked="f">
              <v:path arrowok="t" o:connecttype="custom" o:connectlocs="0,0;0,12;3,25;10,35;20,42;22,30;17,17;10,7;0,0" o:connectangles="0,0,0,0,0,0,0,0,0"/>
            </v:shape>
            <v:shape id="Freeform 1585" o:spid="_x0000_s2609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GxcUA&#10;AADdAAAADwAAAGRycy9kb3ducmV2LnhtbERPTWvCQBC9C/6HZYTedGOLGqOrtBXBi4eq0PY2zY6b&#10;tNnZkF1j+u+7gtDbPN7nLNedrURLjS8dKxiPEhDEudMlGwWn43aYgvABWWPlmBT8kof1qt9bYqbd&#10;ld+oPQQjYgj7DBUUIdSZlD4vyKIfuZo4cmfXWAwRNkbqBq8x3FbyMUmm0mLJsaHAml4Lyn8OF6ug&#10;mptPU76ns/FHfXzpNu38++uyV+ph0D0vQATqwr/47t7pOH+SPsH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MbFxQAAAN0AAAAPAAAAAAAAAAAAAAAAAJgCAABkcnMv&#10;ZG93bnJldi54bWxQSwUGAAAAAAQABAD1AAAAigMAAAAA&#10;" path="m,l,12,3,25r7,10l20,42,22,30,17,17,10,7,,xe" filled="f" strokecolor="#e77817" strokeweight="0">
              <v:path arrowok="t" o:connecttype="custom" o:connectlocs="0,0;0,12;3,25;10,35;20,42;22,30;17,17;10,7;0,0" o:connectangles="0,0,0,0,0,0,0,0,0"/>
            </v:shape>
            <v:shape id="Freeform 1586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JzcUA&#10;AADdAAAADwAAAGRycy9kb3ducmV2LnhtbESPzWrCQBDH7wXfYRmhF2k2qU0bUlcRRaz01OgDDNlp&#10;EpudDdk1xrfvFoTeZpjf/D8Wq9G0YqDeNZYVJFEMgri0uuFKwem4e8pAOI+ssbVMCm7kYLWcPCww&#10;1/bKXzQUvhJBhF2OCmrvu1xKV9Zk0EW2Iw63b9sb9GHtK6l7vAZx08rnOH6VBhsODjV2tKmp/Cku&#10;RsHcn/dF4GbyPD98vhVpsm+2rVKP03H9DsLT6P/h+/eHDvHT7AX+2o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UnNxQAAAN0AAAAPAAAAAAAAAAAAAAAAAJgCAABkcnMv&#10;ZG93bnJldi54bWxQSwUGAAAAAAQABAD1AAAAigMAAAAA&#10;" path="m37,45l,,37,45xe" fillcolor="#f3be00" stroked="f">
              <v:path arrowok="t" o:connecttype="custom" o:connectlocs="37,45;0,0;37,45" o:connectangles="0,0,0"/>
            </v:shape>
            <v:shape id="Freeform 1587" o:spid="_x0000_s2611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HacIA&#10;AADdAAAADwAAAGRycy9kb3ducmV2LnhtbERPS4vCMBC+L/gfwgh7WTTdRUWrUWRlodf1ibehGdtg&#10;MylNrN1/vxEEb/PxPWex6mwlWmq8cazgc5iAIM6dNlwo2O9+BlMQPiBrrByTgj/ysFr23haYanfn&#10;X2q3oRAxhH2KCsoQ6lRKn5dk0Q9dTRy5i2sshgibQuoG7zHcVvIrSSbSouHYUGJN3yXl1+3NKjhf&#10;djYxh9nIth/ZIa822eloRkq997v1HESgLrzET3em4/zxdAy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YdpwgAAAN0AAAAPAAAAAAAAAAAAAAAAAJgCAABkcnMvZG93&#10;bnJldi54bWxQSwUGAAAAAAQABAD1AAAAhwMAAAAA&#10;" path="m37,45l,,37,45xe" filled="f" strokecolor="#e77817" strokeweight="0">
              <v:path arrowok="t" o:connecttype="custom" o:connectlocs="37,45;0,0;37,45" o:connectangles="0,0,0"/>
            </v:shape>
            <v:shape id="Freeform 1588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SL8QA&#10;AADdAAAADwAAAGRycy9kb3ducmV2LnhtbERPTWvCQBC9C/6HZQq9SN1Yagipq0hLoSA9GD14HLLT&#10;JJidDdmpif31bqHgbR7vc1ab0bXqQn1oPBtYzBNQxKW3DVcGjoePpwxUEGSLrWcycKUAm/V0ssLc&#10;+oH3dCmkUjGEQ44GapEu1zqUNTkMc98RR+7b9w4lwr7StschhrtWPydJqh02HBtq7OitpvJc/DgD&#10;53Q3yH4mi3f91V5/U5+dXigz5vFh3L6CEhrlLv53f9o4f5ml8PdNPE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Ei/EAAAA3QAAAA8AAAAAAAAAAAAAAAAAmAIAAGRycy9k&#10;b3ducmV2LnhtbFBLBQYAAAAABAAEAPUAAACJAwAAAAA=&#10;" path="m,l,15,5,25r5,10l20,43,22,33,17,20,10,8,,xe" fillcolor="#f3be00" stroked="f">
              <v:path arrowok="t" o:connecttype="custom" o:connectlocs="0,0;0,15;5,25;10,35;20,43;22,33;17,20;10,8;0,0" o:connectangles="0,0,0,0,0,0,0,0,0"/>
            </v:shape>
            <v:shape id="Freeform 1589" o:spid="_x0000_s2613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/ocUA&#10;AADdAAAADwAAAGRycy9kb3ducmV2LnhtbERPS2vCQBC+C/0PyxR6M5tKfUVXEUvQopdGS69DdkxS&#10;s7Npdqvx33cLQm/z8T1nvuxMLS7UusqygucoBkGcW11xoeB4SPsTEM4ja6wtk4IbOVguHnpzTLS9&#10;8jtdMl+IEMIuQQWl900ipctLMugi2xAH7mRbgz7AtpC6xWsIN7UcxPFIGqw4NJTY0Lqk/Jz9GAXD&#10;NJu+nfWH/TrsVq/p7eXze99slHp67FYzEJ46/y++u7c6zB9Oxv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T+hxQAAAN0AAAAPAAAAAAAAAAAAAAAAAJgCAABkcnMv&#10;ZG93bnJldi54bWxQSwUGAAAAAAQABAD1AAAAigMAAAAA&#10;" path="m,l,15,5,25r5,10l20,43,22,33,17,20,10,8,,xe" filled="f" strokecolor="#e77817" strokeweight="0">
              <v:path arrowok="t" o:connecttype="custom" o:connectlocs="0,0;0,15;5,25;10,35;20,43;22,33;17,20;10,8;0,0" o:connectangles="0,0,0,0,0,0,0,0,0"/>
            </v:shape>
            <v:shape id="Freeform 1590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+VccA&#10;AADdAAAADwAAAGRycy9kb3ducmV2LnhtbESPQU/DMAyF75P4D5GRuG0pqzZV3bIJkIa47MA2IY5W&#10;4rWFxilN6Aq/Hh+QdrP1nt/7vN6OvlUD9bEJbOB+loEitsE1XBk4HXfTAlRMyA7bwGTghyJsNzeT&#10;NZYuXPiVhkOqlIRwLNFAnVJXah1tTR7jLHTEop1D7zHJ2lfa9XiRcN/qeZYttceGpaHGjp5qsp+H&#10;b29gb7viWQ8fv9Vbnj++f9k2t/OdMXe348MKVKIxXc3/1y9O8BeF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flXHAAAA3QAAAA8AAAAAAAAAAAAAAAAAmAIAAGRy&#10;cy9kb3ducmV2LnhtbFBLBQYAAAAABAAEAPUAAACMAwAAAAA=&#10;" path="m38,44l,,38,44xe" fillcolor="#f3be00" stroked="f">
              <v:path arrowok="t" o:connecttype="custom" o:connectlocs="38,44;0,0;38,44" o:connectangles="0,0,0"/>
            </v:shape>
            <v:shape id="Freeform 1591" o:spid="_x0000_s2615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hs8QA&#10;AADdAAAADwAAAGRycy9kb3ducmV2LnhtbERP32vCMBB+H/g/hBN8kZkqTF01iojCkIFYx8C3oznb&#10;YnOpTabZf28Gwt7u4/t582UwtbhR6yrLCoaDBARxbnXFhYKv4/Z1CsJ5ZI21ZVLwSw6Wi87LHFNt&#10;73ygW+YLEUPYpaig9L5JpXR5SQbdwDbEkTvb1qCPsC2kbvEew00tR0kylgYrjg0lNrQuKb9kP0bB&#10;5DTa9ft6fz1eKAvfepV8bsNGqV43rGYgPAX/L366P3Sc/zZ9h7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YbPEAAAA3QAAAA8AAAAAAAAAAAAAAAAAmAIAAGRycy9k&#10;b3ducmV2LnhtbFBLBQYAAAAABAAEAPUAAACJAwAAAAA=&#10;" path="m38,44l,,38,44xe" filled="f" strokecolor="#e77817" strokeweight="0">
              <v:path arrowok="t" o:connecttype="custom" o:connectlocs="38,44;0,0;38,44" o:connectangles="0,0,0"/>
            </v:shape>
            <v:shape id="Freeform 1592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DasQA&#10;AADdAAAADwAAAGRycy9kb3ducmV2LnhtbESPT4vCQAzF78J+hyHC3nSqoLhdRxFhQQTBf4ceQye2&#10;1U6mdMba/fbmsLC3hPfy3i/Lde9q1VEbKs8GJuMEFHHubcWFgevlZ7QAFSKyxdozGfilAOvVx2CJ&#10;qfUvPlF3joWSEA4pGihjbFKtQ16SwzD2DbFoN986jLK2hbYtviTc1XqaJHPtsGJpKLGhbUn54/x0&#10;BvYHfbs/s6Pd4nXSNdO4T7IMjfkc9ptvUJH6+G/+u95ZwZ99Cb98Iy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A2rEAAAA3QAAAA8AAAAAAAAAAAAAAAAAmAIAAGRycy9k&#10;b3ducmV2LnhtbFBLBQYAAAAABAAEAPUAAACJAwAAAAA=&#10;" path="m2,l,7r,5l,19r2,5l12,34r15,5l27,29,22,17,12,7,2,xe" fillcolor="#f3be00" stroked="f">
              <v:path arrowok="t" o:connecttype="custom" o:connectlocs="2,0;0,7;0,12;0,19;2,24;12,34;27,39;27,29;22,17;12,7;2,0" o:connectangles="0,0,0,0,0,0,0,0,0,0,0"/>
            </v:shape>
            <v:shape id="Freeform 1593" o:spid="_x0000_s2617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jTcQA&#10;AADdAAAADwAAAGRycy9kb3ducmV2LnhtbERPTUsDMRC9C/6HMEJvNttSi902LbpQEKGHVoseh810&#10;d3EzWZKxjf++EQRv83ifs9ok16szhdh5NjAZF6CIa287bgy8v23vH0FFQbbYeyYDPxRhs769WWFp&#10;/YX3dD5Io3IIxxINtCJDqXWsW3IYx34gztzJB4eSYWi0DXjJ4a7X06KYa4cd54YWB6paqr8O385A&#10;+mykCvK8WxxnqZrut68f9XFuzOguPS1BCSX5F/+5X2ye/7CYwO83+QS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I03EAAAA3QAAAA8AAAAAAAAAAAAAAAAAmAIAAGRycy9k&#10;b3ducmV2LnhtbFBLBQYAAAAABAAEAPUAAACJAwAAAAA=&#10;" path="m2,l,7r,5l,19r2,5l12,34r15,5l27,29,22,17,12,7,2,xe" filled="f" strokecolor="#e77817" strokeweight="0">
              <v:path arrowok="t" o:connecttype="custom" o:connectlocs="2,0;0,7;0,12;0,19;2,24;12,34;27,39;27,29;22,17;12,7;2,0" o:connectangles="0,0,0,0,0,0,0,0,0,0,0"/>
            </v:shape>
            <v:shape id="Freeform 1594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cQsUA&#10;AADdAAAADwAAAGRycy9kb3ducmV2LnhtbERPTWvCQBC9F/wPywi9FN0k2KLRVUpFiNCLVtTjkB2T&#10;YHY2ZLdJ+u+7QqG3ebzPWW0GU4uOWldZVhBPIxDEudUVFwpOX7vJHITzyBpry6Tghxxs1qOnFaba&#10;9nyg7ugLEULYpaig9L5JpXR5SQbd1DbEgbvZ1qAPsC2kbrEP4aaWSRS9SYMVh4YSG/ooKb8fv42C&#10;voluL3Eyu36eT9m2u2Ruv41zpZ7Hw/sShKfB/4v/3JkO818XCTy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5xCxQAAAN0AAAAPAAAAAAAAAAAAAAAAAJgCAABkcnMv&#10;ZG93bnJldi54bWxQSwUGAAAAAAQABAD1AAAAigMAAAAA&#10;" path="m42,48l,,42,48xe" fillcolor="#f3be00" stroked="f">
              <v:path arrowok="t" o:connecttype="custom" o:connectlocs="42,48;0,0;42,48" o:connectangles="0,0,0"/>
            </v:shape>
            <v:shape id="Freeform 1595" o:spid="_x0000_s2619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hqcMA&#10;AADdAAAADwAAAGRycy9kb3ducmV2LnhtbERPTWsCMRC9F/wPYQrearaKVbdGEVEQ2kvVg8fpZtwN&#10;bibLZtT13zeFQm/zeJ8zX3a+Vjdqowts4HWQgSIugnVcGjgeti9TUFGQLdaBycCDIiwXvac55jbc&#10;+YtueylVCuGYo4FKpMm1jkVFHuMgNMSJO4fWoyTYltq2eE/hvtbDLHvTHh2nhgobWldUXPZXb2By&#10;2frzZPM9PYWj+8w+TiLuao3pP3erd1BCnfyL/9w7m+aPZyP4/Sad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lhqcMAAADdAAAADwAAAAAAAAAAAAAAAACYAgAAZHJzL2Rv&#10;d25yZXYueG1sUEsFBgAAAAAEAAQA9QAAAIgDAAAAAA==&#10;" path="m42,48l,,42,48xe" filled="f" strokecolor="#e77817" strokeweight="0">
              <v:path arrowok="t" o:connecttype="custom" o:connectlocs="42,48;0,0;42,48" o:connectangles="0,0,0"/>
            </v:shape>
            <v:shape id="Freeform 1596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/8cA&#10;AADdAAAADwAAAGRycy9kb3ducmV2LnhtbESPT2vCQBDF74LfYRmhN7Pxb23qKiIIFlpqtZfeptlp&#10;EszOLtltTL99VxC8zfDevN+b5boztWip8ZVlBaMkBUGcW11xoeDztBsuQPiArLG2TAr+yMN61e8t&#10;MdP2wh/UHkMhYgj7DBWUIbhMSp+XZNAn1hFH7cc2BkNcm0LqBi8x3NRynKZzabDiSCjR0bak/Hz8&#10;NZH7Nm0nj+7l/UufX1uX025/+B4p9TDoNs8gAnXhbr5d73WsP3uawvWbOIJ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Ch//HAAAA3QAAAA8AAAAAAAAAAAAAAAAAmAIAAGRy&#10;cy9kb3ducmV2LnhtbFBLBQYAAAAABAAEAPUAAACMAwAAAAA=&#10;" path="m49,37l,,49,37r5,13l62,60r10,7l84,72r,-5l82,62,79,55,74,50,69,45,62,40,57,37r-8,xe" fillcolor="#f3be00" stroked="f">
              <v:path arrowok="t" o:connecttype="custom" o:connectlocs="49,37;0,0;49,37;49,37;49,37;54,50;62,60;72,67;84,72;84,67;82,62;79,55;74,50;69,45;62,40;57,37;49,37" o:connectangles="0,0,0,0,0,0,0,0,0,0,0,0,0,0,0,0,0"/>
            </v:shape>
            <v:shape id="Freeform 1597" o:spid="_x0000_s2621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/p8EA&#10;AADdAAAADwAAAGRycy9kb3ducmV2LnhtbERPTYvCMBC9C/6HMAveNFVQ1mqURVBE9GD14HFoxrbY&#10;TEoStf33mwVhb/N4n7Nct6YWL3K+sqxgPEpAEOdWV1wouF62w28QPiBrrC2Tgo48rFf93hJTbd98&#10;plcWChFD2KeooAyhSaX0eUkG/cg2xJG7W2cwROgKqR2+Y7ip5SRJZtJgxbGhxIY2JeWP7GkUHE/j&#10;y9Hh7La7d835mRw6yrhTavDV/ixABGrDv/jj3us4fzqfwt8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v6fBAAAA3QAAAA8AAAAAAAAAAAAAAAAAmAIAAGRycy9kb3du&#10;cmV2LnhtbFBLBQYAAAAABAAEAPUAAACGAwAAAAA=&#10;" path="m49,37l,,49,37r5,13l62,60r10,7l84,72r,-5l82,62,79,55,74,50,69,45,62,40,57,37r-8,xe" filled="f" strokecolor="#e77817" strokeweight="0">
              <v:path arrowok="t" o:connecttype="custom" o:connectlocs="49,37;0,0;49,37;49,37;49,37;54,50;62,60;72,67;84,72;84,67;82,62;79,55;74,50;69,45;62,40;57,37;49,37" o:connectangles="0,0,0,0,0,0,0,0,0,0,0,0,0,0,0,0,0"/>
            </v:shape>
            <v:shape id="Freeform 1598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vOcIA&#10;AADdAAAADwAAAGRycy9kb3ducmV2LnhtbERPS2vCQBC+F/wPyxR6q5sKPpq6iogWbz6hPQ7ZaRKa&#10;nQ3ZiYn/3i0UvM3H95z5sneVulITSs8G3oYJKOLM25JzA5fz9nUGKgiyxcozGbhRgOVi8DTH1PqO&#10;j3Q9Sa5iCIcUDRQidap1yApyGIa+Jo7cj28cSoRNrm2DXQx3lR4lyUQ7LDk2FFjTuqDs99Q6A9V5&#10;x5+3fdfNDuJ72W7ar+9pa8zLc7/6ACXUy0P8797ZOH/8PoG/b+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85wgAAAN0AAAAPAAAAAAAAAAAAAAAAAJgCAABkcnMvZG93&#10;bnJldi54bWxQSwUGAAAAAAQABAD1AAAAhwMAAAAA&#10;" path="m45,38l,,45,38r5,12l58,60r9,8l80,75r,-7l77,63,75,58,70,50,65,45,58,43,53,40,45,38xe" fillcolor="#f3be00" stroked="f">
              <v:path arrowok="t" o:connecttype="custom" o:connectlocs="45,38;0,0;45,38;45,38;45,38;50,50;58,60;67,68;80,75;80,68;77,63;75,58;70,50;65,45;58,43;53,40;45,38" o:connectangles="0,0,0,0,0,0,0,0,0,0,0,0,0,0,0,0,0"/>
            </v:shape>
            <v:shape id="Freeform 1599" o:spid="_x0000_s2623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bU8MA&#10;AADdAAAADwAAAGRycy9kb3ducmV2LnhtbERP32vCMBB+H/g/hBP2NlOFTVeNIsrGQBDsBF+vzdkU&#10;m0tpYu3++0UQfLuP7+ctVr2tRUetrxwrGI8SEMSF0xWXCo6/X28zED4ga6wdk4I/8rBaDl4WmGp3&#10;4wN1WShFDGGfogITQpNK6QtDFv3INcSRO7vWYoiwLaVu8RbDbS0nSfIhLVYcGww2tDFUXLKrVbDp&#10;9vLYnfKZyQ+7LNl+59vLdafU67Bfz0EE6sNT/HD/6Dj//XMK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3bU8MAAADdAAAADwAAAAAAAAAAAAAAAACYAgAAZHJzL2Rv&#10;d25yZXYueG1sUEsFBgAAAAAEAAQA9QAAAIgDAAAAAA==&#10;" path="m45,38l,,45,38r5,12l58,60r9,8l80,75r,-7l77,63,75,58,70,50,65,45,58,43,53,40,45,38xe" filled="f" strokecolor="#e77817" strokeweight="0">
              <v:path arrowok="t" o:connecttype="custom" o:connectlocs="45,38;0,0;45,38;45,38;45,38;50,50;58,60;67,68;80,75;80,68;77,63;75,58;70,50;65,45;58,43;53,40;45,38" o:connectangles="0,0,0,0,0,0,0,0,0,0,0,0,0,0,0,0,0"/>
            </v:shape>
            <v:shape id="Freeform 1600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/L8UA&#10;AADdAAAADwAAAGRycy9kb3ducmV2LnhtbESPQWvDMAyF74X+B6PBbq3TwbI2i1PGxiCHXtb2B4hY&#10;S8Ji2Y29NPv306HQm8R7eu9TuZ/doCYaY+/ZwGadgSJuvO25NXA+fa62oGJCtjh4JgN/FGFfLRcl&#10;FtZf+YumY2qVhHAs0ECXUii0jk1HDuPaB2LRvv3oMMk6ttqOeJVwN+inLMu1w56locNA7x01P8df&#10;ZyBOm5f5krW6Di4d8rr5CPnhZMzjw/z2CirRnO7m23VtBf95J7jyjYyg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n8vxQAAAN0AAAAPAAAAAAAAAAAAAAAAAJgCAABkcnMv&#10;ZG93bnJldi54bWxQSwUGAAAAAAQABAD1AAAAigMAAAAA&#10;" path="m42,37l,,42,37xe" fillcolor="#f3be00" stroked="f">
              <v:path arrowok="t" o:connecttype="custom" o:connectlocs="42,37;0,0;42,37" o:connectangles="0,0,0"/>
            </v:shape>
            <v:shape id="Freeform 1601" o:spid="_x0000_s2625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O08MA&#10;AADdAAAADwAAAGRycy9kb3ducmV2LnhtbERPTYvCMBC9C/6HMII3TXdRV7tGWXYRip50RfE2NmNb&#10;bCaliVr/vREEb/N4nzOdN6YUV6pdYVnBRz8CQZxaXXCmYPu/6I1BOI+ssbRMCu7kYD5rt6YYa3vj&#10;NV03PhMhhF2MCnLvq1hKl+Zk0PVtRRy4k60N+gDrTOoabyHclPIzikbSYMGhIceKfnNKz5uLUXA6&#10;Lr/2h8SP/rL0PFgdaFcsk51S3U7z8w3CU+Pf4pc70WH+cDKB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rO08MAAADdAAAADwAAAAAAAAAAAAAAAACYAgAAZHJzL2Rv&#10;d25yZXYueG1sUEsFBgAAAAAEAAQA9QAAAIgDAAAAAA==&#10;" path="m42,37l,,42,37xe" filled="f" strokecolor="#e77817" strokeweight="0">
              <v:path arrowok="t" o:connecttype="custom" o:connectlocs="42,37;0,0;42,37" o:connectangles="0,0,0"/>
            </v:shape>
            <v:shape id="Freeform 1602" o:spid="_x0000_s2626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au8MA&#10;AADdAAAADwAAAGRycy9kb3ducmV2LnhtbESPQWvDMAyF74X9B6PBbo29HkLI6pYyGNtxawu9qrEW&#10;h8ZyFntt8u+nw6A3iff03qf1dgq9utKYusgWngsDiriJruPWwvHwtqxApYzssI9MFmZKsN08LNZY&#10;u3jjL7ruc6skhFONFnzOQ611ajwFTEUciEX7jmPALOvYajfiTcJDr1fGlDpgx9LgcaBXT81l/xss&#10;tH11/pmdc1j6z3lV6ROb6t3ap8dp9wIq05Tv5v/rDyf4pRF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zau8MAAADdAAAADwAAAAAAAAAAAAAAAACYAgAAZHJzL2Rv&#10;d25yZXYueG1sUEsFBgAAAAAEAAQA9QAAAIgDAAAAAA==&#10;" path="m57,22l,,57,22xm57,22r13,8l82,32,92,30r13,-5l100,20,95,17,87,15,82,12r-7,l67,15r-5,2l57,22xe" fillcolor="#f3be00" stroked="f">
              <v:path arrowok="t" o:connecttype="custom" o:connectlocs="57,22;0,0;57,22;57,22;70,30;82,32;92,30;105,25;100,20;95,17;87,15;82,12;75,12;67,15;62,17;57,22" o:connectangles="0,0,0,0,0,0,0,0,0,0,0,0,0,0,0,0"/>
              <o:lock v:ext="edit" verticies="t"/>
            </v:shape>
            <v:shape id="Freeform 1603" o:spid="_x0000_s2627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OtsMA&#10;AADdAAAADwAAAGRycy9kb3ducmV2LnhtbERP32vCMBB+H/g/hBP2NlMdiFajbIMxhyBoVfZ4NLem&#10;rLmUJNb63y/CYG/38f285bq3jejIh9qxgvEoA0FcOl1zpeBYvD/NQISIrLFxTApuFGC9GjwsMdfu&#10;ynvqDrESKYRDjgpMjG0uZSgNWQwj1xIn7tt5izFBX0nt8ZrCbSMnWTaVFmtODQZbejNU/hwuVsHX&#10;86s8de5j182L6vZZmImX27NSj8P+ZQEiUh//xX/ujU7zp9kY7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OtsMAAADdAAAADwAAAAAAAAAAAAAAAACYAgAAZHJzL2Rv&#10;d25yZXYueG1sUEsFBgAAAAAEAAQA9QAAAIgDAAAAAA==&#10;" path="m57,22l,,57,22xe" filled="f" strokecolor="#e77817" strokeweight="0">
              <v:path arrowok="t" o:connecttype="custom" o:connectlocs="57,22;0,0;57,22" o:connectangles="0,0,0"/>
            </v:shape>
            <v:shape id="Freeform 1604" o:spid="_x0000_s2628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OysQA&#10;AADdAAAADwAAAGRycy9kb3ducmV2LnhtbERPTWsCMRC9C/6HMEJvmq0HqVujFFFsDz1ot7Tehs10&#10;s+xmEjapu/33jSB4m8f7nNVmsK24UBdqxwoeZxkI4tLpmisFxcd++gQiRGSNrWNS8EcBNuvxaIW5&#10;dj0f6XKKlUghHHJUYGL0uZShNGQxzJwnTtyP6yzGBLtK6g77FG5bOc+yhbRYc2ow6GlrqGxOv1aB&#10;bz6/+Svsima7O5jluX979+1ZqYfJ8PIMItIQ7+Kb+1Wn+YtsDtdv0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DsrEAAAA3QAAAA8AAAAAAAAAAAAAAAAAmAIAAGRycy9k&#10;b3ducmV2LnhtbFBLBQYAAAAABAAEAPUAAACJAwAAAAA=&#10;" path="m,10r13,8l25,20,35,18,48,13,43,8,38,5,30,3,25,,18,,10,3,5,5,,10xe" filled="f" strokecolor="#e77817" strokeweight="0">
              <v:path arrowok="t" o:connecttype="custom" o:connectlocs="0,10;13,18;25,20;35,18;48,13;43,8;38,5;30,3;25,0;18,0;10,3;5,5;0,10" o:connectangles="0,0,0,0,0,0,0,0,0,0,0,0,0"/>
            </v:shape>
            <v:shape id="Freeform 1605" o:spid="_x0000_s2629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a7MUA&#10;AADdAAAADwAAAGRycy9kb3ducmV2LnhtbERPTWvCQBC9F/wPyxS81Y1Ko6auEkqDza1REbxNs9Mk&#10;mJ0N2VXTf98tFHqbx/uc9XYwrbhR7xrLCqaTCARxaXXDlYLjIXtagnAeWWNrmRR8k4PtZvSwxkTb&#10;Oxd02/tKhBB2CSqove8SKV1Zk0E3sR1x4L5sb9AH2FdS93gP4aaVsyiKpcGGQ0ONHb3WVF72V6Ng&#10;tzwt4udpkR/zdMhW549PurwtlBo/DukLCE+D/xf/ud91mB9H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NrsxQAAAN0AAAAPAAAAAAAAAAAAAAAAAJgCAABkcnMv&#10;ZG93bnJldi54bWxQSwUGAAAAAAQABAD1AAAAigMAAAAA&#10;" path="m54,8l,,54,8xm54,8r13,7l79,18,92,15r9,-5l99,5,92,3,87,,79,,72,,67,,59,3,54,8xe" fillcolor="#f3be00" stroked="f">
              <v:path arrowok="t" o:connecttype="custom" o:connectlocs="54,8;0,0;54,8;54,8;67,15;79,18;92,15;101,10;99,5;92,3;87,0;79,0;72,0;67,0;59,3;54,8" o:connectangles="0,0,0,0,0,0,0,0,0,0,0,0,0,0,0,0"/>
              <o:lock v:ext="edit" verticies="t"/>
            </v:shape>
            <v:shape id="Freeform 1606" o:spid="_x0000_s2630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RGMQA&#10;AADdAAAADwAAAGRycy9kb3ducmV2LnhtbERP3WrCMBS+F/YO4Qi7EU11Q6UzytgQJgPB6gMcmmPb&#10;2ZyEJLN1T78MBt6dj+/3rDa9acWVfGgsK5hOMhDEpdUNVwpOx+14CSJEZI2tZVJwowCb9cNghbm2&#10;HR/oWsRKpBAOOSqoY3S5lKGsyWCYWEecuLP1BmOCvpLaY5fCTStnWTaXBhtODTU6equpvBTfRoHb&#10;LxbGz7787unzvdvjz66YjpxSj8P+9QVEpD7exf/uD53mz7Nn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URjEAAAA3QAAAA8AAAAAAAAAAAAAAAAAmAIAAGRycy9k&#10;b3ducmV2LnhtbFBLBQYAAAAABAAEAPUAAACJAwAAAAA=&#10;" path="m54,8l,,54,8xe" filled="f" strokecolor="#e77817" strokeweight="0">
              <v:path arrowok="t" o:connecttype="custom" o:connectlocs="54,8;0,0;54,8" o:connectangles="0,0,0"/>
            </v:shape>
            <v:shape id="Freeform 1607" o:spid="_x0000_s2631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qMsEA&#10;AADdAAAADwAAAGRycy9kb3ducmV2LnhtbERPTWsCMRC9C/6HMIXeNFuhUrZmRYVtPVbtocchmWaX&#10;TSbLJur6741Q6G0e73NW69E7caEhtoEVvMwLEMQ6mJatgu9TPXsDEROyQReYFNwowrqaTlZYmnDl&#10;A12OyYocwrFEBU1KfSll1A15jPPQE2fuNwweU4aDlWbAaw73Ti6KYik9tpwbGuxp15Dujmev4PAp&#10;7Y9D/aHrnf2i0/bs6o6Uen4aN+8gEo3pX/zn3ps8f1m8wuObfIK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SajLBAAAA3QAAAA8AAAAAAAAAAAAAAAAAmAIAAGRycy9kb3du&#10;cmV2LnhtbFBLBQYAAAAABAAEAPUAAACGAwAAAAA=&#10;" path="m,8r13,7l25,18,38,15r9,-5l45,5,38,3,33,,25,,18,,13,,5,3,,8xe" filled="f" strokecolor="#e77817" strokeweight="0">
              <v:path arrowok="t" o:connecttype="custom" o:connectlocs="0,8;13,15;25,18;38,15;47,10;45,5;38,3;33,0;25,0;18,0;13,0;5,3;0,8" o:connectangles="0,0,0,0,0,0,0,0,0,0,0,0,0"/>
            </v:shape>
            <v:shape id="Freeform 1608" o:spid="_x0000_s2632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RLsUA&#10;AADdAAAADwAAAGRycy9kb3ducmV2LnhtbERPTWvCQBC9C/0PyxR6kbppS0OJrlIshVaLYBTPQ3ZM&#10;gtnZkB1N6q/vFgq9zeN9zmwxuEZdqAu1ZwMPkwQUceFtzaWB/e79/gVUEGSLjWcy8E0BFvOb0Qwz&#10;63ve0iWXUsUQDhkaqETaTOtQVOQwTHxLHLmj7xxKhF2pbYd9DHeNfkySVDusOTZU2NKyouKUn52B&#10;9dPb+Xkly8/mq5fN1a8320M+NubudnidghIa5F/85/6wcX6apPD7TTx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tEuxQAAAN0AAAAPAAAAAAAAAAAAAAAAAJgCAABkcnMv&#10;ZG93bnJldi54bWxQSwUGAAAAAAQABAD1AAAAigMAAAAA&#10;" path="m55,8l,,55,8xm55,8r12,7l80,18,92,15r10,-5l97,5,92,3,87,,80,,72,,67,,60,3,55,8xe" fillcolor="#f3be00" stroked="f">
              <v:path arrowok="t" o:connecttype="custom" o:connectlocs="55,8;0,0;55,8;55,8;67,15;80,18;92,15;102,10;97,5;92,3;87,0;80,0;72,0;67,0;60,3;55,8" o:connectangles="0,0,0,0,0,0,0,0,0,0,0,0,0,0,0,0"/>
              <o:lock v:ext="edit" verticies="t"/>
            </v:shape>
            <v:shape id="Freeform 1609" o:spid="_x0000_s2633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sWsQA&#10;AADdAAAADwAAAGRycy9kb3ducmV2LnhtbERP22oCMRB9F/yHMELfNGuLVrdG0S0tRUSo+gHTzbhZ&#10;3EyWJNXt3zeFgm9zONdZrDrbiCv5UDtWMB5lIIhLp2uuFJyOb8MZiBCRNTaOScEPBVgt+70F5trd&#10;+JOuh1iJFMIhRwUmxjaXMpSGLIaRa4kTd3beYkzQV1J7vKVw28jHLJtKizWnBoMtFYbKy+HbKii8&#10;2Yy3+2I3efp6f633u816Mu+Uehh06xcQkbp4F/+7P3SaP82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rFrEAAAA3QAAAA8AAAAAAAAAAAAAAAAAmAIAAGRycy9k&#10;b3ducmV2LnhtbFBLBQYAAAAABAAEAPUAAACJAwAAAAA=&#10;" path="m55,8l,,55,8xe" filled="f" strokecolor="#e77817" strokeweight="0">
              <v:path arrowok="t" o:connecttype="custom" o:connectlocs="55,8;0,0;55,8" o:connectangles="0,0,0"/>
            </v:shape>
            <v:shape id="Freeform 1610" o:spid="_x0000_s2634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FrMMA&#10;AADdAAAADwAAAGRycy9kb3ducmV2LnhtbESPzW4CMQyE75X6DpEr9Vay7QGhLQEB0rY98nfgaCVu&#10;dkXirDYBtm9fH5C42ZrxzOf5coxBXWnIXWID75MKFLFNrmNv4Hho3magckF2GBKTgT/KsFw8P82x&#10;dunGO7rui1cSwrlGA20pfa11ti1FzJPUE4v2m4aIRdbBazfgTcJj0B9VNdURO5aGFnvatGTP+0s0&#10;sPvW/hTQftlm47d0WF9CcyZjXl/G1SeoQmN5mO/XP07wp5Xgyjcygl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FrMMAAADdAAAADwAAAAAAAAAAAAAAAACYAgAAZHJzL2Rv&#10;d25yZXYueG1sUEsFBgAAAAAEAAQA9QAAAIgDAAAAAA==&#10;" path="m,8r12,7l25,18,37,15,47,10,42,5,37,3,32,,25,,17,,12,,5,3,,8xe" filled="f" strokecolor="#e77817" strokeweight="0">
              <v:path arrowok="t" o:connecttype="custom" o:connectlocs="0,8;12,15;25,18;37,15;47,10;42,5;37,3;32,0;25,0;17,0;12,0;5,3;0,8" o:connectangles="0,0,0,0,0,0,0,0,0,0,0,0,0"/>
            </v:shape>
            <v:shape id="Freeform 1611" o:spid="_x0000_s2635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/DsIA&#10;AADdAAAADwAAAGRycy9kb3ducmV2LnhtbERPS4vCMBC+L/gfwix4W9P1INo1iisKCh58sXocmrEt&#10;20xKEmv990YQvM3H95zxtDWVaMj50rKC714CgjizuuRcwfGw/BqC8AFZY2WZFNzJw3TS+Rhjqu2N&#10;d9TsQy5iCPsUFRQh1KmUPivIoO/ZmjhyF+sMhghdLrXDWww3lewnyUAaLDk2FFjTvKDsf381Cprt&#10;ZvG33uo8+z3x2V0r7q8bVqr72c5+QARqw1v8cq90nD9IRvD8Jp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H8OwgAAAN0AAAAPAAAAAAAAAAAAAAAAAJgCAABkcnMvZG93&#10;bnJldi54bWxQSwUGAAAAAAQABAD1AAAAhwMAAAAA&#10;" path="m58,25l,,58,25xm55,25r13,8l80,38,92,35r13,-5l100,25,95,20,87,18r-7,l75,18r-7,l63,23r-8,2xe" fillcolor="#f3be00" stroked="f">
              <v:path arrowok="t" o:connecttype="custom" o:connectlocs="58,25;0,0;58,25;55,25;68,33;80,38;92,35;105,30;100,25;95,20;87,18;80,18;75,18;68,18;63,23;55,25" o:connectangles="0,0,0,0,0,0,0,0,0,0,0,0,0,0,0,0"/>
              <o:lock v:ext="edit" verticies="t"/>
            </v:shape>
          </v:group>
          <v:group id="Group 1612" o:spid="_x0000_s2636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<v:shape id="Freeform 1613" o:spid="_x0000_s2637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l5sQA&#10;AADdAAAADwAAAGRycy9kb3ducmV2LnhtbERPS2sCMRC+C/6HMIVepGa3yCpboyyCtAcFH6W9Dpvp&#10;ZulmsiSpbv+9KRS8zcf3nOV6sJ24kA+tYwX5NANBXDvdcqPg/bx9WoAIEVlj55gU/FKA9Wo8WmKp&#10;3ZWPdDnFRqQQDiUqMDH2pZShNmQxTF1PnLgv5y3GBH0jtcdrCredfM6yQlpsOTUY7GljqP4+/VgF&#10;VVUctN9O5jt6/TD7z3bWxYVT6vFhqF5ARBriXfzvftNpfpHn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jJebEAAAA3QAAAA8AAAAAAAAAAAAAAAAAmAIAAGRycy9k&#10;b3ducmV2LnhtbFBLBQYAAAAABAAEAPUAAACJAwAAAAA=&#10;" path="m58,25l,,58,25xe" filled="f" strokecolor="#e77817" strokeweight="0">
              <v:path arrowok="t" o:connecttype="custom" o:connectlocs="58,25;0,0;58,25" o:connectangles="0,0,0"/>
            </v:shape>
            <v:shape id="Freeform 1614" o:spid="_x0000_s2638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KIMIA&#10;AADdAAAADwAAAGRycy9kb3ducmV2LnhtbERPPWvDMBDdC/0P4grZGjkZguNGNiHQUrol6ZLtsM6S&#10;G+tkLNV28+ujQqHbPd7n7arZdWKkIbSeFayWGQji2uuWjYLP8+tzDiJEZI2dZ1LwQwGq8vFhh4X2&#10;Ex9pPEUjUgiHAhXYGPtCylBbchiWvidOXOMHhzHBwUg94JTCXSfXWbaRDltODRZ7Oliqr6dvp8B/&#10;fF3cuDcmjw2dG/u2nfLbVqnF07x/ARFpjv/iP/e7TvM3qzX8fpNO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UogwgAAAN0AAAAPAAAAAAAAAAAAAAAAAJgCAABkcnMvZG93&#10;bnJldi54bWxQSwUGAAAAAAQABAD1AAAAhwMAAAAA&#10;" path="m,7r13,8l25,20,37,17,50,12,45,7,40,2,32,,25,,20,,13,,8,5,,7e" filled="f" strokecolor="#e77817" strokeweight="0">
              <v:path arrowok="t" o:connecttype="custom" o:connectlocs="0,7;13,15;25,20;37,17;50,12;45,7;40,2;32,0;25,0;20,0;13,0;8,5;0,7" o:connectangles="0,0,0,0,0,0,0,0,0,0,0,0,0"/>
            </v:shape>
            <v:shape id="Freeform 1615" o:spid="_x0000_s2639" style="position:absolute;left:5964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Z/8YA&#10;AADdAAAADwAAAGRycy9kb3ducmV2LnhtbERPS2vCQBC+F/oflin0UpqNFdSmrlIaxMclagvpcchO&#10;k9DsbMiuGv+9Kwje5uN7znTem0YcqXO1ZQWDKAZBXFhdc6ng53vxOgHhPLLGxjIpOJOD+ezxYYqJ&#10;tife0XHvSxFC2CWooPK+TaR0RUUGXWRb4sD92c6gD7Arpe7wFMJNI9/ieCQN1hwaKmzpq6Lif38w&#10;CtbFdpWPszT7fX/J0+Vii2nmNko9P/WfHyA89f4uvrlXOswfDYZw/Sac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nZ/8YAAADdAAAADwAAAAAAAAAAAAAAAACYAgAAZHJz&#10;L2Rvd25yZXYueG1sUEsFBgAAAAAEAAQA9QAAAIsDAAAAAA==&#10;" path="m60,20l,,60,20xm60,20r12,7l85,30r12,l107,25r-5,-5l97,15,92,12r-7,l77,12r-5,l65,15r-5,5xe" fillcolor="#f3be00" stroked="f">
              <v:path arrowok="t" o:connecttype="custom" o:connectlocs="60,20;0,0;60,20;60,20;72,27;85,30;97,30;107,25;102,20;97,15;92,12;85,12;77,12;72,12;65,15;60,20" o:connectangles="0,0,0,0,0,0,0,0,0,0,0,0,0,0,0,0"/>
              <o:lock v:ext="edit" verticies="t"/>
            </v:shape>
            <v:shape id="Freeform 1616" o:spid="_x0000_s2640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cpcIA&#10;AADdAAAADwAAAGRycy9kb3ducmV2LnhtbERPS4vCMBC+C/6HMMLeNPVBKdUosuzCHtUW3ONsM7al&#10;zaQ0Wa3/3giCt/n4nrPZDaYVV+pdbVnBfBaBIC6srrlUkGff0wSE88gaW8uk4E4OdtvxaIOptjc+&#10;0vXkSxFC2KWooPK+S6V0RUUG3cx2xIG72N6gD7Avpe7xFsJNKxdRFEuDNYeGCjv6rKhoTv9GwSLP&#10;kubylTVxa+XfmX6XhyJfKvUxGfZrEJ4G/xa/3D86zI/nK3h+E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JylwgAAAN0AAAAPAAAAAAAAAAAAAAAAAJgCAABkcnMvZG93&#10;bnJldi54bWxQSwUGAAAAAAQABAD1AAAAhwMAAAAA&#10;" path="m60,20l,,60,20xe" filled="f" strokecolor="#e77817" strokeweight="0">
              <v:path arrowok="t" o:connecttype="custom" o:connectlocs="60,20;0,0;60,20" o:connectangles="0,0,0"/>
            </v:shape>
            <v:shape id="Freeform 1617" o:spid="_x0000_s2641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70b8A&#10;AADdAAAADwAAAGRycy9kb3ducmV2LnhtbERPTYvCMBC9L/gfwgje1rSCRatRdEHwJlu9eBuasS02&#10;k9Jka/z3RljwNo/3OettMK0YqHeNZQXpNAFBXFrdcKXgcj58L0A4j6yxtUwKnuRguxl9rTHX9sG/&#10;NBS+EjGEXY4Kau+7XEpX1mTQTW1HHLmb7Q36CPtK6h4fMdy0cpYkmTTYcGyosaOfmsp78WcUtNng&#10;+JaGgZaLJFybQp/2M6/UZBx2KxCegv+I/91HHedn6Rze38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k/vRvwAAAN0AAAAPAAAAAAAAAAAAAAAAAJgCAABkcnMvZG93bnJl&#10;di54bWxQSwUGAAAAAAQABAD1AAAAhAMAAAAA&#10;" path="m,8r12,7l25,18r12,l47,13,42,8,37,3,32,,25,,17,,12,,5,3,,8e" filled="f" strokecolor="#e77817" strokeweight="0">
              <v:path arrowok="t" o:connecttype="custom" o:connectlocs="0,8;12,15;25,18;37,18;47,13;42,8;37,3;32,0;25,0;17,0;12,0;5,3;0,8" o:connectangles="0,0,0,0,0,0,0,0,0,0,0,0,0"/>
            </v:shape>
            <v:shape id="Freeform 1618" o:spid="_x0000_s2642" style="position:absolute;left:5944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CsMA&#10;AADdAAAADwAAAGRycy9kb3ducmV2LnhtbERPTYvCMBC9L/gfwgje1lQPXa1GEXHBU0FdFr0NzdhW&#10;m0lJsrb+e7OwsLd5vM9ZrnvTiAc5X1tWMBknIIgLq2suFXydPt9nIHxA1thYJgVP8rBeDd6WmGnb&#10;8YEex1CKGMI+QwVVCG0mpS8qMujHtiWO3NU6gyFCV0rtsIvhppHTJEmlwZpjQ4UtbSsq7scfo6A7&#10;P2e7D/udX+ji8rA7zfPbVis1GvabBYhAffgX/7n3Os5PJyn8fh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jCsMAAADdAAAADwAAAAAAAAAAAAAAAACYAgAAZHJzL2Rv&#10;d25yZXYueG1sUEsFBgAAAAAEAAQA9QAAAIgDAAAAAA==&#10;" path="m55,18l,,55,18xm55,18r12,7l77,28r13,l102,23,97,18,92,13,85,10,80,8r-8,l65,10r-5,3l55,18xe" fillcolor="#f3be00" stroked="f">
              <v:path arrowok="t" o:connecttype="custom" o:connectlocs="55,18;0,0;55,18;55,18;67,25;77,28;90,28;102,23;97,18;92,13;85,10;80,8;72,8;65,10;60,13;55,18" o:connectangles="0,0,0,0,0,0,0,0,0,0,0,0,0,0,0,0"/>
              <o:lock v:ext="edit" verticies="t"/>
            </v:shape>
            <v:shape id="Freeform 1619" o:spid="_x0000_s2643" style="position:absolute;left:5944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DVMMA&#10;AADdAAAADwAAAGRycy9kb3ducmV2LnhtbERPTWvCQBC9F/wPyxS8lLrRgy2pqySC4Ekw7aHHITvJ&#10;BrOzcXfV+O+7BcHbPN7nrDaj7cWVfOgcK5jPMhDEtdMdtwp+vnfvnyBCRNbYOyYFdwqwWU9eVphr&#10;d+MjXavYihTCIUcFJsYhlzLUhiyGmRuIE9c4bzEm6FupPd5SuO3lIsuW0mLHqcHgQFtD9am6WAWH&#10;pjTHRh5+i9O5KKrSvV1KT0pNX8fiC0SkMT7FD/dep/nL+Qf8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pDVMMAAADdAAAADwAAAAAAAAAAAAAAAACYAgAAZHJzL2Rv&#10;d25yZXYueG1sUEsFBgAAAAAEAAQA9QAAAIgDAAAAAA==&#10;" path="m55,18l,,55,18xe" filled="f" strokecolor="#e77817" strokeweight="0">
              <v:path arrowok="t" o:connecttype="custom" o:connectlocs="55,18;0,0;55,18" o:connectangles="0,0,0"/>
            </v:shape>
            <v:shape id="Freeform 1620" o:spid="_x0000_s2644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PcsYA&#10;AADdAAAADwAAAGRycy9kb3ducmV2LnhtbESPQWvCQBCF70L/wzKFXkLd6EEkukqpCCkepOoPGLJj&#10;kjY7m+6uGv+9cxB6m+G9ee+b5XpwnbpSiK1nA5NxDoq48rbl2sDpuH2fg4oJ2WLnmQzcKcJ69TJa&#10;YmH9jb/peki1khCOBRpoUuoLrWPVkMM49j2xaGcfHCZZQ61twJuEu05P83ymHbYsDQ329NlQ9Xu4&#10;OAP74Su768vub3rMTv15E8r4k5XGvL0OHwtQiYb0b35el1bwZx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PcsYAAADdAAAADwAAAAAAAAAAAAAAAACYAgAAZHJz&#10;L2Rvd25yZXYueG1sUEsFBgAAAAAEAAQA9QAAAIsDAAAAAA==&#10;" path="m,10r12,7l22,20r13,l47,15,42,10,37,5,30,2,25,,17,,10,2,5,5,,10e" filled="f" strokecolor="#e77817" strokeweight="0">
              <v:path arrowok="t" o:connecttype="custom" o:connectlocs="0,10;12,17;22,20;35,20;47,15;42,10;37,5;30,2;25,0;17,0;10,2;5,5;0,10" o:connectangles="0,0,0,0,0,0,0,0,0,0,0,0,0"/>
            </v:shape>
            <v:shape id="Freeform 1621" o:spid="_x0000_s2645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bw8UA&#10;AADdAAAADwAAAGRycy9kb3ducmV2LnhtbERPTWvCQBC9C/0PyxS86SZFUpu6ilYEkUKp6aG9Ddkx&#10;G5qdDdk1xn/fLQje5vE+Z7EabCN66nztWEE6TUAQl07XXCn4KnaTOQgfkDU2jknBlTyslg+jBeba&#10;XfiT+mOoRAxhn6MCE0KbS+lLQxb91LXEkTu5zmKIsKuk7vASw20jn5IkkxZrjg0GW3ozVP4ez1ZB&#10;kc6GQz/f6MJ8bJ+/f66ZeT8dlBo/DutXEIGGcBff3Hsd52fpC/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5vDxQAAAN0AAAAPAAAAAAAAAAAAAAAAAJgCAABkcnMv&#10;ZG93bnJldi54bWxQSwUGAAAAAAQABAD1AAAAigMAAAAA&#10;" path="m53,25l,,53,25xm53,25r12,7l78,37,90,35r12,-5l97,25,92,20,85,17r-7,l73,17r-8,l58,20r-5,5xe" fillcolor="#f3be00" stroked="f">
              <v:path arrowok="t" o:connecttype="custom" o:connectlocs="53,25;0,0;53,25;53,25;65,32;78,37;90,35;102,30;97,25;92,20;85,17;78,17;73,17;65,17;58,20;53,25" o:connectangles="0,0,0,0,0,0,0,0,0,0,0,0,0,0,0,0"/>
              <o:lock v:ext="edit" verticies="t"/>
            </v:shape>
            <v:shape id="Freeform 1622" o:spid="_x0000_s2646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b0sYA&#10;AADdAAAADwAAAGRycy9kb3ducmV2LnhtbESPQWsCMRCF70L/Q5hCbzVbkaVsjSJCwUsP3Yr2OGzG&#10;3ehmsk2ibv9951DwNsN78943i9Xoe3WlmFxgAy/TAhRxE6zj1sDu6/35FVTKyBb7wGTglxKslg+T&#10;BVY23PiTrnVulYRwqtBAl/NQaZ2ajjymaRiIRTuG6DHLGlttI94k3Pd6VhSl9uhYGjocaNNRc64v&#10;3kDxUZ/iYVtvDsnt57r8+b64cW7M0+O4fgOVacx38//11gp+ORN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b0sYAAADdAAAADwAAAAAAAAAAAAAAAACYAgAAZHJz&#10;L2Rvd25yZXYueG1sUEsFBgAAAAAEAAQA9QAAAIsDAAAAAA==&#10;" path="m53,25l,,53,25xe" filled="f" strokecolor="#e77817" strokeweight="0">
              <v:path arrowok="t" o:connecttype="custom" o:connectlocs="53,25;0,0;53,25" o:connectangles="0,0,0"/>
            </v:shape>
            <v:shape id="Freeform 1623" o:spid="_x0000_s2647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ap8MA&#10;AADdAAAADwAAAGRycy9kb3ducmV2LnhtbERPTWvCQBC9F/wPywje6ibBBomuIkppC73UqOchOybB&#10;7GzIrknaX98tFLzN433OejuaRvTUudqygngegSAurK65VHDKX5+XIJxH1thYJgXf5GC7mTytMdN2&#10;4C/qj74UIYRdhgoq79tMSldUZNDNbUscuKvtDPoAu1LqDocQbhqZRFEqDdYcGipsaV9RcTvejYKP&#10;zz5Ozi/55eeweLvr1O4HymulZtNxtwLhafQP8b/7XYf5aRL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/ap8MAAADdAAAADwAAAAAAAAAAAAAAAACYAgAAZHJzL2Rv&#10;d25yZXYueG1sUEsFBgAAAAAEAAQA9QAAAIgDAAAAAA==&#10;" path="m,8r12,7l25,20,37,18,49,13,44,8,39,3,32,,25,,20,,12,,5,3,,8e" filled="f" strokecolor="#e77817" strokeweight="0">
              <v:path arrowok="t" o:connecttype="custom" o:connectlocs="0,8;12,15;25,20;37,18;49,13;44,8;39,3;32,0;25,0;20,0;12,0;5,3;0,8" o:connectangles="0,0,0,0,0,0,0,0,0,0,0,0,0"/>
            </v:shape>
            <v:shape id="Freeform 1624" o:spid="_x0000_s2648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Fv8QA&#10;AADdAAAADwAAAGRycy9kb3ducmV2LnhtbERPTUsDMRC9C/6HMAVvNtuApaxNS1kUrODBbnvobdiM&#10;m6WbyZLE7vbfG0HwNo/3Oevt5HpxpRA7zxoW8wIEceNNx62GY/36uAIRE7LB3jNpuFGE7eb+bo2l&#10;8SN/0vWQWpFDOJaowaY0lFLGxpLDOPcDcea+fHCYMgytNAHHHO56qYpiKR12nBssDlRZai6Hb6fh&#10;vB+Vr6snFU8f+2p1s0X9Hl60fphNu2cQiab0L/5zv5k8f6kU/H6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Bb/EAAAA3QAAAA8AAAAAAAAAAAAAAAAAmAIAAGRycy9k&#10;b3ducmV2LnhtbFBLBQYAAAAABAAEAPUAAACJAwAAAAA=&#10;" path="m54,35l,,54,35xm54,35l67,45r12,5l89,52r13,-5l97,42,92,37,87,35,79,32,72,30r-8,l59,32r-5,3xe" fillcolor="#f3be00" stroked="f">
              <v:path arrowok="t" o:connecttype="custom" o:connectlocs="54,35;0,0;54,35;54,35;67,45;79,50;89,52;102,47;97,42;92,37;87,35;79,32;72,30;64,30;59,32;54,35" o:connectangles="0,0,0,0,0,0,0,0,0,0,0,0,0,0,0,0"/>
              <o:lock v:ext="edit" verticies="t"/>
            </v:shape>
            <v:shape id="Freeform 1625" o:spid="_x0000_s2649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Gq8AA&#10;AADdAAAADwAAAGRycy9kb3ducmV2LnhtbERP24rCMBB9F/Yfwiz4ImvqhdKtRlkWCj56+4ChGZti&#10;MylJ1Pr3mwXBtzmc66y3g+3EnXxoHSuYTTMQxLXTLTcKzqfqqwARIrLGzjEpeFKA7eZjtMZSuwcf&#10;6H6MjUghHEpUYGLsSylDbchimLqeOHEX5y3GBH0jtcdHCrednGdZLi22nBoM9vRrqL4eb1bBZV/Z&#10;5U0Xvs0nOzNwo6tZ9a3U+HP4WYGINMS3+OXe6TQ/ny/g/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SGq8AAAADdAAAADwAAAAAAAAAAAAAAAACYAgAAZHJzL2Rvd25y&#10;ZXYueG1sUEsFBgAAAAAEAAQA9QAAAIUDAAAAAA==&#10;" path="m54,35l,,54,35xe" filled="f" strokecolor="#e77817" strokeweight="0">
              <v:path arrowok="t" o:connecttype="custom" o:connectlocs="54,35;0,0;54,35" o:connectangles="0,0,0"/>
            </v:shape>
            <v:shape id="Freeform 1626" o:spid="_x0000_s2650" style="position:absolute;left:5944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80sIA&#10;AADdAAAADwAAAGRycy9kb3ducmV2LnhtbERPzYrCMBC+C/sOYRa8aaqo7HaNsgiliniw2wcYmrEt&#10;NpNuE7W+vREEb/Px/c5y3ZtGXKlztWUFk3EEgriwuuZSQf6XjL5AOI+ssbFMCu7kYL36GCwx1vbG&#10;R7pmvhQhhF2MCirv21hKV1Rk0I1tSxy4k+0M+gC7UuoObyHcNHIaRQtpsObQUGFLm4qKc3YxCv5T&#10;TL/bepceXMbJfH/KS5nkSg0/+98fEJ56/xa/3Fsd5i+m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/zSwgAAAN0AAAAPAAAAAAAAAAAAAAAAAJgCAABkcnMvZG93&#10;bnJldi54bWxQSwUGAAAAAAQABAD1AAAAhwMAAAAA&#10;" path="m,5l13,15r12,5l35,22,48,17,43,12,38,7,33,5,25,2,18,,10,,5,2,,5e" filled="f" strokecolor="#e77817" strokeweight="0">
              <v:path arrowok="t" o:connecttype="custom" o:connectlocs="0,5;13,15;25,20;35,22;48,17;43,12;38,7;33,5;25,2;18,0;10,0;5,2;0,5" o:connectangles="0,0,0,0,0,0,0,0,0,0,0,0,0"/>
            </v:shape>
            <v:shape id="Freeform 1627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6MQA&#10;AADdAAAADwAAAGRycy9kb3ducmV2LnhtbERP3WrCMBS+H/gO4Qi7GZoqzGnXVGSgjjnBuT3AoTm2&#10;xeakNFHj2xtB2N35+H5PNg+mEWfqXG1ZwWiYgCAurK65VPD3uxxMQTiPrLGxTAqu5GCe954yTLW9&#10;8A+d974UMYRdigoq79tUSldUZNANbUscuYPtDPoIu1LqDi8x3DRynCQTabDm2FBhSx8VFcf9ySj4&#10;Cqv19Xv39lKHchY2G9q61XKm1HM/LN5BeAr+X/xwf+o4fzJ+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p+jEAAAA3QAAAA8AAAAAAAAAAAAAAAAAmAIAAGRycy9k&#10;b3ducmV2LnhtbFBLBQYAAAAABAAEAPUAAACJAwAAAAA=&#10;" path="m,l,13,5,23r8,10l23,40,25,30,20,18,13,8,,xe" fillcolor="#f3be00" stroked="f">
              <v:path arrowok="t" o:connecttype="custom" o:connectlocs="0,0;0,13;5,23;13,33;23,40;25,30;20,18;13,8;0,0" o:connectangles="0,0,0,0,0,0,0,0,0"/>
            </v:shape>
            <v:shape id="Freeform 1628" o:spid="_x0000_s2652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37sQA&#10;AADdAAAADwAAAGRycy9kb3ducmV2LnhtbERPS2vCQBC+C/0PyxR6Ed3UapCYjRSL0EsPag89jtnJ&#10;g2RnQ3bV9d93CwVv8/E9J98G04srja61rOB1noAgLq1uuVbwfdrP1iCcR9bYWyYFd3KwLZ4mOWba&#10;3vhA16OvRQxhl6GCxvshk9KVDRl0czsQR66yo0Ef4VhLPeIthpteLpIklQZbjg0NDrRrqOyOF6Og&#10;Sj9+puGt6g7nbrVMvnTwqzoo9fIc3jcgPAX/EP+7P3Wcny5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t+7EAAAA3QAAAA8AAAAAAAAAAAAAAAAAmAIAAGRycy9k&#10;b3ducmV2LnhtbFBLBQYAAAAABAAEAPUAAACJAwAAAAA=&#10;" path="m,l,13,5,23r8,10l23,40,25,30,20,18,13,8,,e" filled="f" strokecolor="#e77817" strokeweight="0">
              <v:path arrowok="t" o:connecttype="custom" o:connectlocs="0,0;0,13;5,23;13,33;23,40;25,30;20,18;13,8;0,0" o:connectangles="0,0,0,0,0,0,0,0,0"/>
            </v:shape>
            <v:shape id="Freeform 1629" o:spid="_x0000_s2653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TZ8UA&#10;AADdAAAADwAAAGRycy9kb3ducmV2LnhtbERPTWsCMRC9F/wPYYTeatalaFmNItLCSg+t1oPHcTPu&#10;bruZhCTqtr++KRS8zeN9znzZm05cyIfWsoLxKANBXFndcq1g//Hy8AQiRGSNnWVS8E0BlovB3RwL&#10;ba+8pcsu1iKFcChQQROjK6QMVUMGw8g64sSdrDcYE/S11B6vKdx0Ms+yiTTYcmpo0NG6oeprdzYK&#10;crd5fiyr127Mx3f3+XaYlvsfr9T9sF/NQETq40387y51mj/Jp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pNnxQAAAN0AAAAPAAAAAAAAAAAAAAAAAJgCAABkcnMv&#10;ZG93bnJldi54bWxQSwUGAAAAAAQABAD1AAAAigMAAAAA&#10;" path="m39,43r3,12l47,65r7,10l67,83r,-10l59,60,52,50,39,43xm39,43l,,39,43xe" fillcolor="#f3be00" stroked="f">
              <v:path arrowok="t" o:connecttype="custom" o:connectlocs="39,43;42,55;47,65;54,75;67,83;67,73;59,60;52,50;39,43;39,43;0,0;39,43" o:connectangles="0,0,0,0,0,0,0,0,0,0,0,0"/>
              <o:lock v:ext="edit" verticies="t"/>
            </v:shape>
            <v:shape id="Freeform 1630" o:spid="_x0000_s2654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6zsYA&#10;AADdAAAADwAAAGRycy9kb3ducmV2LnhtbESPQUsDQQyF70L/w5BCb3a2e2hl7bSIWPAgBWtBj2En&#10;zq5uMsvO2G77681B8JbwXt77st6O3JkTDamN4mAxL8CQ1NG3Ehwc33a3d2BSRvHYRSEHF0qw3Uxu&#10;1lj5eJZXOh1yMBoiqUIHTc59ZW2qG2JM89iTqPYZB8as6xCsH/Cs4dzZsiiWlrEVbWiwp8eG6u/D&#10;Dzv4eL8eeXXZPXVXXpQvq7Dn8EXOzabjwz2YTGP+N/9dP3vFX5aKq9/oC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76zsYAAADdAAAADwAAAAAAAAAAAAAAAACYAgAAZHJz&#10;L2Rvd25yZXYueG1sUEsFBgAAAAAEAAQA9QAAAIsDAAAAAA==&#10;" path="m,l3,12,8,22r7,10l28,40r,-10l20,17,13,7,,e" filled="f" strokecolor="#e77817" strokeweight="0">
              <v:path arrowok="t" o:connecttype="custom" o:connectlocs="0,0;3,12;8,22;15,32;28,40;28,30;20,17;13,7;0,0" o:connectangles="0,0,0,0,0,0,0,0,0"/>
            </v:shape>
            <v:shape id="Freeform 1631" o:spid="_x0000_s2655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xLsMA&#10;AADdAAAADwAAAGRycy9kb3ducmV2LnhtbERPO2/CMBDeK/EfrEPqVhwYEA0YBFSV6MBAeMxHfCQR&#10;8TnYBpJ/jytV6nafvufNFq2pxYOcrywrGA4SEMS51RUXCg77748JCB+QNdaWSUFHHhbz3tsMU22f&#10;vKNHFgoRQ9inqKAMoUml9HlJBv3ANsSRu1hnMEToCqkdPmO4qeUoScbSYMWxocSG1iXl1+xuFLif&#10;S/N17FbuVG8TeZtk3Xm1q5R677fLKYhAbfgX/7k3Os4fjz7h95t4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XxLsMAAADdAAAADwAAAAAAAAAAAAAAAACYAgAAZHJzL2Rv&#10;d25yZXYueG1sUEsFBgAAAAAEAAQA9QAAAIgDAAAAAA==&#10;" path="m39,43l,,39,43e" filled="f" strokecolor="#e77817" strokeweight="0">
              <v:path arrowok="t" o:connecttype="custom" o:connectlocs="39,43;0,0;39,43" o:connectangles="0,0,0"/>
            </v:shape>
            <v:shape id="Freeform 1632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HW8YA&#10;AADdAAAADwAAAGRycy9kb3ducmV2LnhtbESPQUvDQBCF74L/YRnBi9hNtYSQdltKRRDEQ6sHj0N2&#10;moRmZ0N2bFJ/vXMQepvhvXnvm9VmCp0505DayA7mswwMcRV9y7WDr8/XxwJMEmSPXWRycKEEm/Xt&#10;zQpLH0fe0/kgtdEQTiU6aET60tpUNRQwzWJPrNoxDgFF16G2fsBRw0Nnn7IstwFb1oYGe9o1VJ0O&#10;P8HBKX8fZf8g8xf70V1+81h8L6hw7v5u2i7BCE1yNf9fv3nFz5+VX7/REez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HW8YAAADdAAAADwAAAAAAAAAAAAAAAACYAgAAZHJz&#10;L2Rvd25yZXYueG1sUEsFBgAAAAAEAAQA9QAAAIsDAAAAAA==&#10;" path="m,l,13,5,25r7,8l22,43r,-13l19,18,12,8,,xe" fillcolor="#f3be00" stroked="f">
              <v:path arrowok="t" o:connecttype="custom" o:connectlocs="0,0;0,13;5,25;12,33;22,43;22,30;19,18;12,8;0,0" o:connectangles="0,0,0,0,0,0,0,0,0"/>
            </v:shape>
            <v:shape id="Freeform 1633" o:spid="_x0000_s2657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91sEA&#10;AADdAAAADwAAAGRycy9kb3ducmV2LnhtbERPzWqDQBC+F/IOywR6a9akIGKySpEWcuglxgcY3Ina&#10;urPW3fjz9t1Aobf5+H7nlC+mFxONrrOsYL+LQBDXVnfcKKiuHy8JCOeRNfaWScFKDvJs83TCVNuZ&#10;LzSVvhEhhF2KClrvh1RKV7dk0O3sQBy4mx0N+gDHRuoR5xBuenmIolga7Dg0tDhQ0VL9Xd6NAvdT&#10;Fe+Y+OJqqup+o8/ka52cUs/b5e0IwtPi/8V/7rMO8+PXPTy+CS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AfdbBAAAA3QAAAA8AAAAAAAAAAAAAAAAAmAIAAGRycy9kb3du&#10;cmV2LnhtbFBLBQYAAAAABAAEAPUAAACGAwAAAAA=&#10;" path="m,l,13,5,25r7,8l22,43r,-13l19,18,12,8,,e" filled="f" strokecolor="#e77817" strokeweight="0">
              <v:path arrowok="t" o:connecttype="custom" o:connectlocs="0,0;0,13;5,25;12,33;22,43;22,30;19,18;12,8;0,0" o:connectangles="0,0,0,0,0,0,0,0,0"/>
            </v:shape>
            <v:shape id="Freeform 1634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TVcMA&#10;AADdAAAADwAAAGRycy9kb3ducmV2LnhtbERPTWvCQBC9F/wPywi91Y2KoURXEUFR6aFVEY9Ddkyi&#10;2dmwu43x33cLhd7m8T5ntuhMLVpyvrKsYDhIQBDnVldcKDgd12/vIHxA1lhbJgVP8rCY915mmGn7&#10;4C9qD6EQMYR9hgrKEJpMSp+XZNAPbEMcuat1BkOErpDa4SOGm1qOkiSVBiuODSU2tCopvx++jYKL&#10;u6Uf7aaebNBi8nm+7re73V6p1363nIII1IV/8Z97q+P8dDyC32/i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TVcMAAADdAAAADwAAAAAAAAAAAAAAAACYAgAAZHJzL2Rv&#10;d25yZXYueG1sUEsFBgAAAAAEAAQA9QAAAIgDAAAAAA==&#10;" path="m35,44l,,35,44xe" fillcolor="#f3be00" stroked="f">
              <v:path arrowok="t" o:connecttype="custom" o:connectlocs="35,44;0,0;35,44" o:connectangles="0,0,0"/>
            </v:shape>
            <v:shape id="Freeform 1635" o:spid="_x0000_s2659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X1sUA&#10;AADdAAAADwAAAGRycy9kb3ducmV2LnhtbERPS2vCQBC+F/oflil4KboxQZHUVaRE6KWgaRG9Ddlp&#10;EpqdDdnNo/++Wyh4m4/vOdv9ZBoxUOdqywqWiwgEcWF1zaWCz4/jfAPCeWSNjWVS8EMO9rvHhy2m&#10;2o58piH3pQgh7FJUUHnfplK6oiKDbmFb4sB92c6gD7Arpe5wDOGmkXEUraXBmkNDhS29VlR8571R&#10;cLPvt0Meny7L6/Oqj2w2xpidlJo9TYcXEJ4mfxf/u990mL9OEvj7Jp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JfWxQAAAN0AAAAPAAAAAAAAAAAAAAAAAJgCAABkcnMv&#10;ZG93bnJldi54bWxQSwUGAAAAAAQABAD1AAAAigMAAAAA&#10;" path="m35,44l,,35,44xe" filled="f" strokecolor="#e77817" strokeweight="0">
              <v:path arrowok="t" o:connecttype="custom" o:connectlocs="35,44;0,0;35,44" o:connectangles="0,0,0"/>
            </v:shape>
            <v:shape id="Freeform 1636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Q8UA&#10;AADdAAAADwAAAGRycy9kb3ducmV2LnhtbERPTWvCQBC9F/oflin0VjdakRLdBKsIQqG1sUWPQ3ZM&#10;QrOzMbtq9Ne7QsHbPN7nTNLO1OJIrassK+j3IhDEudUVFwp+1ouXNxDOI2usLZOCMzlIk8eHCcba&#10;nvibjpkvRAhhF6OC0vsmltLlJRl0PdsQB25nW4M+wLaQusVTCDe1HETRSBqsODSU2NCspPwvOxgF&#10;v5eP/Gu/cTiMBvPLcpW9b/mzU+r5qZuOQXjq/F38717qMH/0OoTbN+EE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odDxQAAAN0AAAAPAAAAAAAAAAAAAAAAAJgCAABkcnMv&#10;ZG93bnJldi54bWxQSwUGAAAAAAQABAD1AAAAigMAAAAA&#10;" path="m,l,12,2,25r8,7l20,40r,-10l17,17,10,7,,xe" fillcolor="#f3be00" stroked="f">
              <v:path arrowok="t" o:connecttype="custom" o:connectlocs="0,0;0,12;2,25;10,32;20,40;20,30;17,17;10,7;0,0" o:connectangles="0,0,0,0,0,0,0,0,0"/>
            </v:shape>
            <v:shape id="Freeform 1637" o:spid="_x0000_s2661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R68QA&#10;AADdAAAADwAAAGRycy9kb3ducmV2LnhtbERP22rCQBB9F/oPyxR8kbqpt5bUVYogiAhiFPo6ZKdJ&#10;2uxsyG5M9OtdQfBtDuc682VnSnGm2hWWFbwPIxDEqdUFZwpOx/XbJwjnkTWWlknBhRwsFy+9Ocba&#10;tnygc+IzEULYxagg976KpXRpTgbd0FbEgfu1tUEfYJ1JXWMbwk0pR1E0kwYLDg05VrTKKf1PGqPg&#10;4LbHyWqffPxdT7ufrJXN2g0apfqv3fcXCE+df4of7o0O82fjK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UevEAAAA3QAAAA8AAAAAAAAAAAAAAAAAmAIAAGRycy9k&#10;b3ducmV2LnhtbFBLBQYAAAAABAAEAPUAAACJAwAAAAA=&#10;" path="m,l,12,2,25r8,7l20,40r,-10l17,17,10,7,,e" filled="f" strokecolor="#e77817" strokeweight="0">
              <v:path arrowok="t" o:connecttype="custom" o:connectlocs="0,0;0,12;2,25;10,32;20,40;20,30;17,17;10,7;0,0" o:connectangles="0,0,0,0,0,0,0,0,0"/>
            </v:shape>
            <v:shape id="Freeform 1638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pB8QA&#10;AADdAAAADwAAAGRycy9kb3ducmV2LnhtbERPTWvCQBC9F/wPywjedGNbokZXkaBFeilVDx6H7JgE&#10;s7Mxu8a0v94tCL3N433OYtWZSrTUuNKygvEoAkGcWV1yruB42A6nIJxH1lhZJgU/5GC17L0sMNH2&#10;zt/U7n0uQgi7BBUU3teJlC4ryKAb2Zo4cGfbGPQBNrnUDd5DuKnkaxTF0mDJoaHAmtKCssv+ZhR8&#10;Trb24/qVtjMveXp6v25+43Sj1KDfrecgPHX+X/x073SYH7/F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6QfEAAAA3QAAAA8AAAAAAAAAAAAAAAAAmAIAAGRycy9k&#10;b3ducmV2LnhtbFBLBQYAAAAABAAEAPUAAACJAwAAAAA=&#10;" path="m33,45l,,33,45xe" fillcolor="#f3be00" stroked="f">
              <v:path arrowok="t" o:connecttype="custom" o:connectlocs="33,45;0,0;33,45" o:connectangles="0,0,0"/>
            </v:shape>
            <v:shape id="Freeform 1639" o:spid="_x0000_s2663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EDcUA&#10;AADdAAAADwAAAGRycy9kb3ducmV2LnhtbERP22rCQBB9F/oPyxT6VjdWvEVXqYXWKih4AX0csmMS&#10;zM6G7DZJ/75bEHybw7nObNGaQtRUudyygl43AkGcWJ1zquB0/Hwdg3AeWWNhmRT8koPF/Kkzw1jb&#10;hvdUH3wqQgi7GBVk3pexlC7JyKDr2pI4cFdbGfQBVqnUFTYh3BTyLYqG0mDOoSHDkj4ySm6HH6Ng&#10;PVo25uu2O5er5db2B1hvLpNaqZfn9n0KwlPrH+K7+1uH+cP+C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AQNxQAAAN0AAAAPAAAAAAAAAAAAAAAAAJgCAABkcnMv&#10;ZG93bnJldi54bWxQSwUGAAAAAAQABAD1AAAAigMAAAAA&#10;" path="m33,45l,,33,45xe" filled="f" strokecolor="#e77817" strokeweight="0">
              <v:path arrowok="t" o:connecttype="custom" o:connectlocs="33,45;0,0;33,45" o:connectangles="0,0,0"/>
            </v:shape>
            <v:shape id="Freeform 1640" o:spid="_x0000_s2664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occA&#10;AADdAAAADwAAAGRycy9kb3ducmV2LnhtbESPT2vCQBDF70K/wzIFL1I3WpCSuopUlJ4K/kHIbciO&#10;SWp2dptdNX77zqHQ2xvmzW/emy9716obdbHxbGAyzkARl942XBk4HjYvb6BiQrbYeiYDD4qwXDwN&#10;5phbf+cd3fapUgLhmKOBOqWQax3LmhzGsQ/Esjv7zmGSsau07fAucNfqaZbNtMOG5UONgT5qKi/7&#10;qxPKtvh6VMUhnItTGG1OP9/ZjtbGDJ/71TuoRH36N/9df1qJP3uVuNJGJ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4QKHHAAAA3QAAAA8AAAAAAAAAAAAAAAAAmAIAAGRy&#10;cy9kb3ducmV2LnhtbFBLBQYAAAAABAAEAPUAAACMAwAAAAA=&#10;" path="m2,l,13,2,25r8,10l17,43,20,33,17,20,12,8,2,xe" fillcolor="#f3be00" stroked="f">
              <v:path arrowok="t" o:connecttype="custom" o:connectlocs="2,0;0,13;2,25;10,35;17,43;20,33;17,20;12,8;2,0" o:connectangles="0,0,0,0,0,0,0,0,0"/>
            </v:shape>
            <v:shape id="Freeform 1641" o:spid="_x0000_s2665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92cUA&#10;AADdAAAADwAAAGRycy9kb3ducmV2LnhtbERPTWvCQBC9F/wPyxR6q5sqSE1dpYiKgoeYFsHbmJ1m&#10;U7OzIbuN8d93CwVv83ifM1v0thYdtb5yrOBlmIAgLpyuuFTw+bF+fgXhA7LG2jEpuJGHxXzwMMNU&#10;uysfqMtDKWII+xQVmBCaVEpfGLLoh64hjtyXay2GCNtS6havMdzWcpQkE2mx4thgsKGloeKS/1gF&#10;dNrsssu5KvvzKOy77zxbmWOm1NNj//4GIlAf7uJ/91bH+ZPxF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L3ZxQAAAN0AAAAPAAAAAAAAAAAAAAAAAJgCAABkcnMv&#10;ZG93bnJldi54bWxQSwUGAAAAAAQABAD1AAAAigMAAAAA&#10;" path="m2,l,13,2,25r8,10l17,43,20,33,17,20,12,8,2,e" filled="f" strokecolor="#e77817" strokeweight="0">
              <v:path arrowok="t" o:connecttype="custom" o:connectlocs="2,0;0,13;2,25;10,35;17,43;20,33;17,20;12,8;2,0" o:connectangles="0,0,0,0,0,0,0,0,0"/>
            </v:shape>
            <v:shape id="Freeform 1642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dSMYA&#10;AADdAAAADwAAAGRycy9kb3ducmV2LnhtbESPQWvCQBCF7wX/wzJCL0U3LSIluoqIBVsKWiOeh+yY&#10;BLOzIbvG+O87B8HbDO/Ne9/Ml72rVUdtqDwbeB8noIhzbysuDByzr9EnqBCRLdaeycCdAiwXg5c5&#10;ptbf+I+6QyyUhHBI0UAZY5NqHfKSHIaxb4hFO/vWYZS1LbRt8SbhrtYfSTLVDiuWhhIbWpeUXw5X&#10;Z2C9m7y5bJedkv5nf9//fnd+Q50xr8N+NQMVqY9P8+N6awV/OhF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dSMYAAADdAAAADwAAAAAAAAAAAAAAAACYAgAAZHJz&#10;L2Rvd25yZXYueG1sUEsFBgAAAAAEAAQA9QAAAIsDAAAAAA==&#10;" path="m32,49l,,32,49xe" fillcolor="#f3be00" stroked="f">
              <v:path arrowok="t" o:connecttype="custom" o:connectlocs="32,49;0,0;32,49" o:connectangles="0,0,0"/>
            </v:shape>
            <v:shape id="Freeform 1643" o:spid="_x0000_s2667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MIA&#10;AADdAAAADwAAAGRycy9kb3ducmV2LnhtbERP32vCMBB+H/g/hBP2NhPtEKlGUbeBLxtYxeejOZti&#10;cylNVut/vwwGe7uP7+etNoNrRE9dqD1rmE4UCOLSm5orDefTx8sCRIjIBhvPpOFBATbr0dMKc+Pv&#10;fKS+iJVIIRxy1GBjbHMpQ2nJYZj4ljhxV985jAl2lTQd3lO4a+RMqbl0WHNqsNjS3lJ5K76dhjd7&#10;kYf+ix+f2XtQ2XVR7zJVaP08HrZLEJGG+C/+cx9Mmj9/ncL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GyEwgAAAN0AAAAPAAAAAAAAAAAAAAAAAJgCAABkcnMvZG93&#10;bnJldi54bWxQSwUGAAAAAAQABAD1AAAAhwMAAAAA&#10;" path="m32,49l,,32,49xe" filled="f" strokecolor="#e77817" strokeweight="0">
              <v:path arrowok="t" o:connecttype="custom" o:connectlocs="32,49;0,0;32,49" o:connectangles="0,0,0"/>
            </v:shape>
            <v:shape id="Freeform 1644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e5sQA&#10;AADdAAAADwAAAGRycy9kb3ducmV2LnhtbERPTWvCQBC9C/0PyxR6002DSBtdpZQWih5EKzkPu2MS&#10;zc4m2W1M++tdoeBtHu9zFqvB1qKnzleOFTxPEhDE2pmKCwWH78/xCwgfkA3WjknBL3lYLR9GC8yM&#10;u/CO+n0oRAxhn6GCMoQmk9Lrkiz6iWuII3d0ncUQYVdI0+ElhttapkkykxYrjg0lNvRekj7vf6wC&#10;nVfT15Zz/bGV3K7Xf6d+szkp9fQ4vM1BBBrCXfzv/jJx/myawu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nubEAAAA3QAAAA8AAAAAAAAAAAAAAAAAmAIAAGRycy9k&#10;b3ducmV2LnhtbFBLBQYAAAAABAAEAPUAAACJAwAAAAA=&#10;" path="m3,l,12,3,24r7,10l17,42,20,32,17,19,12,7,3,xe" fillcolor="#f3be00" stroked="f">
              <v:path arrowok="t" o:connecttype="custom" o:connectlocs="3,0;0,12;3,24;10,34;17,42;20,32;17,19;12,7;3,0" o:connectangles="0,0,0,0,0,0,0,0,0"/>
            </v:shape>
            <v:shape id="Freeform 1645" o:spid="_x0000_s2669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6QMMA&#10;AADdAAAADwAAAGRycy9kb3ducmV2LnhtbERP24rCMBB9F/yHMMK+FE1dV5FqFBEFEYRdL+9jM7bF&#10;ZlKaaLt/vxEWfJvDuc582ZpSPKl2hWUFw0EMgji1uuBMwfm07U9BOI+ssbRMCn7JwXLR7cwx0bbh&#10;H3oefSZCCLsEFeTeV4mULs3JoBvYijhwN1sb9AHWmdQ1NiHclPIzjifSYMGhIceK1jml9+PDKLiO&#10;79/+stk368iODsNsS+doHyn10WtXMxCeWv8W/7t3OsyffI3g9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6QMMAAADdAAAADwAAAAAAAAAAAAAAAACYAgAAZHJzL2Rv&#10;d25yZXYueG1sUEsFBgAAAAAEAAQA9QAAAIgDAAAAAA==&#10;" path="m3,l,12,3,24r7,10l17,42,20,32,17,19,12,7,3,e" filled="f" strokecolor="#e77817" strokeweight="0">
              <v:path arrowok="t" o:connecttype="custom" o:connectlocs="3,0;0,12;3,24;10,34;17,42;20,32;17,19;12,7;3,0" o:connectangles="0,0,0,0,0,0,0,0,0"/>
            </v:shape>
            <v:shape id="Freeform 1646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PKcIA&#10;AADdAAAADwAAAGRycy9kb3ducmV2LnhtbERPTWsCMRC9C/0PYQq9aVZZpKxGkUJFai9de+hx2Iyb&#10;4GayJNFd/70pFHqbx/uc9XZ0nbhRiNazgvmsAEHceG25VfB9ep++gogJWWPnmRTcKcJ28zRZY6X9&#10;wF90q1MrcgjHChWYlPpKytgYchhnvifO3NkHhynD0EodcMjhrpOLolhKh5Zzg8Ge3gw1l/rqFNR6&#10;sNdwNB+26Pfz9PlTLu4nr9TL87hbgUg0pn/xn/ug8/xlWcLvN/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Y8pwgAAAN0AAAAPAAAAAAAAAAAAAAAAAJgCAABkcnMvZG93&#10;bnJldi54bWxQSwUGAAAAAAQABAD1AAAAhwMAAAAA&#10;" path="m33,50l,,33,50xe" fillcolor="#f3be00" stroked="f">
              <v:path arrowok="t" o:connecttype="custom" o:connectlocs="33,50;0,0;33,50" o:connectangles="0,0,0"/>
            </v:shape>
            <v:shape id="Freeform 1647" o:spid="_x0000_s2671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XfsQA&#10;AADdAAAADwAAAGRycy9kb3ducmV2LnhtbERPS2vCQBC+F/wPywi9FN1YVCR1FZ/QU8En5DbNjkkw&#10;Oxuya4z++m6h0Nt8fM+ZzltTioZqV1hWMOhHIIhTqwvOFBwP294EhPPIGkvLpOBBDuazzssUY23v&#10;vKNm7zMRQtjFqCD3voqldGlOBl3fVsSBu9jaoA+wzqSu8R7CTSnfo2gsDRYcGnKsaJVTet3fjIKn&#10;vnyPvk6bxzVZp4Nk+Tw3+GaUeu22iw8Qnlr/L/5zf+owfzwcwe834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HF37EAAAA3QAAAA8AAAAAAAAAAAAAAAAAmAIAAGRycy9k&#10;b3ducmV2LnhtbFBLBQYAAAAABAAEAPUAAACJAwAAAAA=&#10;" path="m33,50l,,33,50xe" filled="f" strokecolor="#e77817" strokeweight="0">
              <v:path arrowok="t" o:connecttype="custom" o:connectlocs="33,50;0,0;33,50" o:connectangles="0,0,0"/>
            </v:shape>
            <v:shape id="Freeform 1648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QmcUA&#10;AADdAAAADwAAAGRycy9kb3ducmV2LnhtbERPTUvDQBC9C/0PyxS82U1FUo3dFlFLPVWMLehtzE6z&#10;qdnZkN0m8d93CwVv83ifM18OthYdtb5yrGA6SUAQF05XXCrYfq5u7kH4gKyxdkwK/sjDcjG6mmOm&#10;Xc8f1OWhFDGEfYYKTAhNJqUvDFn0E9cQR27vWoshwraUusU+htta3iZJKi1WHBsMNvRsqPjNj1aB&#10;7d65eNl9rR/MYbP/ef3ueZaXSl2Ph6dHEIGG8C++uN90nJ/epXD+Jp4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1CZxQAAAN0AAAAPAAAAAAAAAAAAAAAAAJgCAABkcnMv&#10;ZG93bnJldi54bWxQSwUGAAAAAAQABAD1AAAAigMAAAAA&#10;" path="m2,l,7r,5l,20r2,5l10,35r15,9l25,32,22,20,15,10,2,xe" fillcolor="#f3be00" stroked="f">
              <v:path arrowok="t" o:connecttype="custom" o:connectlocs="2,0;0,7;0,12;0,20;2,25;10,35;25,44;25,32;22,20;15,10;2,0" o:connectangles="0,0,0,0,0,0,0,0,0,0,0"/>
            </v:shape>
            <v:shape id="Freeform 1649" o:spid="_x0000_s2673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qd8MA&#10;AADdAAAADwAAAGRycy9kb3ducmV2LnhtbERPTWvCQBC9F/oflhF6qxOlWkldpVoKHrxoK3gcspNs&#10;MDsbsltN/70rCN7m8T5nvuxdo87chdqLhtEwA8VSeFNLpeH35/t1BipEEkONF9bwzwGWi+enOeXG&#10;X2TH532sVAqRkJMGG2ObI4bCsqMw9C1L4krfOYoJdhWaji4p3DU4zrIpOqolNVhqeW25OO3/nAY3&#10;xsO6rOzxtMXV1+SQ4Wp2LLV+GfSfH6Ai9/Ehvrs3Js2fvr3D7Zt0Ai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iqd8MAAADdAAAADwAAAAAAAAAAAAAAAACYAgAAZHJzL2Rv&#10;d25yZXYueG1sUEsFBgAAAAAEAAQA9QAAAIgDAAAAAA==&#10;" path="m2,l,7r,5l,20r2,5l10,35r15,9l25,32,22,20,15,10,2,xe" filled="f" strokecolor="#e77817" strokeweight="0">
              <v:path arrowok="t" o:connecttype="custom" o:connectlocs="2,0;0,7;0,12;0,20;2,25;10,35;25,44;25,32;22,20;15,10;2,0" o:connectangles="0,0,0,0,0,0,0,0,0,0,0"/>
            </v:shape>
            <v:shape id="Freeform 1650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7Z8cA&#10;AADdAAAADwAAAGRycy9kb3ducmV2LnhtbESPMU/DQAyFdyT+w8lI3eilFKoq7bUKqUAsDE07dLRy&#10;bhKR80W5Iw359XhAYrP1nt/7vN2PrlUD9aHxbGAxT0ARl942XBk4n94e16BCRLbYeiYDPxRgv7u/&#10;22Jq/Y2PNBSxUhLCIUUDdYxdqnUoa3IY5r4jFu3qe4dR1r7StsebhLtWPyXJSjtsWBpq7Civqfwq&#10;vp2B7GRfsilfLw6vw/tUfPrpki8PxswexmwDKtIY/81/1x9W8FfP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+2fHAAAA3QAAAA8AAAAAAAAAAAAAAAAAmAIAAGRy&#10;cy9kb3ducmV2LnhtbFBLBQYAAAAABAAEAPUAAACMAwAAAAA=&#10;" path="m37,50l,,37,50xe" fillcolor="#f3be00" stroked="f">
              <v:path arrowok="t" o:connecttype="custom" o:connectlocs="37,50;0,0;37,50" o:connectangles="0,0,0"/>
            </v:shape>
            <v:shape id="Freeform 1651" o:spid="_x0000_s2675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adMUA&#10;AADdAAAADwAAAGRycy9kb3ducmV2LnhtbESP0YrCMBBF34X9hzALvmm6VsStRllEQV8U637A2Ixt&#10;d5tJbaLWvzeC4NsM994zd6bz1lTiSo0rLSv46kcgiDOrS84V/B5WvTEI55E1VpZJwZ0czGcfnSkm&#10;2t54T9fU5yJA2CWooPC+TqR0WUEGXd/WxEE72cagD2uTS93gLcBNJQdRNJIGSw4XCqxpUVD2n15M&#10;oFxWZxkvc/qL4919Mz5utumpVqr72f5MQHhq/dv8Sq91qD8af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Jp0xQAAAN0AAAAPAAAAAAAAAAAAAAAAAJgCAABkcnMv&#10;ZG93bnJldi54bWxQSwUGAAAAAAQABAD1AAAAigMAAAAA&#10;" path="m37,50l,,37,50xe" filled="f" strokecolor="#1f1a17" strokeweight="0">
              <v:path arrowok="t" o:connecttype="custom" o:connectlocs="37,50;0,0;37,50" o:connectangles="0,0,0"/>
            </v:shape>
            <v:shape id="Freeform 1652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a3ccA&#10;AADdAAAADwAAAGRycy9kb3ducmV2LnhtbESPQWvCQBCF7wX/wzKCN90o1dboKqVQEKWW2op4G7Jj&#10;EszOhuyqaX995yD0NsN7894382XrKnWlJpSeDQwHCSjizNuScwPfX2/9Z1AhIlusPJOBHwqwXHQe&#10;5phaf+NPuu5iriSEQ4oGihjrVOuQFeQwDHxNLNrJNw6jrE2ubYM3CXeVHiXJRDssWRoKrOm1oOy8&#10;uzgDx6f9e/X4G2yC2005nY70Yf1xMqbXbV9moCK18d98v15ZwZ+M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NWt3HAAAA3QAAAA8AAAAAAAAAAAAAAAAAmAIAAGRy&#10;cy9kb3ducmV2LnhtbFBLBQYAAAAABAAEAPUAAACMAwAAAAA=&#10;" path="m45,40l,,45,40r3,15l55,65r8,10l75,82r,-7l75,70,72,62,70,57,65,52,58,47,53,42,45,40xe" fillcolor="#f3be00" stroked="f">
              <v:path arrowok="t" o:connecttype="custom" o:connectlocs="45,40;0,0;45,40;45,40;45,40;48,55;55,65;63,75;75,82;75,75;75,70;72,62;70,57;65,52;58,47;53,42;45,40" o:connectangles="0,0,0,0,0,0,0,0,0,0,0,0,0,0,0,0,0"/>
            </v:shape>
            <v:shape id="Freeform 1653" o:spid="_x0000_s2677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XfcMA&#10;AADdAAAADwAAAGRycy9kb3ducmV2LnhtbERPS0vDQBC+C/6HZQRvdlPBtKbdlkYQPHjpC6/T7JgE&#10;s7Pp7rSJ/94VBG/z8T1nuR5dp64UYuvZwHSSgSKuvG25NnDYvz7MQUVBtth5JgPfFGG9ur1ZYmH9&#10;wFu67qRWKYRjgQYakb7QOlYNOYwT3xMn7tMHh5JgqLUNOKRw1+nHLMu1w5ZTQ4M9vTRUfe0uzoAc&#10;L+W5nM9O1fPHMJM+L8P4vjXm/m7cLEAJjfIv/nO/2TQ/f5rC7zfp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XfcMAAADdAAAADwAAAAAAAAAAAAAAAACYAgAAZHJzL2Rv&#10;d25yZXYueG1sUEsFBgAAAAAEAAQA9QAAAIgDAAAAAA==&#10;" path="m45,40l,,45,40r3,15l55,65r8,10l75,82r,-7l75,70,72,62,70,57,65,52,58,47,53,42,45,40xe" filled="f" strokecolor="#e77817" strokeweight="0">
              <v:path arrowok="t" o:connecttype="custom" o:connectlocs="45,40;0,0;45,40;45,40;45,40;48,55;55,65;63,75;75,82;75,75;75,70;72,62;70,57;65,52;58,47;53,42;45,40" o:connectangles="0,0,0,0,0,0,0,0,0,0,0,0,0,0,0,0,0"/>
            </v:shape>
            <v:shape id="Freeform 1654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6NsEA&#10;AADdAAAADwAAAGRycy9kb3ducmV2LnhtbERPzYrCMBC+C/sOYQQvsqbruiLVKKK4qDdbH2BsxrbY&#10;TEoTtb69EQRv8/H9zmzRmkrcqHGlZQU/gwgEcWZ1ybmCY7r5noBwHlljZZkUPMjBYv7VmWGs7Z0P&#10;dEt8LkIIuxgVFN7XsZQuK8igG9iaOHBn2xj0ATa51A3eQ7ip5DCKxtJgyaGhwJpWBWWX5GoU9Dmh&#10;tdmn+9NvOtqd9SU/Rv9LpXrddjkF4an1H/HbvdVh/vhvCK9vw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OjbBAAAA3QAAAA8AAAAAAAAAAAAAAAAAmAIAAGRycy9kb3du&#10;cmV2LnhtbFBLBQYAAAAABAAEAPUAAACGAwAAAAA=&#10;" path="m39,40l,,39,40r3,13l49,65r10,8l72,80r,-5l69,68,67,63,64,55,59,50,54,45,47,43,39,40xe" fillcolor="#f3be00" stroked="f">
              <v:path arrowok="t" o:connecttype="custom" o:connectlocs="39,40;0,0;39,40;39,40;39,40;42,53;49,65;59,73;72,80;72,75;69,68;67,63;64,55;59,50;54,45;47,43;39,40" o:connectangles="0,0,0,0,0,0,0,0,0,0,0,0,0,0,0,0,0"/>
            </v:shape>
            <v:shape id="Freeform 1655" o:spid="_x0000_s2679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AhMMA&#10;AADdAAAADwAAAGRycy9kb3ducmV2LnhtbERPS2vCQBC+C/0PyxS86SaRppK6igQCXtqiLQVvQ3aa&#10;BLOzIbt59N93CwVv8/E9Z3eYTStG6l1jWUG8jkAQl1Y3XCn4/ChWWxDOI2tsLZOCH3Jw2D8sdphp&#10;O/GZxouvRAhhl6GC2vsuk9KVNRl0a9sRB+7b9gZ9gH0ldY9TCDetTKIolQYbDg01dpTXVN4ug1Fw&#10;td0zvcd5wcOt8nFcJO7t9Uup5eN8fAHhafZ38b/7pMP89GkD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fAhMMAAADdAAAADwAAAAAAAAAAAAAAAACYAgAAZHJzL2Rv&#10;d25yZXYueG1sUEsFBgAAAAAEAAQA9QAAAIgDAAAAAA==&#10;" path="m39,40l,,39,40r3,13l49,65r10,8l72,80r,-5l69,68,67,63,64,55,59,50,54,45,47,43,39,40xe" filled="f" strokecolor="#e77817" strokeweight="0">
              <v:path arrowok="t" o:connecttype="custom" o:connectlocs="39,40;0,0;39,40;39,40;39,40;42,53;49,65;59,73;72,80;72,75;69,68;67,63;64,55;59,50;54,45;47,43;39,40" o:connectangles="0,0,0,0,0,0,0,0,0,0,0,0,0,0,0,0,0"/>
            </v:shape>
            <v:shape id="Freeform 1656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BlMQA&#10;AADdAAAADwAAAGRycy9kb3ducmV2LnhtbERPS2vCQBC+F/oflin0EnRjqSLRTbCC0FvRPtTbkB2T&#10;0OxsyG7j+u9dQehtPr7nLItgWjFQ7xrLCibjFARxaXXDlYKvz81oDsJ5ZI2tZVJwIQdF/viwxEzb&#10;M29p2PlKxBB2GSqove8yKV1Zk0E3th1x5E62N+gj7CupezzHcNPKlzSdSYMNx4YaO1rXVP7u/owC&#10;/P4JH+YtaZNj2Ayn1cElcl8q9fwUVgsQnoL/F9/d7zrOn01f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AZTEAAAA3QAAAA8AAAAAAAAAAAAAAAAAmAIAAGRycy9k&#10;b3ducmV2LnhtbFBLBQYAAAAABAAEAPUAAACJAwAAAAA=&#10;" path="m37,42l,,37,42xe" fillcolor="#f3be00" stroked="f">
              <v:path arrowok="t" o:connecttype="custom" o:connectlocs="37,42;0,0;37,42" o:connectangles="0,0,0"/>
            </v:shape>
            <v:shape id="Freeform 1657" o:spid="_x0000_s2681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VisQA&#10;AADdAAAADwAAAGRycy9kb3ducmV2LnhtbERPTWsCMRC9F/ofwgjealZBqatRSqHQnqRWW7yNm3F3&#10;6WaSJnF36683BaG3ebzPWa5704iWfKgtKxiPMhDEhdU1lwp2Hy8PjyBCRNbYWCYFvxRgvbq/W2Ku&#10;bcfv1G5jKVIIhxwVVDG6XMpQVGQwjKwjTtzJeoMxQV9K7bFL4aaRkyybSYM1p4YKHT1XVHxvz0bB&#10;ftd2bl7Q22HyeXaXHz5mmy+v1HDQPy1AROrjv/jmftVp/mw6hb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1FYrEAAAA3QAAAA8AAAAAAAAAAAAAAAAAmAIAAGRycy9k&#10;b3ducmV2LnhtbFBLBQYAAAAABAAEAPUAAACJAwAAAAA=&#10;" path="m37,42l,,37,42xe" filled="f" strokecolor="#e77817" strokeweight="0">
              <v:path arrowok="t" o:connecttype="custom" o:connectlocs="37,42;0,0;37,42" o:connectangles="0,0,0"/>
            </v:shape>
            <v:shape id="Freeform 1658" o:spid="_x0000_s2682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D6sYA&#10;AADdAAAADwAAAGRycy9kb3ducmV2LnhtbESPT2sCMRDF70K/Q5iCN80qdimrWbEWQfBUleJx3Mz+&#10;wc1km6S69tM3hYK3Gd57v3mzWPamFVdyvrGsYDJOQBAXVjdcKTgeNqNXED4ga2wtk4I7eVjmT4MF&#10;Ztre+IOu+1CJCGGfoYI6hC6T0hc1GfRj2xFHrbTOYIirq6R2eItw08ppkqTSYMPxQo0drWsqLvtv&#10;EylOzsxbMD+zY3nYdu9f593nySk1fO5XcxCB+vAw/6e3OtZPX1L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D6sYAAADdAAAADwAAAAAAAAAAAAAAAACYAgAAZHJz&#10;L2Rvd25yZXYueG1sUEsFBgAAAAAEAAQA9QAAAIsDAAAAAA==&#10;" path="m3,75l8,,3,75xm3,75l,92r,15l3,115r5,5l13,125r5,7l22,125r3,-10l25,107r,-7l22,92,18,85,13,77,3,75xe" fillcolor="#f3be00" stroked="f">
              <v:path arrowok="t" o:connecttype="custom" o:connectlocs="3,75;8,0;3,75;3,75;0,92;0,107;3,115;8,120;13,125;18,132;22,125;25,115;25,107;25,100;22,92;18,85;13,77;3,75" o:connectangles="0,0,0,0,0,0,0,0,0,0,0,0,0,0,0,0,0,0"/>
              <o:lock v:ext="edit" verticies="t"/>
            </v:shape>
            <v:shape id="Freeform 1659" o:spid="_x0000_s2683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B/8QA&#10;AADdAAAADwAAAGRycy9kb3ducmV2LnhtbERPS2vCQBC+F/oflin01mwU6iO6ipYWhOLBJx6H7JgE&#10;s7NJdmvSf+8Kgrf5+J4znXemFFdqXGFZQS+KQRCnVhecKdjvfj5GIJxH1lhaJgX/5GA+e32ZYqJt&#10;yxu6bn0mQgi7BBXk3leJlC7NyaCLbEUcuLNtDPoAm0zqBtsQbkrZj+OBNFhwaMixoq+c0sv2zyjo&#10;r3q/8Wl5qgtqy+OhHteb9Xet1Ptbt5iA8NT5p/jhXukwf/A5hP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gf/EAAAA3QAAAA8AAAAAAAAAAAAAAAAAmAIAAGRycy9k&#10;b3ducmV2LnhtbFBLBQYAAAAABAAEAPUAAACJAwAAAAA=&#10;" path="m,75l5,,,75xe" filled="f" strokecolor="#e15520" strokeweight="0">
              <v:path arrowok="t" o:connecttype="custom" o:connectlocs="0,75;5,0;0,75" o:connectangles="0,0,0"/>
            </v:shape>
            <v:shape id="Freeform 1660" o:spid="_x0000_s2684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n5MUA&#10;AADdAAAADwAAAGRycy9kb3ducmV2LnhtbESPS2/CMBCE75X6H6ytxK04jQSCgEF9CIkjL9Eel3iJ&#10;I+J1FLsQ/n33UInbrmZ25tv5sveNulIX68AG3oYZKOIy2JorA4f96nUCKiZki01gMnCnCMvF89Mc&#10;CxtuvKXrLlVKQjgWaMCl1BZax9KRxzgMLbFo59B5TLJ2lbYd3iTcNzrPsrH2WLM0OGzp01F52f16&#10;A8fDNND+S5/zn+nmVDbfHy6/bI0ZvPTvM1CJ+vQw/1+vreCPR4Ir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ufkxQAAAN0AAAAPAAAAAAAAAAAAAAAAAJgCAABkcnMv&#10;ZG93bnJldi54bWxQSwUGAAAAAAQABAD1AAAAigMAAAAA&#10;" path="m3,l,17,,32r3,8l8,45r5,5l18,57r4,-7l25,40r,-8l25,25,22,17,18,10,13,2,3,e" filled="f" strokecolor="#e15520" strokeweight="0">
              <v:path arrowok="t" o:connecttype="custom" o:connectlocs="3,0;0,17;0,32;3,40;8,45;13,50;18,57;22,50;25,40;25,32;25,25;22,17;18,10;13,2;3,0" o:connectangles="0,0,0,0,0,0,0,0,0,0,0,0,0,0,0"/>
            </v:shape>
            <v:shape id="Freeform 1661" o:spid="_x0000_s2685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W5sIA&#10;AADdAAAADwAAAGRycy9kb3ducmV2LnhtbERPTWvCQBC9F/wPywje6sZgQ42uIoWKtIdSI56H7JgN&#10;ZmdDdk3iv+8WCr3N433OZjfaRvTU+dqxgsU8AUFcOl1zpeBcvD+/gvABWWPjmBQ8yMNuO3naYK7d&#10;wN/Un0IlYgj7HBWYENpcSl8asujnriWO3NV1FkOEXSV1h0MMt41MkySTFmuODQZbejNU3k53q6Aw&#10;6dJln2XPH/2AxVd9SC/Lg1Kz6bhfgwg0hn/xn/uo4/zsZQW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JbmwgAAAN0AAAAPAAAAAAAAAAAAAAAAAJgCAABkcnMvZG93&#10;bnJldi54bWxQSwUGAAAAAAQABAD1AAAAhwMAAAAA&#10;" path="m13,67l,,13,67xm13,67l8,82r2,18l13,105r2,7l20,117r8,5l30,117r2,-10l32,100r,-8l30,85,25,77,20,70,13,67xe" fillcolor="#f3be00" stroked="f">
              <v:path arrowok="t" o:connecttype="custom" o:connectlocs="13,67;0,0;13,67;13,67;8,82;10,100;13,105;15,112;20,117;28,122;30,117;32,107;32,100;32,92;30,85;25,77;20,70;13,67" o:connectangles="0,0,0,0,0,0,0,0,0,0,0,0,0,0,0,0,0,0"/>
              <o:lock v:ext="edit" verticies="t"/>
            </v:shape>
            <v:shape id="Freeform 1662" o:spid="_x0000_s2686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cSMcA&#10;AADdAAAADwAAAGRycy9kb3ducmV2LnhtbESPQUsDMRCF74L/IYzQi9hsPSxlbVqqYPFSdFsRehs2&#10;083WzWRJ0nb9985B8DbDe/PeN4vV6Ht1oZi6wAZm0wIUcRNsx62Bz/3rwxxUysgW+8Bk4IcSrJa3&#10;NwusbLhyTZddbpWEcKrQgMt5qLROjSOPaRoGYtGOIXrMssZW24hXCfe9fiyKUnvsWBocDvTiqPne&#10;nb2BuDlxcf9+fj508/qj3juft+WXMZO7cf0EKtOY/81/129W8MtS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XEjHAAAA3QAAAA8AAAAAAAAAAAAAAAAAmAIAAGRy&#10;cy9kb3ducmV2LnhtbFBLBQYAAAAABAAEAPUAAACMAwAAAAA=&#10;" path="m13,67l,,13,67xe" filled="f" strokecolor="#e15520" strokeweight="0">
              <v:path arrowok="t" o:connecttype="custom" o:connectlocs="13,67;0,0;13,67" o:connectangles="0,0,0"/>
            </v:shape>
            <v:shape id="Freeform 1663" o:spid="_x0000_s2687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7xMUA&#10;AADdAAAADwAAAGRycy9kb3ducmV2LnhtbERPTWvCQBC9F/oflin0phuDDTW6SqkWCkJR68XbkB2T&#10;aHY27G418dd3C0Jv83ifM1t0phEXcr62rGA0TEAQF1bXXCrYf38MXkH4gKyxsUwKevKwmD8+zDDX&#10;9spbuuxCKWII+xwVVCG0uZS+qMigH9qWOHJH6wyGCF0ptcNrDDeNTJMkkwZrjg0VtvReUXHe/RgF&#10;p9MtXeN4Un/1m5d0eTus++XKKfX81L1NQQTqwr/47v7UcX6WjeD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LvExQAAAN0AAAAPAAAAAAAAAAAAAAAAAJgCAABkcnMv&#10;ZG93bnJldi54bWxQSwUGAAAAAAQABAD1AAAAigMAAAAA&#10;" path="m5,l,15,2,33r3,5l7,45r5,5l20,55r2,-5l24,40r,-7l24,25,22,18,17,10,12,3,5,e" filled="f" strokecolor="#e15520" strokeweight="0">
              <v:path arrowok="t" o:connecttype="custom" o:connectlocs="5,0;0,15;2,33;5,38;7,45;12,50;20,55;22,50;24,40;24,33;24,25;22,18;17,10;12,3;5,0" o:connectangles="0,0,0,0,0,0,0,0,0,0,0,0,0,0,0"/>
            </v:shape>
            <v:shape id="Freeform 1664" o:spid="_x0000_s2688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mvMQA&#10;AADdAAAADwAAAGRycy9kb3ducmV2LnhtbERPTWvCQBC9F/wPywheSt0YcJHUjYhS7KUFo+B1mp0m&#10;IdnZkN2a9N93C4Xe5vE+Z7ubbCfuNPjGsYbVMgFBXDrTcKXhenl52oDwAdlg55g0fJOHXT572GJm&#10;3MhnuhehEjGEfYYa6hD6TEpf1mTRL11PHLlPN1gMEQ6VNAOOMdx2Mk0SJS02HBtq7OlQU9kWX1bD&#10;+tgeVTiPt7Up30+Hxw/VvaVK68V82j+DCDSFf/Gf+9XE+Uql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5rzEAAAA3QAAAA8AAAAAAAAAAAAAAAAAmAIAAGRycy9k&#10;b3ducmV2LnhtbFBLBQYAAAAABAAEAPUAAACJAwAAAAA=&#10;" path="m12,67l,,12,67xm12,67l10,82r,18l12,105r5,7l22,117r5,5l32,117r,-7l35,100,32,92,30,85,25,77,20,70,12,67xe" fillcolor="#f3be00" stroked="f">
              <v:path arrowok="t" o:connecttype="custom" o:connectlocs="12,67;0,0;12,67;12,67;10,82;10,100;12,105;17,112;22,117;27,122;32,117;32,110;35,100;32,92;30,85;25,77;20,70;12,67" o:connectangles="0,0,0,0,0,0,0,0,0,0,0,0,0,0,0,0,0,0"/>
              <o:lock v:ext="edit" verticies="t"/>
            </v:shape>
            <v:shape id="Freeform 1665" o:spid="_x0000_s2689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S+cQA&#10;AADdAAAADwAAAGRycy9kb3ducmV2LnhtbERPS2vCQBC+F/wPywje6kYjoaSuIj5oL4WaVulxyE6T&#10;0N3ZmF01/vtuQehtPr7nzJe9NeJCnW8cK5iMExDEpdMNVwo+P3aPTyB8QNZoHJOCG3lYLgYPc8y1&#10;u/KeLkWoRAxhn6OCOoQ2l9KXNVn0Y9cSR+7bdRZDhF0ldYfXGG6NnCZJJi02HBtqbGldU/lTnK0C&#10;15+Krd63R5Me0pf3zddu9nYySo2G/eoZRKA+/Ivv7lcd52dZ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UvnEAAAA3QAAAA8AAAAAAAAAAAAAAAAAmAIAAGRycy9k&#10;b3ducmV2LnhtbFBLBQYAAAAABAAEAPUAAACJAwAAAAA=&#10;" path="m12,67l,,12,67xe" filled="f" strokecolor="#e15520" strokeweight="0">
              <v:path arrowok="t" o:connecttype="custom" o:connectlocs="12,67;0,0;12,67" o:connectangles="0,0,0"/>
            </v:shape>
            <v:shape id="Freeform 1666" o:spid="_x0000_s2690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EWMQA&#10;AADdAAAADwAAAGRycy9kb3ducmV2LnhtbERP32vCMBB+H/g/hBP2NtNKKaUaRQSZY4MxNwTfjuZs&#10;i80lNLHt/vtlMNjbfXw/b72dTCcG6n1rWUG6SEAQV1a3XCv4+jw8FSB8QNbYWSYF3+Rhu5k9rLHU&#10;duQPGk6hFjGEfYkKmhBcKaWvGjLoF9YRR+5qe4Mhwr6WuscxhptOLpMklwZbjg0NOto3VN1Od6Pg&#10;XCSXl7TO7ke3dK/tm5Xp87tU6nE+7VYgAk3hX/znPuo4P88z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xFjEAAAA3QAAAA8AAAAAAAAAAAAAAAAAmAIAAGRycy9k&#10;b3ducmV2LnhtbFBLBQYAAAAABAAEAPUAAACJAwAAAAA=&#10;" path="m2,l,15,,33r2,5l7,45r5,5l17,55r5,-5l22,43,25,33,22,25,20,18,15,10,10,3,2,xe" filled="f" strokecolor="#e15520" strokeweight="0">
              <v:path arrowok="t" o:connecttype="custom" o:connectlocs="2,0;0,15;0,33;2,38;7,45;12,50;17,55;22,50;22,43;25,33;22,25;20,18;15,10;10,3;2,0" o:connectangles="0,0,0,0,0,0,0,0,0,0,0,0,0,0,0"/>
            </v:shape>
            <v:shape id="Freeform 1667" o:spid="_x0000_s2691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su8MA&#10;AADdAAAADwAAAGRycy9kb3ducmV2LnhtbERPS2vCQBC+F/wPywje6kbBINFVxGdBK2h76W3ITpNo&#10;djZk15j+e1cQepuP7znTeWtK0VDtCssKBv0IBHFqdcGZgu+vzfsYhPPIGkvLpOCPHMxnnbcpJtre&#10;+UTN2WcihLBLUEHufZVI6dKcDLq+rYgD92trgz7AOpO6xnsIN6UcRlEsDRYcGnKsaJlTej3fjIKf&#10;z2LjL/vdMDvStrlVx8N6tXJK9brtYgLCU+v/xS/3hw7z43g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su8MAAADdAAAADwAAAAAAAAAAAAAAAACYAgAAZHJzL2Rv&#10;d25yZXYueG1sUEsFBgAAAAAEAAQA9QAAAIgDAAAAAA==&#10;" path="m5,74l12,,5,74xm5,74l,92r3,15l5,114r3,5l12,127r8,5l22,124r3,-7l27,107,25,99,22,92,17,84,12,77,5,74xe" fillcolor="#f3be00" stroked="f">
              <v:path arrowok="t" o:connecttype="custom" o:connectlocs="5,74;12,0;5,74;5,74;0,92;3,107;5,114;8,119;12,127;20,132;22,124;25,117;27,107;25,99;22,92;17,84;12,77;5,74" o:connectangles="0,0,0,0,0,0,0,0,0,0,0,0,0,0,0,0,0,0"/>
              <o:lock v:ext="edit" verticies="t"/>
            </v:shape>
            <v:shape id="Freeform 1668" o:spid="_x0000_s2692" style="position:absolute;left:5820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GQMMA&#10;AADdAAAADwAAAGRycy9kb3ducmV2LnhtbERPTWvCQBC9F/wPywi91U0Vg6Su0tYKXkSMtudpdswG&#10;s7Mhu2r8964geJvH+5zpvLO1OFPrK8cK3gcJCOLC6YpLBfvd8m0CwgdkjbVjUnAlD/NZ72WKmXYX&#10;3tI5D6WIIewzVGBCaDIpfWHIoh+4hjhyB9daDBG2pdQtXmK4reUwSVJpseLYYLChb0PFMT9ZBav1&#10;1o8n5rr52v/Ui9P/36j65ZFSr/3u8wNEoC48xQ/3Ssf5aZrC/Z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GQMMAAADdAAAADwAAAAAAAAAAAAAAAACYAgAAZHJzL2Rv&#10;d25yZXYueG1sUEsFBgAAAAAEAAQA9QAAAIgDAAAAAA==&#10;" path="m,74l7,,,74xe" filled="f" strokecolor="#e15520" strokeweight="0">
              <v:path arrowok="t" o:connecttype="custom" o:connectlocs="0,74;7,0;0,74" o:connectangles="0,0,0"/>
            </v:shape>
            <v:shape id="Freeform 1669" o:spid="_x0000_s2693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YhsUA&#10;AADdAAAADwAAAGRycy9kb3ducmV2LnhtbERPyWrDMBC9F/oPYgq9NXJycIsbJYSULlAIdZrlOlgT&#10;ycQaGUt13Hx9VQjkNo+3znQ+uEb01IXas4LxKANBXHlds1Gw+X59eAIRIrLGxjMp+KUA89ntzRQL&#10;7U9cUr+ORqQQDgUqsDG2hZShsuQwjHxLnLiD7xzGBDsjdYenFO4aOcmyXDqsOTVYbGlpqTquf5yC&#10;0my+3u1+bBaffvs26XfnVckvSt3fDYtnEJGGeBVf3B86zc/zR/j/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5iGxQAAAN0AAAAPAAAAAAAAAAAAAAAAAJgCAABkcnMv&#10;ZG93bnJldi54bWxQSwUGAAAAAAQABAD1AAAAigMAAAAA&#10;" path="m5,l,18,3,33r2,7l8,45r4,8l20,58r2,-8l25,43,27,33,25,25,22,18,17,10,12,3,5,e" filled="f" strokecolor="#e15520" strokeweight="0">
              <v:path arrowok="t" o:connecttype="custom" o:connectlocs="5,0;0,18;3,33;5,40;8,45;12,53;20,58;22,50;25,43;27,33;25,25;22,18;17,10;12,3;5,0" o:connectangles="0,0,0,0,0,0,0,0,0,0,0,0,0,0,0"/>
            </v:shape>
            <v:shape id="Freeform 1670" o:spid="_x0000_s2694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AfscA&#10;AADdAAAADwAAAGRycy9kb3ducmV2LnhtbESPQWvCQBCF7wX/wzJCb3VjD2lJXcWKhRykoJHW45Cd&#10;JrHZ2bC71fjvO4dCbzO8N+99s1iNrlcXCrHzbGA+y0AR19523Bg4Vm8Pz6BiQrbYeyYDN4qwWk7u&#10;FlhYf+U9XQ6pURLCsUADbUpDoXWsW3IYZ34gFu3LB4dJ1tBoG/Aq4a7Xj1mWa4cdS0OLA21aqr8P&#10;P87Afv7kXqvT7VS5j3MZSrv7fN/ujLmfjusXUInG9G/+uy6t4Oe5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gH7HAAAA3QAAAA8AAAAAAAAAAAAAAAAAmAIAAGRy&#10;cy9kb3ducmV2LnhtbFBLBQYAAAAABAAEAPUAAACMAwAAAAA=&#10;" path="m5,78l5,r,78xm5,78l,95r2,15l5,117r2,5l12,130r8,5l25,127r2,-7l27,110r-2,-8l22,95,20,88,12,80,5,78xe" fillcolor="#f3be00" stroked="f">
              <v:path arrowok="t" o:connecttype="custom" o:connectlocs="5,78;5,0;5,78;5,78;0,95;2,110;5,117;7,122;12,130;20,135;25,127;27,120;27,110;25,102;22,95;20,88;12,80;5,78" o:connectangles="0,0,0,0,0,0,0,0,0,0,0,0,0,0,0,0,0,0"/>
              <o:lock v:ext="edit" verticies="t"/>
            </v:shape>
            <v:shape id="Freeform 1671" o:spid="_x0000_s2695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DFsUA&#10;AADdAAAADwAAAGRycy9kb3ducmV2LnhtbERPTWvCQBC9F/oflin0UnRTC4tGV2mVFm+h6kFvY3ZM&#10;QrOzMbuNsb++Wyh4m8f7nNmit7XoqPWVYw3PwwQEce5MxYWG3fZ9MAbhA7LB2jFpuJKHxfz+boap&#10;cRf+pG4TChFD2KeooQyhSaX0eUkW/dA1xJE7udZiiLAtpGnxEsNtLUdJoqTFimNDiQ0tS8q/Nt9W&#10;w8/xnL3ts+5lrK7rQ0bKPn2srNaPD/3rFESgPtzE/+61ifOVmsD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0MWxQAAAN0AAAAPAAAAAAAAAAAAAAAAAJgCAABkcnMv&#10;ZG93bnJldi54bWxQSwUGAAAAAAQABAD1AAAAigMAAAAA&#10;" path="m,78l,,,78xe" filled="f" strokecolor="#e15520" strokeweight="0">
              <v:path arrowok="t" o:connecttype="custom" o:connectlocs="0,78;0,0;0,78" o:connectangles="0,0,0"/>
            </v:shape>
            <v:shape id="Freeform 1672" o:spid="_x0000_s2696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MmMUA&#10;AADdAAAADwAAAGRycy9kb3ducmV2LnhtbESPQW/CMAyF75P4D5GRdhspqMDUERBC6sRhF9jY2Wq8&#10;pqJxqiZA+ff4MImbrff83ufVZvCtulIfm8AGppMMFHEVbMO1gZ/v8u0dVEzIFtvAZOBOETbr0csK&#10;CxtufKDrMdVKQjgWaMCl1BVax8qRxzgJHbFof6H3mGTta217vEm4b/UsyxbaY8PS4LCjnaPqfLx4&#10;A/XXrEq/5Tx8dmW+u/tTPndlbszreNh+gEo0pKf5/3pvBX+xFH75Rk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UyYxQAAAN0AAAAPAAAAAAAAAAAAAAAAAJgCAABkcnMv&#10;ZG93bnJldi54bWxQSwUGAAAAAAQABAD1AAAAigMAAAAA&#10;" path="m5,l,17,2,32r3,7l7,44r5,8l20,57r5,-8l27,42r,-10l25,24,22,17,20,10,12,2,5,e" filled="f" strokecolor="#e15520" strokeweight="0">
              <v:path arrowok="t" o:connecttype="custom" o:connectlocs="5,0;0,17;2,32;5,39;7,44;12,52;20,57;25,49;27,42;27,32;25,24;22,17;20,10;12,2;5,0" o:connectangles="0,0,0,0,0,0,0,0,0,0,0,0,0,0,0"/>
            </v:shape>
            <v:shape id="Freeform 1673" o:spid="_x0000_s2697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r7MMA&#10;AADdAAAADwAAAGRycy9kb3ducmV2LnhtbERPTWvCQBC9F/oflin0VjdRSG10lVII5BqtaG9jdpoN&#10;zc6G7BrTf98tCN7m8T5nvZ1sJ0YafOtYQTpLQBDXTrfcKPjcFy9LED4ga+wck4Jf8rDdPD6sMdfu&#10;yhWNu9CIGMI+RwUmhD6X0teGLPqZ64kj9+0GiyHCoZF6wGsMt52cJ0kmLbYcGwz29GGo/tldrIIy&#10;fdunpypbFEWoF8fpqzo0Z6PU89P0vgIRaAp38c1d6jg/e03h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r7MMAAADdAAAADwAAAAAAAAAAAAAAAACYAgAAZHJzL2Rv&#10;d25yZXYueG1sUEsFBgAAAAAEAAQA9QAAAIgDAAAAAA==&#10;" path="m5,70l5,r,70xm5,70l,88r,15l2,110r5,8l12,123r5,4l22,120r3,-7l25,105r,-7l22,88,17,80,12,75,5,70xe" fillcolor="#f3be00" stroked="f">
              <v:path arrowok="t" o:connecttype="custom" o:connectlocs="5,70;5,0;5,70;5,70;0,88;0,103;2,110;7,118;12,123;17,127;22,120;25,113;25,105;25,98;22,88;17,80;12,75;5,70" o:connectangles="0,0,0,0,0,0,0,0,0,0,0,0,0,0,0,0,0,0"/>
              <o:lock v:ext="edit" verticies="t"/>
            </v:shape>
            <v:shape id="Freeform 1674" o:spid="_x0000_s2698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M/MMA&#10;AADdAAAADwAAAGRycy9kb3ducmV2LnhtbERPTWvCQBC9F/wPywi91Y22GImuIqXS0Fuj4HXMjtlg&#10;djZm15j++26h4G0e73NWm8E2oqfO144VTCcJCOLS6ZorBYf97mUBwgdkjY1jUvBDHjbr0dMKM+3u&#10;/E19ESoRQ9hnqMCE0GZS+tKQRT9xLXHkzq6zGCLsKqk7vMdw28hZksylxZpjg8GW3g2Vl+JmFbxd&#10;r/nnV5N+vJqiz48mLU65rpV6Hg/bJYhAQ3iI/925jvPn6Qz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M/MMAAADdAAAADwAAAAAAAAAAAAAAAACYAgAAZHJzL2Rv&#10;d25yZXYueG1sUEsFBgAAAAAEAAQA9QAAAIgDAAAAAA==&#10;" path="m,70l,,,70xe" filled="f" strokecolor="#e15520" strokeweight="0">
              <v:path arrowok="t" o:connecttype="custom" o:connectlocs="0,70;0,0;0,70" o:connectangles="0,0,0"/>
            </v:shape>
            <v:shape id="Freeform 1675" o:spid="_x0000_s2699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p9cIA&#10;AADdAAAADwAAAGRycy9kb3ducmV2LnhtbERPS4vCMBC+L/gfwgh7W1O74KMaxd1lYY++UI9jMzbF&#10;ZlKarNZ/bwTB23x8z5nOW1uJCzW+dKyg30tAEOdOl1wo2G5+P0YgfEDWWDkmBTfyMJ913qaYaXfl&#10;FV3WoRAxhH2GCkwIdSalzw1Z9D1XE0fu5BqLIcKmkLrBawy3lUyTZCAtlhwbDNb0bSg/r/+tgt12&#10;7GjzI0/pYbw85tX+y6TnlVLv3XYxARGoDS/x0/2n4/zB8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yn1wgAAAN0AAAAPAAAAAAAAAAAAAAAAAJgCAABkcnMvZG93&#10;bnJldi54bWxQSwUGAAAAAAQABAD1AAAAhwMAAAAA&#10;" path="m5,l,18,,33r2,7l7,48r5,5l17,57r5,-7l25,43r,-8l25,28,22,18,17,10,12,5,5,e" filled="f" strokecolor="#e15520" strokeweight="0">
              <v:path arrowok="t" o:connecttype="custom" o:connectlocs="5,0;0,18;0,33;2,40;7,48;12,53;17,57;22,50;25,43;25,35;25,28;22,18;17,10;12,5;5,0" o:connectangles="0,0,0,0,0,0,0,0,0,0,0,0,0,0,0"/>
            </v:shape>
            <v:shape id="Freeform 1676" o:spid="_x0000_s2700" style="position:absolute;left:5847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IRcQA&#10;AADdAAAADwAAAGRycy9kb3ducmV2LnhtbERPS2sCMRC+C/0PYQq9adJSVlmNUoSih1KpFcHbuJl9&#10;0M1km0R3++8bodDbfHzPWawG24or+dA41vA4USCIC2carjQcPl/HMxAhIhtsHZOGHwqwWt6NFpgb&#10;1/MHXfexEimEQ44a6hi7XMpQ1GQxTFxHnLjSeYsxQV9J47FP4baVT0pl0mLDqaHGjtY1FV/7i9Ww&#10;nr6dsk1Z2lK97zr1nfnLsT9r/XA/vMxBRBriv/jPvTVpfjZ9ht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yEXEAAAA3QAAAA8AAAAAAAAAAAAAAAAAmAIAAGRycy9k&#10;b3ducmV2LnhtbFBLBQYAAAAABAAEAPUAAACJAwAAAAA=&#10;" path="m3,73l15,,3,73xm3,73l,90r,15l3,113r2,5l10,125r8,5l20,123r3,-8l25,108r,-10l23,90,18,83,10,78,3,73xe" fillcolor="#f3be00" stroked="f">
              <v:path arrowok="t" o:connecttype="custom" o:connectlocs="3,73;15,0;3,73;3,73;0,90;0,105;3,113;5,118;10,125;18,130;20,123;23,115;25,108;25,98;23,90;18,83;10,78;3,73" o:connectangles="0,0,0,0,0,0,0,0,0,0,0,0,0,0,0,0,0,0"/>
              <o:lock v:ext="edit" verticies="t"/>
            </v:shape>
            <v:shape id="Freeform 1677" o:spid="_x0000_s2701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dm8IA&#10;AADdAAAADwAAAGRycy9kb3ducmV2LnhtbERP32vCMBB+H/g/hBP2NlMF3aimRZSN4WCwKj6fzdkU&#10;m0toMq3//TIY7O0+vp+3KgfbiSv1oXWsYDrJQBDXTrfcKDjsX59eQISIrLFzTAruFKAsRg8rzLW7&#10;8Rddq9iIFMIhRwUmRp9LGWpDFsPEeeLEnV1vMSbYN1L3eEvhtpOzLFtIiy2nBoOeNobqS/VtFcy9&#10;+Zytq86/nY7bLPJud//wqNTjeFgvQUQa4r/4z/2u0/zF8xx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N2bwgAAAN0AAAAPAAAAAAAAAAAAAAAAAJgCAABkcnMvZG93&#10;bnJldi54bWxQSwUGAAAAAAQABAD1AAAAhwMAAAAA&#10;" path="m,73l12,,,73xe" filled="f" strokecolor="#e15520" strokeweight="0">
              <v:path arrowok="t" o:connecttype="custom" o:connectlocs="0,73;12,0;0,73" o:connectangles="0,0,0"/>
            </v:shape>
            <v:shape id="Freeform 1678" o:spid="_x0000_s2702" style="position:absolute;left:5847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KbcMA&#10;AADdAAAADwAAAGRycy9kb3ducmV2LnhtbERPS2vCQBC+C/6HZQRvumkOaU3dhGoRPNYH1eM0O2aD&#10;2dmQ3Wr8991Cobf5+J6zLAfbihv1vnGs4GmegCCunG64VnA8bGYvIHxA1tg6JgUP8lAW49ESc+3u&#10;vKPbPtQihrDPUYEJocul9JUhi37uOuLIXVxvMUTY11L3eI/htpVpkmTSYsOxwWBHa0PVdf9tFXwe&#10;F44O7/KSnhcfX1V7Wpn0ulNqOhneXkEEGsK/+M+91XF+9p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KbcMAAADdAAAADwAAAAAAAAAAAAAAAACYAgAAZHJzL2Rv&#10;d25yZXYueG1sUEsFBgAAAAAEAAQA9QAAAIgDAAAAAA==&#10;" path="m3,l,17,,32r3,8l5,45r5,7l18,57r2,-7l23,42r2,-7l25,25,23,17,18,10,10,5,3,e" filled="f" strokecolor="#e15520" strokeweight="0">
              <v:path arrowok="t" o:connecttype="custom" o:connectlocs="3,0;0,17;0,32;3,40;5,45;10,52;18,57;20,50;23,42;25,35;25,25;23,17;18,10;10,5;3,0" o:connectangles="0,0,0,0,0,0,0,0,0,0,0,0,0,0,0"/>
            </v:shape>
            <v:shape id="Freeform 1679" o:spid="_x0000_s2703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gN8MA&#10;AADdAAAADwAAAGRycy9kb3ducmV2LnhtbERPS2sCMRC+F/ofwhR6Ec3WFldXo5RCoYdefIDXYTNu&#10;gslkSVJd/31TKHibj+85q83gnbhQTDawgpdJBYK4Ddpyp+Cw/xzPQaSMrNEFJgU3SrBZPz6ssNHh&#10;ylu67HInSginBhWYnPtGytQa8pgmoScu3ClEj7nA2Ekd8VrCvZPTqppJj5ZLg8GePgy1592PV+BO&#10;I/82XcRqdHQ3Nt/1q13Yo1LPT8P7EkSmId/F/+4vXebP6hr+vi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HgN8MAAADdAAAADwAAAAAAAAAAAAAAAACYAgAAZHJzL2Rv&#10;d25yZXYueG1sUEsFBgAAAAAEAAQA9QAAAIgDAAAAAA==&#10;" path="m8,77l30,,8,77xm8,77l3,95,,112r,8l3,127r5,5l13,140r5,-8l20,122r3,-7l23,105r,-8l20,90,15,82,8,77xe" fillcolor="#f3be00" stroked="f">
              <v:path arrowok="t" o:connecttype="custom" o:connectlocs="8,77;30,0;8,77;8,77;3,95;0,112;0,120;3,127;8,132;13,140;18,132;20,122;23,115;23,105;23,97;20,90;15,82;8,77" o:connectangles="0,0,0,0,0,0,0,0,0,0,0,0,0,0,0,0,0,0"/>
              <o:lock v:ext="edit" verticies="t"/>
            </v:shape>
            <v:shape id="Freeform 1680" o:spid="_x0000_s2704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kEsQA&#10;AADdAAAADwAAAGRycy9kb3ducmV2LnhtbESPQYvCQAyF78L+hyEL3nSqB5Wuo6ggFG/benBvoZNt&#10;u3YypTNq/febg+At4b2892W9HVyr7tSHxrOB2TQBRVx623Bl4FwcJytQISJbbD2TgScF2G4+RmtM&#10;rX/wN93zWCkJ4ZCigTrGLtU6lDU5DFPfEYv263uHUda+0rbHh4S7Vs+TZKEdNiwNNXZ0qKm85jdn&#10;4Gef7w50ufrm71QUWVWuXOaDMePPYfcFKtIQ3+bXdWYFf7EUXPlGR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ZBLEAAAA3QAAAA8AAAAAAAAAAAAAAAAAmAIAAGRycy9k&#10;b3ducmV2LnhtbFBLBQYAAAAABAAEAPUAAACJAwAAAAA=&#10;" path="m,77l22,,,77xe" filled="f" strokecolor="#e15520" strokeweight="0">
              <v:path arrowok="t" o:connecttype="custom" o:connectlocs="0,77;22,0;0,77" o:connectangles="0,0,0"/>
            </v:shape>
            <v:shape id="Freeform 1681" o:spid="_x0000_s2705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thcEA&#10;AADdAAAADwAAAGRycy9kb3ducmV2LnhtbERPzWoCMRC+F3yHMIK3mqh0q6tRpKD0Vtb6AMNm3F3d&#10;TOIm1fXtTaHQ23x8v7Pa9LYVN+pC41jDZKxAEJfONFxpOH7vXucgQkQ22DomDQ8KsFkPXlaYG3fn&#10;gm6HWIkUwiFHDXWMPpcylDVZDGPniRN3cp3FmGBXSdPhPYXbVk6VyqTFhlNDjZ4+aiovhx+rYbGf&#10;zckrVXxV2TaE4vF23Z291qNhv12CiNTHf/Gf+9Ok+dn7An6/S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jLYXBAAAA3QAAAA8AAAAAAAAAAAAAAAAAmAIAAGRycy9kb3du&#10;cmV2LnhtbFBLBQYAAAAABAAEAPUAAACGAwAAAAA=&#10;" path="m8,l3,18,,35r,8l3,50r5,5l13,63r5,-8l20,45r3,-7l23,28r,-8l20,13,15,5,8,e" filled="f" strokecolor="#e15520" strokeweight="0">
              <v:path arrowok="t" o:connecttype="custom" o:connectlocs="8,0;3,18;0,35;0,43;3,50;8,55;13,63;18,55;20,45;23,38;23,28;23,20;20,13;15,5;8,0" o:connectangles="0,0,0,0,0,0,0,0,0,0,0,0,0,0,0"/>
            </v:shape>
            <v:shape id="Freeform 1682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5UMYA&#10;AADdAAAADwAAAGRycy9kb3ducmV2LnhtbESPQWvCQBCF7wX/wzKCt7qp0GBTVykBpQgetK3F25Ad&#10;k2B2NmRXE/+9cyj0NsN78943i9XgGnWjLtSeDbxME1DEhbc1lwa+v9bPc1AhIltsPJOBOwVYLUdP&#10;C8ys73lPt0MslYRwyNBAFWObaR2KihyGqW+JRTv7zmGUtSu17bCXcNfoWZKk2mHN0lBhS3lFxeVw&#10;dQZc8dYk6anf/ean/PXIdvOz5aMxk/Hw8Q4q0hD/zX/Xn1bw07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5UMYAAADdAAAADwAAAAAAAAAAAAAAAACYAgAAZHJz&#10;L2Rvd25yZXYueG1sUEsFBgAAAAAEAAQA9QAAAIsDAAAAAA==&#10;" path="m40,l25,7,12,17,5,30,,45,5,42r7,-2l20,35r5,-5l30,25r5,-8l37,10,40,xe" fillcolor="#f3be00" stroked="f">
              <v:path arrowok="t" o:connecttype="custom" o:connectlocs="40,0;25,7;12,17;5,30;0,45;5,42;12,40;20,35;25,30;30,25;35,17;37,10;40,0" o:connectangles="0,0,0,0,0,0,0,0,0,0,0,0,0"/>
            </v:shape>
            <v:shape id="Freeform 1683" o:spid="_x0000_s2707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ix8QA&#10;AADdAAAADwAAAGRycy9kb3ducmV2LnhtbERPTWsCMRC9F/ofwhS8SM3qYZGtUUproQcp6IrnaTLd&#10;LN1MliS6a399UxB6m8f7nNVmdJ24UIitZwXzWQGCWHvTcqPgWL89LkHEhGyw80wKrhRhs76/W2Fl&#10;/MB7uhxSI3IIxwoV2JT6SsqoLTmMM98TZ+7LB4cpw9BIE3DI4a6Ti6IopcOWc4PFnl4s6e/D2SmY&#10;8mvY1rrWP5/2VE9PH83Ol4NSk4fx+QlEojH9i2/ud5Pnl8s5/H2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IsfEAAAA3QAAAA8AAAAAAAAAAAAAAAAAmAIAAGRycy9k&#10;b3ducmV2LnhtbFBLBQYAAAAABAAEAPUAAACJAwAAAAA=&#10;" path="m40,l25,7,12,17,5,30,,45,5,42r7,-2l20,35r5,-5l30,25r5,-8l37,10,40,e" filled="f" strokecolor="#e15520" strokeweight="0">
              <v:path arrowok="t" o:connecttype="custom" o:connectlocs="40,0;25,7;12,17;5,30;0,45;5,42;12,40;20,35;25,30;30,25;35,17;37,10;40,0" o:connectangles="0,0,0,0,0,0,0,0,0,0,0,0,0"/>
            </v:shape>
            <v:shape id="Freeform 1684" o:spid="_x0000_s2708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RUMMA&#10;AADdAAAADwAAAGRycy9kb3ducmV2LnhtbERPTWvCQBC9F/wPywi91Y2hBInZSCmIttRDU6HXMTsm&#10;i9nZkF017a/vCgVv83ifU6xG24kLDd44VjCfJSCIa6cNNwr2X+unBQgfkDV2jknBD3lYlZOHAnPt&#10;rvxJlyo0Ioawz1FBG0KfS+nrliz6meuJI3d0g8UQ4dBIPeA1httOpkmSSYuGY0OLPb22VJ+qs1Ww&#10;q97S5292/Pte71FmB7P+2BilHqfjyxJEoDHcxf/urY7zs0UKt2/i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9RUMMAAADdAAAADwAAAAAAAAAAAAAAAACYAgAAZHJzL2Rv&#10;d25yZXYueG1sUEsFBgAAAAAEAAQA9QAAAIgDAAAAAA==&#10;" path="m40,63l25,70,12,80,5,93,,110r7,-2l12,105r8,-5l25,95r5,-7l35,80,37,70r3,-7xm40,63l75,,40,63xe" fillcolor="#f3be00" stroked="f">
              <v:path arrowok="t" o:connecttype="custom" o:connectlocs="40,63;25,70;12,80;5,93;0,110;7,108;12,105;20,100;25,95;30,88;35,80;37,70;40,63;40,63;75,0;40,63" o:connectangles="0,0,0,0,0,0,0,0,0,0,0,0,0,0,0,0"/>
              <o:lock v:ext="edit" verticies="t"/>
            </v:shape>
            <v:shape id="Freeform 1685" o:spid="_x0000_s2709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3bcMA&#10;AADdAAAADwAAAGRycy9kb3ducmV2LnhtbERP32vCMBB+H/g/hBP2NlMndLUaRQoDJ2Mwre9HczbV&#10;5lKaqPW/XwaDvd3H9/OW68G24ka9bxwrmE4SEMSV0w3XCsrD+0sGwgdkja1jUvAgD+vV6GmJuXZ3&#10;/qbbPtQihrDPUYEJocul9JUhi37iOuLInVxvMUTY11L3eI/htpWvSZJKiw3HBoMdFYaqy/5qFXyY&#10;ky7lvDx3O/01FNu3z2ORZko9j4fNAkSgIfyL/9xbHeen2Qx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Z3bcMAAADdAAAADwAAAAAAAAAAAAAAAACYAgAAZHJzL2Rv&#10;d25yZXYueG1sUEsFBgAAAAAEAAQA9QAAAIgDAAAAAA==&#10;" path="m40,l25,7,12,17,5,30,,47,7,45r5,-3l20,37r5,-5l30,25r5,-8l37,7,40,e" filled="f" strokecolor="#e15520" strokeweight=".1pt">
              <v:path arrowok="t" o:connecttype="custom" o:connectlocs="40,0;25,7;12,17;5,30;0,47;7,45;12,42;20,37;25,32;30,25;35,17;37,7;40,0" o:connectangles="0,0,0,0,0,0,0,0,0,0,0,0,0"/>
            </v:shape>
            <v:shape id="Freeform 1686" o:spid="_x0000_s2710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/xcMA&#10;AADdAAAADwAAAGRycy9kb3ducmV2LnhtbERP32vCMBB+H/g/hBP2NlN1SKlGkcFAcGyuivh4Nmda&#10;bS6lybT+98tA2Nt9fD9vtuhsLa7U+sqxguEgAUFcOF2xUbDbvr+kIHxA1lg7JgV38rCY955mmGl3&#10;42+65sGIGMI+QwVlCE0mpS9KsugHriGO3Mm1FkOErZG6xVsMt7UcJclEWqw4NpTY0FtJxSX/sQq+&#10;Dsc1m+E5jDfp3nx8dnnSyLtSz/1uOQURqAv/4od7peP8Sfo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T/xcMAAADdAAAADwAAAAAAAAAAAAAAAACYAgAAZHJzL2Rv&#10;d25yZXYueG1sUEsFBgAAAAAEAAQA9QAAAIgDAAAAAA==&#10;" path="m,63l35,,,63e" filled="f" strokecolor="#e15520" strokeweight=".1pt">
              <v:path arrowok="t" o:connecttype="custom" o:connectlocs="0,63;35,0;0,63" o:connectangles="0,0,0"/>
            </v:shape>
            <v:shape id="Freeform 1687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N4cUA&#10;AADdAAAADwAAAGRycy9kb3ducmV2LnhtbERPTU8CMRC9m/gfmjHxJl1BCFkoxJiARrjAknCdbGe3&#10;i9vp0lZY/fXWxMTbvLzPmS9724oL+dA4VvA4yEAQl043XCs4FKuHKYgQkTW2jknBFwVYLm5v5phr&#10;d+UdXfaxFimEQ44KTIxdLmUoDVkMA9cRJ65y3mJM0NdSe7ymcNvKYZZNpMWGU4PBjl4MlR/7T6tg&#10;XQ2zonj9fjLHUbU9b/wpvlcnpe7v+ucZiEh9/Bf/ud90mj+ZjuH3m3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Y3hxQAAAN0AAAAPAAAAAAAAAAAAAAAAAJgCAABkcnMv&#10;ZG93bnJldi54bWxQSwUGAAAAAAQABAD1AAAAigMAAAAA&#10;" path="m42,l27,5,15,15,7,25,,40r7,l15,38r7,-5l27,28r8,-5l37,15,42,8,42,xe" fillcolor="#f3be00" stroked="f">
              <v:path arrowok="t" o:connecttype="custom" o:connectlocs="42,0;27,5;15,15;7,25;0,40;7,40;15,38;22,33;27,28;35,23;37,15;42,8;42,0" o:connectangles="0,0,0,0,0,0,0,0,0,0,0,0,0"/>
            </v:shape>
            <v:shape id="Freeform 1688" o:spid="_x0000_s2712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YDcQA&#10;AADdAAAADwAAAGRycy9kb3ducmV2LnhtbERPS2vCQBC+C/0PyxS8iG4qGiXNRkQo6Em0pY/bkJ0m&#10;qdnZkF1j8u+7BaG3+fiek256U4uOWldZVvA0i0AQ51ZXXCh4e32ZrkE4j6yxtkwKBnKwyR5GKSba&#10;3vhE3dkXIoSwS1BB6X2TSOnykgy6mW2IA/dtW4M+wLaQusVbCDe1nEdRLA1WHBpKbGhXUn45X42C&#10;3af/OQ6D+dAULd5Xh0n3lS+PSo0f++0zCE+9/xff3Xsd5sfr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mA3EAAAA3QAAAA8AAAAAAAAAAAAAAAAAmAIAAGRycy9k&#10;b3ducmV2LnhtbFBLBQYAAAAABAAEAPUAAACJAwAAAAA=&#10;" path="m42,l27,5,15,15,7,25,,40r7,l15,38r7,-5l27,28r8,-5l37,15,42,8,42,e" filled="f" strokecolor="#e15520" strokeweight="0">
              <v:path arrowok="t" o:connecttype="custom" o:connectlocs="42,0;27,5;15,15;7,25;0,40;7,40;15,38;22,33;27,28;35,23;37,15;42,8;42,0" o:connectangles="0,0,0,0,0,0,0,0,0,0,0,0,0"/>
            </v:shape>
            <v:shape id="Freeform 1689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ItMgA&#10;AADdAAAADwAAAGRycy9kb3ducmV2LnhtbESPzWvCQBDF7wX/h2WEXopuWsGP6CoSKLT14tfF25Cd&#10;JqnZ2XR3NfG/7xYEbzO8N+/3ZrHqTC2u5HxlWcHrMAFBnFtdcaHgeHgfTEH4gKyxtkwKbuRhtew9&#10;LTDVtuUdXfehEDGEfYoKyhCaVEqfl2TQD21DHLVv6wyGuLpCaodtDDe1fEuSsTRYcSSU2FBWUn7e&#10;X0zk/mQbfrlsf0enz1HWuq/bLJtUSj33u/UcRKAuPMz36w8d64+nE/j/Jo4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48i0yAAAAN0AAAAPAAAAAAAAAAAAAAAAAJgCAABk&#10;cnMvZG93bnJldi54bWxQSwUGAAAAAAQABAD1AAAAjQMAAAAA&#10;" path="m,59l40,,,59xe" fillcolor="#f3be00" stroked="f">
              <v:path arrowok="t" o:connecttype="custom" o:connectlocs="0,59;40,0;0,59" o:connectangles="0,0,0"/>
            </v:shape>
            <v:shape id="Freeform 1690" o:spid="_x0000_s2714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4wMUA&#10;AADdAAAADwAAAGRycy9kb3ducmV2LnhtbESPQWvCQBCF7wX/wzJCL0U3RhCNriLFFq9qKR6H7JgE&#10;s7Pp7lbTf985CN5meG/e+2a16V2rbhRi49nAZJyBIi69bbgy8HX6GM1BxYRssfVMBv4owmY9eFlh&#10;Yf2dD3Q7pkpJCMcCDdQpdYXWsazJYRz7jli0iw8Ok6yh0jbgXcJdq/Msm2mHDUtDjR2911Rej7/O&#10;QJa/bc+HxfQzfOcJL9Of6x77nTGvw367BJWoT0/z43pvBX82F1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njAxQAAAN0AAAAPAAAAAAAAAAAAAAAAAJgCAABkcnMv&#10;ZG93bnJldi54bWxQSwUGAAAAAAQABAD1AAAAigMAAAAA&#10;" path="m,59l40,,,59xe" filled="f" strokecolor="#e15520" strokeweight="0">
              <v:path arrowok="t" o:connecttype="custom" o:connectlocs="0,59;40,0;0,59" o:connectangles="0,0,0"/>
            </v:shape>
            <v:shape id="Freeform 1691" o:spid="_x0000_s2715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+U8UA&#10;AADdAAAADwAAAGRycy9kb3ducmV2LnhtbERPS2vCQBC+F/wPywi91Y22vqKrlJYWhUIxetDbkB2T&#10;YHY27G5N+u+7BcHbfHzPWa47U4srOV9ZVjAcJCCIc6srLhQc9h9PMxA+IGusLZOCX/KwXvUelphq&#10;2/KOrlkoRAxhn6KCMoQmldLnJRn0A9sQR+5sncEQoSukdtjGcFPLUZJMpMGKY0OJDb2VlF+yH6Ng&#10;PJTz9rTlz+P48J0d35vpy/OXU+qx370uQATqwl18c290nD+ZzeH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j5TxQAAAN0AAAAPAAAAAAAAAAAAAAAAAJgCAABkcnMv&#10;ZG93bnJldi54bWxQSwUGAAAAAAQABAD1AAAAigMAAAAA&#10;" path="m43,l28,5,15,13,5,25,,37r5,l13,35r7,-3l28,27r5,-4l38,15,40,8,43,xe" fillcolor="#f3be00" stroked="f">
              <v:path arrowok="t" o:connecttype="custom" o:connectlocs="43,0;28,5;15,13;5,25;0,37;5,37;13,35;20,32;28,27;33,23;38,15;40,8;43,0" o:connectangles="0,0,0,0,0,0,0,0,0,0,0,0,0"/>
            </v:shape>
            <v:shape id="Freeform 1692" o:spid="_x0000_s2716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DycQA&#10;AADdAAAADwAAAGRycy9kb3ducmV2LnhtbESPMW/CQAyF90r8h5OR2MqFDpQGDoSokGBs0oXNypkk&#10;JOeLckcI/x4PlbrZes/vfd7sRteqgfpQezawmCegiAtvay4N/ObH9xWoEJEttp7JwJMC7LaTtw2m&#10;1j/4h4YslkpCOKRooIqxS7UORUUOw9x3xKJdfe8wytqX2vb4kHDX6o8kWWqHNUtDhR0dKiqa7O4M&#10;XD/PvrmdFkOGzSV+P1f55ci5MbPpuF+DijTGf/Pf9ckK/vJL+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w8nEAAAA3QAAAA8AAAAAAAAAAAAAAAAAmAIAAGRycy9k&#10;b3ducmV2LnhtbFBLBQYAAAAABAAEAPUAAACJAwAAAAA=&#10;" path="m43,l28,5,15,13,5,25,,37r5,l13,35r7,-3l28,27r5,-4l38,15,40,8,43,xe" filled="f" strokecolor="#e15520" strokeweight="0">
              <v:path arrowok="t" o:connecttype="custom" o:connectlocs="43,0;28,5;15,13;5,25;0,37;5,37;13,35;20,32;28,27;33,23;38,15;40,8;43,0" o:connectangles="0,0,0,0,0,0,0,0,0,0,0,0,0"/>
            </v:shape>
            <v:shape id="Freeform 1693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avMIA&#10;AADdAAAADwAAAGRycy9kb3ducmV2LnhtbERPTWsCMRC9F/wPYYTealahS12NIoWCN3FtC96GzbhZ&#10;3EzWJGr8902h0Ns83ucs18n24kY+dI4VTCcFCOLG6Y5bBZ+Hj5c3ECEia+wdk4IHBVivRk9LrLS7&#10;855udWxFDuFQoQIT41BJGRpDFsPEDcSZOzlvMWboW6k93nO47eWsKEppsePcYHCgd0PNub5aBeeL&#10;nu3SrjvoVJvSX7+O38X2VanncdosQERK8V/8597qPL+cT+H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q8wgAAAN0AAAAPAAAAAAAAAAAAAAAAAJgCAABkcnMvZG93&#10;bnJldi54bWxQSwUGAAAAAAQABAD1AAAAhwMAAAAA&#10;" path="m,52l42,,,52xe" fillcolor="#f3be00" stroked="f">
              <v:path arrowok="t" o:connecttype="custom" o:connectlocs="0,52;42,0;0,52" o:connectangles="0,0,0"/>
            </v:shape>
            <v:shape id="Freeform 1694" o:spid="_x0000_s2718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g+MQA&#10;AADdAAAADwAAAGRycy9kb3ducmV2LnhtbERPTWvCQBC9F/wPywi91Y0epEZXKYogtGi1BT0O2WkS&#10;zc6G7FRTf71bELzN433OZNa6Sp2pCaVnA/1eAoo487bk3MD31/LlFVQQZIuVZzLwRwFm087TBFPr&#10;L7yl805yFUM4pGigEKlTrUNWkMPQ8zVx5H5841AibHJtG7zEcFfpQZIMtcOSY0OBNc0Lyk67X2dg&#10;/rner4O8H2RfLa+L6/Fjs6LMmOdu+zYGJdTKQ3x3r2ycPxwN4P+beIK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YPjEAAAA3QAAAA8AAAAAAAAAAAAAAAAAmAIAAGRycy9k&#10;b3ducmV2LnhtbFBLBQYAAAAABAAEAPUAAACJAwAAAAA=&#10;" path="m,52l42,,,52xe" filled="f" strokecolor="#e15520" strokeweight="0">
              <v:path arrowok="t" o:connecttype="custom" o:connectlocs="0,52;42,0;0,52" o:connectangles="0,0,0"/>
            </v:shape>
            <v:shape id="Freeform 1695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KV8UA&#10;AADdAAAADwAAAGRycy9kb3ducmV2LnhtbERPTWvCQBC9F/wPywje6kYFa6Or1IogQhGTUnocsmMS&#10;zc7G7Krx37uFgrd5vM+ZLVpTiSs1rrSsYNCPQBBnVpecK/hO168TEM4ja6wsk4I7OVjMOy8zjLW9&#10;8Z6uic9FCGEXo4LC+zqW0mUFGXR9WxMH7mAbgz7AJpe6wVsIN5UcRtFYGiw5NBRY02dB2Sm5GAWX&#10;/W47+h28re4/y/ZreczS83mYKtXrth9TEJ5a/xT/uzc6zB+/j+Dv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MpXxQAAAN0AAAAPAAAAAAAAAAAAAAAAAJgCAABkcnMv&#10;ZG93bnJldi54bWxQSwUGAAAAAAQABAD1AAAAigMAAAAA&#10;" path="m47,l30,2,17,10,7,22,,35r7,l15,35r7,-5l30,25r5,-5l42,15,45,7,47,xe" fillcolor="#f3be00" stroked="f">
              <v:path arrowok="t" o:connecttype="custom" o:connectlocs="47,0;30,2;17,10;7,22;0,35;7,35;15,35;22,30;30,25;35,20;42,15;45,7;47,0" o:connectangles="0,0,0,0,0,0,0,0,0,0,0,0,0"/>
            </v:shape>
            <v:shape id="Freeform 1696" o:spid="_x0000_s2720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ftsIA&#10;AADdAAAADwAAAGRycy9kb3ducmV2LnhtbERPTYvCMBC9C/sfwgjeNHXZilajLOuKe9Uq4m1oxrbY&#10;TGoTtf77jSB4m8f7nNmiNZW4UeNKywqGgwgEcWZ1ybmCXbrqj0E4j6yxskwKHuRgMf/ozDDR9s4b&#10;um19LkIIuwQVFN7XiZQuK8igG9iaOHAn2xj0ATa51A3eQ7ip5GcUjaTBkkNDgTX9FJSdt1ejIMXf&#10;y+EYxYc43m+q5XqvV6ejV6rXbb+nIDy1/i1+uf90mD+afMHz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J+2wgAAAN0AAAAPAAAAAAAAAAAAAAAAAJgCAABkcnMvZG93&#10;bnJldi54bWxQSwUGAAAAAAQABAD1AAAAhwMAAAAA&#10;" path="m47,l30,2,17,10,7,22,,35r7,l15,35r7,-5l30,25r5,-5l42,15,45,7,47,e" filled="f" strokecolor="#e15520" strokeweight="0">
              <v:path arrowok="t" o:connecttype="custom" o:connectlocs="47,0;30,2;17,10;7,22;0,35;7,35;15,35;22,30;30,25;35,20;42,15;45,7;47,0" o:connectangles="0,0,0,0,0,0,0,0,0,0,0,0,0"/>
            </v:shape>
            <v:shape id="Freeform 1697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WycIA&#10;AADdAAAADwAAAGRycy9kb3ducmV2LnhtbERP22rCQBB9F/oPyxT6phsFg01dJQpKhb407QcM2TEb&#10;zM6G7ObSv+8Kgm9zONfZ7ifbiIE6XztWsFwkIIhLp2uuFPz+nOYbED4ga2wck4I/8rDfvcy2mGk3&#10;8jcNRahEDGGfoQITQptJ6UtDFv3CtcSRu7rOYoiwq6TucIzhtpGrJEmlxZpjg8GWjobKW9FbBe6Q&#10;5+d2ZZJ+mfZ4kcN4/LrkSr29TvkHiEBTeIof7k8d56fva7h/E0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xbJwgAAAN0AAAAPAAAAAAAAAAAAAAAAAJgCAABkcnMvZG93&#10;bnJldi54bWxQSwUGAAAAAAQABAD1AAAAhwMAAAAA&#10;" path="m,58l47,,,58xe" fillcolor="#f3be00" stroked="f">
              <v:path arrowok="t" o:connecttype="custom" o:connectlocs="0,58;47,0;0,58" o:connectangles="0,0,0"/>
            </v:shape>
            <v:shape id="Freeform 1698" o:spid="_x0000_s2722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9MQA&#10;AADdAAAADwAAAGRycy9kb3ducmV2LnhtbERPTWvCQBC9F/wPyxR6q5sUDJq6ShAKIi3E1Iu3ITsm&#10;abOzMbvG9N+7gtDbPN7nLNejacVAvWssK4inEQji0uqGKwWH74/XOQjnkTW2lknBHzlYryZPS0y1&#10;vfKehsJXIoSwS1FB7X2XSunKmgy6qe2IA3eyvUEfYF9J3eM1hJtWvkVRIg02HBpq7GhTU/lbXIyC&#10;Wf5JRb7b/3xtjsdsyM7xyeWxUi/PY/YOwtPo/8UP91aH+ckigf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q/TEAAAA3QAAAA8AAAAAAAAAAAAAAAAAmAIAAGRycy9k&#10;b3ducmV2LnhtbFBLBQYAAAAABAAEAPUAAACJAwAAAAA=&#10;" path="m,58l47,,,58xe" filled="f" strokecolor="#e15520" strokeweight=".1pt">
              <v:path arrowok="t" o:connecttype="custom" o:connectlocs="0,58;47,0;0,58" o:connectangles="0,0,0"/>
            </v:shape>
            <v:shape id="Freeform 1699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J/cMA&#10;AADdAAAADwAAAGRycy9kb3ducmV2LnhtbERPTWvCQBC9F/oflil4KbrRQ5qkrhIEQSw91Oh9yE6z&#10;wexsyK4a/31XEHqbx/uc5Xq0nbjS4FvHCuazBARx7XTLjYJjtZ1mIHxA1tg5JgV38rBevb4ssdDu&#10;xj90PYRGxBD2BSowIfSFlL42ZNHPXE8cuV83WAwRDo3UA95iuO3kIklSabHl2GCwp42h+ny4WAXf&#10;Xz6/mKzi91OV7XOTl2l7LpWavI3lJ4hAY/gXP907Heen+Qc8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J/cMAAADdAAAADwAAAAAAAAAAAAAAAACYAgAAZHJzL2Rv&#10;d25yZXYueG1sUEsFBgAAAAAEAAQA9QAAAIgDAAAAAA==&#10;" path="m47,l30,5,17,13,7,23,,38r7,l15,35r7,-2l27,28r8,-5l39,15,44,8,47,xe" fillcolor="#f3be00" stroked="f">
              <v:path arrowok="t" o:connecttype="custom" o:connectlocs="47,0;30,5;17,13;7,23;0,38;7,38;15,35;22,33;27,28;35,23;39,15;44,8;47,0" o:connectangles="0,0,0,0,0,0,0,0,0,0,0,0,0"/>
            </v:shape>
            <v:shape id="Freeform 1700" o:spid="_x0000_s2724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wG8YA&#10;AADdAAAADwAAAGRycy9kb3ducmV2LnhtbESPQWvCQBCF74X+h2UKXkrdKDTU1FWKIOjR2EK9Ddkx&#10;ic3Oxt1V47/vHAq9zfDevPfNfDm4Tl0pxNazgck4A0VcedtybeBzv355AxUTssXOMxm4U4Tl4vFh&#10;joX1N97RtUy1khCOBRpoUuoLrWPVkMM49j2xaEcfHCZZQ61twJuEu05PsyzXDluWhgZ7WjVU/ZQX&#10;Z+DrfHg+rfbfMxcwHvJL1r6W27sxo6fh4x1UoiH9m/+uN1bw85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awG8YAAADdAAAADwAAAAAAAAAAAAAAAACYAgAAZHJz&#10;L2Rvd25yZXYueG1sUEsFBgAAAAAEAAQA9QAAAIsDAAAAAA==&#10;" path="m47,l30,5,17,13,7,23,,38r7,l15,35r7,-2l27,28r8,-5l39,15,44,8,47,xe" filled="f" strokecolor="#e15520" strokeweight="0">
              <v:path arrowok="t" o:connecttype="custom" o:connectlocs="47,0;30,5;17,13;7,23;0,38;7,38;15,35;22,33;27,28;35,23;39,15;44,8;47,0" o:connectangles="0,0,0,0,0,0,0,0,0,0,0,0,0"/>
            </v:shape>
            <v:shape id="Freeform 1701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56sQA&#10;AADdAAAADwAAAGRycy9kb3ducmV2LnhtbERPTWvCQBC9F/oflil4KbrbojGmrmIFwaNRSz0O2TEJ&#10;zc6m2VXjv+8WCr3N433OfNnbRlyp87VjDS8jBYK4cKbmUsPxsBmmIHxANtg4Jg138rBcPD7MMTPu&#10;xjld96EUMYR9hhqqENpMSl9UZNGPXEscubPrLIYIu1KaDm8x3DbyValEWqw5NlTY0rqi4mt/sRry&#10;YvWdqtP0Pf3Mm/FOfdDkgs9aD5761RuIQH34F/+5tybOT2Yz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/eerEAAAA3QAAAA8AAAAAAAAAAAAAAAAAmAIAAGRycy9k&#10;b3ducmV2LnhtbFBLBQYAAAAABAAEAPUAAACJAwAAAAA=&#10;" path="m,55l47,,,55xe" fillcolor="#f3be00" stroked="f">
              <v:path arrowok="t" o:connecttype="custom" o:connectlocs="0,55;47,0;0,55" o:connectangles="0,0,0"/>
            </v:shape>
            <v:shape id="Freeform 1702" o:spid="_x0000_s2726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0EsYA&#10;AADdAAAADwAAAGRycy9kb3ducmV2LnhtbESPQU8CMRCF7yb+h2ZMuBBp5QBmoRDFmIBwEQnnyXbs&#10;btxON9sKC7/eOZB4m8l7894382UfGnWiLtWRLTyNDCjiMrqavYXD1/vjM6iUkR02kcnChRIsF/d3&#10;cyxcPPMnnfbZKwnhVKCFKue20DqVFQVMo9gSi/Ydu4BZ1s5r1+FZwkOjx8ZMdMCapaHCllYVlT/7&#10;32DBHz+2b1O88JU2r+x35jBcbY21g4f+ZQYqU5//zbfrtRP8qRF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d0EsYAAADdAAAADwAAAAAAAAAAAAAAAACYAgAAZHJz&#10;L2Rvd25yZXYueG1sUEsFBgAAAAAEAAQA9QAAAIsDAAAAAA==&#10;" path="m,55l47,,,55xe" filled="f" strokecolor="#e15520" strokeweight="0">
              <v:path arrowok="t" o:connecttype="custom" o:connectlocs="0,55;47,0;0,55" o:connectangles="0,0,0"/>
            </v:shape>
            <v:shape id="Freeform 1703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TSr4A&#10;AADdAAAADwAAAGRycy9kb3ducmV2LnhtbERPSwrCMBDdC94hjOBOU12oVKOIKIifhZ8DjM3YFptJ&#10;aWKttzeC4G4e7zuzRWMKUVPlcssKBv0IBHFidc6pgutl05uAcB5ZY2GZFLzJwWLebs0w1vbFJ6rP&#10;PhUhhF2MCjLvy1hKl2Rk0PVtSRy4u60M+gCrVOoKXyHcFHIYRSNpMOfQkGFJq4ySx/lpFNQ1HYy7&#10;2SPKZL3Hx3G3Kg87pbqdZjkF4anxf/HPvdVh/jgawP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sE0q+AAAA3QAAAA8AAAAAAAAAAAAAAAAAmAIAAGRycy9kb3ducmV2&#10;LnhtbFBLBQYAAAAABAAEAPUAAACDAwAAAAA=&#10;" path="m44,l34,,27,2,20,5r-5,5l10,15,5,22,2,30,,40r5,l12,37r8,-2l27,30r5,-8l39,15,42,7,44,xe" fillcolor="#f3be00" stroked="f">
              <v:path arrowok="t" o:connecttype="custom" o:connectlocs="44,0;34,0;27,2;20,5;15,10;10,15;5,22;2,30;0,40;5,40;12,37;20,35;27,30;32,22;39,15;42,7;44,0" o:connectangles="0,0,0,0,0,0,0,0,0,0,0,0,0,0,0,0,0"/>
            </v:shape>
            <v:shape id="Freeform 1704" o:spid="_x0000_s2728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Ez8EA&#10;AADdAAAADwAAAGRycy9kb3ducmV2LnhtbERPTYvCMBC9C/6HMMLeNFVwV6pRRBAK6x6seh+asa02&#10;k5JEW//9ZkHY2zze56w2vWnEk5yvLSuYThIQxIXVNZcKzqf9eAHCB2SNjWVS8CIPm/VwsMJU246P&#10;9MxDKWII+xQVVCG0qZS+qMign9iWOHJX6wyGCF0ptcMuhptGzpLkUxqsOTZU2NKuouKeP4yCrHPu&#10;MK/v89up3Xfm5zu75LlV6mPUb5cgAvXhX/x2ZzrO/0pm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hM/BAAAA3QAAAA8AAAAAAAAAAAAAAAAAmAIAAGRycy9kb3du&#10;cmV2LnhtbFBLBQYAAAAABAAEAPUAAACGAwAAAAA=&#10;" path="m44,l34,,27,2,20,5r-5,5l10,15,5,22,2,30,,40r5,l12,37r8,-2l27,30r5,-8l39,15,42,7,44,xe" filled="f" strokecolor="#e15520" strokeweight="0">
              <v:path arrowok="t" o:connecttype="custom" o:connectlocs="44,0;34,0;27,2;20,5;15,10;10,15;5,22;2,30;0,40;5,40;12,37;20,35;27,30;32,22;39,15;42,7;44,0" o:connectangles="0,0,0,0,0,0,0,0,0,0,0,0,0,0,0,0,0"/>
            </v:shape>
            <v:shape id="Freeform 1705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3cMMA&#10;AADdAAAADwAAAGRycy9kb3ducmV2LnhtbERPS2vCQBC+C/6HZQRvdWOkKtFVbEFIKR58HDyO2TGJ&#10;ZmdDdmvSf98VCt7m43vOct2ZSjyocaVlBeNRBII4s7rkXMHpuH2bg3AeWWNlmRT8koP1qt9bYqJt&#10;y3t6HHwuQgi7BBUU3teJlC4ryKAb2Zo4cFfbGPQBNrnUDbYh3FQyjqKpNFhyaCiwps+Csvvhxyg4&#10;3iR9tPHkvPv6TrvLOE6n9G6VGg66zQKEp86/xP/uVIf5s2gCz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33cMMAAADdAAAADwAAAAAAAAAAAAAAAACYAgAAZHJzL2Rv&#10;d25yZXYueG1sUEsFBgAAAAAEAAQA9QAAAIgDAAAAAA==&#10;" path="m,63l48,,,63xe" fillcolor="#f3be00" stroked="f">
              <v:path arrowok="t" o:connecttype="custom" o:connectlocs="0,63;48,0;0,63" o:connectangles="0,0,0"/>
            </v:shape>
            <v:shape id="Freeform 1706" o:spid="_x0000_s2730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3EMMA&#10;AADdAAAADwAAAGRycy9kb3ducmV2LnhtbERPTWuDQBC9F/Iflink1qw2pQkmq0hAyCGHxrbQ48Sd&#10;qujOirs15t9nC4Xe5vE+Z5/NphcTja61rCBeRSCIK6tbrhV8vBdPWxDOI2vsLZOCGznI0sXDHhNt&#10;r3ymqfS1CCHsElTQeD8kUrqqIYNuZQfiwH3b0aAPcKylHvEawk0vn6PoVRpsOTQ0ONChoaorf4wC&#10;qqfiTXans10jl/FXfhk+Nxello9zvgPhafb/4j/3UYf5m+gF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3EMMAAADdAAAADwAAAAAAAAAAAAAAAACYAgAAZHJzL2Rv&#10;d25yZXYueG1sUEsFBgAAAAAEAAQA9QAAAIgDAAAAAA==&#10;" path="m,63l48,,,63xe" filled="f" strokecolor="#e15520" strokeweight="0">
              <v:path arrowok="t" o:connecttype="custom" o:connectlocs="0,63;48,0;0,63" o:connectangles="0,0,0"/>
            </v:shape>
            <v:shape id="Freeform 1707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4cQA&#10;AADdAAAADwAAAGRycy9kb3ducmV2LnhtbERP22oCMRB9L/gPYQp9q4lSa7s1irQIggjeoO3bsJnu&#10;Lm4my2bU9e9NodC3OZzrTGadr9WZ2lgFtjDoG1DEeXAVFxYO+8XjC6goyA7rwGThShFm097dBDMX&#10;Lryl804KlUI4ZmihFGkyrWNeksfYDw1x4n5C61ESbAvtWrykcF/roTHP2mPFqaHEht5Lyo+7k7dw&#10;NPuPb36qBma1GTZf689XCQex9uG+m7+BEurkX/znXro0f2xG8PtNOkF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zeHEAAAA3QAAAA8AAAAAAAAAAAAAAAAAmAIAAGRycy9k&#10;b3ducmV2LnhtbFBLBQYAAAAABAAEAPUAAACJAwAAAAA=&#10;" path="m37,67l69,,37,67,22,75,12,87,4,102,,120r7,-3l14,115r8,-8l27,102r5,-7l34,85r3,-8l37,67xe" fillcolor="#f3be00" stroked="f">
              <v:path arrowok="t" o:connecttype="custom" o:connectlocs="37,67;69,0;37,67;37,67;37,67;22,75;12,87;4,102;0,120;7,117;14,115;22,107;27,102;32,95;34,85;37,77;37,67" o:connectangles="0,0,0,0,0,0,0,0,0,0,0,0,0,0,0,0,0"/>
            </v:shape>
            <v:shape id="Freeform 1708" o:spid="_x0000_s2732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HlsIA&#10;AADdAAAADwAAAGRycy9kb3ducmV2LnhtbERPyW7CMBC9I/EP1iBxicCBA6CAQVXLUm6sPY/iaRI1&#10;Hke2gfTv60pI3ObprbNYtaYWd3K+sqxgNExBEOdWV1wouJw3gxkIH5A11pZJwS95WC27nQVm2j74&#10;SPdTKEQMYZ+hgjKEJpPS5yUZ9EPbEEfu2zqDIUJXSO3wEcNNLcdpOpEGK44NJTb0XlL+c7oZBYk5&#10;bJOxNMl6v2sdfdwa/rruler32rc5iEBteImf7k8d50/TC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seWwgAAAN0AAAAPAAAAAAAAAAAAAAAAAJgCAABkcnMvZG93&#10;bnJldi54bWxQSwUGAAAAAAQABAD1AAAAhwMAAAAA&#10;" path="m37,67l69,,37,67,22,75,12,87,4,102,,120r7,-3l14,115r8,-8l27,102r5,-7l34,85r3,-8l37,67xe" filled="f" strokecolor="#e15520" strokeweight=".1pt">
              <v:path arrowok="t" o:connecttype="custom" o:connectlocs="37,67;69,0;37,67;37,67;37,67;22,75;12,87;4,102;0,120;7,117;14,115;22,107;27,102;32,95;34,85;37,77;37,67" o:connectangles="0,0,0,0,0,0,0,0,0,0,0,0,0,0,0,0,0"/>
            </v:shape>
            <v:shape id="Freeform 1709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pBcIA&#10;AADdAAAADwAAAGRycy9kb3ducmV2LnhtbERPyWrDMBC9F/IPYgK9NXJjaIIbJTSFhF7tJO11sKa2&#10;sTUykurl76tCIbd5vHV2h8l0YiDnG8sKnlcJCOLS6oYrBdfL6WkLwgdkjZ1lUjCTh8N+8bDDTNuR&#10;cxqKUIkYwj5DBXUIfSalL2sy6Fe2J47ct3UGQ4SuktrhGMNNJ9dJ8iINNhwbauzpvaayLX6Mgja9&#10;hfnr2DdpK/NPfyzWOLqzUo/L6e0VRKAp3MX/7g8d52+S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akFwgAAAN0AAAAPAAAAAAAAAAAAAAAAAJgCAABkcnMvZG93&#10;bnJldi54bWxQSwUGAAAAAAQABAD1AAAAhwMAAAAA&#10;" path="m37,62l72,,37,62,22,70,12,82,5,97,,112r7,l14,107r8,-5l27,95r5,-8l37,80r,-10l37,62xe" fillcolor="#f3be00" stroked="f">
              <v:path arrowok="t" o:connecttype="custom" o:connectlocs="37,62;72,0;37,62;37,62;37,62;22,70;12,82;5,97;0,112;7,112;14,107;22,102;27,95;32,87;37,80;37,70;37,62" o:connectangles="0,0,0,0,0,0,0,0,0,0,0,0,0,0,0,0,0"/>
            </v:shape>
            <v:shape id="Freeform 1710" o:spid="_x0000_s2734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rGsUA&#10;AADdAAAADwAAAGRycy9kb3ducmV2LnhtbESPT0/DMAzF70j7DpEncUEsHf/plk0wadKu67hwM41p&#10;qzVOlKRd+fb4gMTN1nt+7+f1dnK9GimmzrOB5aIARVx723Fj4OO0v30BlTKyxd4zGfihBNvN7GqN&#10;pfUXPtJY5UZJCKcSDbQ5h1LrVLfkMC18IBbt20eHWdbYaBvxIuGu13dF8aQddiwNLQbatVSfq8EZ&#10;uB+GcNrH6vAwPobz5/suf73eWGOu59PbClSmKf+b/64PVvCf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6saxQAAAN0AAAAPAAAAAAAAAAAAAAAAAJgCAABkcnMv&#10;ZG93bnJldi54bWxQSwUGAAAAAAQABAD1AAAAigMAAAAA&#10;" path="m37,62l72,,37,62,22,70,12,82,5,97,,112r7,l14,107r8,-5l27,95r5,-8l37,80r,-10l37,62xe" filled="f" strokecolor="#e15520" strokeweight=".1pt">
              <v:path arrowok="t" o:connecttype="custom" o:connectlocs="37,62;72,0;37,62;37,62;37,62;22,70;12,82;5,97;0,112;7,112;14,107;22,102;27,95;32,87;37,80;37,70;37,62" o:connectangles="0,0,0,0,0,0,0,0,0,0,0,0,0,0,0,0,0"/>
            </v:shape>
            <v:shape id="Freeform 1711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5ssAA&#10;AADdAAAADwAAAGRycy9kb3ducmV2LnhtbERPzYrCMBC+L/gOYQRv27Qe3LUaRQTRPS1GH2BoxrbY&#10;TEoT2/r2G0HY23x8v7PejrYRPXW+dqwgS1IQxIUzNZcKrpfD5zcIH5ANNo5JwZM8bDeTjzXmxg18&#10;pl6HUsQQ9jkqqEJocyl9UZFFn7iWOHI311kMEXalNB0OMdw2cp6mC2mx5thQYUv7ioq7flgFv8vi&#10;3Ac9PKnM2uzYaG1/sFZqNh13KxCBxvAvfrtPJs7/Spfw+ia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q5ssAAAADdAAAADwAAAAAAAAAAAAAAAACYAgAAZHJzL2Rvd25y&#10;ZXYueG1sUEsFBgAAAAAEAAQA9QAAAIUDAAAAAA==&#10;" path="m,57l37,,,57xe" fillcolor="#f3be00" stroked="f">
              <v:path arrowok="t" o:connecttype="custom" o:connectlocs="0,57;37,0;0,57" o:connectangles="0,0,0"/>
            </v:shape>
            <v:shape id="Freeform 1712" o:spid="_x0000_s2736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3SckA&#10;AADdAAAADwAAAGRycy9kb3ducmV2LnhtbESPT2vCQBDF7wW/wzKCl6IbPbQ2dRUVpdpDaf1T6G3I&#10;TpNgdjZkV43f3jkUepvhvXnvN5NZ6yp1oSaUng0MBwko4szbknMDh/26PwYVIrLFyjMZuFGA2bTz&#10;MMHU+it/0WUXcyUhHFI0UMRYp1qHrCCHYeBrYtF+feMwytrk2jZ4lXBX6VGSPGmHJUtDgTUtC8pO&#10;u7MzMA8vj2+rj8PCjc8/n9l2f/x+T9bG9Lrt/BVUpDb+m/+uN1bwn4fCL9/ICHp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JB3SckAAADdAAAADwAAAAAAAAAAAAAAAACYAgAA&#10;ZHJzL2Rvd25yZXYueG1sUEsFBgAAAAAEAAQA9QAAAI4DAAAAAA==&#10;" path="m,57l37,,,57xe" filled="f" strokecolor="#e15520" strokeweight="0">
              <v:path arrowok="t" o:connecttype="custom" o:connectlocs="0,57;37,0;0,57" o:connectangles="0,0,0"/>
            </v:shape>
            <v:shape id="Freeform 1713" o:spid="_x0000_s2737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UO8IA&#10;AADdAAAADwAAAGRycy9kb3ducmV2LnhtbERPS4vCMBC+L/gfwgh7W9OWRaVrFBEVT7522fPQjG2x&#10;mZQk1vrvjbCwt/n4njNb9KYRHTlfW1aQjhIQxIXVNZcKfr43H1MQPiBrbCyTggd5WMwHbzPMtb3z&#10;ibpzKEUMYZ+jgiqENpfSFxUZ9CPbEkfuYp3BEKErpXZ4j+GmkVmSjKXBmmNDhS2tKiqu55tRcDx1&#10;B7NuPvvfx2asl36X7TO3Vep92C+/QATqw7/4z73Tcf4kTe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NQ7wgAAAN0AAAAPAAAAAAAAAAAAAAAAAJgCAABkcnMvZG93&#10;bnJldi54bWxQSwUGAAAAAAQABAD1AAAAhwMAAAAA&#10;" path="m2,69l,,2,69xm2,69l,87r2,15l7,109r3,5l17,119r5,3l24,117r3,-10l27,99,24,92,22,84,17,79,10,74,2,69xe" fillcolor="#f3be00" stroked="f">
              <v:path arrowok="t" o:connecttype="custom" o:connectlocs="2,69;0,0;2,69;2,69;0,87;2,102;7,109;10,114;17,119;22,122;24,117;27,107;27,99;24,92;22,84;17,79;10,74;2,69" o:connectangles="0,0,0,0,0,0,0,0,0,0,0,0,0,0,0,0,0,0"/>
              <o:lock v:ext="edit" verticies="t"/>
            </v:shape>
            <v:shape id="Freeform 1714" o:spid="_x0000_s2738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kdsIA&#10;AADdAAAADwAAAGRycy9kb3ducmV2LnhtbERPTYvCMBC9C/6HMII3TRVXpRpFhMLuHoStgtexGdtq&#10;MylN1tZ/vxEWvM3jfc5625lKPKhxpWUFk3EEgjizuuRcwemYjJYgnEfWWFkmBU9ysN30e2uMtW35&#10;hx6pz0UIYRejgsL7OpbSZQUZdGNbEwfuahuDPsAml7rBNoSbSk6jaC4NlhwaCqxpX1B2T3+NAvzq&#10;2pv9eFJyuOTJvPpOZ2cslRoOut0KhKfOv8X/7k8d5i8mU3h9E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R2wgAAAN0AAAAPAAAAAAAAAAAAAAAAAJgCAABkcnMvZG93&#10;bnJldi54bWxQSwUGAAAAAAQABAD1AAAAhwMAAAAA&#10;" path="m2,69l,,2,69xe" filled="f" strokecolor="#e15520" strokeweight="0">
              <v:path arrowok="t" o:connecttype="custom" o:connectlocs="2,69;0,0;2,69" o:connectangles="0,0,0"/>
            </v:shape>
            <v:shape id="Freeform 1715" o:spid="_x0000_s2739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FN8gA&#10;AADdAAAADwAAAGRycy9kb3ducmV2LnhtbESPQWvCQBCF7wX/wzJCb83GtrQSXUUqBUvpwVQtvQ3Z&#10;MVnMzsbsNsb+ercg9DbDe/O+N9N5b2vRUeuNYwWjJAVBXDhtuFSw+Xy9G4PwAVlj7ZgUnMnDfDa4&#10;mWKm3YnX1OWhFDGEfYYKqhCaTEpfVGTRJ64hjtretRZDXNtS6hZPMdzW8j5Nn6RFw5FQYUMvFRWH&#10;/MdGiPx+f1t1x11uevO1/TgvH9f4q9TtsF9MQATqw7/5er3Ssf7z6AH+vokj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F0U3yAAAAN0AAAAPAAAAAAAAAAAAAAAAAJgCAABk&#10;cnMvZG93bnJldi54bWxQSwUGAAAAAAQABAD1AAAAjQMAAAAA&#10;" path="m2,l,18,2,33r5,7l10,45r7,5l22,53r2,-5l27,38r,-8l24,23,22,15,17,10,10,5,2,e" filled="f" strokecolor="#e15520" strokeweight="0">
              <v:path arrowok="t" o:connecttype="custom" o:connectlocs="2,0;0,18;2,33;7,40;10,45;17,50;22,53;24,48;27,38;27,30;24,23;22,15;17,10;10,5;2,0" o:connectangles="0,0,0,0,0,0,0,0,0,0,0,0,0,0,0"/>
            </v:shape>
            <v:shape id="Freeform 1716" o:spid="_x0000_s2740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AF8UA&#10;AADdAAAADwAAAGRycy9kb3ducmV2LnhtbERPS2vCQBC+C/0PyxR6002CbSV1lVYolJw0PuhxyI5J&#10;THY2Zrea/vuuIPQ2H99z5svBtOJCvastK4gnEQjiwuqaSwW77ed4BsJ5ZI2tZVLwSw6Wi4fRHFNt&#10;r7yhS+5LEULYpaig8r5LpXRFRQbdxHbEgTva3qAPsC+l7vEawk0rkyh6kQZrDg0VdrSqqGjyH6Mg&#10;339v181H85ydN9OkPLjzKVtlSj09Du9vIDwN/l98d3/pMP81nsLt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QAXxQAAAN0AAAAPAAAAAAAAAAAAAAAAAJgCAABkcnMv&#10;ZG93bnJldi54bWxQSwUGAAAAAAQABAD1AAAAigMAAAAA&#10;" path="m18,65l,,18,65xm18,62r,18l20,95r7,12l40,115r2,-5l42,102r,-10l40,85,37,77,32,72,25,67,18,62xe" fillcolor="#f3be00" stroked="f">
              <v:path arrowok="t" o:connecttype="custom" o:connectlocs="18,65;0,0;18,65;18,62;18,80;20,95;27,107;40,115;42,110;42,102;42,92;40,85;37,77;32,72;25,67;18,62" o:connectangles="0,0,0,0,0,0,0,0,0,0,0,0,0,0,0,0"/>
              <o:lock v:ext="edit" verticies="t"/>
            </v:shape>
            <v:shape id="Freeform 1717" o:spid="_x0000_s2741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XtMMA&#10;AADdAAAADwAAAGRycy9kb3ducmV2LnhtbERPS2vCQBC+F/oflin0IrpJHyrRVcRSqcf6wOuQnWSj&#10;2dmQ3Zr477sFobf5+J4zX/a2FldqfeVYQTpKQBDnTldcKjjsP4dTED4ga6wdk4IbeVguHh/mmGnX&#10;8Tddd6EUMYR9hgpMCE0mpc8NWfQj1xBHrnCtxRBhW0rdYhfDbS1fkmQsLVYcGww2tDaUX3Y/VkEo&#10;ToOjSXm7ma5ei/1b99FIPCv1/NSvZiAC9eFffHd/6Th/kr7D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/XtMMAAADdAAAADwAAAAAAAAAAAAAAAACYAgAAZHJzL2Rv&#10;d25yZXYueG1sUEsFBgAAAAAEAAQA9QAAAIgDAAAAAA==&#10;" path="m18,65l,,18,65xe" filled="f" strokecolor="#e15520" strokeweight="0">
              <v:path arrowok="t" o:connecttype="custom" o:connectlocs="18,65;0,0;18,65" o:connectangles="0,0,0"/>
            </v:shape>
            <v:shape id="Freeform 1718" o:spid="_x0000_s2742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o98MA&#10;AADdAAAADwAAAGRycy9kb3ducmV2LnhtbERPS2vCQBC+C/6HZQRvuklFW6Jr6AOpaC5V2/OQHZPQ&#10;7GzIbk3y77sFobf5+J6zSXtTixu1rrKsIJ5HIIhzqysuFFzOu9kTCOeRNdaWScFADtLteLTBRNuO&#10;P+h28oUIIewSVFB63yRSurwkg25uG+LAXW1r0AfYFlK32IVwU8uHKFpJgxWHhhIbei0p/z79GAXv&#10;i2OOJnr52g1L/ZYdPp0eikyp6aR/XoPw1Pt/8d2912H+Y7yC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3o98MAAADdAAAADwAAAAAAAAAAAAAAAACYAgAAZHJzL2Rv&#10;d25yZXYueG1sUEsFBgAAAAAEAAQA9QAAAIgDAAAAAA==&#10;" path="m,l,18,2,33,9,45r13,8l24,48r,-8l24,30,22,23,19,15,14,10,7,5,,xe" filled="f" strokecolor="#e15520" strokeweight="0">
              <v:path arrowok="t" o:connecttype="custom" o:connectlocs="0,0;0,18;2,33;9,45;22,53;24,48;24,40;24,30;22,23;19,15;14,10;7,5;0,0" o:connectangles="0,0,0,0,0,0,0,0,0,0,0,0,0"/>
            </v:shape>
            <v:shape id="Freeform 1719" o:spid="_x0000_s2743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eYMQA&#10;AADdAAAADwAAAGRycy9kb3ducmV2LnhtbERPTWvCQBC9C/6HZQredKNoLamrqCCUnGq04nHITpM0&#10;2dmY3Wr8992C4G0e73MWq87U4kqtKy0rGI8iEMSZ1SXnCo6H3fANhPPIGmvLpOBODlbLfm+BsbY3&#10;3tM19bkIIexiVFB438RSuqwgg25kG+LAfdvWoA+wzaVu8RbCTS0nUfQqDZYcGgpsaFtQVqW/RkH6&#10;dT58Vptqllz200l+cpefZJsoNXjp1u8gPHX+KX64P3SYPx/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nmDEAAAA3QAAAA8AAAAAAAAAAAAAAAAAmAIAAGRycy9k&#10;b3ducmV2LnhtbFBLBQYAAAAABAAEAPUAAACJAwAAAAA=&#10;" path="m17,62l,,17,62xm17,62r,15l20,92r7,13l39,115r3,-8l42,100r,-8l39,85,37,77,32,70,25,65,17,62xe" fillcolor="#f3be00" stroked="f">
              <v:path arrowok="t" o:connecttype="custom" o:connectlocs="17,62;0,0;17,62;17,62;17,77;20,92;27,105;39,115;42,107;42,100;42,92;39,85;37,77;32,70;25,65;17,62" o:connectangles="0,0,0,0,0,0,0,0,0,0,0,0,0,0,0,0"/>
              <o:lock v:ext="edit" verticies="t"/>
            </v:shape>
            <v:shape id="Freeform 1720" o:spid="_x0000_s2744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vq8cA&#10;AADdAAAADwAAAGRycy9kb3ducmV2LnhtbESPQU8CMRCF7yb8h2ZIuEEXFJWVQoRgQjxoRA8eJ9tx&#10;u2E73bQF1n/vHEi8zeS9ee+b5br3rTpTTE1gA9NJAYq4Crbh2sDX58v4EVTKyBbbwGTglxKsV4Ob&#10;JZY2XPiDzodcKwnhVKIBl3NXap0qRx7TJHTEov2E6DHLGmttI14k3Ld6VhT32mPD0uCwo62j6ng4&#10;eQNvxfF9t9jMN33r5ovX29k+3jXfxoyG/fMTqEx9/jdfr/dW8B+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Ir6vHAAAA3QAAAA8AAAAAAAAAAAAAAAAAmAIAAGRy&#10;cy9kb3ducmV2LnhtbFBLBQYAAAAABAAEAPUAAACMAwAAAAA=&#10;" path="m17,62l,,17,62xe" filled="f" strokecolor="#e15520" strokeweight="0">
              <v:path arrowok="t" o:connecttype="custom" o:connectlocs="17,62;0,0;17,62" o:connectangles="0,0,0"/>
            </v:shape>
            <v:shape id="Freeform 1721" o:spid="_x0000_s2745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HUsIA&#10;AADdAAAADwAAAGRycy9kb3ducmV2LnhtbERPTYvCMBC9L/gfwgje1lRR13YbRSyCeNN1D3sbmtm2&#10;2ExKE2v990YQvM3jfU667k0tOmpdZVnBZByBIM6trrhQcP7ZfS5BOI+ssbZMCu7kYL0afKSYaHvj&#10;I3UnX4gQwi5BBaX3TSKly0sy6Ma2IQ7cv20N+gDbQuoWbyHc1HIaRQtpsOLQUGJD25Lyy+lqFNS7&#10;7vr7N7vYLCvy83x60MtMxkqNhv3mG4Sn3r/FL/deh/lfkxi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odSwgAAAN0AAAAPAAAAAAAAAAAAAAAAAJgCAABkcnMvZG93&#10;bnJldi54bWxQSwUGAAAAAAQABAD1AAAAhwMAAAAA&#10;" path="m,l,15,3,30r7,13l22,53r3,-8l25,38r,-8l22,23,20,15,15,8,8,3,,xe" filled="f" strokecolor="#e15520" strokeweight="0">
              <v:path arrowok="t" o:connecttype="custom" o:connectlocs="0,0;0,15;3,30;10,43;22,53;25,45;25,38;25,30;22,23;20,15;15,8;8,3;0,0" o:connectangles="0,0,0,0,0,0,0,0,0,0,0,0,0"/>
            </v:shape>
            <v:shape id="Freeform 1722" o:spid="_x0000_s2746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s+scA&#10;AADdAAAADwAAAGRycy9kb3ducmV2LnhtbESPQW/CMAyF70j7D5En7QYpSAPWEdCEQNouSCu77OY1&#10;XlutcUoSoPDr8WESN1vv+b3Pi1XvWnWiEBvPBsajDBRx6W3DlYGv/XY4BxUTssXWMxm4UITV8mGw&#10;wNz6M3/SqUiVkhCOORqoU+pyrWNZk8M48h2xaL8+OEyyhkrbgGcJd62eZNlUO2xYGmrsaF1T+Vcc&#10;nYHvA+9mGzw8v+yuH8frpQqbYvxjzNNj//YKKlGf7ub/63cr+LOJ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rPrHAAAA3QAAAA8AAAAAAAAAAAAAAAAAmAIAAGRy&#10;cy9kb3ducmV2LnhtbFBLBQYAAAAABAAEAPUAAACMAwAAAAA=&#10;" path="m,70l3,,,70xm,70l,87r3,15l5,107r5,5l15,117r5,5l25,114r,-7l25,99,22,92,20,85,15,77,10,72,,70xe" fillcolor="#f3be00" stroked="f">
              <v:path arrowok="t" o:connecttype="custom" o:connectlocs="0,70;3,0;0,70;0,70;0,87;3,102;5,107;10,112;15,117;20,122;25,114;25,107;25,99;22,92;20,85;15,77;10,72;0,70" o:connectangles="0,0,0,0,0,0,0,0,0,0,0,0,0,0,0,0,0,0"/>
              <o:lock v:ext="edit" verticies="t"/>
            </v:shape>
            <v:shape id="Freeform 1723" o:spid="_x0000_s2747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Lx8EA&#10;AADdAAAADwAAAGRycy9kb3ducmV2LnhtbERPTYvCMBC9C/sfwgjeNK2H6lajyIqs7k13Wa9DM7bF&#10;ZlKSrK3/3iwI3ubxPme57k0jbuR8bVlBOklAEBdW11wq+PnejecgfEDW2FgmBXfysF69DZaYa9vx&#10;kW6nUIoYwj5HBVUIbS6lLyoy6Ce2JY7cxTqDIUJXSu2wi+GmkdMkyaTBmmNDhS19VFRcT39GwRXP&#10;WWsO7/evrTtkv5+2S1LcKDUa9psFiEB9eImf7r2O82fTFP6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2S8fBAAAA3QAAAA8AAAAAAAAAAAAAAAAAmAIAAGRycy9kb3du&#10;cmV2LnhtbFBLBQYAAAAABAAEAPUAAACGAwAAAAA=&#10;" path="m,70l3,,,70xe" filled="f" strokecolor="#e15520" strokeweight="0">
              <v:path arrowok="t" o:connecttype="custom" o:connectlocs="0,70;3,0;0,70" o:connectangles="0,0,0"/>
            </v:shape>
            <v:shape id="Freeform 1724" o:spid="_x0000_s2748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WyMMA&#10;AADdAAAADwAAAGRycy9kb3ducmV2LnhtbERPyWrDMBC9F/oPYgq9NXJlqIMTJZSW0F5yyELOE2ti&#10;O7VGRlJj9++jQiC3ebx15svRduJCPrSONbxOMhDElTMt1xr2u9XLFESIyAY7x6ThjwIsF48PcyyN&#10;G3hDl22sRQrhUKKGJsa+lDJUDVkME9cTJ+7kvMWYoK+l8TikcNtJlWVv0mLLqaHBnj4aqn62v1aD&#10;U5sc83PxNaxzdSj8cPhcHZXWz0/j+wxEpDHexTf3t0nzC6Xg/5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3WyMMAAADdAAAADwAAAAAAAAAAAAAAAACYAgAAZHJzL2Rv&#10;d25yZXYueG1sUEsFBgAAAAAEAAQA9QAAAIgDAAAAAA==&#10;" path="m,l,17,3,32r2,5l10,42r5,5l20,52r5,-8l25,37r,-8l22,22,20,15,15,7,10,2,,e" filled="f" strokecolor="#e15520" strokeweight="0">
              <v:path arrowok="t" o:connecttype="custom" o:connectlocs="0,0;0,17;3,32;5,37;10,42;15,47;20,52;25,44;25,37;25,29;22,22;20,15;15,7;10,2;0,0" o:connectangles="0,0,0,0,0,0,0,0,0,0,0,0,0,0,0"/>
            </v:shape>
            <v:shape id="Freeform 1725" o:spid="_x0000_s2749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ZPMMA&#10;AADdAAAADwAAAGRycy9kb3ducmV2LnhtbERPTYvCMBC9C/sfwix407QKulSjyILgQQRdca9jM7Z1&#10;k0lpolZ/vREWvM3jfc503lojrtT4yrGCtJ+AIM6drrhQsP9Z9r5A+ICs0TgmBXfyMJ99dKaYaXfj&#10;LV13oRAxhH2GCsoQ6kxKn5dk0fddTRy5k2sshgibQuoGbzHcGjlIkpG0WHFsKLGm75Lyv93FKjDm&#10;d7FJi7C+rB+Pw9aP0uO5TpXqfraLCYhAbXiL/90rHeePB0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fZPMMAAADdAAAADwAAAAAAAAAAAAAAAACYAgAAZHJzL2Rv&#10;d25yZXYueG1sUEsFBgAAAAAEAAQA9QAAAIgDAAAAAA==&#10;" path="m7,73l,,7,73xm7,73l5,90r2,15l10,110r5,8l20,123r7,2l30,120r2,-10l32,103,30,95,25,88,20,83,15,78,7,73xe" fillcolor="#f3be00" stroked="f">
              <v:path arrowok="t" o:connecttype="custom" o:connectlocs="7,73;0,0;7,73;7,73;5,90;7,105;10,110;15,118;20,123;27,125;30,120;32,110;32,103;30,95;25,88;20,83;15,78;7,73" o:connectangles="0,0,0,0,0,0,0,0,0,0,0,0,0,0,0,0,0,0"/>
              <o:lock v:ext="edit" verticies="t"/>
            </v:shape>
            <v:shape id="Freeform 1726" o:spid="_x0000_s2750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yD8UA&#10;AADdAAAADwAAAGRycy9kb3ducmV2LnhtbERPTWvCQBC9F/oflil4q5vGEkt0FSm29NSSWMTjkB2T&#10;0Oxs3N1q8u+7BcHbPN7nLNeD6cSZnG8tK3iaJiCIK6tbrhV8794eX0D4gKyxs0wKRvKwXt3fLTHX&#10;9sIFnctQixjCPkcFTQh9LqWvGjLop7YnjtzROoMhQldL7fASw00n0yTJpMGWY0ODPb02VP2Uv0bB&#10;aX46fG7GcVu8u3JbpLMs2X9lSk0ehs0CRKAh3MRX94eO8+fpM/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IPxQAAAN0AAAAPAAAAAAAAAAAAAAAAAJgCAABkcnMv&#10;ZG93bnJldi54bWxQSwUGAAAAAAQABAD1AAAAigMAAAAA&#10;" path="m7,73l,,7,73xe" filled="f" strokecolor="#e15520" strokeweight="0">
              <v:path arrowok="t" o:connecttype="custom" o:connectlocs="7,73;0,0;7,73" o:connectangles="0,0,0"/>
            </v:shape>
            <v:shape id="Freeform 1727" o:spid="_x0000_s2751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N28UA&#10;AADdAAAADwAAAGRycy9kb3ducmV2LnhtbERP3WrCMBS+H/gO4Qi7W9M5nFqNsk0E3UCo+gCH5tiU&#10;NSddE7X69GYw2N35+H7PbNHZWpyp9ZVjBc9JCoK4cLriUsFhv3oag/ABWWPtmBRcycNi3nuYYabd&#10;hXM670IpYgj7DBWYEJpMSl8YsugT1xBH7uhaiyHCtpS6xUsMt7UcpOmrtFhxbDDY0Ieh4nt3sgq6&#10;/cbky8k26Jfh8jb53Lx//ZS5Uo/97m0KIlAX/sV/7rWO80eDI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A3bxQAAAN0AAAAPAAAAAAAAAAAAAAAAAJgCAABkcnMv&#10;ZG93bnJldi54bWxQSwUGAAAAAAQABAD1AAAAigMAAAAA&#10;" path="m2,l,17,2,32r3,5l10,45r5,5l22,52r3,-5l27,37r,-7l25,22,20,15,15,10,10,5,2,e" filled="f" strokecolor="#e15520" strokeweight="0">
              <v:path arrowok="t" o:connecttype="custom" o:connectlocs="2,0;0,17;2,32;5,37;10,45;15,50;22,52;25,47;27,37;27,30;25,22;20,15;15,10;10,5;2,0" o:connectangles="0,0,0,0,0,0,0,0,0,0,0,0,0,0,0"/>
            </v:shape>
            <v:shape id="Freeform 1728" o:spid="_x0000_s2752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EhcIA&#10;AADdAAAADwAAAGRycy9kb3ducmV2LnhtbERPO2vDMBDeC/0P4gLdGlkenOBGCSEl0KVDHuCMh3W1&#10;TaSTsRTH/fdRoZDtPr7nrTaTs2KkIXSeNah5BoK49qbjRsP5tH9fgggR2aD1TBp+KcBm/fqywtL4&#10;Ox9oPMZGpBAOJWpoY+xLKUPdksMw9z1x4n784DAmODTSDHhP4c7KPMsK6bDj1NBiT7uW6uvx5jRU&#10;fBlrtVWfxVl9V2RtXqlrrvXbbNp+gIg0xaf43/1l0vxFXsDf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SFwgAAAN0AAAAPAAAAAAAAAAAAAAAAAJgCAABkcnMvZG93&#10;bnJldi54bWxQSwUGAAAAAAQABAD1AAAAhwMAAAAA&#10;" path="m7,65l,,7,65xm7,65l5,82,7,97r3,5l15,110r5,5l25,117r5,-5l30,105r,-10l30,87,25,80,22,75,15,70,7,65xe" fillcolor="#f3be00" stroked="f">
              <v:path arrowok="t" o:connecttype="custom" o:connectlocs="7,65;0,0;7,65;7,65;5,82;7,97;10,102;15,110;20,115;25,117;30,112;30,105;30,95;30,87;25,80;22,75;15,70;7,65" o:connectangles="0,0,0,0,0,0,0,0,0,0,0,0,0,0,0,0,0,0"/>
              <o:lock v:ext="edit" verticies="t"/>
            </v:shape>
            <v:shape id="Freeform 1729" o:spid="_x0000_s2753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kxMQA&#10;AADdAAAADwAAAGRycy9kb3ducmV2LnhtbERPTWsCMRC9F/ofwgi91UQrdVmNIgWxlwpVweu4GTer&#10;m8m6ibr++6ZQ6G0e73Om887V4kZtqDxrGPQVCOLCm4pLDbvt8jUDESKywdozaXhQgPns+WmKufF3&#10;/qbbJpYihXDIUYONscmlDIUlh6HvG+LEHX3rMCbYltK0eE/hrpZDpd6lw4pTg8WGPiwV583VaTis&#10;jnatsuvX236/uGTL03k92iqtX3rdYgIiUhf/xX/uT5Pmj4dj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9ZMTEAAAA3QAAAA8AAAAAAAAAAAAAAAAAmAIAAGRycy9k&#10;b3ducmV2LnhtbFBLBQYAAAAABAAEAPUAAACJAwAAAAA=&#10;" path="m7,65l,,7,65xe" filled="f" strokecolor="#e15520" strokeweight="0">
              <v:path arrowok="t" o:connecttype="custom" o:connectlocs="7,65;0,0;7,65" o:connectangles="0,0,0"/>
            </v:shape>
            <v:shape id="Freeform 1730" o:spid="_x0000_s2754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hIsUA&#10;AADdAAAADwAAAGRycy9kb3ducmV2LnhtbESPQU/DMAyF70j7D5EncWMpqURRWTahTRNcOGygnU1j&#10;2kLjVElYy7/HByRutt7ze5/X29kP6kIx9YEt3K4KUMRNcD23Ft5eDzf3oFJGdjgEJgs/lGC7WVyt&#10;sXZh4iNdTrlVEsKpRgtdzmOtdWo68phWYSQW7SNEj1nW2GoXcZJwP2hTFHfaY8/S0OFIu46ar9O3&#10;txDMscTys3qaXkpzruJ03h/ejbXXy/nxAVSmOf+b/66fneBXR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eEixQAAAN0AAAAPAAAAAAAAAAAAAAAAAJgCAABkcnMv&#10;ZG93bnJldi54bWxQSwUGAAAAAAQABAD1AAAAigMAAAAA&#10;" path="m2,l,17,2,32r3,5l10,45r5,5l20,52r5,-5l25,40r,-10l25,22,20,15,17,10,10,5,2,e" filled="f" strokecolor="#e15520" strokeweight="0">
              <v:path arrowok="t" o:connecttype="custom" o:connectlocs="2,0;0,17;2,32;5,37;10,45;15,50;20,52;25,47;25,40;25,30;25,22;20,15;17,10;10,5;2,0" o:connectangles="0,0,0,0,0,0,0,0,0,0,0,0,0,0,0"/>
            </v:shape>
            <v:shape id="Freeform 1731" o:spid="_x0000_s2755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U4MUA&#10;AADdAAAADwAAAGRycy9kb3ducmV2LnhtbERPTWvCQBC9F/wPyxS81Y1B1EZXqUJpBQ+aetDbmJ0m&#10;wexsyK4m/ntXKPQ2j/c582VnKnGjxpWWFQwHEQjizOqScwWHn8+3KQjnkTVWlknBnRwsF72XOSba&#10;trynW+pzEULYJaig8L5OpHRZQQbdwNbEgfu1jUEfYJNL3WAbwk0l4ygaS4Mlh4YCa1oXlF3Sq1Fw&#10;OlzXu+N2FLdf1So/b1blNh2mSvVfu48ZCE+d/xf/ub91mD+J3+H5TT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TgxQAAAN0AAAAPAAAAAAAAAAAAAAAAAJgCAABkcnMv&#10;ZG93bnJldi54bWxQSwUGAAAAAAQABAD1AAAAigMAAAAA&#10;" path="m2,70l7,,2,70xm2,70l,88r2,15l5,110r5,5l15,120r7,5l25,118r2,-8l27,103,25,93,22,85,17,80,10,75,2,70xe" fillcolor="#f3be00" stroked="f">
              <v:path arrowok="t" o:connecttype="custom" o:connectlocs="2,70;7,0;2,70;2,70;0,88;2,103;5,110;10,115;15,120;22,125;25,118;27,110;27,103;25,93;22,85;17,80;10,75;2,70" o:connectangles="0,0,0,0,0,0,0,0,0,0,0,0,0,0,0,0,0,0"/>
              <o:lock v:ext="edit" verticies="t"/>
            </v:shape>
            <v:shape id="Freeform 1732" o:spid="_x0000_s2756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haMYA&#10;AADdAAAADwAAAGRycy9kb3ducmV2LnhtbESPQU/DMAyF75P4D5GRuG3pAA3ULa1Q0QQS4sDGZTer&#10;MU2hcUoStvLv8QFpN1vv+b3Pm3rygzpSTH1gA8tFAYq4DbbnzsD7fju/B5UyssUhMBn4pQR1dTHb&#10;YGnDid/ouMudkhBOJRpwOY+l1ql15DEtwkgs2keIHrOssdM24knC/aCvi2KlPfYsDQ5Hahy1X7sf&#10;byC+Hl72zfh066di6z6bpXv87p0xV5fTwxpUpimfzf/Xz1bw726EX76REXT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ThaMYAAADdAAAADwAAAAAAAAAAAAAAAACYAgAAZHJz&#10;L2Rvd25yZXYueG1sUEsFBgAAAAAEAAQA9QAAAIsDAAAAAA==&#10;" path="m,70l5,,,70xe" filled="f" strokecolor="#e15520" strokeweight="0">
              <v:path arrowok="t" o:connecttype="custom" o:connectlocs="0,70;5,0;0,70" o:connectangles="0,0,0"/>
            </v:shape>
            <v:shape id="Freeform 1733" o:spid="_x0000_s2757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xRMQA&#10;AADdAAAADwAAAGRycy9kb3ducmV2LnhtbERPS2vCQBC+C/0PyxS8SN1EJZXUVfpAEby0ifQ8ZKdJ&#10;aHY2zW5j/PeuIHibj+85q81gGtFT52rLCuJpBIK4sLrmUsEx3z4tQTiPrLGxTArO5GCzfhitMNX2&#10;xF/UZ74UIYRdigoq79tUSldUZNBNbUscuB/bGfQBdqXUHZ5CuGnkLIoSabDm0FBhS+8VFb/Zv1GA&#10;k7z/PNTO5X8fk2TxlnyjjndKjR+H1xcQngZ/F9/cex3mP89juH4TT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2MUTEAAAA3QAAAA8AAAAAAAAAAAAAAAAAmAIAAGRycy9k&#10;b3ducmV2LnhtbFBLBQYAAAAABAAEAPUAAACJAwAAAAA=&#10;" path="m2,l,18,2,33r3,7l10,45r5,5l22,55r3,-7l27,40r,-7l25,23,22,15,17,10,10,5,2,e" filled="f" strokecolor="#e15520" strokeweight="0">
              <v:path arrowok="t" o:connecttype="custom" o:connectlocs="2,0;0,18;2,33;5,40;10,45;15,50;22,55;25,48;27,40;27,33;25,23;22,15;17,10;10,5;2,0" o:connectangles="0,0,0,0,0,0,0,0,0,0,0,0,0,0,0"/>
            </v:shape>
            <v:shape id="Freeform 1734" o:spid="_x0000_s2758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cEcMA&#10;AADdAAAADwAAAGRycy9kb3ducmV2LnhtbERPTWvCQBC9C/0PyxS86aYRrE1dpShCrXgwlp6n2WkS&#10;kp0Nu1uN/fVuQfA2j/c582VvWnEi52vLCp7GCQjiwuqaSwWfx81oBsIHZI2tZVJwIQ/LxcNgjpm2&#10;Zz7QKQ+liCHsM1RQhdBlUvqiIoN+bDviyP1YZzBE6EqpHZ5juGllmiRTabDm2FBhR6uKiib/NQq2&#10;DZsd4sf3y/pyNF+TxqV/e6fU8LF/ewURqA938c39ruP850kK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cEcMAAADdAAAADwAAAAAAAAAAAAAAAACYAgAAZHJzL2Rv&#10;d25yZXYueG1sUEsFBgAAAAAEAAQA9QAAAIgDAAAAAA==&#10;" path="m2,77l15,,2,77xm2,75l,95r,15l,117r5,5l7,130r5,5l17,127r3,-10l20,110r,-8l20,92,15,85,10,80,2,75xe" fillcolor="#f3be00" stroked="f">
              <v:path arrowok="t" o:connecttype="custom" o:connectlocs="2,77;15,0;2,77;2,75;0,95;0,110;0,117;5,122;7,130;12,135;17,127;20,117;20,110;20,102;20,92;15,85;10,80;2,75" o:connectangles="0,0,0,0,0,0,0,0,0,0,0,0,0,0,0,0,0,0"/>
              <o:lock v:ext="edit" verticies="t"/>
            </v:shape>
            <v:shape id="Freeform 1735" o:spid="_x0000_s2759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7TsMA&#10;AADdAAAADwAAAGRycy9kb3ducmV2LnhtbERPTUsDMRC9C/6HMEJvNrGFKtumpVpaRQSxLfQ6bKab&#10;rZvJksQ2/nsjCN7m8T5ntsiuE2cKsfWs4W6oQBDX3rTcaNjv1rcPIGJCNth5Jg3fFGExv76aYWX8&#10;hT/ovE2NKCEcK9RgU+orKWNtyWEc+p64cEcfHKYCQyNNwEsJd50cKTWRDlsuDRZ7erJUf26/nAba&#10;KBXezOshT9zKhvfHU94877Qe3OTlFESinP7Ff+4XU+bfj8fw+005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17TsMAAADdAAAADwAAAAAAAAAAAAAAAACYAgAAZHJzL2Rv&#10;d25yZXYueG1sUEsFBgAAAAAEAAQA9QAAAIgDAAAAAA==&#10;" path="m,77l13,,,77xe" filled="f" strokecolor="#e15520" strokeweight="0">
              <v:path arrowok="t" o:connecttype="custom" o:connectlocs="0,77;13,0;0,77" o:connectangles="0,0,0"/>
            </v:shape>
            <v:shape id="Freeform 1736" o:spid="_x0000_s2760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C/sYA&#10;AADdAAAADwAAAGRycy9kb3ducmV2LnhtbERPS2vCQBC+F/oflil4Ed001ijRVUqx0BZ68AHqbciO&#10;SWh2NuyuGv+9Wyj0Nh/fc+bLzjTiQs7XlhU8DxMQxIXVNZcKdtv3wRSED8gaG8uk4EYelovHhznm&#10;2l55TZdNKEUMYZ+jgiqENpfSFxUZ9EPbEkfuZJ3BEKErpXZ4jeGmkWmSZNJgzbGhwpbeKip+Nmej&#10;oD/+TFf747QefR+yvUu7r1W/yZTqPXWvMxCBuvAv/nN/6Dh/MnqB32/iC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C/sYAAADdAAAADwAAAAAAAAAAAAAAAACYAgAAZHJz&#10;L2Rvd25yZXYueG1sUEsFBgAAAAAEAAQA9QAAAIsDAAAAAA==&#10;" path="m2,l,20,,35r,7l5,47r2,8l12,60r5,-8l20,42r,-7l20,27r,-10l15,10,10,5,2,e" filled="f" strokecolor="#e15520" strokeweight="0">
              <v:path arrowok="t" o:connecttype="custom" o:connectlocs="2,0;0,20;0,35;0,42;5,47;7,55;12,60;17,52;20,42;20,35;20,27;20,17;15,10;10,5;2,0" o:connectangles="0,0,0,0,0,0,0,0,0,0,0,0,0,0,0"/>
            </v:shape>
            <v:shape id="Freeform 1737" o:spid="_x0000_s2761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XI8AA&#10;AADdAAAADwAAAGRycy9kb3ducmV2LnhtbERPzYrCMBC+C75DGMGbpiprd7tGEVHwuuoDjM3Ydm0m&#10;JYm1+vRmYcHbfHy/s1h1phYtOV9ZVjAZJyCIc6srLhScjrvRJwgfkDXWlknBgzyslv3eAjNt7/xD&#10;7SEUIoawz1BBGUKTSenzkgz6sW2II3exzmCI0BVSO7zHcFPLaZLMpcGKY0OJDW1Kyq+Hm1Fw7rZe&#10;n4xxe5qSfaaX9jf9kkoNB936G0SgLrzF/+69jvPT2Qf8fR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sXI8AAAADdAAAADwAAAAAAAAAAAAAAAACYAgAAZHJzL2Rvd25y&#10;ZXYueG1sUEsFBgAAAAAEAAQA9QAAAIUDAAAAAA==&#10;" path="m35,l20,7,10,17,3,30,,45,5,42r8,-2l18,35r5,-5l28,22r5,-7l33,7,35,xe" fillcolor="#f3be00" stroked="f">
              <v:path arrowok="t" o:connecttype="custom" o:connectlocs="35,0;20,7;10,17;3,30;0,45;5,42;13,40;18,35;23,30;28,22;33,15;33,7;35,0" o:connectangles="0,0,0,0,0,0,0,0,0,0,0,0,0"/>
            </v:shape>
            <v:shape id="Freeform 1738" o:spid="_x0000_s2762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tNMIA&#10;AADdAAAADwAAAGRycy9kb3ducmV2LnhtbERPTYvCMBC9C/sfwix403Rd0KUaRdRFUUS2ingcmrEt&#10;20xKE7X+eyMI3ubxPmc0aUwprlS7wrKCr24Egji1uuBMwWH/2/kB4TyyxtIyKbiTg8n4ozXCWNsb&#10;/9E18ZkIIexiVJB7X8VSujQng65rK+LAnW1t0AdYZ1LXeAvhppS9KOpLgwWHhhwrmuWU/icXo8Ac&#10;6LjdLdasWTbLzXx/MtPdSqn2ZzMdgvDU+Lf45V7pMH/w3YfnN+EEO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O00wgAAAN0AAAAPAAAAAAAAAAAAAAAAAJgCAABkcnMvZG93&#10;bnJldi54bWxQSwUGAAAAAAQABAD1AAAAhwMAAAAA&#10;" path="m35,l20,7,10,17,3,30,,45,5,42r8,-2l18,35r5,-5l28,22r5,-7l33,7,35,xe" filled="f" strokecolor="#e15520" strokeweight="0">
              <v:path arrowok="t" o:connecttype="custom" o:connectlocs="35,0;20,7;10,17;3,30;0,45;5,42;13,40;18,35;23,30;28,22;33,15;33,7;35,0" o:connectangles="0,0,0,0,0,0,0,0,0,0,0,0,0"/>
            </v:shape>
            <v:shape id="Freeform 1739" o:spid="_x0000_s2763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8kMIA&#10;AADdAAAADwAAAGRycy9kb3ducmV2LnhtbERPS27CMBDdV+IO1iB1V+xS8WmIgyraCpYUeoBpPCRR&#10;43FkuyS9PUZCYjdP7zv5erCtOJMPjWMNzxMFgrh0puFKw/fx82kJIkRkg61j0vBPAdbF6CHHzLie&#10;v+h8iJVIIRwy1FDH2GVShrImi2HiOuLEnZy3GBP0lTQe+xRuWzlVai4tNpwaauxoU1P5e/izGvxx&#10;u1UfforLH6J312/2s1dVaf04Ht5WICIN8S6+uXcmzV+8LOD6TTpB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DyQwgAAAN0AAAAPAAAAAAAAAAAAAAAAAJgCAABkcnMvZG93&#10;bnJldi54bWxQSwUGAAAAAAQABAD1AAAAhwMAAAAA&#10;" path="m33,62l20,70,10,82,3,95,,110r5,l13,105r5,-5l23,95r5,-8l30,80,33,70r,-8xm33,62l60,,33,62xe" fillcolor="#f3be00" stroked="f">
              <v:path arrowok="t" o:connecttype="custom" o:connectlocs="33,62;20,70;10,82;3,95;0,110;5,110;13,105;18,100;23,95;28,87;30,80;33,70;33,62;33,62;60,0;33,62" o:connectangles="0,0,0,0,0,0,0,0,0,0,0,0,0,0,0,0"/>
              <o:lock v:ext="edit" verticies="t"/>
            </v:shape>
            <v:shape id="Freeform 1740" o:spid="_x0000_s2764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R8sgA&#10;AADdAAAADwAAAGRycy9kb3ducmV2LnhtbESPT0/DMAzF70h8h8hIu7EUhtjULZtgGzBpEn+6XXaz&#10;GtNUNE7VhLV8e3xA4mbrPb/382I1+EadqYt1YAM34wwUcRlszZWB4+HpegYqJmSLTWAy8EMRVsvL&#10;iwXmNvT8QeciVUpCOOZowKXU5lrH0pHHOA4tsWifofOYZO0qbTvsJdw3+jbL7rXHmqXBYUtrR+VX&#10;8e0NFM+vL29u9o4nv33s15v9NGvu9saMroaHOahEQ/o3/13vrOBPJ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dHyyAAAAN0AAAAPAAAAAAAAAAAAAAAAAJgCAABk&#10;cnMvZG93bnJldi54bWxQSwUGAAAAAAQABAD1AAAAjQMAAAAA&#10;" path="m33,l20,8,10,20,3,33,,48r5,l13,43r5,-5l23,33r5,-8l30,18,33,8,33,xe" filled="f" strokecolor="#e15520" strokeweight="0">
              <v:path arrowok="t" o:connecttype="custom" o:connectlocs="33,0;20,8;10,20;3,33;0,48;5,48;13,43;18,38;23,33;28,25;30,18;33,8;33,0" o:connectangles="0,0,0,0,0,0,0,0,0,0,0,0,0"/>
            </v:shape>
            <v:shape id="Freeform 1741" o:spid="_x0000_s2765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xB8YA&#10;AADdAAAADwAAAGRycy9kb3ducmV2LnhtbERPS2vCQBC+F/wPyxR6q5um+GjMKiJURDxYHxRvQ3by&#10;0Oxsmt1q+u+7hYK3+fiek846U4srta6yrOClH4EgzqyuuFBw2L8/j0E4j6yxtkwKfsjBbNp7SDHR&#10;9sYfdN35QoQQdgkqKL1vEildVpJB17cNceBy2xr0AbaF1C3eQripZRxFQ2mw4tBQYkOLkrLL7tso&#10;oFG8XQ+On8v18synfNxEm/jrotTTYzefgPDU+bv4373SYf7o9Q3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oxB8YAAADdAAAADwAAAAAAAAAAAAAAAACYAgAAZHJz&#10;L2Rvd25yZXYueG1sUEsFBgAAAAAEAAQA9QAAAIsDAAAAAA==&#10;" path="m,62l27,,,62xe" filled="f" strokecolor="#e15520" strokeweight="0">
              <v:path arrowok="t" o:connecttype="custom" o:connectlocs="0,62;27,0;0,62" o:connectangles="0,0,0"/>
            </v:shape>
            <v:shape id="Freeform 1742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PwMYA&#10;AADdAAAADwAAAGRycy9kb3ducmV2LnhtbESPQW/CMAyF75P2HyJP4jZSKsRQIaBt0qTtCOyw3kxj&#10;morGqZoMsv36+YC0m633/N7n9Tb7Xl1ojF1gA7NpAYq4Cbbj1sDn4e1xCSomZIt9YDLwQxG2m/u7&#10;NVY2XHlHl31qlYRwrNCAS2motI6NI49xGgZi0U5h9JhkHVttR7xKuO91WRQL7bFjaXA40Kuj5rz/&#10;9gaOOX69fMzq37rwdVkectgtXTBm8pCfV6AS5fRvvl2/W8F/mg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PwMYAAADdAAAADwAAAAAAAAAAAAAAAACYAgAAZHJz&#10;L2Rvd25yZXYueG1sUEsFBgAAAAAEAAQA9QAAAIsDAAAAAA==&#10;" path="m35,l22,7,10,15,2,27,,42,7,39r5,-2l20,34r5,-7l30,22r2,-7l35,7,35,xe" fillcolor="#f3be00" stroked="f">
              <v:path arrowok="t" o:connecttype="custom" o:connectlocs="35,0;22,7;10,15;2,27;0,42;7,39;12,37;20,34;25,27;30,22;32,15;35,7;35,0" o:connectangles="0,0,0,0,0,0,0,0,0,0,0,0,0"/>
            </v:shape>
            <v:shape id="Freeform 1743" o:spid="_x0000_s2767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83MMA&#10;AADdAAAADwAAAGRycy9kb3ducmV2LnhtbERPTUvDQBC9C/0PyxS82U1FtKTdFhsoCD0ZFfE2ZKfZ&#10;4O5Mml2b+O9dQfA2j/c5m90UvLrQEDthA8tFAYq4Edtxa+D15XCzAhUTskUvTAa+KcJuO7vaYGll&#10;5Ge61KlVOYRjiQZcSn2pdWwcBYwL6Ykzd5IhYMpwaLUdcMzhwevborjXATvODQ57qhw1n/VXMPB+&#10;dE3x8Sb1/rgaz5WtDuLFG3M9nx7XoBJN6V/8536yef7D3RJ+v8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183MMAAADdAAAADwAAAAAAAAAAAAAAAACYAgAAZHJzL2Rv&#10;d25yZXYueG1sUEsFBgAAAAAEAAQA9QAAAIgDAAAAAA==&#10;" path="m35,l22,7,10,15,2,27,,42,7,39r5,-2l20,34r5,-7l30,22r2,-7l35,7,35,e" filled="f" strokecolor="#e15520" strokeweight="0">
              <v:path arrowok="t" o:connecttype="custom" o:connectlocs="35,0;22,7;10,15;2,27;0,42;7,39;12,37;20,34;25,27;30,22;32,15;35,7;35,0" o:connectangles="0,0,0,0,0,0,0,0,0,0,0,0,0"/>
            </v:shape>
            <v:shape id="Freeform 1744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XMsMA&#10;AADdAAAADwAAAGRycy9kb3ducmV2LnhtbERPzWoCMRC+F/oOYQq91axSunU1SnErFOzFrQ8wbMbN&#10;0s1kTaKmb98UhN7m4/ud5TrZQVzIh96xgumkAEHcOt1zp+DwtX16BREissbBMSn4oQDr1f3dEivt&#10;rrynSxM7kUM4VKjAxDhWUobWkMUwcSNx5o7OW4wZ+k5qj9ccbgc5K4oXabHn3GBwpI2h9rs5WwWf&#10;Kb3vynJqtK/77f40bOp53Sj1+JDeFiAipfgvvrk/dJ5fPs/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2XMsMAAADdAAAADwAAAAAAAAAAAAAAAACYAgAAZHJzL2Rv&#10;d25yZXYueG1sUEsFBgAAAAAEAAQA9QAAAIgDAAAAAA==&#10;" path="m,60l32,,,60xe" fillcolor="#f3be00" stroked="f">
              <v:path arrowok="t" o:connecttype="custom" o:connectlocs="0,60;32,0;0,60" o:connectangles="0,0,0"/>
            </v:shape>
            <v:shape id="Freeform 1745" o:spid="_x0000_s2769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jzsIA&#10;AADdAAAADwAAAGRycy9kb3ducmV2LnhtbERPS4vCMBC+C/sfwix401RdH1SjyMIue1vUgnobmrEt&#10;NpOaRO3++40geJuP7zmLVWtqcSPnK8sKBv0EBHFudcWFgmz31ZuB8AFZY22ZFPyRh9XyrbPAVNs7&#10;b+i2DYWIIexTVFCG0KRS+rwkg75vG+LInawzGCJ0hdQO7zHc1HKYJBNpsOLYUGJDnyXl5+3VKFjz&#10;IbOZ+50O9sZ8X/bF8ToOjVLd93Y9BxGoDS/x0/2j4/zpxwg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KPOwgAAAN0AAAAPAAAAAAAAAAAAAAAAAJgCAABkcnMvZG93&#10;bnJldi54bWxQSwUGAAAAAAQABAD1AAAAhwMAAAAA&#10;" path="m,60l32,,,60xe" filled="f" strokecolor="#e15520" strokeweight="0">
              <v:path arrowok="t" o:connecttype="custom" o:connectlocs="0,60;32,0;0,60" o:connectangles="0,0,0"/>
            </v:shape>
            <v:shape id="Freeform 1746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DqMIA&#10;AADdAAAADwAAAGRycy9kb3ducmV2LnhtbERPTWuDQBC9F/oflinkUpK1IaTFZBURCs1Rk/Y8uhOV&#10;uLPibtX8+26h0Ns83ucc08X0YqLRdZYVvGwiEMS11R03Ci7n9/UbCOeRNfaWScGdHKTJ48MRY21n&#10;LmgqfSNCCLsYFbTeD7GUrm7JoNvYgThwVzsa9AGOjdQjziHc9HIbRXtpsOPQ0OJAeUv1rfw2CrJi&#10;mqeCSpmdnqu8svpzyL96pVZPS3YA4Wnx/+I/94cO8193O/j9Jp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EOowgAAAN0AAAAPAAAAAAAAAAAAAAAAAJgCAABkcnMvZG93&#10;bnJldi54bWxQSwUGAAAAAAQABAD1AAAAhwMAAAAA&#10;" path="m37,l22,8,12,15,5,28,,43,7,40r8,-2l20,35r5,-7l30,23r5,-8l37,8,37,xe" fillcolor="#f3be00" stroked="f">
              <v:path arrowok="t" o:connecttype="custom" o:connectlocs="37,0;22,8;12,15;5,28;0,43;7,40;15,38;20,35;25,28;30,23;35,15;37,8;37,0" o:connectangles="0,0,0,0,0,0,0,0,0,0,0,0,0"/>
            </v:shape>
            <v:shape id="Freeform 1747" o:spid="_x0000_s2771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YFcIA&#10;AADdAAAADwAAAGRycy9kb3ducmV2LnhtbERPS2sCMRC+F/ofwgjeamLRVlaj1NKC9FSteB42sw92&#10;M1k2U13/fVMQvM3H95zVZvCtOlMf68AWphMDijgPrubSwvHn82kBKgqywzYwWbhShM368WGFmQsX&#10;3tP5IKVKIRwztFCJdJnWMa/IY5yEjjhxReg9SoJ9qV2PlxTuW/1szIv2WHNqqLCj94ry5vDrLWxP&#10;Ztdc8+K7mPt9lG3ZfMmHsXY8Gt6WoIQGuYtv7p1L819nc/j/Jp2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gVwgAAAN0AAAAPAAAAAAAAAAAAAAAAAJgCAABkcnMvZG93&#10;bnJldi54bWxQSwUGAAAAAAQABAD1AAAAhwMAAAAA&#10;" path="m37,l22,8,12,15,5,28,,43,7,40r8,-2l20,35r5,-7l30,23r5,-8l37,8,37,xe" filled="f" strokecolor="#e15520" strokeweight="0">
              <v:path arrowok="t" o:connecttype="custom" o:connectlocs="37,0;22,8;12,15;5,28;0,43;7,40;15,38;20,35;25,28;30,23;35,15;37,8;37,0" o:connectangles="0,0,0,0,0,0,0,0,0,0,0,0,0"/>
            </v:shape>
            <v:shape id="Freeform 1748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NjcMA&#10;AADdAAAADwAAAGRycy9kb3ducmV2LnhtbERPTWvCQBC9F/wPywje6sYSYoiuIopgPBSq4nnMTpPQ&#10;7GzIbjX5965Q6G0e73OW69404k6dqy0rmE0jEMSF1TWXCi7n/XsKwnlkjY1lUjCQg/Vq9LbETNsH&#10;f9H95EsRQthlqKDyvs2kdEVFBt3UtsSB+7adQR9gV0rd4SOEm0Z+RFEiDdYcGipsaVtR8XP6NQro&#10;mB+2N8qvn8Vtlu53cTofzqlSk3G/WYDw1Pt/8Z/7oMP8eZzA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9NjcMAAADdAAAADwAAAAAAAAAAAAAAAACYAgAAZHJzL2Rv&#10;d25yZXYueG1sUEsFBgAAAAAEAAQA9QAAAIgDAAAAAA==&#10;" path="m,55l35,,,55xe" fillcolor="#f3be00" stroked="f">
              <v:path arrowok="t" o:connecttype="custom" o:connectlocs="0,55;35,0;0,55" o:connectangles="0,0,0"/>
            </v:shape>
            <v:shape id="Freeform 1749" o:spid="_x0000_s2773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bWcQA&#10;AADdAAAADwAAAGRycy9kb3ducmV2LnhtbERPO2/CMBDeK/U/WFepW3GoyqMpTlQhobIwkHboeMTX&#10;xBCfo9iQlF+PkZDY7tP3vEU+2EacqPPGsYLxKAFBXDptuFLw8716mYPwAVlj45gU/JOHPHt8WGCq&#10;Xc9bOhWhEjGEfYoK6hDaVEpf1mTRj1xLHLk/11kMEXaV1B32Mdw28jVJptKi4dhQY0vLmspDcbQK&#10;NnP7Zcxkd5ged++/3Pqz1nqv1PPT8PkBItAQ7uKbe63j/NnbDK7fxB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m1nEAAAA3QAAAA8AAAAAAAAAAAAAAAAAmAIAAGRycy9k&#10;b3ducmV2LnhtbFBLBQYAAAAABAAEAPUAAACJAwAAAAA=&#10;" path="m,55l35,,,55xe" filled="f" strokecolor="#e15520" strokeweight="0">
              <v:path arrowok="t" o:connecttype="custom" o:connectlocs="0,55;35,0;0,55" o:connectangles="0,0,0"/>
            </v:shape>
            <v:shape id="Freeform 1750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XeMgA&#10;AADdAAAADwAAAGRycy9kb3ducmV2LnhtbESPT0/DMAzF70j7DpEncWMpYwJUlk3TJP4IdmFF4mo1&#10;btPROCUJW+HT4wMSN1vv+b2fl+vR9+pIMXWBDVzOClDEdbAdtwbeqvuLW1ApI1vsA5OBb0qwXk3O&#10;lljacOJXOu5zqySEU4kGXM5DqXWqHXlMszAQi9aE6DHLGlttI54k3Pd6XhTX2mPH0uBwoK2j+mP/&#10;5Q08NPOiqh5/Fu79qtl9vsRDfm4OxpxPx80dqExj/jf/XT9Zwb9Z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Jd4yAAAAN0AAAAPAAAAAAAAAAAAAAAAAJgCAABk&#10;cnMvZG93bnJldi54bWxQSwUGAAAAAAQABAD1AAAAjQMAAAAA&#10;" path="m42,l27,5,15,15,5,25,,40r7,l15,37r5,-5l27,27r5,-5l37,15,40,7,42,xe" fillcolor="#f3be00" stroked="f">
              <v:path arrowok="t" o:connecttype="custom" o:connectlocs="42,0;27,5;15,15;5,25;0,40;7,40;15,37;20,32;27,27;32,22;37,15;40,7;42,0" o:connectangles="0,0,0,0,0,0,0,0,0,0,0,0,0"/>
            </v:shape>
            <v:shape id="Freeform 1751" o:spid="_x0000_s2775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8EsQA&#10;AADdAAAADwAAAGRycy9kb3ducmV2LnhtbERPS2vCQBC+F/oflhF6qxvbkmp0lSC0FE/1icchOyax&#10;2dmY3Sbx37tCobf5+J4zW/SmEi01rrSsYDSMQBBnVpecK9htP57HIJxH1lhZJgVXcrCYPz7MMNG2&#10;4zW1G5+LEMIuQQWF93UipcsKMuiGtiYO3Mk2Bn2ATS51g10IN5V8iaJYGiw5NBRY07Kg7GfzaxSk&#10;y8kntWm76i7fx/j1Eh/Oen9Q6mnQp1MQnnr/L/5zf+kw//1tA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fBLEAAAA3QAAAA8AAAAAAAAAAAAAAAAAmAIAAGRycy9k&#10;b3ducmV2LnhtbFBLBQYAAAAABAAEAPUAAACJAwAAAAA=&#10;" path="m42,l27,5,15,15,5,25,,40r7,l15,37r5,-5l27,27r5,-5l37,15,40,7,42,xe" filled="f" strokecolor="#e15520" strokeweight="0">
              <v:path arrowok="t" o:connecttype="custom" o:connectlocs="42,0;27,5;15,15;5,25;0,40;7,40;15,37;20,32;27,27;32,22;37,15;40,7;42,0" o:connectangles="0,0,0,0,0,0,0,0,0,0,0,0,0"/>
            </v:shape>
            <v:shape id="Freeform 1752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6EMYA&#10;AADdAAAADwAAAGRycy9kb3ducmV2LnhtbESPT0vDQBDF74LfYRnBi7QbU6sSsy0iFHrUWKHHMTv5&#10;Z3Y2ZNcm/fadg+Bthvfmvd/k29n16kRjaD0buF8moIhLb1uuDRw+d4tnUCEiW+w9k4EzBdhurq9y&#10;zKyf+INORayVhHDI0EAT45BpHcqGHIalH4hFq/zoMMo61tqOOEm463WaJI/aYcvS0OBAbw2VP8Wv&#10;M3CsVl+x1ru0mr7bw0P63t2ti86Y25v59QVUpDn+m/+u91bwn9bCL9/ICHp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6EMYAAADdAAAADwAAAAAAAAAAAAAAAACYAgAAZHJz&#10;L2Rvd25yZXYueG1sUEsFBgAAAAAEAAQA9QAAAIsDAAAAAA==&#10;" path="m,58l37,,,58xe" fillcolor="#f3be00" stroked="f">
              <v:path arrowok="t" o:connecttype="custom" o:connectlocs="0,58;37,0;0,58" o:connectangles="0,0,0"/>
            </v:shape>
            <v:shape id="Freeform 1753" o:spid="_x0000_s2777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8QsYA&#10;AADdAAAADwAAAGRycy9kb3ducmV2LnhtbESP3WrCQBCF7wu+wzJC7+rG4h/RVYJQKoVeNPoAY3ZM&#10;otnZuLs18e3dQsG7Gc75zpxZbXrTiBs5X1tWMB4lIIgLq2suFRz2H28LED4ga2wsk4I7edisBy8r&#10;TLXt+IdueShFDGGfooIqhDaV0hcVGfQj2xJH7WSdwRBXV0rtsIvhppHvSTKTBmuOFypsaVtRccl/&#10;Taxx/s52rs0nfuYv98/seM26yZdSr8M+W4II1Ien+Z/e6cjNp2P4+ya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8QsYAAADdAAAADwAAAAAAAAAAAAAAAACYAgAAZHJz&#10;L2Rvd25yZXYueG1sUEsFBgAAAAAEAAQA9QAAAIsDAAAAAA==&#10;" path="m,58l37,,,58xe" filled="f" strokecolor="#e15520" strokeweight="0">
              <v:path arrowok="t" o:connecttype="custom" o:connectlocs="0,58;37,0;0,58" o:connectangles="0,0,0"/>
            </v:shape>
            <v:shape id="Freeform 1754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cvsIA&#10;AADdAAAADwAAAGRycy9kb3ducmV2LnhtbERPzWqDQBC+B/oOyxR6S1aFajHZhNJS8OAlJg8wuFOV&#10;uLNbd6v27buFQm7z8f3O4bSaUcw0+cGygnSXgCBurR64U3C9fGxfQPiArHG0TAp+yMPp+LA5YKnt&#10;wmeam9CJGMK+RAV9CK6U0rc9GfQ764gj92kngyHCqZN6wiWGm1FmSZJLgwPHhh4dvfXU3ppvo8DP&#10;abF+JZ2snAl1XrXvLq8vSj09rq97EIHWcBf/uysd5xfPGfx9E0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5y+wgAAAN0AAAAPAAAAAAAAAAAAAAAAAJgCAABkcnMvZG93&#10;bnJldi54bWxQSwUGAAAAAAQABAD1AAAAhwMAAAAA&#10;" path="m42,l25,5,15,15,5,25,,37r7,l15,35r5,-3l27,27r5,-5l37,15,40,7,42,xe" fillcolor="#f3be00" stroked="f">
              <v:path arrowok="t" o:connecttype="custom" o:connectlocs="42,0;25,5;15,15;5,25;0,37;7,37;15,35;20,32;27,27;32,22;37,15;40,7;42,0" o:connectangles="0,0,0,0,0,0,0,0,0,0,0,0,0"/>
            </v:shape>
            <v:shape id="Freeform 1755" o:spid="_x0000_s2779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3lMYA&#10;AADdAAAADwAAAGRycy9kb3ducmV2LnhtbERPTWvCQBC9C/6HZYReRDdRqpK6SltqK4gEtYUeh+yY&#10;BLOzIbs16b/vFgRv83ifs1x3phJXalxpWUE8jkAQZ1aXnCv4PG1GCxDOI2usLJOCX3KwXvV7S0y0&#10;bflA16PPRQhhl6CCwvs6kdJlBRl0Y1sTB+5sG4M+wCaXusE2hJtKTqJoJg2WHBoKrOm1oOxy/DEK&#10;dvHLxybepen3G+7br/d0ODHToVIPg+75CYSnzt/FN/dWh/nzxyn8fxNO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T3lMYAAADdAAAADwAAAAAAAAAAAAAAAACYAgAAZHJz&#10;L2Rvd25yZXYueG1sUEsFBgAAAAAEAAQA9QAAAIsDAAAAAA==&#10;" path="m42,l25,5,15,15,5,25,,37r7,l15,35r5,-3l27,27r5,-5l37,15,40,7,42,xe" filled="f" strokecolor="#e15520" strokeweight="0">
              <v:path arrowok="t" o:connecttype="custom" o:connectlocs="42,0;25,5;15,15;5,25;0,37;7,37;15,35;20,32;27,27;32,22;37,15;40,7;42,0" o:connectangles="0,0,0,0,0,0,0,0,0,0,0,0,0"/>
            </v:shape>
            <v:shape id="Freeform 1756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9MYA&#10;AADdAAAADwAAAGRycy9kb3ducmV2LnhtbERPTWsCMRC9F/wPYYReimYt1crWKNoiFPVQV6XXYTPu&#10;Lm4m2yTqtr/eFAq9zeN9zmTWmlpcyPnKsoJBPwFBnFtdcaFgv1v2xiB8QNZYWyYF3+RhNu3cTTDV&#10;9spbumShEDGEfYoKyhCaVEqfl2TQ921DHLmjdQZDhK6Q2uE1hptaPibJSBqsODaU2NBrSfkpOxsF&#10;G9e8LVeHz+zHrr4ehvP1YvwRtkrdd9v5C4hAbfgX/7nfdZz/PHyC3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u9MYAAADdAAAADwAAAAAAAAAAAAAAAACYAgAAZHJz&#10;L2Rvd25yZXYueG1sUEsFBgAAAAAEAAQA9QAAAIsDAAAAAA==&#10;" path="m,58l39,,,58xe" fillcolor="#f3be00" stroked="f">
              <v:path arrowok="t" o:connecttype="custom" o:connectlocs="0,58;39,0;0,58" o:connectangles="0,0,0"/>
            </v:shape>
            <v:shape id="Freeform 1757" o:spid="_x0000_s2781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+/cIA&#10;AADdAAAADwAAAGRycy9kb3ducmV2LnhtbERPTWsCMRC9C/6HMEJvmliwymqUKrS0UBC3BT0OmzG7&#10;dDNZNqmm/74pCN7m8T5ntUmuFRfqQ+NZw3SiQBBX3jRsNXx9vowXIEJENth6Jg2/FGCzHg5WWBh/&#10;5QNdymhFDuFQoIY6xq6QMlQ1OQwT3xFn7ux7hzHD3krT4zWHu1Y+KvUkHTacG2rsaFdT9V3+OA0q&#10;HT/KXZJbtmxo3747ZU+vWj+M0vMSRKQU7+Kb+83k+fPZDP6/y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/79wgAAAN0AAAAPAAAAAAAAAAAAAAAAAJgCAABkcnMvZG93&#10;bnJldi54bWxQSwUGAAAAAAQABAD1AAAAhwMAAAAA&#10;" path="m,58l39,,,58xe" filled="f" strokecolor="#e15520" strokeweight="0">
              <v:path arrowok="t" o:connecttype="custom" o:connectlocs="0,58;39,0;0,58" o:connectangles="0,0,0"/>
            </v:shape>
            <v:shape id="Freeform 1758" o:spid="_x0000_s2782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YQcMA&#10;AADdAAAADwAAAGRycy9kb3ducmV2LnhtbESPzYvCMBDF7wv+D2EEb2uqoCvVtIjix9WPi7ehGdti&#10;M6lN1Pjfm4WFvc3w3rzfm0UeTCOe1LnasoLRMAFBXFhdc6ngfNp8z0A4j6yxsUwK3uQgz3pfC0y1&#10;ffGBnkdfihjCLkUFlfdtKqUrKjLohrYljtrVdgZ9XLtS6g5fMdw0cpwkU2mw5kiosKVVRcXt+DAR&#10;IrezbbI2Yd36y+5erw4juQxKDfphOQfhKfh/89/1Xsf6P5Mp/H4TR5D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6YQcMAAADdAAAADwAAAAAAAAAAAAAAAACYAgAAZHJzL2Rv&#10;d25yZXYueG1sUEsFBgAAAAAEAAQA9QAAAIgDAAAAAA==&#10;" path="m39,l32,,22,3,17,8r-5,5l7,18,5,25,2,33,,43r7,l12,40r8,-5l25,30r5,-7l35,15,37,8,39,xe" fillcolor="#f3be00" stroked="f">
              <v:path arrowok="t" o:connecttype="custom" o:connectlocs="39,0;32,0;22,3;17,8;12,13;7,18;5,25;2,33;0,43;7,43;12,40;20,35;25,30;30,23;35,15;37,8;39,0" o:connectangles="0,0,0,0,0,0,0,0,0,0,0,0,0,0,0,0,0"/>
            </v:shape>
            <v:shape id="Freeform 1759" o:spid="_x0000_s2783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JmsMA&#10;AADdAAAADwAAAGRycy9kb3ducmV2LnhtbERPS2vCQBC+F/wPywi91Y1CfaSuogWpJyGxl97G7HQT&#10;zM7G7KrRX+8WCt7m43vOfNnZWlyo9ZVjBcNBAoK4cLpio+B7v3mbgvABWWPtmBTcyMNy0XuZY6rd&#10;lTO65MGIGMI+RQVlCE0qpS9KsugHriGO3K9rLYYIWyN1i9cYbms5SpKxtFhxbCixoc+SimN+tgru&#10;X7vM5Jvs9INne1jPCmkYpVKv/W71ASJQF57if/dWx/mT9w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yJmsMAAADdAAAADwAAAAAAAAAAAAAAAACYAgAAZHJzL2Rv&#10;d25yZXYueG1sUEsFBgAAAAAEAAQA9QAAAIgDAAAAAA==&#10;" path="m39,l32,,22,3,17,8r-5,5l7,18,5,25,2,33,,43r7,l12,40r8,-5l25,30r5,-7l35,15,37,8,39,xe" filled="f" strokecolor="#e15520" strokeweight="0">
              <v:path arrowok="t" o:connecttype="custom" o:connectlocs="39,0;32,0;22,3;17,8;12,13;7,18;5,25;2,33;0,43;7,43;12,40;20,35;25,30;30,23;35,15;37,8;39,0" o:connectangles="0,0,0,0,0,0,0,0,0,0,0,0,0,0,0,0,0"/>
            </v:shape>
            <v:shape id="Freeform 1760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rTMYA&#10;AADdAAAADwAAAGRycy9kb3ducmV2LnhtbESPQWvCQBCF74L/YZlCb7qJYE1TV4m1oiA9NO0PGLLT&#10;JJidDdmtpv/eORR6m+G9ee+b9XZ0nbrSEFrPBtJ5Aoq48rbl2sDX52GWgQoR2WLnmQz8UoDtZjpZ&#10;Y279jT/oWsZaSQiHHA00Mfa51qFqyGGY+55YtG8/OIyyDrW2A94k3HV6kSRP2mHL0tBgT68NVZfy&#10;xxnYh+zsfXgruqJcHJ8v74ddmabGPD6MxQuoSGP8N/9dn6zgr5a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vrTMYAAADdAAAADwAAAAAAAAAAAAAAAACYAgAAZHJz&#10;L2Rvd25yZXYueG1sUEsFBgAAAAAEAAQA9QAAAIsDAAAAAA==&#10;" path="m,65l38,,,65xe" fillcolor="#f3be00" stroked="f">
              <v:path arrowok="t" o:connecttype="custom" o:connectlocs="0,65;38,0;0,65" o:connectangles="0,0,0"/>
            </v:shape>
            <v:shape id="Freeform 1761" o:spid="_x0000_s2785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b/8QA&#10;AADdAAAADwAAAGRycy9kb3ducmV2LnhtbERPzWrCQBC+C77DMkJvujG1tk3dhFZQS8GDtg8wZKdJ&#10;muxsyK4xvr1bELzNx/c7q2wwjeipc5VlBfNZBII4t7riQsHP92b6AsJ5ZI2NZVJwIQdZOh6tMNH2&#10;zAfqj74QIYRdggpK79tESpeXZNDNbEscuF/bGfQBdoXUHZ5DuGlkHEVLabDi0FBiS+uS8vp4MgpO&#10;6+Zxv63pT883uy/5sZfxdtEr9TAZ3t9AeBr8XXxzf+ow//npFf6/CS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W//EAAAA3QAAAA8AAAAAAAAAAAAAAAAAmAIAAGRycy9k&#10;b3ducmV2LnhtbFBLBQYAAAAABAAEAPUAAACJAwAAAAA=&#10;" path="m,65l38,,,65xe" filled="f" strokecolor="#e15520" strokeweight="0">
              <v:path arrowok="t" o:connecttype="custom" o:connectlocs="0,65;38,0;0,65" o:connectangles="0,0,0"/>
            </v:shape>
            <v:shape id="Freeform 1762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xW8kA&#10;AADdAAAADwAAAGRycy9kb3ducmV2LnhtbESPT0sDQQzF74LfYYjgRexsK6yydlrEVm0pHlo9eAwz&#10;2T90J7PsjO22n745CN4S3st7v0zng2/VgfrYBDYwHmWgiG1wDVcGvr/e7p9AxYTssA1MBk4UYT67&#10;vppi4cKRt3TYpUpJCMcCDdQpdYXW0dbkMY5CRyxaGXqPSda+0q7Ho4T7Vk+yLNceG5aGGjt6rcnu&#10;d7/eQPmQr1f+s7xb2v35tNi8x5+PrTXm9mZ4eQaVaEj/5r/rlRP8x1z45RsZQc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TxW8kAAADdAAAADwAAAAAAAAAAAAAAAACYAgAA&#10;ZHJzL2Rvd25yZXYueG1sUEsFBgAAAAAEAAQA9QAAAI4DAAAAAA==&#10;" path="m27,67l52,,27,67r,-3l15,74,7,87,,102r,17l5,117r7,-5l17,107r5,-8l27,92r3,-8l30,74,27,67xe" fillcolor="#f3be00" stroked="f">
              <v:path arrowok="t" o:connecttype="custom" o:connectlocs="27,67;52,0;27,67;27,67;27,64;15,74;7,87;0,102;0,119;5,117;12,112;17,107;22,99;27,92;30,84;30,74;27,67" o:connectangles="0,0,0,0,0,0,0,0,0,0,0,0,0,0,0,0,0"/>
            </v:shape>
            <v:shape id="Freeform 1763" o:spid="_x0000_s2787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bUMIA&#10;AADdAAAADwAAAGRycy9kb3ducmV2LnhtbERPS4vCMBC+L+x/CCPsZdG0HnStRlkKgqfFF6zHoRnb&#10;YjOJTdT6740geJuP7zmzRWcacaXW15YVpIMEBHFhdc2lgv1u2f8B4QOyxsYyKbiTh8X882OGmbY3&#10;3tB1G0oRQ9hnqKAKwWVS+qIig35gHXHkjrY1GCJsS6lbvMVw08hhkoykwZpjQ4WO8oqK0/ZiFGz+&#10;k5WbrH1Oef73fU4PtJ44Uuqr1/1OQQTqwlv8cq90nD8epf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ptQwgAAAN0AAAAPAAAAAAAAAAAAAAAAAJgCAABkcnMvZG93&#10;bnJldi54bWxQSwUGAAAAAAQABAD1AAAAhwMAAAAA&#10;" path="m27,67l52,,27,67r,-3l15,74,7,87,,102r,17l5,117r7,-5l17,107r5,-8l27,92r3,-8l30,74,27,67xe" filled="f" strokecolor="#e15520" strokeweight="0">
              <v:path arrowok="t" o:connecttype="custom" o:connectlocs="27,67;52,0;27,67;27,67;27,64;15,74;7,87;0,102;0,119;5,117;12,112;17,107;22,99;27,92;30,84;30,74;27,67" o:connectangles="0,0,0,0,0,0,0,0,0,0,0,0,0,0,0,0,0"/>
            </v:shape>
            <v:shape id="Freeform 1764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mIsQA&#10;AADdAAAADwAAAGRycy9kb3ducmV2LnhtbERPTWvCQBC9F/wPyxR6qxs9aImuIpVCSytFGwRvQ3bM&#10;BrOzaWar6b/vCkJv83ifM1/2vlFn6qQObGA0zEARl8HWXBkovl4en0BJRLbYBCYDvySwXAzu5pjb&#10;cOEtnXexUimEJUcDLsY211pKRx5lGFrixB1D5zEm2FXadnhJ4b7R4yybaI81pwaHLT07Kk+7H29g&#10;vS+mIt/bYhM+6P1tJAdXfrbGPNz3qxmoSH38F9/crzbNn07GcP0mn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5iLEAAAA3QAAAA8AAAAAAAAAAAAAAAAAmAIAAGRycy9k&#10;b3ducmV2LnhtbFBLBQYAAAAABAAEAPUAAACJAwAAAAA=&#10;" path="m30,62l55,,30,62,17,72,7,85,2,100,,115r5,-3l12,107r5,-5l22,95r5,-8l30,80r,-10l30,62xe" fillcolor="#f3be00" stroked="f">
              <v:path arrowok="t" o:connecttype="custom" o:connectlocs="30,62;55,0;30,62;30,62;30,62;17,72;7,85;2,100;0,115;5,112;12,107;17,102;22,95;27,87;30,80;30,70;30,62" o:connectangles="0,0,0,0,0,0,0,0,0,0,0,0,0,0,0,0,0"/>
            </v:shape>
            <v:shape id="Freeform 1765" o:spid="_x0000_s2789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HF8MA&#10;AADdAAAADwAAAGRycy9kb3ducmV2LnhtbERPS4vCMBC+C/6HMAt709RXlWoUURa8eLC7qMehGduy&#10;zaQ0qdZ/bxYWvM3H95zVpjOVuFPjSssKRsMIBHFmdcm5gp/vr8EChPPIGivLpOBJDjbrfm+FibYP&#10;PtE99bkIIewSVFB4XydSuqwgg25oa+LA3Wxj0AfY5FI3+AjhppLjKIqlwZJDQ4E17QrKftPWKJjt&#10;yuflOj3juVq0eTvZp5fRMVXq86PbLkF46vxb/O8+6DB/Hk/g7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xHF8MAAADdAAAADwAAAAAAAAAAAAAAAACYAgAAZHJzL2Rv&#10;d25yZXYueG1sUEsFBgAAAAAEAAQA9QAAAIgDAAAAAA==&#10;" path="m30,62l55,,30,62,17,72,7,85,2,100,,115r5,-3l12,107r5,-5l22,95r5,-8l30,80r,-10l30,62xe" filled="f" strokecolor="#e15520" strokeweight="0">
              <v:path arrowok="t" o:connecttype="custom" o:connectlocs="30,62;55,0;30,62;30,62;30,62;17,72;7,85;2,100;0,115;5,112;12,107;17,102;22,95;27,87;30,80;30,70;30,62" o:connectangles="0,0,0,0,0,0,0,0,0,0,0,0,0,0,0,0,0"/>
            </v:shape>
            <v:shape id="Freeform 1766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3LMIA&#10;AADdAAAADwAAAGRycy9kb3ducmV2LnhtbERPTWvCQBC9F/wPywi9BN2kSFqiq6hUEG9J0/uQnSah&#10;2dmQXU36711B6G0e73M2u8l04kaDay0rSJYxCOLK6pZrBeXXafEBwnlkjZ1lUvBHDnbb2csGM21H&#10;zulW+FqEEHYZKmi87zMpXdWQQbe0PXHgfuxg0Ac41FIPOIZw08m3OE6lwZZDQ4M9HRuqfourUWDL&#10;zzr5zqNDNPIqv4xJ0hvslHqdT/s1CE+T/xc/3Wcd5r+nK3h8E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HcswgAAAN0AAAAPAAAAAAAAAAAAAAAAAJgCAABkcnMvZG93&#10;bnJldi54bWxQSwUGAAAAAAQABAD1AAAAhwMAAAAA&#10;" path="m,60l28,,,60xe" fillcolor="#f3be00" stroked="f">
              <v:path arrowok="t" o:connecttype="custom" o:connectlocs="0,60;28,0;0,60" o:connectangles="0,0,0"/>
            </v:shape>
            <v:shape id="Freeform 1767" o:spid="_x0000_s2791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qTcIA&#10;AADdAAAADwAAAGRycy9kb3ducmV2LnhtbERPzYrCMBC+C/sOYRb2pqnCWukaRURlT4rVBxib2ba0&#10;mZQm1q5PbwTB23x8vzNf9qYWHbWutKxgPIpAEGdWl5wrOJ+2wxkI55E11pZJwT85WC4+BnNMtL3x&#10;kbrU5yKEsEtQQeF9k0jpsoIMupFtiAP3Z1uDPsA2l7rFWwg3tZxE0VQaLDk0FNjQuqCsSq9Gga4u&#10;2Wqvx7sY9eG+2V6jLj5XSn199qsfEJ56/xa/3L86zI+n3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ypNwgAAAN0AAAAPAAAAAAAAAAAAAAAAAJgCAABkcnMvZG93&#10;bnJldi54bWxQSwUGAAAAAAQABAD1AAAAhwMAAAAA&#10;" path="m,60l28,,,60xe" filled="f" strokecolor="#e15520" strokeweight="0">
              <v:path arrowok="t" o:connecttype="custom" o:connectlocs="0,60;28,0;0,60" o:connectangles="0,0,0"/>
            </v:shape>
            <v:shape id="Freeform 1768" o:spid="_x0000_s2792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i78EA&#10;AADdAAAADwAAAGRycy9kb3ducmV2LnhtbERPS4vCMBC+C/6HMIK3NXWFKl2j6Ppajz4uexua2bZs&#10;MylNbOu/N4LgbT6+58yXnSlFQ7UrLCsYjyIQxKnVBWcKrpfdxwyE88gaS8uk4E4Olot+b46Jti2f&#10;qDn7TIQQdgkqyL2vEildmpNBN7IVceD+bG3QB1hnUtfYhnBTys8oiqXBgkNDjhV955T+n29Gwe44&#10;OVx1vNpvftet2UpsNlPTKDUcdKsvEJ46/xa/3D86zJ/G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4u/BAAAA3QAAAA8AAAAAAAAAAAAAAAAAmAIAAGRycy9kb3du&#10;cmV2LnhtbFBLBQYAAAAABAAEAPUAAACG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</v:shape>
            <v:shape id="Freeform 1769" o:spid="_x0000_s2793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JhcMA&#10;AADdAAAADwAAAGRycy9kb3ducmV2LnhtbERPS0vDQBC+C/0PyxS8tZuqtBK7LUUo9tBLH4jexuyY&#10;DWZnQ3ZM0n/vFgre5uN7znI9+Fp11MYqsIHZNANFXARbcWngfNpOnkFFQbZYByYDF4qwXo3ulpjb&#10;0POBuqOUKoVwzNGAE2lyrWPhyGOchoY4cd+h9SgJtqW2LfYp3Nf6Icvm2mPFqcFhQ6+Oip/jrzcg&#10;H/L42bm9dV/vA1L/VF/obWvM/XjYvIASGuRffHPvbJq/mC/g+k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Jhc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</v:shape>
            <v:shape id="Freeform 1770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zi8UA&#10;AADdAAAADwAAAGRycy9kb3ducmV2LnhtbESPTU/CQBCG7yT+h82YeINtiQGtLERJDIYToBdvk+7Q&#10;NnRnm+4IhV/vHEy8zWTej2cWqyG05kx9aiI7yCcZGOIy+oYrB1+f7+MnMEmQPbaRycGVEqyWd6MF&#10;Fj5eeE/ng1RGQzgV6KAW6QprU1lTwDSJHbHejrEPKLr2lfU9XjQ8tHaaZTMbsGFtqLGjdU3l6fAT&#10;tDfku9MjXb9vedzI85Btj/K2de7hfnh9ASM0yL/4z/3hFX8+U1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3OL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</v:shape>
            <v:shape id="Freeform 1771" o:spid="_x0000_s2795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13cUA&#10;AADdAAAADwAAAGRycy9kb3ducmV2LnhtbERPTWvCQBC9F/oflil4q5uI2BpdRQWlIqVUe6i3ITsm&#10;wexs3N3G+O/dQqG3ebzPmc47U4uWnK8sK0j7CQji3OqKCwVfh/XzKwgfkDXWlknBjTzMZ48PU8y0&#10;vfIntftQiBjCPkMFZQhNJqXPSzLo+7YhjtzJOoMhQldI7fAaw00tB0kykgYrjg0lNrQqKT/vf4yC&#10;j3S43RzG3eV9mXr8Pi12w/bolOo9dYsJiEBd+Bf/ud90nP8yGsPv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zXd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</v:shape>
            <v:shape id="Freeform 1772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2yscA&#10;AADdAAAADwAAAGRycy9kb3ducmV2LnhtbESPQW/CMAyF75P4D5En7TbScRhTISCGBNoBDa0gzlZj&#10;2rDGqZIMuv36+TBpN1vv+b3P8+XgO3WlmFxgA0/jAhRxHazjxsDxsHl8AZUyssUuMBn4pgTLxehu&#10;jqUNN/6ga5UbJSGcSjTQ5tyXWqe6JY9pHHpi0c4hesyyxkbbiDcJ952eFMWz9uhYGlrsad1S/Vl9&#10;eQOranJ53+8Obr3f1a8/IW5Prtoa83A/rGagMg353/x3/WYFfzo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9s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</v:shape>
            <v:shape id="Freeform 1773" o:spid="_x0000_s2797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60sUA&#10;AADdAAAADwAAAGRycy9kb3ducmV2LnhtbERPTWvCQBC9F/wPywi9SN2klFpSV7GFVA9eTC20tyE7&#10;TYLZ2bC7avLvXUHwNo/3OfNlb1pxIucbywrSaQKCuLS64UrB/jt/egPhA7LG1jIpGMjDcjF6mGOm&#10;7Zl3dCpCJWII+wwV1CF0mZS+rMmgn9qOOHL/1hkMEbpKaofnGG5a+Zwkr9Jgw7Ghxo4+ayoPxdEo&#10;mKzTn/XRpB+uyv/2L5Nh85Vsf5V6HPerdxCB+nAX39wbHefPZilcv4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LrS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</v:shape>
            <v:shape id="Freeform 1774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tU8IA&#10;AADdAAAADwAAAGRycy9kb3ducmV2LnhtbERPS4vCMBC+C/6HMII3TXXBRzWKCC6elHVFPY7N2Bab&#10;SWlirf/eCAt7m4/vOfNlYwpRU+VyywoG/QgEcWJ1zqmC4++mNwHhPLLGwjIpeJGD5aLdmmOs7ZN/&#10;qD74VIQQdjEqyLwvYyldkpFB17clceButjLoA6xSqSt8hnBTyGEUjaTBnENDhiWtM0ruh4dRsP/S&#10;K1fjID3tTHPZnEdX8z29KtXtNKsZCE+N/xf/ubc6zB+Ph/D5Jp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S1T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</v:shape>
            <v:shape id="Freeform 1775" o:spid="_x0000_s2799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MDsUA&#10;AADdAAAADwAAAGRycy9kb3ducmV2LnhtbESPQUsDMRCF74L/IYzgzWataMu2aRGhIlILtqV7HTbT&#10;zWJmsmxiu/77RhC8zfDe++bNfDmwVyfqYxvEwP2oAEVSB9tKY2C/W91NQcWEYtEHIQM/FGG5uL6a&#10;Y2nDWT7ptE2NyhCJJRpwKXWl1rF2xBhHoSPJ2jH0jCmvfaNtj+cMZ6/HRfGkGVvJFxx29OKo/tp+&#10;c6bw4+D8uq18xZuPasOv/p0PxtzeDM8zUImG9G/+S7/ZXH8yeYDfb/I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UwO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</v:shape>
            <v:shape id="Freeform 1776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KlMQA&#10;AADdAAAADwAAAGRycy9kb3ducmV2LnhtbERP22oCMRB9L/gPYQTfarZFq2yNogVBKRS80LJvw2bc&#10;LG4mSxLX7d83hULf5nCus1j1thEd+VA7VvA0zkAQl07XXCk4n7aPcxAhImtsHJOCbwqwWg4eFphr&#10;d+cDdcdYiRTCIUcFJsY2lzKUhiyGsWuJE3dx3mJM0FdSe7yncNvI5yx7kRZrTg0GW3ozVF6PN6tg&#10;894VU4mH3ceXORWX62fhXbFXajTs168gIvXxX/zn3uk0fzab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ipT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</v:shape>
            <v:shape id="Freeform 1777" o:spid="_x0000_s2801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OucQA&#10;AADdAAAADwAAAGRycy9kb3ducmV2LnhtbERPTWvCQBC9C/0PyxR6kbqJoJbUVYpW1Ju1vfQ2zU43&#10;abOzIbsm8d+7guBtHu9z5sveVqKlxpeOFaSjBARx7nTJRsHX5+b5BYQPyBorx6TgTB6Wi4fBHDPt&#10;Ov6g9hiMiCHsM1RQhFBnUvq8IIt+5GriyP26xmKIsDFSN9jFcFvJcZJMpcWSY0OBNa0Kyv+PJ6vA&#10;/p1Si+m3OWx/1u/DKpjxvu2Uenrs315BBOrDXXxz73ScP5tN4P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jrn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</v:shape>
            <v:shape id="Freeform 1778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BAsQA&#10;AADdAAAADwAAAGRycy9kb3ducmV2LnhtbERPTWvCQBC9F/wPywi9iG7sQWuajYigLYhg1Yu3aXaa&#10;Tc3OhuxW03/vCkJv83ifk807W4sLtb5yrGA8SkAQF05XXCo4HlbDVxA+IGusHZOCP/Iwz3tPGaba&#10;XfmTLvtQihjCPkUFJoQmldIXhiz6kWuII/ftWoshwraUusVrDLe1fEmSibRYcWww2NDSUHHe/1oF&#10;uwGZwvjua7P07+vZz2m7tm6m1HO/W7yBCNSFf/HD/aHj/Ol0Av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AQLEAAAA3QAAAA8AAAAAAAAAAAAAAAAAmAIAAGRycy9k&#10;b3ducmV2LnhtbFBLBQYAAAAABAAEAPUAAACJ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</v:shape>
            <v:shape id="Freeform 1779" o:spid="_x0000_s2803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or8IA&#10;AADdAAAADwAAAGRycy9kb3ducmV2LnhtbERPS2rDMBDdF3IHMYXuGrld2MWJYkxIIE1XdXKAwZpI&#10;JtbIWIrj3j4qFLqbx/vOuppdLyYaQ+dZwdsyA0Hcet2xUXA+7V8/QISIrLH3TAp+KEC1WTytsdT+&#10;zt80NdGIFMKhRAU2xqGUMrSWHIalH4gTd/Gjw5jgaKQe8Z7CXS/fsyyXDjtODRYH2lpqr83NKbgG&#10;WZztYfcZ8uxWH/dfhofJKPXyPNcrEJHm+C/+cx90ml8UB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2iv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</v:shape>
            <v:shape id="Freeform 1780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lp8YA&#10;AADdAAAADwAAAGRycy9kb3ducmV2LnhtbESPT2vCQBDF74V+h2UKvdWNQqukriKK1IuCUep1yE7+&#10;YHY2ZLcmfnvnUPA2w3vz3m/my8E16kZdqD0bGI8SUMS5tzWXBs6n7ccMVIjIFhvPZOBOAZaL15c5&#10;ptb3fKRbFkslIRxSNFDF2KZah7wih2HkW2LRCt85jLJ2pbYd9hLuGj1Jki/tsGZpqLCldUX5Nftz&#10;BrY/m8Ml3i/r3X48y4rzZ38sfktj3t+G1TeoSEN8mv+vd1bwp1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lp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</v:shape>
            <v:shape id="Freeform 1781" o:spid="_x0000_s2805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dJcMA&#10;AADdAAAADwAAAGRycy9kb3ducmV2LnhtbERPS2vCQBC+C/0PyxR6041SNEZXKS0FDyo0iucxO3lg&#10;djbNbmP8964g9DYf33OW697UoqPWVZYVjEcRCOLM6ooLBcfD9zAG4TyyxtoyKbiRg/XqZbDERNsr&#10;/1CX+kKEEHYJKii9bxIpXVaSQTeyDXHgctsa9AG2hdQtXkO4qeUkiqbSYMWhocSGPkvKLumfUdAd&#10;dr+Xr3zOXa7jaHs8T+L9+0mpt9f+YwHCU+//xU/3Rof5s9kc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8dJc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</v:shape>
            <v:shape id="Freeform 1782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GOcgA&#10;AADdAAAADwAAAGRycy9kb3ducmV2LnhtbESPQWvCQBCF7wX/wzJCb3VjBSvRVUQqSbGHVj14HLJj&#10;EszOhuzWpP31nUOhtxnem/e+WW0G16g7daH2bGA6SUARF97WXBo4n/ZPC1AhIltsPJOBbwqwWY8e&#10;Vpha3/Mn3Y+xVBLCIUUDVYxtqnUoKnIYJr4lFu3qO4dR1q7UtsNewl2jn5Nkrh3WLA0VtrSrqLgd&#10;v5yBQ/Eze+8vH2/7aT2bZ4c80695ZszjeNguQUUa4r/57zq3gv+yEH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2wY5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</v:shape>
            <v:shape id="Freeform 1783" o:spid="_x0000_s2807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W28AA&#10;AADdAAAADwAAAGRycy9kb3ducmV2LnhtbERPS4vCMBC+L/gfwgje1tQHq1SjiCJ42UPdxfPQjG2x&#10;mZQk2vjvzYKwt/n4nrPeRtOKBznfWFYwGWcgiEurG64U/P4cP5cgfEDW2FomBU/ysN0MPtaYa9tz&#10;QY9zqEQKYZ+jgjqELpfSlzUZ9GPbESfuap3BkKCrpHbYp3DTymmWfUmDDaeGGjva11TeznejQDcx&#10;zmcHNMW3K+7983ApqbgoNRrG3QpEoBj+xW/3Saf5i+UE/r5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gW28AAAADdAAAADwAAAAAAAAAAAAAAAACYAgAAZHJzL2Rvd25y&#10;ZXYueG1sUEsFBgAAAAAEAAQA9QAAAIU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</v:shape>
            <v:shape id="Freeform 1784" o:spid="_x0000_s280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72MIA&#10;AADdAAAADwAAAGRycy9kb3ducmV2LnhtbERPTWuDQBC9B/oflin0FlcDTcS6Shso5BZjS6C3wZ2q&#10;1J0Vd5PYf58NBHKbx/ucvJzNIM40ud6ygiSKQRA3VvfcKvj++lymIJxH1jhYJgX/5KAsnhY5Ztpe&#10;+EDn2rcihLDLUEHn/ZhJ6ZqODLrIjsSB+7WTQR/g1Eo94SWEm0Gu4ngtDfYcGjocadtR81efjAKu&#10;+iMdX1O9b/zPh02SXWW0VerleX5/A+Fp9g/x3b3TYf4mXcHtm3C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jvYwgAAAN0AAAAPAAAAAAAAAAAAAAAAAJgCAABkcnMvZG93&#10;bnJldi54bWxQSwUGAAAAAAQABAD1AAAAhwMAAAAA&#10;" path="m110,222r-3,-2l105,220r-3,l100,222r5,l110,222xm,5l,,,5xe" fillcolor="#e15520" stroked="f">
              <v:path arrowok="t" o:connecttype="custom" o:connectlocs="110,222;107,220;105,220;102,220;100,222;105,222;110,222;0,5;0,0;0,5;0,5" o:connectangles="0,0,0,0,0,0,0,0,0,0,0"/>
              <o:lock v:ext="edit" verticies="t"/>
            </v:shape>
            <v:shape id="Freeform 1785" o:spid="_x0000_s2809" style="position:absolute;left:5698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oBMQA&#10;AADdAAAADwAAAGRycy9kb3ducmV2LnhtbERPS4vCMBC+L/gfwgh7W1OVValGEXeFPQji46C3oRnb&#10;2GZSmqjdf2+Ehb3Nx/ec2aK1lbhT441jBf1eAoI4c9pwruB4WH9MQPiArLFyTAp+ycNi3nmbYard&#10;g3d034dcxBD2KSooQqhTKX1WkEXfczVx5C6usRgibHKpG3zEcFvJQZKMpEXDsaHAmlYFZeX+ZhV8&#10;35bl+Ws93FzNKStLs6m2/NlX6r3bLqcgArXhX/zn/tFx/ngyhNc38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qATEAAAA3QAAAA8AAAAAAAAAAAAAAAAAmAIAAGRycy9k&#10;b3ducmV2LnhtbFBLBQYAAAAABAAEAPUAAACJAwAAAAA=&#10;" path="m,l,,,5r3,l,xm105,219r2,-2l102,214r-2,3l95,217r5,2l105,219xe" fillcolor="#e15820" stroked="f">
              <v:path arrowok="t" o:connecttype="custom" o:connectlocs="0,0;0,0;0,5;3,5;0,0;105,219;107,217;102,214;100,217;95,217;100,219;105,219" o:connectangles="0,0,0,0,0,0,0,0,0,0,0,0"/>
              <o:lock v:ext="edit" verticies="t"/>
            </v:shape>
            <v:shape id="Freeform 1786" o:spid="_x0000_s2810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L7ccA&#10;AADdAAAADwAAAGRycy9kb3ducmV2LnhtbESPQWvCQBCF70L/wzIFb2ZTKZpG11AKpRKoYBR6HbJj&#10;EpudDdltjP313YLgbYb35n1v1tloWjFQ7xrLCp6iGARxaXXDlYLj4X2WgHAeWWNrmRRcyUG2eZis&#10;MdX2wnsaCl+JEMIuRQW1910qpStrMugi2xEH7WR7gz6sfSV1j5cQblo5j+OFNNhwINTY0VtN5Xfx&#10;YwL34+h/4+I8lq38XOZfp13+Mielpo/j6wqEp9HfzbfrrQ71l8kz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C+3HAAAA3QAAAA8AAAAAAAAAAAAAAAAAmAIAAGRy&#10;cy9kb3ducmV2LnhtbFBLBQYAAAAABAAEAPUAAACMAwAAAAA=&#10;" path="m,l,,,5r3,l,xm100,217r2,-2l105,215r-3,-3l100,210r-5,2l90,215r5,l100,217xe" fillcolor="#e25b20" stroked="f">
              <v:path arrowok="t" o:connecttype="custom" o:connectlocs="0,0;0,0;0,5;3,5;0,0;100,217;102,215;105,215;102,212;100,210;95,212;90,215;95,215;100,217" o:connectangles="0,0,0,0,0,0,0,0,0,0,0,0,0,0"/>
              <o:lock v:ext="edit" verticies="t"/>
            </v:shape>
            <v:shape id="Freeform 1787" o:spid="_x0000_s2811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GdcUA&#10;AADdAAAADwAAAGRycy9kb3ducmV2LnhtbERPTWvCQBC9C/0PyxR6Ed000KjRVUrB0pNU60FvY3ZM&#10;gtnZdHfV+O9dodDbPN7nzBadacSFnK8tK3gdJiCIC6trLhVsf5aDMQgfkDU2lknBjTws5k+9Geba&#10;XnlNl00oRQxhn6OCKoQ2l9IXFRn0Q9sSR+5oncEQoSuldniN4aaRaZJk0mDNsaHClj4qKk6bs1Ew&#10;ypL9p9y5ZnnYT/pduvpNv8+ZUi/P3fsURKAu/Iv/3F86zh+N3+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EZ1xQAAAN0AAAAPAAAAAAAAAAAAAAAAAJgCAABkcnMv&#10;ZG93bnJldi54bWxQSwUGAAAAAAQABAD1AAAAigMAAAAA&#10;" path="m3,l,,,5r3,l3,xm95,212r5,l102,209r-2,-2l90,209r-8,3l90,212r5,xe" fillcolor="#e25e20" stroked="f">
              <v:path arrowok="t" o:connecttype="custom" o:connectlocs="3,0;0,0;0,5;3,5;3,0;95,212;100,212;102,209;100,207;100,207;90,209;82,212;90,212;95,212" o:connectangles="0,0,0,0,0,0,0,0,0,0,0,0,0,0"/>
              <o:lock v:ext="edit" verticies="t"/>
            </v:shape>
            <v:shape id="Freeform 1788" o:spid="_x0000_s2812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MycIA&#10;AADdAAAADwAAAGRycy9kb3ducmV2LnhtbERPS2sCMRC+F/wPYYTealZL1W6NIkqL6MkHnofNuBtM&#10;Jusm1e2/bwTB23x8z5nMWmfFlZpgPCvo9zIQxIXXhksFh/332xhEiMgarWdS8EcBZtPOywRz7W+8&#10;pesuliKFcMhRQRVjnUsZioochp6viRN38o3DmGBTSt3gLYU7KwdZNpQODaeGCmtaVFScd79OwfvP&#10;8rKxGzT2uP4wtu4vP53dK/XabedfICK18Sl+uFc6zR+Nh3D/Jp0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0zJwgAAAN0AAAAPAAAAAAAAAAAAAAAAAJgCAABkcnMvZG93&#10;bnJldi54bWxQSwUGAAAAAAQABAD1AAAAhwMAAAAA&#10;" path="m3,l,,,5r3,l3,xm90,210r5,-3l100,205r-3,-3l87,205r-12,2l82,210r8,xe" fillcolor="#e36121" stroked="f">
              <v:path arrowok="t" o:connecttype="custom" o:connectlocs="3,0;0,0;0,5;3,5;3,5;3,0;90,210;95,207;100,205;100,205;97,202;87,205;75,207;82,210;90,210" o:connectangles="0,0,0,0,0,0,0,0,0,0,0,0,0,0,0"/>
              <o:lock v:ext="edit" verticies="t"/>
            </v:shape>
            <v:shape id="Freeform 1789" o:spid="_x0000_s2813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GF8MA&#10;AADdAAAADwAAAGRycy9kb3ducmV2LnhtbERPTWvCQBC9F/wPywi91Y0eqqauUiwludaKehyz0yQ0&#10;Oxt2NzHm13cLhd7m8T5nsxtMI3pyvrasYD5LQBAXVtdcKjh+vj+tQPiArLGxTAru5GG3nTxsMNX2&#10;xh/UH0IpYgj7FBVUIbSplL6oyKCf2ZY4cl/WGQwRulJqh7cYbhq5SJJnabDm2FBhS/uKiu9DZxS0&#10;WX8du7fcnxbDdT1aeXb3S6bU43R4fQERaAj/4j93ruP85WoJ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GF8MAAADdAAAADwAAAAAAAAAAAAAAAACYAgAAZHJzL2Rv&#10;d25yZXYueG1sUEsFBgAAAAAEAAQA9QAAAIgDAAAAAA==&#10;" path="m3,l,,,7,3,5,3,xm82,207r8,-3l100,202r-3,-3l95,197r-13,5l67,204r8,l82,207xe" fillcolor="#e36421" stroked="f">
              <v:path arrowok="t" o:connecttype="custom" o:connectlocs="3,0;0,0;0,7;3,5;3,5;3,0;82,207;90,204;100,202;97,199;95,197;82,202;67,204;75,204;82,207" o:connectangles="0,0,0,0,0,0,0,0,0,0,0,0,0,0,0"/>
              <o:lock v:ext="edit" verticies="t"/>
            </v:shape>
            <v:shape id="Freeform 1790" o:spid="_x0000_s2814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Wo8UA&#10;AADdAAAADwAAAGRycy9kb3ducmV2LnhtbESPQU/DMAyF75P4D5GRuG1pQYNRlk2AhDSNXRj9AVbj&#10;tRWNUyWha//9fJi0m633/N7n9XZ0nRooxNazgXyRgSKuvG25NlD+fs1XoGJCtth5JgMTRdhu7mZr&#10;LKw/8w8Nx1QrCeFYoIEmpb7QOlYNOYwL3xOLdvLBYZI11NoGPEu46/Rjlj1rhy1LQ4M9fTZU/R3/&#10;nYGnQzkt7Unn/D3kr8GVH9M+jcY83I/vb6ASjelmvl7vrOC/rARXvpER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xajxQAAAN0AAAAPAAAAAAAAAAAAAAAAAJgCAABkcnMv&#10;ZG93bnJldi54bWxQSwUGAAAAAAQABAD1AAAAigMAAAAA&#10;" path="m3,r,l,,,8,3,5r2,l3,xm75,202r12,-2l97,197r-2,-2l92,193r-15,4l57,200r10,2l75,202xe" fillcolor="#e46721" stroked="f">
              <v:path arrowok="t" o:connecttype="custom" o:connectlocs="3,0;3,0;0,0;0,8;3,5;5,5;3,0;75,202;87,200;97,197;95,195;92,193;77,197;57,200;67,202;75,202" o:connectangles="0,0,0,0,0,0,0,0,0,0,0,0,0,0,0,0"/>
              <o:lock v:ext="edit" verticies="t"/>
            </v:shape>
            <v:shape id="Freeform 1791" o:spid="_x0000_s2815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VicUA&#10;AADdAAAADwAAAGRycy9kb3ducmV2LnhtbESPQWvDMAyF74P+B6NCL2FxWtiapXVLGRRyG8lG2VHE&#10;WhIayyH2Gvffz4PBbhLvvU9P+2Mwg7jR5HrLCtZpBoK4sbrnVsHH+/kxB+E8ssbBMim4k4PjYfGw&#10;x0LbmSu61b4VEcKuQAWd92MhpWs6MuhSOxJH7ctOBn1cp1bqCecIN4PcZNmzNNhzvNDhSK8dNdf6&#10;2yiItKZKkuzTuvoSnt7mMvSyVGq1DKcdCE/B/5v/0qWO9bf5C/x+E0e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ZWJxQAAAN0AAAAPAAAAAAAAAAAAAAAAAJgCAABkcnMv&#10;ZG93bnJldi54bWxQSwUGAAAAAAQABAD1AAAAigMAAAAA&#10;" path="m3,r,l,2,,7,3,5r2,l3,xm67,199r15,-2l95,192r-3,-2l72,194r-17,l52,194r-2,l60,197r7,2xe" fillcolor="#e46a21" stroked="f">
              <v:path arrowok="t" o:connecttype="custom" o:connectlocs="3,0;3,0;0,2;0,7;3,5;5,5;3,0;67,199;82,197;95,192;92,190;92,190;72,194;55,194;52,194;50,194;60,197;67,199" o:connectangles="0,0,0,0,0,0,0,0,0,0,0,0,0,0,0,0,0,0"/>
              <o:lock v:ext="edit" verticies="t"/>
            </v:shape>
            <v:shape id="Freeform 1792" o:spid="_x0000_s2816" style="position:absolute;left:5698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sccA&#10;AADdAAAADwAAAGRycy9kb3ducmV2LnhtbESPQWvCQBCF74L/YZlCb7qpYE1TVxFBkIKH2NLa25Ad&#10;k9TsbMhuNP33nUPB2wzvzXvfLNeDa9SVulB7NvA0TUARF97WXBr4eN9NUlAhIltsPJOBXwqwXo1H&#10;S8ysv3FO12MslYRwyNBAFWObaR2KihyGqW+JRTv7zmGUtSu17fAm4a7RsyR51g5rloYKW9pWVFyO&#10;vTPwmefzU58fLt/+Kz1gv3n7OZ3RmMeHYfMKKtIQ7+b/670V/MWL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z7HHAAAA3QAAAA8AAAAAAAAAAAAAAAAAmAIAAGRy&#10;cy9kb3ducmV2LnhtbFBLBQYAAAAABAAEAPUAAACMAwAAAAA=&#10;" path="m5,l3,,,3,3,8,5,5,5,xm57,195r20,-3l92,188r-2,-3l72,190r-17,l50,190r-7,l50,192r7,3xe" fillcolor="#e56d21" stroked="f">
              <v:path arrowok="t" o:connecttype="custom" o:connectlocs="5,0;3,0;0,3;3,8;3,8;5,5;5,0;57,195;77,192;92,188;92,188;90,185;72,190;55,190;50,190;43,190;50,192;57,195" o:connectangles="0,0,0,0,0,0,0,0,0,0,0,0,0,0,0,0,0,0"/>
              <o:lock v:ext="edit" verticies="t"/>
            </v:shape>
            <v:shape id="Freeform 1793" o:spid="_x0000_s2817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kicMA&#10;AADdAAAADwAAAGRycy9kb3ducmV2LnhtbERPTWuDQBC9F/Iflgn01qyG0iTWNQQlkEIpJLH3wZ2q&#10;1J0Vd6Pm33cLhd7m8T4n3c+mEyMNrrWsIF5FIIgrq1uuFZTX49MWhPPIGjvLpOBODvbZ4iHFRNuJ&#10;zzRefC1CCLsEFTTe94mUrmrIoFvZnjhwX3Yw6AMcaqkHnEK46eQ6il6kwZZDQ4M95Q1V35ebUbCZ&#10;b9Z8fJpt8fY8FYdzmY/Fe67U43I+vILwNPt/8Z/7pMP8zS6G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kicMAAADdAAAADwAAAAAAAAAAAAAAAACYAgAAZHJzL2Rv&#10;d25yZXYueG1sUEsFBgAAAAAEAAQA9QAAAIgDAAAAAA==&#10;" path="m5,l3,,,2,3,7,5,5,5,xm50,189r2,l55,189r17,l92,185r-2,-3l87,180r-15,5l55,185r-8,l40,185r5,2l50,189xe" fillcolor="#e57121" stroked="f">
              <v:path arrowok="t" o:connecttype="custom" o:connectlocs="5,0;3,0;0,2;3,7;3,7;5,5;5,0;50,189;52,189;55,189;72,189;92,185;90,182;87,180;72,185;55,185;47,185;40,185;40,185;45,187;50,189" o:connectangles="0,0,0,0,0,0,0,0,0,0,0,0,0,0,0,0,0,0,0,0,0"/>
              <o:lock v:ext="edit" verticies="t"/>
            </v:shape>
            <v:shape id="Freeform 1794" o:spid="_x0000_s2818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gQ8IA&#10;AADdAAAADwAAAGRycy9kb3ducmV2LnhtbERPS27CMBDdV+IO1iCxqcCBBYWAQVAUwaIbPgcY7CEJ&#10;xOModiHcHiNV6m6e3nfmy9ZW4k6NLx0rGA4SEMTamZJzBadj1p+A8AHZYOWYFDzJw3LR+ZhjatyD&#10;93Q/hFzEEPYpKihCqFMpvS7Ioh+4mjhyF9dYDBE2uTQNPmK4reQoScbSYsmxocCavgvSt8OvVbA+&#10;365X/sTM63q7SsrTzyYbaqV63XY1AxGoDf/iP/fOxPlf0xG8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GBDwgAAAN0AAAAPAAAAAAAAAAAAAAAAAJgCAABkcnMvZG93&#10;bnJldi54bWxQSwUGAAAAAAQABAD1AAAAhwMAAAAA&#10;" path="m2,l,3,,8r2,l5,5,2,xm40,185r7,l52,185r17,l87,180r-3,-2l82,175r-15,5l52,180r-10,l35,180r,3l37,183r3,2xe" fillcolor="#e57422" stroked="f">
              <v:path arrowok="t" o:connecttype="custom" o:connectlocs="2,0;0,3;0,3;0,8;2,8;5,5;2,0;40,185;47,185;52,185;69,185;87,180;84,178;82,175;67,180;52,180;42,180;35,180;35,183;37,183;40,185;40,185" o:connectangles="0,0,0,0,0,0,0,0,0,0,0,0,0,0,0,0,0,0,0,0,0,0"/>
              <o:lock v:ext="edit" verticies="t"/>
            </v:shape>
            <v:shape id="Freeform 1795" o:spid="_x0000_s2819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hkMIA&#10;AADdAAAADwAAAGRycy9kb3ducmV2LnhtbERPzWrCQBC+F3yHZQRvdWMFa1NXCS0Fi/Wg9gGG7Jgs&#10;zczG7Krp27tCobf5+H5nseq5URfqgvNiYDLOQJGU3jqpDHwfPh7noEJEsdh4IQO/FGC1HDwsMLf+&#10;Kju67GOlUoiEHA3UMba51qGsiTGMfUuSuKPvGGOCXaVth9cUzo1+yrKZZnSSGmps6a2m8md/ZgNF&#10;77idfr2f6XO32YbTkQuHbMxo2BevoCL18V/8517bNP/5ZQr3b9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GQwgAAAN0AAAAPAAAAAAAAAAAAAAAAAJgCAABkcnMvZG93&#10;bnJldi54bWxQSwUGAAAAAAQABAD1AAAAhwMAAAAA&#10;" path="m2,l,2r,8l2,7,5,5,2,xm37,180r7,l52,180r17,l84,175r-2,-3l79,170r-12,5l52,175r-10,l32,172r3,5l37,180xe" fillcolor="#e67723" stroked="f">
              <v:path arrowok="t" o:connecttype="custom" o:connectlocs="2,0;0,2;0,2;0,10;2,7;5,5;2,0;37,180;44,180;52,180;69,180;84,175;82,172;79,170;67,175;52,175;42,175;32,172;35,177;37,180" o:connectangles="0,0,0,0,0,0,0,0,0,0,0,0,0,0,0,0,0,0,0,0"/>
              <o:lock v:ext="edit" verticies="t"/>
            </v:shape>
            <v:shape id="Freeform 1796" o:spid="_x0000_s2820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8w8YA&#10;AADdAAAADwAAAGRycy9kb3ducmV2LnhtbERPTWvCQBC9F/wPywheim4qpanRVUpR8NSq1YO3ITtu&#10;gtnZNLsmaX99t1DobR7vcxar3laipcaXjhU8TBIQxLnTJRsFx4/N+BmED8gaK8ek4Is8rJaDuwVm&#10;2nW8p/YQjIgh7DNUUIRQZ1L6vCCLfuJq4shdXGMxRNgYqRvsYrit5DRJnqTFkmNDgTW9FpRfDzer&#10;4O20Pe7vzXu6c5/1eTr77tZpa5QaDfuXOYhAffgX/7m3Os5PZ4/w+008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O8w8YAAADdAAAADwAAAAAAAAAAAAAAAACYAgAAZHJz&#10;L2Rvd25yZXYueG1sUEsFBgAAAAAEAAQA9QAAAIsDAAAAAA==&#10;" path="m5,l2,3,,3r,7l2,8,5,5,5,xm35,175r7,l52,175r15,l82,170r-3,-2l64,170r-12,l42,170,30,168r2,2l35,175xe" fillcolor="#e67924" stroked="f">
              <v:path arrowok="t" o:connecttype="custom" o:connectlocs="5,0;2,3;0,3;0,10;2,8;5,5;5,0;35,175;42,175;52,175;67,175;82,170;79,168;79,168;64,170;52,170;42,170;30,168;32,170;35,175" o:connectangles="0,0,0,0,0,0,0,0,0,0,0,0,0,0,0,0,0,0,0,0"/>
              <o:lock v:ext="edit" verticies="t"/>
            </v:shape>
            <v:shape id="Freeform 1797" o:spid="_x0000_s2821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Kz8QA&#10;AADdAAAADwAAAGRycy9kb3ducmV2LnhtbERPTWsCMRC9F/wPYYReima12NrVKNUieKlglJ7Hzbi7&#10;uJlsN6mu/94IQm/zeJ8znbe2EmdqfOlYwaCfgCDOnCk5V7DfrXpjED4gG6wck4IreZjPOk9TTI27&#10;8JbOOuQihrBPUUERQp1K6bOCLPq+q4kjd3SNxRBhk0vT4CWG20oOk+RNWiw5NhRY07Kg7KT/rIKF&#10;/n71fLTbzXqpf8Pha2P1z4tSz932cwIiUBv+xQ/32sT57x8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KCs/EAAAA3QAAAA8AAAAAAAAAAAAAAAAAmAIAAGRycy9k&#10;b3ducmV2LnhtbFBLBQYAAAAABAAEAPUAAACJAwAAAAA=&#10;" path="m5,l2,2,,5r,5l2,7,5,5,5,xm32,167r10,3l52,170r15,l79,165r-2,-3l64,165r-12,l40,165,30,162r,3l32,167xe" fillcolor="#e77c25" stroked="f">
              <v:path arrowok="t" o:connecttype="custom" o:connectlocs="5,0;2,2;0,5;0,10;2,7;5,5;5,0;32,167;42,170;52,170;67,170;79,165;79,165;77,162;64,165;52,165;40,165;30,162;30,165;32,167" o:connectangles="0,0,0,0,0,0,0,0,0,0,0,0,0,0,0,0,0,0,0,0"/>
              <o:lock v:ext="edit" verticies="t"/>
            </v:shape>
            <v:shape id="Freeform 1798" o:spid="_x0000_s2822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QrsMA&#10;AADdAAAADwAAAGRycy9kb3ducmV2LnhtbERP22rCQBB9F/oPyxT6pptKiWl0FRFCqy/e+gFDdkxC&#10;s7Nhd43x712h0Lc5nOssVoNpRU/ON5YVvE8SEMSl1Q1XCn7OxTgD4QOyxtYyKbiTh9XyZbTAXNsb&#10;H6k/hUrEEPY5KqhD6HIpfVmTQT+xHXHkLtYZDBG6SmqHtxhuWjlNklQabDg21NjRpqby93Q1CrLD&#10;9Lgfvgra9HeZVm5XnLcfhVJvr8N6DiLQEP7Ff+5vHefPPl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QrsMAAADdAAAADwAAAAAAAAAAAAAAAACYAgAAZHJzL2Rv&#10;d25yZXYueG1sUEsFBgAAAAAEAAQA9QAAAIgDAAAAAA==&#10;" path="m5,l2,3,,5r,5l2,8,5,5,5,xm30,163r12,2l52,165r12,l79,163r-2,-3l74,158r-10,2l52,160r-12,l27,158r3,2l30,163xe" fillcolor="#e77f26" stroked="f">
              <v:path arrowok="t" o:connecttype="custom" o:connectlocs="5,0;2,3;0,5;0,10;2,8;5,5;5,0;30,163;42,165;52,165;64,165;79,163;77,160;74,158;64,160;52,160;40,160;27,158;30,160;30,163" o:connectangles="0,0,0,0,0,0,0,0,0,0,0,0,0,0,0,0,0,0,0,0"/>
              <o:lock v:ext="edit" verticies="t"/>
            </v:shape>
            <v:shape id="Freeform 1799" o:spid="_x0000_s2823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vWcMA&#10;AADdAAAADwAAAGRycy9kb3ducmV2LnhtbERPzWrCQBC+F3yHZQRvdROlTZtmFREsPYhg9AGG7DQJ&#10;ZmdDdk3SPH23IPQ2H9/vZNvRNKKnztWWFcTLCARxYXXNpYLr5fD8BsJ5ZI2NZVLwQw62m9lThqm2&#10;A5+pz30pQgi7FBVU3replK6oyKBb2pY4cN+2M+gD7EqpOxxCuGnkKopepcGaQ0OFLe0rKm753Sgw&#10;eR+/yPWU3JH3fPy0p7GcTkot5uPuA4Sn0f+LH+4vHeYn7wn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vWcMAAADdAAAADwAAAAAAAAAAAAAAAACYAgAAZHJzL2Rv&#10;d25yZXYueG1sUEsFBgAAAAAEAAQA9QAAAIgDAAAAAA==&#10;" path="m5,l2,2,,5r,7l2,7,7,5,5,xm30,157r10,3l52,160r12,l77,157r-3,-2l72,152r-10,3l52,155r-15,l25,152r2,3l30,157xe" fillcolor="#e88227" stroked="f">
              <v:path arrowok="t" o:connecttype="custom" o:connectlocs="5,0;2,2;0,5;0,12;2,7;7,5;5,0;30,157;40,160;52,160;64,160;77,157;74,155;72,152;62,155;52,155;37,155;25,152;27,155;30,157" o:connectangles="0,0,0,0,0,0,0,0,0,0,0,0,0,0,0,0,0,0,0,0"/>
              <o:lock v:ext="edit" verticies="t"/>
            </v:shape>
            <v:shape id="Freeform 1800" o:spid="_x0000_s2824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HYsUA&#10;AADdAAAADwAAAGRycy9kb3ducmV2LnhtbESPS2/CQAyE75X4DysjcSsbeuCRsqAKqRLcCI8DN5N1&#10;k6hZb8guEP49PiBxszXjmc/zZedqdaM2VJ4NjIYJKOLc24oLA4f97+cUVIjIFmvPZOBBAZaL3scc&#10;U+vvnNFtFwslIRxSNFDG2KRah7wkh2HoG2LR/nzrMMraFtq2eJdwV+uvJBlrhxVLQ4kNrUrK/3dX&#10;ZyA77Yv6uLnE7eFyrk6biW3ybGbMoN/9fIOK1MW3+XW9toI/mQmu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IdixQAAAN0AAAAPAAAAAAAAAAAAAAAAAJgCAABkcnMv&#10;ZG93bnJldi54bWxQSwUGAAAAAAQABAD1AAAAigMAAAAA&#10;" path="m5,l2,3,,5r,8l2,10,7,5,5,xm27,153r13,2l52,155r12,l74,153r-2,-3l72,148r-10,2l52,150r-15,l25,145r,5l27,153xe" fillcolor="#e88527" stroked="f">
              <v:path arrowok="t" o:connecttype="custom" o:connectlocs="5,0;2,3;0,5;0,13;2,10;7,5;5,0;27,153;40,155;52,155;64,155;74,153;72,150;72,148;62,150;52,150;37,150;25,145;25,150;27,153" o:connectangles="0,0,0,0,0,0,0,0,0,0,0,0,0,0,0,0,0,0,0,0"/>
              <o:lock v:ext="edit" verticies="t"/>
            </v:shape>
            <v:shape id="Freeform 1801" o:spid="_x0000_s2825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7zRMMA&#10;AADdAAAADwAAAGRycy9kb3ducmV2LnhtbERPTWvCQBC9F/wPywheSt2YQm1SV5FCQI+19j5kJ9nU&#10;7GzIbk3ir3cLhd7m8T5nsxttK67U+8axgtUyAUFcOt1wreD8WTy9gvABWWPrmBRM5GG3nT1sMNdu&#10;4A+6nkItYgj7HBWYELpcSl8asuiXriOOXOV6iyHCvpa6xyGG21amSfIiLTYcGwx29G6ovJx+rIL0&#10;eGvr1fO5Kh/X3y6disIcuy+lFvNx/wYi0Bj+xX/ug47z11kG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7zRMMAAADdAAAADwAAAAAAAAAAAAAAAACYAgAAZHJzL2Rv&#10;d25yZXYueG1sUEsFBgAAAAAEAAQA9QAAAIgDAAAAAA==&#10;" path="m7,l2,2,,7r,5l2,10,7,5,7,xm25,147r12,3l52,150r10,l72,147r,-2l69,142r-10,3l52,145r-15,l22,140r3,2l25,147xe" fillcolor="#e98929" stroked="f">
              <v:path arrowok="t" o:connecttype="custom" o:connectlocs="7,0;2,2;0,7;0,12;2,10;7,5;7,0;25,147;37,150;52,150;62,150;72,147;72,145;69,142;59,145;52,145;37,145;22,140;25,142;25,147" o:connectangles="0,0,0,0,0,0,0,0,0,0,0,0,0,0,0,0,0,0,0,0"/>
              <o:lock v:ext="edit" verticies="t"/>
            </v:shape>
            <v:shape id="Freeform 1802" o:spid="_x0000_s2826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ArMYA&#10;AADdAAAADwAAAGRycy9kb3ducmV2LnhtbESPzWrDQAyE74W+w6JCb/W6PRTHzSaUgGmgpJA4D6B6&#10;5R/i1RrvxnbevjoEepOY0cyn9XZxvZpoDJ1nA69JCoq48rbjxsC5LF4yUCEiW+w9k4EbBdhuHh/W&#10;mFs/85GmU2yUhHDI0UAb45BrHaqWHIbED8Si1X50GGUdG21HnCXc9fotTd+1w46locWBdi1Vl9PV&#10;Gagvh2L6Kly9+111WT9P5fftpzTm+Wn5/AAVaYn/5vv13gp+lg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5ArMYAAADdAAAADwAAAAAAAAAAAAAAAACYAgAAZHJz&#10;L2Rvd25yZXYueG1sUEsFBgAAAAAEAAQA9QAAAIsDAAAAAA==&#10;" path="m7,l2,5,,8r,5l2,10,7,5,7,xm25,140r12,5l52,145r10,l72,143r-3,-3l67,140r-8,l52,140r-17,l20,135r2,3l25,140xe" fillcolor="#e98c2a" stroked="f">
              <v:path arrowok="t" o:connecttype="custom" o:connectlocs="7,0;2,5;0,8;0,13;2,10;7,5;7,0;25,140;37,145;52,145;62,145;72,143;69,140;67,140;59,140;52,140;35,140;20,135;22,138;25,140" o:connectangles="0,0,0,0,0,0,0,0,0,0,0,0,0,0,0,0,0,0,0,0"/>
              <o:lock v:ext="edit" verticies="t"/>
            </v:shape>
            <v:shape id="Freeform 1803" o:spid="_x0000_s2827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TJMQA&#10;AADdAAAADwAAAGRycy9kb3ducmV2LnhtbERPS2vCQBC+C/0PyxS8SN1YQWzqKqGlrTcxfUBuQ3aa&#10;LGZnQ3Y18d+7guBtPr7nrDaDbcSJOm8cK5hNExDEpdOGKwU/3x9PSxA+IGtsHJOCM3nYrB9GK0y1&#10;63lPpzxUIoawT1FBHUKbSunLmiz6qWuJI/fvOoshwq6SusM+httGPifJQlo0HBtqbOmtpvKQH62C&#10;4gU/TTEcst3kt//K/mz+Pm+MUuPHIXsFEWgId/HNvdVx/jKZwfWbe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UyTEAAAA3QAAAA8AAAAAAAAAAAAAAAAAmAIAAGRycy9k&#10;b3ducmV2LnhtbFBLBQYAAAAABAAEAPUAAACJAwAAAAA=&#10;" path="m7,l2,5,,7r,8l5,10,10,7,7,xm22,135r15,5l52,140r7,l69,137r-2,l64,135r-5,l52,135,35,132,20,127r,5l22,135xe" fillcolor="#ea8f2b" stroked="f">
              <v:path arrowok="t" o:connecttype="custom" o:connectlocs="7,0;2,5;0,7;0,15;5,10;10,7;7,0;22,135;37,140;52,140;59,140;69,137;67,137;64,135;59,135;52,135;35,132;20,127;20,132;22,135" o:connectangles="0,0,0,0,0,0,0,0,0,0,0,0,0,0,0,0,0,0,0,0"/>
              <o:lock v:ext="edit" verticies="t"/>
            </v:shape>
            <v:shape id="Freeform 1804" o:spid="_x0000_s2828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rO78A&#10;AADdAAAADwAAAGRycy9kb3ducmV2LnhtbESPQQvCMAyF74L/oUTwpp2CItMqIky8bnrwGNa4Ddd0&#10;rlWnv94KgreE976Xl9WmM7V4UOsqywom4wgEcW51xYWC0zEZLUA4j6yxtkwKXuRgs+73Vhhr++SU&#10;HpkvRAhhF6OC0vsmltLlJRl0Y9sQB+1iW4M+rG0hdYvPEG5qOY2iuTRYcbhQYkO7kvJrdjehxl5n&#10;+xnp6rw9pe42a5J36hOlhoNuuwThqfN/848+6MAtoil8vw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/Ws7vwAAAN0AAAAPAAAAAAAAAAAAAAAAAJgCAABkcnMvZG93bnJl&#10;di54bWxQSwUGAAAAAAQABAD1AAAAhAMAAAAA&#10;" path="m7,l2,5,,8r,7l5,10,10,8,7,xm20,130r15,5l52,135r7,l67,135r-3,-2l64,130r-7,l52,130,35,128,17,123r3,2l20,130xe" fillcolor="#eb922b" stroked="f">
              <v:path arrowok="t" o:connecttype="custom" o:connectlocs="7,0;2,5;0,8;0,15;5,10;10,8;7,0;20,130;35,135;52,135;59,135;67,135;64,133;64,130;57,130;52,130;35,128;17,123;20,125;20,130" o:connectangles="0,0,0,0,0,0,0,0,0,0,0,0,0,0,0,0,0,0,0,0"/>
              <o:lock v:ext="edit" verticies="t"/>
            </v:shape>
            <v:shape id="Freeform 1805" o:spid="_x0000_s2829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7FMQA&#10;AADdAAAADwAAAGRycy9kb3ducmV2LnhtbERPTWvCQBC9C/0PyxR6042tKTG6SmkV6kWsCl7H7JgE&#10;s7Mhu2rsr3cFwds83ueMp62pxJkaV1pW0O9FIIgzq0vOFWw3824CwnlkjZVlUnAlB9PJS2eMqbYX&#10;/qPz2ucihLBLUUHhfZ1K6bKCDLqerYkDd7CNQR9gk0vd4CWEm0q+R9GnNFhyaCiwpu+CsuP6ZBQk&#10;+9VwFSf7eBDz4vS/3M3M7ueo1Ntr+zUC4an1T/HD/avD/CT6gP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uxTEAAAA3QAAAA8AAAAAAAAAAAAAAAAAmAIAAGRycy9k&#10;b3ducmV2LnhtbFBLBQYAAAAABAAEAPUAAACJAwAAAAA=&#10;" path="m10,l5,3,,8r,2l,15,5,10,10,5,10,xm20,120r15,5l52,128r7,l64,128r,-3l62,123r-5,l52,123r-10,l32,120r-7,-2l15,113r2,5l20,120xe" fillcolor="#eb952b" stroked="f">
              <v:path arrowok="t" o:connecttype="custom" o:connectlocs="10,0;5,3;0,8;0,10;0,15;5,10;10,5;10,0;20,120;35,125;52,128;59,128;64,128;64,125;62,123;57,123;52,123;42,123;32,120;25,118;15,113;17,118;20,120" o:connectangles="0,0,0,0,0,0,0,0,0,0,0,0,0,0,0,0,0,0,0,0,0,0,0"/>
              <o:lock v:ext="edit" verticies="t"/>
            </v:shape>
            <v:shape id="Freeform 1806" o:spid="_x0000_s2830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BFMcA&#10;AADdAAAADwAAAGRycy9kb3ducmV2LnhtbESP3WrCQBCF74W+wzKF3plNfxCJWcUUSlpEiqYPMGbH&#10;JDQ7G7KbmL59VxC8m+GcOd+ZdDOZVozUu8aygucoBkFcWt1wpeCn+JgvQTiPrLG1TAr+yMFm/TBL&#10;MdH2wgcaj74SIYRdggpq77tESlfWZNBFtiMO2tn2Bn1Y+0rqHi8h3LTyJY4X0mDDgVBjR+81lb/H&#10;wQTu9pyP/muffWenYXpt9tkuLw5KPT1O2xUIT5O/m2/XnzrUX8ZvcP0mj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wRTHAAAA3QAAAA8AAAAAAAAAAAAAAAAAmAIAAGRy&#10;cy9kb3ducmV2LnhtbFBLBQYAAAAABAAEAPUAAACMAwAAAAA=&#10;" path="m10,l5,2,,7r,5l,15,5,10,10,5,10,xm17,115r18,5l52,122r5,l64,122r-2,-2l59,117r-2,l52,117r-10,l32,115,22,112r-7,-7l15,110r2,5xe" fillcolor="#ec982a" stroked="f">
              <v:path arrowok="t" o:connecttype="custom" o:connectlocs="10,0;5,2;0,7;0,12;0,15;5,10;10,5;10,0;17,115;35,120;52,122;57,122;64,122;62,120;59,117;57,117;52,117;42,117;32,115;22,112;15,105;15,110;17,115" o:connectangles="0,0,0,0,0,0,0,0,0,0,0,0,0,0,0,0,0,0,0,0,0,0,0"/>
              <o:lock v:ext="edit" verticies="t"/>
            </v:shape>
            <v:shape id="Freeform 1807" o:spid="_x0000_s2831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yj8MA&#10;AADdAAAADwAAAGRycy9kb3ducmV2LnhtbERPS2sCMRC+F/wPYYTealapVVajSIvg0oP4AK/DZtwN&#10;biZLEnX11zeFQm/z8T1nvuxsI27kg3GsYDjIQBCXThuuFBwP67cpiBCRNTaOScGDAiwXvZc55trd&#10;eUe3faxECuGQo4I6xjaXMpQ1WQwD1xIn7uy8xZigr6T2eE/htpGjLPuQFg2nhhpb+qypvOyvVsHX&#10;dnL5Lp6FGZni/H7atpq9i0q99rvVDESkLv6L/9wbneZPs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yj8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<v:path arrowok="t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<o:lock v:ext="edit" verticies="t"/>
            </v:shape>
            <v:shape id="Freeform 1808" o:spid="_x0000_s2832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Gn8MA&#10;AADdAAAADwAAAGRycy9kb3ducmV2LnhtbERPS4vCMBC+C/sfwgh709Q9aOkapQjLCrKCD/Q6NLNt&#10;sZmUJNa6v34jCN7m43vOfNmbRnTkfG1ZwWScgCAurK65VHA8fI1SED4ga2wsk4I7eVgu3gZzzLS9&#10;8Y66fShFDGGfoYIqhDaT0hcVGfRj2xJH7tc6gyFCV0rt8BbDTSM/kmQqDdYcGypsaVVRcdlfjQK8&#10;pufvnz+3O+Xne77t9GbbhJlS78M+/wQRqA8v8dO91nF+mkzh8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Gn8MAAADdAAAADwAAAAAAAAAAAAAAAACYAgAAZHJzL2Rv&#10;d25yZXYueG1sUEsFBgAAAAAEAAQA9QAAAIgDAAAAAA==&#10;" path="m10,l5,5,,10r,5l,20,5,12,12,5,10,xm15,100r7,7l32,110r10,2l52,112r5,l59,112r,-2l57,107r-3,l52,107r-12,l30,105,20,100,12,92r,5l15,100xe" fillcolor="#ed9e27" stroked="f">
              <v:path arrowok="t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<o:lock v:ext="edit" verticies="t"/>
            </v:shape>
            <v:shape id="Freeform 1809" o:spid="_x0000_s2833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HBMMA&#10;AADdAAAADwAAAGRycy9kb3ducmV2LnhtbERP3WrCMBS+F/YO4Qx2p8lkqHTGImMTL8Yw6gOcNce2&#10;tDkpTaz17ZfBYHfn4/s963x0rRioD7VnDc8zBYK48LbmUsP59DFdgQgR2WLrmTTcKUC+eZisMbP+&#10;xoaGYyxFCuGQoYYqxi6TMhQVOQwz3xEn7uJ7hzHBvpS2x1sKd62cK7WQDmtODRV29FZR0RyvTkM0&#10;xpvF4DpUu+/m8PL1Psw/z1o/PY7bVxCRxvgv/nPvbZq/Uk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HBMMAAADdAAAADwAAAAAAAAAAAAAAAACYAgAAZHJzL2Rv&#10;d25yZXYueG1sUEsFBgAAAAAEAAQA9QAAAIgDAAAAAA==&#10;" path="m12,l5,5,,13r,5l,23,5,13,12,5r,-2l12,xm12,95r10,5l30,105r10,3l52,108r2,l59,108r-2,-3l54,103r-2,l40,103,27,98,17,93,10,85r2,5l12,95xe" fillcolor="#eda223" stroked="f">
              <v:path arrowok="t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<o:lock v:ext="edit" verticies="t"/>
            </v:shape>
            <v:shape id="Freeform 1810" o:spid="_x0000_s2834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3VsYA&#10;AADdAAAADwAAAGRycy9kb3ducmV2LnhtbESPQWvCQBCF7wX/wzKCt7qxBwmpq6ggeNBiUw96G7Jj&#10;EszOhuzWxP76zqHQ2wzvzXvfLFaDa9SDulB7NjCbJqCIC29rLg2cv3avKagQkS02nsnAkwKslqOX&#10;BWbW9/xJjzyWSkI4ZGigirHNtA5FRQ7D1LfEot185zDK2pXadthLuGv0W5LMtcOapaHClrYVFff8&#10;2xn4uZ4Pm7zu02F+sVe3xlP/cTwZMxkP63dQkYb4b/673lvBTx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3VsYAAADdAAAADwAAAAAAAAAAAAAAAACYAgAAZHJz&#10;L2Rvd25yZXYueG1sUEsFBgAAAAAEAAQA9QAAAIsDAAAAAA==&#10;" path="m12,l5,7,,15r,5l,25,5,15,12,5r,-3l12,xm12,87r8,8l30,100r10,2l52,102r2,l57,102r-3,-2l54,97r-2,l40,97,27,92,17,85,7,77r3,5l12,87xe" fillcolor="#eea520" stroked="f">
              <v:path arrowok="t" o:connecttype="custom" o:connectlocs="12,0;5,7;0,15;0,20;0,25;5,15;12,5;12,2;12,0;12,87;20,95;30,100;40,102;52,102;54,102;57,102;54,100;54,97;52,97;52,97;40,97;27,92;17,85;7,77;10,82;12,87" o:connectangles="0,0,0,0,0,0,0,0,0,0,0,0,0,0,0,0,0,0,0,0,0,0,0,0,0,0"/>
              <o:lock v:ext="edit" verticies="t"/>
            </v:shape>
            <v:shape id="Freeform 1811" o:spid="_x0000_s2835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AV8MA&#10;AADdAAAADwAAAGRycy9kb3ducmV2LnhtbERPS4vCMBC+L/gfwgheRFM9uLUaRdwHshfxcfE2NGNb&#10;bSalibX+eyMIe5uP7znzZWtK0VDtCssKRsMIBHFqdcGZguPhZxCDcB5ZY2mZFDzIwXLR+Zhjou2d&#10;d9TsfSZCCLsEFeTeV4mULs3JoBvaijhwZ1sb9AHWmdQ13kO4KeU4iibSYMGhIceK1jml1/3NKDjh&#10;71+zPY9u7vB9TTefx0vB/S+let12NQPhqfX/4rd7o8P8OJrC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AV8MAAADdAAAADwAAAAAAAAAAAAAAAACYAgAAZHJzL2Rv&#10;d25yZXYueG1sUEsFBgAAAAAEAAQA9QAAAIgDAAAAAA==&#10;" path="m12,l5,8,,18r,5l2,30,5,18,15,5,12,3,12,xm10,80r7,8l27,93r13,5l52,98r2,l54,95,52,93r-15,l25,85,15,78,7,68r,5l10,80xe" fillcolor="#eea91a" stroked="f">
              <v:path arrowok="t" o:connecttype="custom" o:connectlocs="12,0;5,8;0,18;0,23;2,30;5,18;15,5;12,3;12,0;10,80;17,88;27,93;40,98;52,98;54,98;54,98;54,95;52,93;37,93;25,85;15,78;7,68;7,73;10,80" o:connectangles="0,0,0,0,0,0,0,0,0,0,0,0,0,0,0,0,0,0,0,0,0,0,0,0"/>
              <o:lock v:ext="edit" verticies="t"/>
            </v:shape>
            <v:shape id="Freeform 1812" o:spid="_x0000_s2836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lTsQA&#10;AADdAAAADwAAAGRycy9kb3ducmV2LnhtbESPTWvCQBCG74L/YZlCL6IbexCJriJFoSehVvA6yY7Z&#10;aHY2ZFeT/vvOQehthnk/nllvB9+oJ3WxDmxgPstAEZfB1lwZOP8cpktQMSFbbAKTgV+KsN2MR2vM&#10;bej5m56nVCkJ4ZijAZdSm2sdS0ce4yy0xHK7hs5jkrWrtO2wl3Df6I8sW2iPNUuDw5Y+HZX308NL&#10;b19Mdrfj+fIoiuPBFUN5oX005v1t2K1AJRrSv/jl/rKCv5wLv3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5U7EAAAA3QAAAA8AAAAAAAAAAAAAAAAAmAIAAGRycy9k&#10;b3ducmV2LnhtbFBLBQYAAAAABAAEAPUAAACJAwAAAAA=&#10;" path="m12,l5,10,,20,2,30r,10l2,30,5,20r5,-8l15,5r,-3l12,xm7,72r10,8l27,87r13,5l52,92r2,l52,90,49,87r-7,l35,85,27,82,20,77,10,65,5,52r,10l7,72xe" fillcolor="#efac12" stroked="f">
              <v:path arrowok="t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<o:lock v:ext="edit" verticies="t"/>
            </v:shape>
          </v:group>
          <v:group id="Group 1813" o:spid="_x0000_s2837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<v:shape id="Freeform 1814" o:spid="_x0000_s2838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5WMIA&#10;AADdAAAADwAAAGRycy9kb3ducmV2LnhtbERPS2vCQBC+C/6HZQq96cYcWkldJRW0vfmEXofsmA1m&#10;Z2N2a1J/fVcQvM3H95zZore1uFLrK8cKJuMEBHHhdMWlguNhNZqC8AFZY+2YFPyRh8V8OJhhpl3H&#10;O7ruQyliCPsMFZgQmkxKXxiy6MeuIY7cybUWQ4RtKXWLXQy3tUyT5E1arDg2GGxoaag473+tglxf&#10;3rt0+3nb/fB682VWuS/lVqnXlz7/ABGoD0/xw/2t4/zpJIX7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PlYwgAAAN0AAAAPAAAAAAAAAAAAAAAAAJgCAABkcnMvZG93&#10;bnJldi54bWxQSwUGAAAAAAQABAD1AAAAhwMAAAAA&#10;" path="m13,l3,13,,25,,43,5,63r8,10l23,80r12,8l50,88,47,85,45,83r-7,l30,80,23,75,15,68,10,63,5,55,3,45r,-7l3,28,5,20,8,13,13,8r,-5l13,xe" fillcolor="#efaf04" stroked="f">
              <v:path arrowok="t" o:connecttype="custom" o:connectlocs="13,0;3,13;0,25;0,43;5,63;13,73;23,80;35,88;50,88;47,85;45,83;38,83;30,80;23,75;15,68;10,63;5,55;3,45;3,38;3,28;5,20;8,13;13,8;13,3;13,0" o:connectangles="0,0,0,0,0,0,0,0,0,0,0,0,0,0,0,0,0,0,0,0,0,0,0,0,0"/>
            </v:shape>
            <v:shape id="Freeform 1815" o:spid="_x0000_s2839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DR8UA&#10;AADdAAAADwAAAGRycy9kb3ducmV2LnhtbERP30vDMBB+F/Y/hBv45tIpyFaXjTKZiqDolLHHW3Nr&#10;yppLl8Su+++NIOztPr6fN1v0thEd+VA7VjAeZSCIS6drrhR8f61uJiBCRNbYOCYFZwqwmA+uZphr&#10;d+JP6taxEimEQ44KTIxtLmUoDVkMI9cSJ27vvMWYoK+k9nhK4baRt1l2Ly3WnBoMtrQ0VB7WP1bB&#10;85vZTs/F6xPu3js+bkzhq8cPpa6HffEAIlIfL+J/94tO8yfjO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NHxQAAAN0AAAAPAAAAAAAAAAAAAAAAAJgCAABkcnMv&#10;ZG93bnJldi54bWxQSwUGAAAAAAQABAD1AAAAigMAAAAA&#10;" path="m13,l8,7,3,15,,25,,35r,5l3,47,8,60,18,72r7,5l33,80r7,2l47,82,45,80r,-3l38,77,30,72,23,70,18,62,13,57,8,50,5,42r,-7l8,20,15,7,13,5,13,xe" fillcolor="#f0b200" stroked="f">
              <v:path arrowok="t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</v:shape>
            <v:shape id="Freeform 1816" o:spid="_x0000_s2840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318IA&#10;AADdAAAADwAAAGRycy9kb3ducmV2LnhtbERP22oCMRB9L/gPYQRfSs16QWRrFBEEoSBUBV+HzXQ3&#10;dDNZkrib9uubQqFvczjX2eySbUVPPhjHCmbTAgRx5bThWsHtenxZgwgRWWPrmBR8UYDddvS0wVK7&#10;gd+pv8Ra5BAOJSpoYuxKKUPVkMUwdR1x5j6ctxgz9LXUHoccbls5L4qVtGg4NzTY0aGh6vPysAqu&#10;fuH3yXzf0fShWr6l5yIOZ6Um47R/BREpxX/xn/uk8/z1bA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jfXwgAAAN0AAAAPAAAAAAAAAAAAAAAAAJgCAABkcnMvZG93&#10;bnJldi54bWxQSwUGAAAAAAQABAD1AAAAhwMAAAAA&#10;" path="m10,l5,5,2,12,,20,,30r,7l2,47r5,8l12,60r8,7l27,72r8,3l42,75r,-3l39,70,32,67,27,65,20,62,15,57,10,50,7,42,5,37r,-7l7,15,12,5r,-3l10,xe" fillcolor="#f1b600" stroked="f">
              <v:path arrowok="t" o:connecttype="custom" o:connectlocs="10,0;5,5;2,12;0,20;0,30;0,37;2,47;7,55;12,60;20,67;27,72;35,75;42,75;42,72;39,70;32,67;27,65;20,62;15,57;10,50;7,42;5,37;5,30;7,15;12,5;12,2;10,0" o:connectangles="0,0,0,0,0,0,0,0,0,0,0,0,0,0,0,0,0,0,0,0,0,0,0,0,0,0,0"/>
            </v:shape>
            <v:shape id="Freeform 1817" o:spid="_x0000_s2841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+08IA&#10;AADdAAAADwAAAGRycy9kb3ducmV2LnhtbERPS4vCMBC+C/6HMAveNK2wi1SjLIKsp/WJeJxtZttg&#10;M+k2Udt/vxEEb/PxPWe2aG0lbtR441hBOkpAEOdOGy4UHA+r4QSED8gaK8ekoCMPi3m/N8NMuzvv&#10;6LYPhYgh7DNUUIZQZ1L6vCSLfuRq4sj9usZiiLAppG7wHsNtJcdJ8iEtGo4NJda0LCm/7K9WwZfc&#10;huXmR6dm0/25y+m7G5+tUWrw1n5OQQRqw0v8dK91nD9J3+H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7TwgAAAN0AAAAPAAAAAAAAAAAAAAAAAJgCAABkcnMvZG93&#10;bnJldi54bWxQSwUGAAAAAAQABAD1AAAAhwMAAAAA&#10;" path="m10,l3,13,,28r,7l3,43r5,7l13,55r5,8l25,65r8,5l40,70,37,68,35,65,23,60,15,53,8,40,5,28,8,15,10,5r,-2l10,xe" fillcolor="#f2ba00" stroked="f">
              <v:path arrowok="t" o:connecttype="custom" o:connectlocs="10,0;3,13;0,28;0,35;3,43;8,50;13,55;18,63;25,65;33,70;40,70;37,68;35,65;23,60;15,53;8,40;5,28;8,15;10,5;10,3;10,0" o:connectangles="0,0,0,0,0,0,0,0,0,0,0,0,0,0,0,0,0,0,0,0,0"/>
            </v:shape>
            <v:shape id="Freeform 1818" o:spid="_x0000_s2842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Vy8MA&#10;AADdAAAADwAAAGRycy9kb3ducmV2LnhtbERPTWsCMRC9C/0PYQreNOserKxGaUuLeimohV6Hzbi7&#10;upksSbob/70pFLzN433OahNNK3pyvrGsYDbNQBCXVjdcKfg+fU4WIHxA1thaJgU38rBZP41WWGg7&#10;8IH6Y6hECmFfoII6hK6Q0pc1GfRT2xEn7mydwZCgq6R2OKRw08o8y+bSYMOpocaO3msqr8dfoyDf&#10;v+1fqkv4Mm74+Mlj3m/jTSo1fo6vSxCBYniI/907neYvZnP4+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Vy8MAAADdAAAADwAAAAAAAAAAAAAAAACYAgAAZHJzL2Rv&#10;d25yZXYueG1sUEsFBgAAAAAEAAQA9QAAAIgDAAAAAA==&#10;" path="m7,l2,10,,25r,7l2,37r3,8l10,52r5,5l22,60r5,2l34,65,32,62r,-2l20,55,12,47,7,35,5,25,5,15,10,7,7,2,7,xe" fillcolor="#f3bf00" stroked="f">
              <v:path arrowok="t" o:connecttype="custom" o:connectlocs="7,0;2,10;0,25;0,32;2,37;5,45;10,52;15,57;22,60;27,62;34,65;32,62;32,60;20,55;12,47;7,35;5,25;5,15;10,7;7,2;7,0" o:connectangles="0,0,0,0,0,0,0,0,0,0,0,0,0,0,0,0,0,0,0,0,0"/>
            </v:shape>
            <v:shape id="Freeform 1819" o:spid="_x0000_s2843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Ba8EA&#10;AADdAAAADwAAAGRycy9kb3ducmV2LnhtbERPS4vCMBC+L/gfwgheFk314JZqFBEEYQXxdR+bsSk2&#10;k9Jka/33RhD2Nh/fc+bLzlaipcaXjhWMRwkI4tzpkgsF59NmmILwAVlj5ZgUPMnDctH7mmOm3YMP&#10;1B5DIWII+wwVmBDqTEqfG7LoR64mjtzNNRZDhE0hdYOPGG4rOUmSqbRYcmwwWNPaUH4//lkF91+/&#10;m6T2+r1tpcG97qpN8rwoNeh3qxmIQF34F3/cWx3np+Mfe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3gWvBAAAA3QAAAA8AAAAAAAAAAAAAAAAAmAIAAGRycy9kb3du&#10;cmV2LnhtbFBLBQYAAAAABAAEAPUAAACGAwAAAAA=&#10;" path="m5,l3,10,,23,3,35r7,13l18,55r12,5l30,58,28,55,18,50,13,43,8,33,5,23r,-8l8,8,8,5,5,xe" fillcolor="#f5c300" stroked="f">
              <v:path arrowok="t" o:connecttype="custom" o:connectlocs="5,0;3,10;0,23;3,35;10,48;18,55;30,60;30,58;28,55;18,50;13,43;8,33;5,23;5,15;8,8;8,5;5,0" o:connectangles="0,0,0,0,0,0,0,0,0,0,0,0,0,0,0,0,0"/>
            </v:shape>
            <v:shape id="Freeform 1820" o:spid="_x0000_s2844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rnsUA&#10;AADdAAAADwAAAGRycy9kb3ducmV2LnhtbESPQWvDMAyF74X9B6PBbq3TMUrI6pZsMNhlh6a97CZi&#10;LU4XyyF20+TfV4dCbxLv6b1P2/3kOzXSENvABtarDBRxHWzLjYHT8WuZg4oJ2WIXmAzMFGG/e1ps&#10;sbDhygcaq9QoCeFYoAGXUl9oHWtHHuMq9MSi/YXBY5J1aLQd8CrhvtOvWbbRHluWBoc9fTqq/6uL&#10;N+Dz8li+/Z5/HFaX6jx+zNZnszEvz1P5DirRlB7m+/W3Ffx8LbjyjYy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2uexQAAAN0AAAAPAAAAAAAAAAAAAAAAAJgCAABkcnMv&#10;ZG93bnJldi54bWxQSwUGAAAAAAQABAD1AAAAigMAAAAA&#10;" path="m5,l,8,,18,2,28,7,40r8,8l27,53,25,48,22,45,15,40,10,33,5,25r,-7l5,10,7,5,5,3,5,xe" fillcolor="#f5c700" stroked="f">
              <v:path arrowok="t" o:connecttype="custom" o:connectlocs="5,0;0,8;0,18;2,28;7,40;15,48;27,53;25,48;22,45;15,40;10,33;5,25;5,18;5,10;7,5;5,3;5,0" o:connectangles="0,0,0,0,0,0,0,0,0,0,0,0,0,0,0,0,0"/>
            </v:shape>
            <v:shape id="Freeform 1821" o:spid="_x0000_s2845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FWsIA&#10;AADdAAAADwAAAGRycy9kb3ducmV2LnhtbERPTWsCMRC9F/wPYYTeatY9tHY1irYUeipUi16HZNys&#10;biZhk7q7/74pFHqbx/uc1WZwrbhRFxvPCuazAgSx9qbhWsHX4e1hASImZIOtZ1IwUoTNenK3wsr4&#10;nj/ptk+1yCEcK1RgUwqVlFFbchhnPhBn7uw7hynDrpamwz6Hu1aWRfEoHTacGywGerGkr/tvp+C0&#10;68vXo7uEp1K3OlgeP3QclbqfDtsliERD+hf/ud9Nnr+YP8P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wVawgAAAN0AAAAPAAAAAAAAAAAAAAAAAJgCAABkcnMvZG93&#10;bnJldi54bWxQSwUGAAAAAAQABAD1AAAAhwMAAAAA&#10;" path="m3,l,7r,8l3,25,8,35r5,7l23,47,20,42,18,40,13,35,8,27,5,22r,-7l5,10,5,7,5,2,3,xe" fillcolor="#f6cb00" stroked="f">
              <v:path arrowok="t" o:connecttype="custom" o:connectlocs="3,0;0,7;0,15;3,25;8,35;13,42;23,47;20,42;18,40;13,35;8,27;5,22;5,15;5,10;5,7;5,2;3,0" o:connectangles="0,0,0,0,0,0,0,0,0,0,0,0,0,0,0,0,0"/>
            </v:shape>
            <v:shape id="Freeform 1822" o:spid="_x0000_s2846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Ki8cA&#10;AADdAAAADwAAAGRycy9kb3ducmV2LnhtbESPzW7CQAyE75V4h5WReqlgA6IVCiyotKr4KRd+HsDK&#10;miQ0602zWwhvjw9Ivdma8czn6bx1lbpQE0rPBgb9BBRx5m3JuYHj4as3BhUissXKMxm4UYD5rPM0&#10;xdT6K+/oso+5khAOKRooYqxTrUNWkMPQ9zWxaCffOIyyNrm2DV4l3FV6mCRv2mHJ0lBgTR8FZT/7&#10;P2dgvfmOq+XvdnE4Ll/Dp93wy+jMxjx32/cJqEht/Dc/rldW8MdD4ZdvZAQ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iovHAAAA3QAAAA8AAAAAAAAAAAAAAAAAmAIAAGRy&#10;cy9kb3ducmV2LnhtbFBLBQYAAAAABAAEAPUAAACMAwAAAAA=&#10;" path="m2,l,5r,8l,20r5,8l10,35r7,5l15,35,12,33,7,23,5,13r,-3l2,5,2,xe" fillcolor="#f7cf00" stroked="f">
              <v:path arrowok="t" o:connecttype="custom" o:connectlocs="2,0;0,5;0,13;0,20;5,28;10,35;17,40;15,35;12,33;7,23;5,13;5,10;2,5;2,0" o:connectangles="0,0,0,0,0,0,0,0,0,0,0,0,0,0"/>
            </v:shape>
            <v:shape id="Freeform 1823" o:spid="_x0000_s2847" style="position:absolute;left:5723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FFsIA&#10;AADdAAAADwAAAGRycy9kb3ducmV2LnhtbERPO2/CMBDeK/U/WFepW3HCUGiKQVUFagYW0i7dTvHl&#10;odrnKD4g/fcYCYntPn3PW20m79SJxtgHNpDPMlDEdbA9twZ+vncvS1BRkC26wGTgnyJs1o8PKyxs&#10;OPOBTpW0KoVwLNBAJzIUWse6I49xFgbixDVh9CgJjq22I55TuHd6nmWv2mPPqaHDgT47qv+qozfg&#10;8q9yu9hzkDdXDU2zDQv5LY15fpo+3kEJTXIX39ylTfOX8xyu36QT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0UWwgAAAN0AAAAPAAAAAAAAAAAAAAAAAJgCAABkcnMvZG93&#10;bnJldi54bWxQSwUGAAAAAAQABAD1AAAAhwMAAAAA&#10;" path="m,l,3,,8r,7l3,20r5,8l13,33,8,15,,xe" fillcolor="#f7d200" stroked="f">
              <v:path arrowok="t" o:connecttype="custom" o:connectlocs="0,0;0,3;0,8;0,15;3,20;8,28;13,33;8,15;0,0" o:connectangles="0,0,0,0,0,0,0,0,0"/>
            </v:shape>
            <v:shape id="Freeform 1824" o:spid="_x0000_s2848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0ssIA&#10;AADdAAAADwAAAGRycy9kb3ducmV2LnhtbESPQYvCMBCF7wv+hzCCtzW1B1eqUUTosh7r7sHj0IxN&#10;sZmUJNr6740g7G2G9+Z9bza70XbiTj60jhUs5hkI4trplhsFf7/l5wpEiMgaO8ek4EEBdtvJxwYL&#10;7Qau6H6KjUghHApUYGLsCylDbchimLueOGkX5y3GtPpGao9DCredzLNsKS22nAgGezoYqq+nm01c&#10;W7rqPDjTZc3x259t9Si/KqVm03G/BhFpjP/m9/WPTvVXeQ6vb9II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jSywgAAAN0AAAAPAAAAAAAAAAAAAAAAAJgCAABkcnMvZG93&#10;bnJldi54bWxQSwUGAAAAAAQABAD1AAAAhwMAAAAA&#10;" path="m,l,3,2,13,7,23,5,10,,xe" fillcolor="#f7d400" stroked="f">
              <v:path arrowok="t" o:connecttype="custom" o:connectlocs="0,0;0,3;2,13;7,23;5,10;0,0" o:connectangles="0,0,0,0,0,0"/>
            </v:shape>
            <v:shape id="Freeform 1825" o:spid="_x0000_s2849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b7sMA&#10;AADdAAAADwAAAGRycy9kb3ducmV2LnhtbERPTWuDQBC9F/oflinkUprVNBSxrlICIR5yMW3B4+BO&#10;VOrOirsx5t9nC4Xe5vE+JysWM4iZJtdbVhCvIxDEjdU9twq+PvcvCQjnkTUOlknBjRwU+eNDhqm2&#10;V65oPvlWhBB2KSrovB9TKV3TkUG3tiNx4M52MugDnFqpJ7yGcDPITRS9SYM9h4YOR9p11PycLkaB&#10;K+Pv6thQ/Fwf/Jm3bpuMtVVq9bR8vIPwtPh/8Z+71GF+snmF32/C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Sb7sMAAADdAAAADwAAAAAAAAAAAAAAAACYAgAAZHJzL2Rv&#10;d25yZXYueG1sUEsFBgAAAAAEAAQA9QAAAIgDAAAAAA==&#10;" path="m110,222l82,198,62,173,45,150,33,125,23,98,15,70,8,38,,,3,58r2,52l8,135r7,23l25,183r15,25l57,215r18,2l92,220r18,2xe" filled="f" strokecolor="#e15520" strokeweight="0">
              <v:path arrowok="t" o:connecttype="custom" o:connectlocs="110,222;82,198;62,173;45,150;33,125;23,98;15,70;8,38;0,0;3,58;5,110;8,135;15,158;25,183;40,208;57,215;75,217;92,220;110,222" o:connectangles="0,0,0,0,0,0,0,0,0,0,0,0,0,0,0,0,0,0,0"/>
            </v:shape>
            <v:shape id="Freeform 1826" o:spid="_x0000_s2850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6eMEA&#10;AADdAAAADwAAAGRycy9kb3ducmV2LnhtbERPTYvCMBC9L/gfwgje1lQRkWoUUWQ9KNLu4nloxqbY&#10;TEqT1frvjSB4m8f7nMWqs7W4UesrxwpGwwQEceF0xaWCv9/d9wyED8gaa8ek4EEeVsve1wJT7e6c&#10;0S0PpYgh7FNUYEJoUil9YciiH7qGOHIX11oMEbal1C3eY7it5ThJptJixbHBYEMbQ8U1/7cKfuTZ&#10;T/Mq8+fimJ2O21FdHsxOqUG/W89BBOrCR/x273WcPxtP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++njBAAAA3QAAAA8AAAAAAAAAAAAAAAAAmAIAAGRycy9kb3du&#10;cmV2LnhtbFBLBQYAAAAABAAEAPUAAACGAwAAAAA=&#10;" path="m,5l3,,,5xe" fillcolor="#e15520" stroked="f">
              <v:path arrowok="t" o:connecttype="custom" o:connectlocs="0,5;3,0;0,5;0,5" o:connectangles="0,0,0,0"/>
            </v:shape>
            <v:shape id="Freeform 1827" o:spid="_x0000_s2851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8pcQA&#10;AADdAAAADwAAAGRycy9kb3ducmV2LnhtbERP20oDMRB9F/oPYQq+2WwL6ro2LV5QKn3q5QOGzXSz&#10;dDOJSdxd+/VGEHybw7nOcj3aTvQUYutYwXxWgCCunW65UXA8vN2UIGJC1tg5JgXfFGG9mlwtsdJu&#10;4B31+9SIHMKxQgUmJV9JGWtDFuPMeeLMnVywmDIMjdQBhxxuO7koijtpseXcYNDTi6H6vP+yCj6P&#10;D6+nTXi+N5fyfWit/+gvW6/U9XR8egSRaEz/4j/3Ruf55eIWfr/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vKXEAAAA3QAAAA8AAAAAAAAAAAAAAAAAmAIAAGRycy9k&#10;b3ducmV2LnhtbFBLBQYAAAAABAAEAPUAAACJAwAAAAA=&#10;" path="m2,r,l,5,2,xe" fillcolor="#e15820" stroked="f">
              <v:path arrowok="t" o:connecttype="custom" o:connectlocs="2,0;2,0;0,5;0,5;2,0" o:connectangles="0,0,0,0,0"/>
            </v:shape>
            <v:shape id="Freeform 1828" o:spid="_x0000_s2852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lCMQA&#10;AADdAAAADwAAAGRycy9kb3ducmV2LnhtbERPS2vCQBC+F/wPywje6kYPItE1FMUH0lK1UuhtyE4e&#10;mp2N2dWk/75bKPQ2H99z5klnKvGgxpWWFYyGEQji1OqScwXnj/XzFITzyBory6Tgmxwki97THGNt&#10;Wz7S4+RzEULYxaig8L6OpXRpQQbd0NbEgctsY9AH2ORSN9iGcFPJcRRNpMGSQ0OBNS0LSq+nu1Gw&#10;2tj3r+1t+5af273Ew+erzS5OqUG/e5mB8NT5f/Gfe6fD/Ol4A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5QjEAAAA3QAAAA8AAAAAAAAAAAAAAAAAmAIAAGRycy9k&#10;b3ducmV2LnhtbFBLBQYAAAAABAAEAPUAAACJAwAAAAA=&#10;" path="m52,r,l47,2r3,3l52,xm3,219r,-2l,217r3,2xe" fillcolor="#e25b20" stroked="f">
              <v:path arrowok="t" o:connecttype="custom" o:connectlocs="52,0;52,0;47,2;50,5;52,0;3,219;3,217;0,217;3,219" o:connectangles="0,0,0,0,0,0,0,0,0"/>
              <o:lock v:ext="edit" verticies="t"/>
            </v:shape>
            <v:shape id="Freeform 1829" o:spid="_x0000_s2853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kmsMA&#10;AADdAAAADwAAAGRycy9kb3ducmV2LnhtbERPS2vCQBC+C/0PyxR6kbppkBqiq5QWwZvWFs9DdszD&#10;7GzMbDX+e7dQ6G0+vucsVoNr1YV6qT0beJkkoIgLb2suDXx/rZ8zUBKQLbaeycCNBFbLh9ECc+uv&#10;/EmXfShVDGHJ0UAVQpdrLUVFDmXiO+LIHX3vMETYl9r2eI3hrtVpkrxqhzXHhgo7eq+oOO1/nAGp&#10;ZTbuDum52cr6vDsePqZZ0xjz9Di8zUEFGsK/+M+9sXF+ls7g95t4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/kmsMAAADdAAAADwAAAAAAAAAAAAAAAACYAgAAZHJzL2Rv&#10;d25yZXYueG1sUEsFBgAAAAAEAAQA9QAAAIgDAAAAAA==&#10;" path="m52,r,l49,3,52,xm5,217r,-5l2,212r-2,l2,215r3,2xe" fillcolor="#e25e20" stroked="f">
              <v:path arrowok="t" o:connecttype="custom" o:connectlocs="52,0;52,0;49,3;49,3;52,0;5,217;5,212;2,212;0,212;2,215;5,217" o:connectangles="0,0,0,0,0,0,0,0,0,0,0"/>
              <o:lock v:ext="edit" verticies="t"/>
            </v:shape>
            <v:shape id="Freeform 1830" o:spid="_x0000_s2854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BcQA&#10;AADdAAAADwAAAGRycy9kb3ducmV2LnhtbESPT0/DMAzF70h8h8hI3FjKhNBalk2oE4Ij+8Pdary2&#10;onFKknVhnx4fkHaz9Z7f+3m5zm5QE4XYezbwOCtAETfe9twaOOzfHhagYkK2OHgmA78UYb26vVli&#10;Zf2ZtzTtUqskhGOFBrqUxkrr2HTkMM78SCza0QeHSdbQahvwLOFu0POieNYOe5aGDkeqO2q+dydn&#10;IJS5brBOm7K9/PDlPU9fn09HY+7v8usLqEQ5Xc3/1x9W8Bdz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ugXEAAAA3QAAAA8AAAAAAAAAAAAAAAAAmAIAAGRycy9k&#10;b3ducmV2LnhtbFBLBQYAAAAABAAEAPUAAACJAwAAAAA=&#10;" path="m55,3l52,,50,5r2,l55,3xm5,215r3,l8,210r-5,l,210r3,2l5,215xe" fillcolor="#e36121" stroked="f">
              <v:path arrowok="t" o:connecttype="custom" o:connectlocs="55,3;52,0;50,5;52,5;55,3;5,215;8,215;8,210;3,210;0,210;3,212;5,215" o:connectangles="0,0,0,0,0,0,0,0,0,0,0,0"/>
              <o:lock v:ext="edit" verticies="t"/>
            </v:shape>
            <v:shape id="Freeform 1831" o:spid="_x0000_s2855" style="position:absolute;left:5872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1k8YA&#10;AADdAAAADwAAAGRycy9kb3ducmV2LnhtbERPS2vCQBC+C/6HZYReRDcNpWh0FRFK20NbX+B1yI5J&#10;MDu7Zrcm+uu7hUJv8/E9Z77sTC2u1PjKsoLHcQKCOLe64kLBYf8ymoDwAVljbZkU3MjDctHvzTHT&#10;tuUtXXehEDGEfYYKyhBcJqXPSzLox9YRR+5kG4MhwqaQusE2hptapknyLA1WHBtKdLQuKT/vvo2C&#10;+vXjfdN+PrnbcX2Sl3R4d1+Xu1IPg241AxGoC//iP/ebjvMn6RR+v4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+1k8YAAADdAAAADwAAAAAAAAAAAAAAAACYAgAAZHJz&#10;L2Rvd25yZXYueG1sUEsFBgAAAAAEAAQA9QAAAIsDAAAAAA==&#10;" path="m52,r,l47,5r3,l52,xm3,209r2,l8,209,5,204r-2,l,204r,3l3,209xe" fillcolor="#e36421" stroked="f">
              <v:path arrowok="t" o:connecttype="custom" o:connectlocs="52,0;52,0;47,5;50,5;50,5;52,0;3,209;5,209;8,209;5,204;3,204;0,204;0,207;3,209" o:connectangles="0,0,0,0,0,0,0,0,0,0,0,0,0,0"/>
              <o:lock v:ext="edit" verticies="t"/>
            </v:shape>
            <v:shape id="Freeform 1832" o:spid="_x0000_s2856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BqccA&#10;AADdAAAADwAAAGRycy9kb3ducmV2LnhtbESPQUvDQBCF74L/YRnBi9iNFqTEbktpCXioSBOl1yE7&#10;TdJmZ8PumsZ/7xwEbzO8N+99s1xPrlcjhdh5NvA0y0AR19523Bj4rIrHBaiYkC32nsnAD0VYr25v&#10;lphbf+UDjWVqlIRwzNFAm9KQax3rlhzGmR+IRTv54DDJGhptA14l3PX6OctetMOOpaHFgbYt1Zfy&#10;2xnIin2VjvtdFR7G4/n941CU4/zLmPu7afMKKtGU/s1/129W8Bd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wanHAAAA3QAAAA8AAAAAAAAAAAAAAAAAmAIAAGRy&#10;cy9kb3ducmV2LnhtbFBLBQYAAAAABAAEAPUAAACMAwAAAAA=&#10;" path="m54,l52,,49,5r3,l54,xm2,205r3,l10,205,7,200r-5,l,200r,2l2,205xe" fillcolor="#e46821" stroked="f">
              <v:path arrowok="t" o:connecttype="custom" o:connectlocs="54,0;52,0;49,5;49,5;52,5;54,0;2,205;5,205;10,205;7,200;2,200;0,200;0,202;2,205" o:connectangles="0,0,0,0,0,0,0,0,0,0,0,0,0,0"/>
              <o:lock v:ext="edit" verticies="t"/>
            </v:shape>
            <v:shape id="Freeform 1833" o:spid="_x0000_s2857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2fsIA&#10;AADdAAAADwAAAGRycy9kb3ducmV2LnhtbERP32vCMBB+F/wfwgl709QNpnRGcY6BiEOs+n40Z9PZ&#10;XEoTbfffm4Hg2318P2+26GwlbtT40rGC8SgBQZw7XXKh4Hj4Hk5B+ICssXJMCv7Iw2Le780w1a7l&#10;Pd2yUIgYwj5FBSaEOpXS54Ys+pGriSN3do3FEGFTSN1gG8NtJV+T5F1aLDk2GKxpZSi/ZFergFeT&#10;8+futF3/lMevbN+eNv7XoFIvg275ASJQF57ih3ut4/zp2xj+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XZ+wgAAAN0AAAAPAAAAAAAAAAAAAAAAAJgCAABkcnMvZG93&#10;bnJldi54bWxQSwUGAAAAAAQABAD1AAAAhwMAAAAA&#10;" path="m57,r,l54,,52,5r2,l57,xm7,199r3,l12,199r,-5l7,194r-7,l2,197r5,2xe" fillcolor="#e46b21" stroked="f">
              <v:path arrowok="t" o:connecttype="custom" o:connectlocs="57,0;57,0;54,0;52,5;54,5;54,5;57,0;7,199;10,199;12,199;12,194;7,194;0,194;2,197;7,199" o:connectangles="0,0,0,0,0,0,0,0,0,0,0,0,0,0,0"/>
              <o:lock v:ext="edit" verticies="t"/>
            </v:shape>
            <v:shape id="Freeform 1834" o:spid="_x0000_s2858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deMQA&#10;AADdAAAADwAAAGRycy9kb3ducmV2LnhtbERPTWvCQBC9F/oflhF6azba0krMRkpLizcxVbyO2TEJ&#10;Zmdjdo2pv94VhN7m8T4nnQ+mET11rrasYBzFIIgLq2suFax/v5+nIJxH1thYJgV/5GCePT6kmGh7&#10;5hX1uS9FCGGXoILK+zaR0hUVGXSRbYkDt7edQR9gV0rd4TmEm0ZO4vhNGqw5NFTY0mdFxSE/GQVL&#10;7HeXr93K9MfNe35c/LyetrVV6mk0fMxAeBr8v/juXugwf/oyg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3XjEAAAA3QAAAA8AAAAAAAAAAAAAAAAAmAIAAGRycy9k&#10;b3ducmV2LnhtbFBLBQYAAAAABAAEAPUAAACJAwAAAAA=&#10;" path="m60,l57,,52,3r3,2l57,5,60,xm8,195r2,l15,195r,-5l8,190,,187r3,5l8,195xe" fillcolor="#e56e21" stroked="f">
              <v:path arrowok="t" o:connecttype="custom" o:connectlocs="60,0;57,0;57,0;52,3;55,5;57,5;60,0;8,195;10,195;15,195;15,190;8,190;0,187;3,192;8,195" o:connectangles="0,0,0,0,0,0,0,0,0,0,0,0,0,0,0"/>
              <o:lock v:ext="edit" verticies="t"/>
            </v:shape>
            <v:shape id="Freeform 1835" o:spid="_x0000_s2859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/zsMA&#10;AADdAAAADwAAAGRycy9kb3ducmV2LnhtbERPTWvCQBC9F/wPywje6sYqRaKriFQJuZRGweuYHZNg&#10;djZm1xj/fbdQ8DaP9znLdW9q0VHrKssKJuMIBHFudcWFguNh9z4H4TyyxtoyKXiSg/Vq8LbEWNsH&#10;/1CX+UKEEHYxKii9b2IpXV6SQTe2DXHgLrY16ANsC6lbfIRwU8uPKPqUBisODSU2tC0pv2Z3o6DL&#10;kq+DvM2eyTH93p/MPr2cZarUaNhvFiA89f4l/ncnOsyfT6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V/zsMAAADdAAAADwAAAAAAAAAAAAAAAACYAgAAZHJzL2Rv&#10;d25yZXYueG1sUEsFBgAAAAAEAAQA9QAAAIgDAAAAAA==&#10;" path="m59,r,l57,,54,2r3,l57,5,59,xm5,189r7,l17,189r,-5l10,184,,182r2,2l5,189xe" fillcolor="#e57121" stroked="f">
              <v:path arrowok="t" o:connecttype="custom" o:connectlocs="59,0;59,0;57,0;54,2;57,2;57,5;59,0;5,189;12,189;17,189;17,184;10,184;0,182;2,184;5,189" o:connectangles="0,0,0,0,0,0,0,0,0,0,0,0,0,0,0"/>
              <o:lock v:ext="edit" verticies="t"/>
            </v:shape>
            <v:shape id="Freeform 1836" o:spid="_x0000_s2860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8RcMA&#10;AADdAAAADwAAAGRycy9kb3ducmV2LnhtbERP3WrCMBS+F/YO4Qx2p6lddVKNMgqDgRfD6gMcmrO2&#10;2JyEJKvdnt4MBrs7H9/v2R0mM4iRfOgtK1guMhDEjdU9twou57f5BkSIyBoHy6TgmwIc9g+zHZba&#10;3vhEYx1bkUI4lKigi9GVUoamI4NhYR1x4j6tNxgT9K3UHm8p3Awyz7K1NNhzaujQUdVRc62/jILq&#10;uPYfhVt5d16O/PNS5CNXuVJPj9PrFkSkKf6L/9zvOs3fPBfw+00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48RcMAAADdAAAADwAAAAAAAAAAAAAAAACYAgAAZHJzL2Rv&#10;d25yZXYueG1sUEsFBgAAAAAEAAQA9QAAAIgDAAAAAA==&#10;" path="m62,2r-2,l57,,55,5r2,l60,7,62,2xm5,184r8,3l20,187r,-3l20,182r-10,l,179r3,3l5,184xe" fillcolor="#e57422" stroked="f">
              <v:path arrowok="t" o:connecttype="custom" o:connectlocs="62,2;60,2;57,0;55,5;57,5;60,7;62,2;5,184;13,187;20,187;20,184;20,182;10,182;0,179;3,182;5,184" o:connectangles="0,0,0,0,0,0,0,0,0,0,0,0,0,0,0,0"/>
              <o:lock v:ext="edit" verticies="t"/>
            </v:shape>
            <v:shape id="Freeform 1837" o:spid="_x0000_s2861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RgMIA&#10;AADdAAAADwAAAGRycy9kb3ducmV2LnhtbERPTYvCMBC9L/gfwgje1lTdSqlGEdkF97TYXe9jMzbF&#10;ZlKaqPXfmwXB2zze5yzXvW3ElTpfO1YwGScgiEuna64U/P1+vWcgfEDW2DgmBXfysF4N3paYa3fj&#10;PV2LUIkYwj5HBSaENpfSl4Ys+rFriSN3cp3FEGFXSd3hLYbbRk6TZC4t1hwbDLa0NVSei4tVsPuZ&#10;Hr6Pn2V6SYg/Tlm6LyZzo9Ro2G8WIAL14SV+unc6zs9mKfx/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NGAwgAAAN0AAAAPAAAAAAAAAAAAAAAAAJgCAABkcnMvZG93&#10;bnJldi54bWxQSwUGAAAAAAQABAD1AAAAhwMAAAAA&#10;" path="m62,3l62,,59,,54,5r3,l59,5,62,3xm5,180r10,2l22,182r,-5l10,177,,172r2,5l5,180xe" fillcolor="#e67824" stroked="f">
              <v:path arrowok="t" o:connecttype="custom" o:connectlocs="62,3;62,0;59,0;54,5;57,5;59,5;62,3;5,180;15,182;22,182;22,177;10,177;0,172;2,177;5,180" o:connectangles="0,0,0,0,0,0,0,0,0,0,0,0,0,0,0"/>
              <o:lock v:ext="edit" verticies="t"/>
            </v:shape>
            <v:shape id="Freeform 1838" o:spid="_x0000_s2862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amMMA&#10;AADdAAAADwAAAGRycy9kb3ducmV2LnhtbERPTWsCMRC9C/0PYQq9aaKCymqUalvYXoRuRa/DZtws&#10;3UyWTarbf98Igrd5vM9ZbXrXiAt1ofasYTxSIIhLb2quNBy+P4YLECEiG2w8k4Y/CrBZPw1WmBl/&#10;5S+6FLESKYRDhhpsjG0mZSgtOQwj3xIn7uw7hzHBrpKmw2sKd42cKDWTDmtODRZb2lkqf4pfp2Ga&#10;t/ti7LZ2ntv37VF9nt4OirV+ee5flyAi9fEhvrtzk+YvpjO4fZ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amMMAAADdAAAADwAAAAAAAAAAAAAAAACYAgAAZHJzL2Rv&#10;d25yZXYueG1sUEsFBgAAAAAEAAQA9QAAAIgDAAAAAA==&#10;" path="m65,2l62,,60,,57,5r3,l62,5,65,2xm5,174r10,3l25,177r,-3l25,172,13,169,,167r3,2l5,174xe" fillcolor="#e67a24" stroked="f">
              <v:path arrowok="t" o:connecttype="custom" o:connectlocs="65,2;62,0;60,0;57,5;60,5;62,5;65,2;5,174;15,177;25,177;25,174;25,172;13,169;0,167;3,169;5,174" o:connectangles="0,0,0,0,0,0,0,0,0,0,0,0,0,0,0,0"/>
              <o:lock v:ext="edit" verticies="t"/>
            </v:shape>
            <v:shape id="Freeform 1839" o:spid="_x0000_s2863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qR8EA&#10;AADdAAAADwAAAGRycy9kb3ducmV2LnhtbERPS4vCMBC+L/gfwgje1tTHrlKNIoKgJ1lX70MzNsVm&#10;UpvY1n9vhIW9zcf3nOW6s6VoqPaFYwWjYQKCOHO64FzB+Xf3OQfhA7LG0jEpeJKH9ar3scRUu5Z/&#10;qDmFXMQQ9ikqMCFUqZQ+M2TRD11FHLmrqy2GCOtc6hrbGG5LOU6Sb2mx4NhgsKKtoex2elgFh6Nr&#10;75Pn7MtMrxX5/Nxcpl4qNeh3mwWIQF34F/+59zrOn09m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+akfBAAAA3QAAAA8AAAAAAAAAAAAAAAAAmAIAAGRycy9kb3du&#10;cmV2LnhtbFBLBQYAAAAABAAEAPUAAACGAwAAAAA=&#10;" path="m64,l62,,59,,57,5r2,l62,5,64,xm5,167r10,5l27,172r,-2l27,167,12,165,,160r2,5l5,167xe" fillcolor="#e77d25" stroked="f">
              <v:path arrowok="t" o:connecttype="custom" o:connectlocs="64,0;62,0;59,0;57,5;59,5;62,5;64,0;5,167;15,172;27,172;27,170;27,167;12,165;0,160;2,165;5,167" o:connectangles="0,0,0,0,0,0,0,0,0,0,0,0,0,0,0,0"/>
              <o:lock v:ext="edit" verticies="t"/>
            </v:shape>
            <v:shape id="Freeform 1840" o:spid="_x0000_s2864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R0sYA&#10;AADdAAAADwAAAGRycy9kb3ducmV2LnhtbESPQWvCQBCF74L/YZlCb3WjlSKpq1QlKChCrdDrkB2T&#10;YHY2ZFeN/fWdg+BthvfmvW+m887V6kptqDwbGA4SUMS5txUXBo4/2dsEVIjIFmvPZOBOAeazfm+K&#10;qfU3/qbrIRZKQjikaKCMsUm1DnlJDsPAN8SinXzrMMraFtq2eJNwV+tRknxohxVLQ4kNLUvKz4eL&#10;M+D+tovNuhkef9fZqsr2Xch3450xry/d1yeoSF18mh/XGyv4k3f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xR0sYAAADdAAAADwAAAAAAAAAAAAAAAACYAgAAZHJz&#10;L2Rvd25yZXYueG1sUEsFBgAAAAAEAAQA9QAAAIsDAAAAAA==&#10;" path="m64,l62,,59,,55,2r4,3l62,5r,-3l64,xm2,162r13,2l27,167r,-3l27,162,12,159,,154r,3l2,162xe" fillcolor="#e78026" stroked="f">
              <v:path arrowok="t" o:connecttype="custom" o:connectlocs="64,0;62,0;59,0;55,2;59,5;62,5;62,2;64,0;2,162;15,164;27,167;27,164;27,162;12,159;0,154;0,157;2,162" o:connectangles="0,0,0,0,0,0,0,0,0,0,0,0,0,0,0,0,0"/>
              <o:lock v:ext="edit" verticies="t"/>
            </v:shape>
            <v:shape id="Freeform 1841" o:spid="_x0000_s2865" style="position:absolute;left:5847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v8MMA&#10;AADdAAAADwAAAGRycy9kb3ducmV2LnhtbERPzWoCMRC+C75DGKE3zVqh2NUo2iJoL8XVBxg342Yx&#10;mWw3qbu+fVMo9DYf3+8s172z4k5tqD0rmE4yEMSl1zVXCs6n3XgOIkRkjdYzKXhQgPVqOFhirn3H&#10;R7oXsRIphEOOCkyMTS5lKA05DBPfECfu6luHMcG2krrFLoU7K5+z7EU6rDk1GGzozVB5K76dgk23&#10;N8U1HuzH+2X3+WWP5jQrt0o9jfrNAkSkPv6L/9x7nebPZ6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9v8MMAAADdAAAADwAAAAAAAAAAAAAAAACYAgAAZHJzL2Rv&#10;d25yZXYueG1sUEsFBgAAAAAEAAQA9QAAAIgDAAAAAA==&#10;" path="m65,l62,,60,,58,3r2,2l65,5,65,xm3,155r12,5l30,162r,-2l28,157,13,155,,147r3,5l3,155xe" fillcolor="#e88327" stroked="f">
              <v:path arrowok="t" o:connecttype="custom" o:connectlocs="65,0;62,0;60,0;58,3;60,5;65,5;65,0;3,155;15,160;30,162;30,160;28,157;13,155;0,147;3,152;3,155" o:connectangles="0,0,0,0,0,0,0,0,0,0,0,0,0,0,0,0"/>
              <o:lock v:ext="edit" verticies="t"/>
            </v:shape>
            <v:shape id="Freeform 1842" o:spid="_x0000_s2866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3UcQA&#10;AADdAAAADwAAAGRycy9kb3ducmV2LnhtbESPzW4CMQyE75X6DpGReitZqgrQQkBtRQWIEz8PYG3c&#10;7IqNs0pSWPr09QGJm60Zz3yeL3vfqgvF1AQ2MBoWoIirYBt2Bk7H79cpqJSRLbaBycCNEiwXz09z&#10;LG248p4uh+yUhHAq0UCdc1dqnaqaPKZh6IhF+wnRY5Y1Om0jXiXct/qtKMbaY8PSUGNHXzVV58Ov&#10;NxA//3J0Zzdxq2Ktdzs+bS2tjHkZ9B8zUJn6/DDfrzdW8Kfv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t1HEAAAA3QAAAA8AAAAAAAAAAAAAAAAAmAIAAGRycy9k&#10;b3ducmV2LnhtbFBLBQYAAAAABAAEAPUAAACJAwAAAAA=&#10;" path="m67,3r-3,l60,,57,5r5,l64,8,67,3xm5,152r12,5l32,160r-2,-3l30,155,15,152,,142r2,5l5,152xe" fillcolor="#e88728" stroked="f">
              <v:path arrowok="t" o:connecttype="custom" o:connectlocs="67,3;64,3;60,0;57,5;62,5;64,8;67,3;5,152;17,157;32,160;30,157;30,155;15,152;0,142;2,147;5,152" o:connectangles="0,0,0,0,0,0,0,0,0,0,0,0,0,0,0,0"/>
              <o:lock v:ext="edit" verticies="t"/>
            </v:shape>
            <v:shape id="Freeform 1843" o:spid="_x0000_s2867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5rsIA&#10;AADdAAAADwAAAGRycy9kb3ducmV2LnhtbERPTWvCQBC9F/oflil4qxulWI2uUlsELxaiuXgbsmMS&#10;mp0N2anGf+8Kgrd5vM9ZrHrXqDN1ofZsYDRMQBEX3tZcGsgPm/cpqCDIFhvPZOBKAVbL15cFptZf&#10;OKPzXkoVQzikaKASaVOtQ1GRwzD0LXHkTr5zKBF2pbYdXmK4a/Q4SSbaYc2xocKWvisq/vb/zoDN&#10;fo6t2H49+81dvpud7GdyEGMGb/3XHJRQL0/xw721cf70YwT3b+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/muwgAAAN0AAAAPAAAAAAAAAAAAAAAAAJgCAABkcnMvZG93&#10;bnJldi54bWxQSwUGAAAAAAQABAD1AAAAhwMAAAAA&#10;" path="m67,2r-5,l60,,55,5r5,l64,7,67,2xm2,144r13,8l30,154r,-2l30,149,15,144,,137r,5l2,144xe" fillcolor="#e98a29" stroked="f">
              <v:path arrowok="t" o:connecttype="custom" o:connectlocs="67,2;62,2;60,0;55,5;60,5;64,7;67,2;2,144;15,152;30,154;30,152;30,149;15,144;0,137;0,137;0,142;2,144" o:connectangles="0,0,0,0,0,0,0,0,0,0,0,0,0,0,0,0,0"/>
              <o:lock v:ext="edit" verticies="t"/>
            </v:shape>
            <v:shape id="Freeform 1844" o:spid="_x0000_s2868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3esMA&#10;AADdAAAADwAAAGRycy9kb3ducmV2LnhtbERPTWvCQBC9F/wPyxS8FN0oqUjqKlIt5tpY0OOQnWZD&#10;s7NpdjXpv3cFobd5vM9ZbQbbiCt1vnasYDZNQBCXTtdcKfg6fkyWIHxA1tg4JgV/5GGzHj2tMNOu&#10;50+6FqESMYR9hgpMCG0mpS8NWfRT1xJH7tt1FkOEXSV1h30Mt42cJ8lCWqw5Nhhs6d1Q+VNcrILD&#10;XvavuzQ3TZEfz/vfxenFpielxs/D9g1EoCH8ix/uXMf5y3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3esMAAADdAAAADwAAAAAAAAAAAAAAAACYAgAAZHJzL2Rv&#10;d25yZXYueG1sUEsFBgAAAAAEAAQA9QAAAIgDAAAAAA==&#10;" path="m64,3l62,,57,,55,3r,2l57,5r5,3l64,3xm,137r15,10l30,150r,-3l30,145,15,140,,132r,3l,137xe" fillcolor="#ea8d2a" stroked="f">
              <v:path arrowok="t" o:connecttype="custom" o:connectlocs="64,3;62,0;57,0;55,3;55,5;57,5;62,8;64,3;0,137;15,147;30,150;30,147;30,145;15,140;0,132;0,135;0,135;0,137;0,137" o:connectangles="0,0,0,0,0,0,0,0,0,0,0,0,0,0,0,0,0,0,0"/>
              <o:lock v:ext="edit" verticies="t"/>
            </v:shape>
            <v:shape id="Freeform 1845" o:spid="_x0000_s2869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KdsQA&#10;AADdAAAADwAAAGRycy9kb3ducmV2LnhtbERPS2vCQBC+C/6HZQQvpW7UYm3MKhqQ9tAefNDzkJ08&#10;NDsbsqvG/vpuoeBtPr7nJKvO1OJKrassKxiPIhDEmdUVFwqOh+3zHITzyBpry6TgTg5Wy34vwVjb&#10;G+/ouveFCCHsYlRQet/EUrqsJINuZBviwOW2NegDbAupW7yFcFPLSRTNpMGKQ0OJDaUlZef9xSio&#10;6p/08yRT/Hpbu+/XzdOU8+xdqeGgWy9AeOr8Q/zv/tBh/vxl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inbEAAAA3QAAAA8AAAAAAAAAAAAAAAAAmAIAAGRycy9k&#10;b3ducmV2LnhtbFBLBQYAAAAABAAEAPUAAACJAwAAAAA=&#10;" path="m64,2l60,,55,,52,5r5,l62,7r,-2l64,2xm,132r15,7l30,144r,-2l30,139,15,134,,127r,2l,132xe" fillcolor="#ea902b" stroked="f">
              <v:path arrowok="t" o:connecttype="custom" o:connectlocs="64,2;60,0;55,0;52,5;57,5;62,7;62,5;64,2;0,132;15,139;30,144;30,142;30,139;15,134;0,127;0,129;0,132" o:connectangles="0,0,0,0,0,0,0,0,0,0,0,0,0,0,0,0,0"/>
              <o:lock v:ext="edit" verticies="t"/>
            </v:shape>
            <v:shape id="Freeform 1846" o:spid="_x0000_s2870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1+8MA&#10;AADdAAAADwAAAGRycy9kb3ducmV2LnhtbERPS2sCMRC+F/wPYQRvNauIytYoRVC8iS9qb9PNdHfp&#10;ZrImUeO/bwpCb/PxPWe2iKYRN3K+tqxg0M9AEBdW11wqOB5Wr1MQPiBrbCyTggd5WMw7LzPMtb3z&#10;jm77UIoUwj5HBVUIbS6lLyoy6Pu2JU7ct3UGQ4KulNrhPYWbRg6zbCwN1pwaKmxpWVHxs78aBW5y&#10;HFyG54/VZ4yXzXm7PpmveFKq143vbyACxfAvfro3Os2fjk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+1+8MAAADdAAAADwAAAAAAAAAAAAAAAACYAgAAZHJzL2Rv&#10;d25yZXYueG1sUEsFBgAAAAAEAAQA9QAAAIgDAAAAAA==&#10;" path="m62,3l57,,55,,50,5r5,l60,5r2,l62,3xm,127r15,8l30,140r,-3l30,135,15,130,,122r,3l,127xe" fillcolor="#eb932b" stroked="f">
              <v:path arrowok="t" o:connecttype="custom" o:connectlocs="62,3;57,0;55,0;50,5;55,5;60,5;62,5;62,3;0,127;15,135;30,140;30,137;30,135;15,130;0,122;0,125;0,127" o:connectangles="0,0,0,0,0,0,0,0,0,0,0,0,0,0,0,0,0"/>
              <o:lock v:ext="edit" verticies="t"/>
            </v:shape>
            <v:shape id="Freeform 1847" o:spid="_x0000_s2871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JqMEA&#10;AADdAAAADwAAAGRycy9kb3ducmV2LnhtbESPzQrCMBCE74LvEFbwpqmiItUoIgieBH/A69KsbWmz&#10;qU2s1ac3guBtl5n5dna5bk0pGqpdblnBaBiBIE6szjlVcDnvBnMQziNrLC2Tghc5WK+6nSXG2j75&#10;SM3JpyJA2MWoIPO+iqV0SUYG3dBWxEG72dqgD2udSl3jM8BNKcdRNJMGcw4XMqxom1FSnB4mUIrm&#10;8Li99biQ96vfR0c3K0aJUv1eu1mA8NT6v/mX3utQfz6ZwvebM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CajBAAAA3QAAAA8AAAAAAAAAAAAAAAAAmAIAAGRycy9kb3du&#10;cmV2LnhtbFBLBQYAAAAABAAEAPUAAACGAwAAAAA=&#10;" path="m62,2l57,,52,,50,2r,3l55,5r5,l60,2r2,xm,122r15,7l30,134r,-2l30,129,15,124,,114r,5l,122xe" fillcolor="#eb962a" stroked="f">
              <v:path arrowok="t" o:connecttype="custom" o:connectlocs="62,2;57,0;52,0;50,2;50,5;55,5;60,5;60,2;62,2;0,122;15,129;30,134;30,132;30,129;15,124;0,114;0,119;0,122" o:connectangles="0,0,0,0,0,0,0,0,0,0,0,0,0,0,0,0,0,0"/>
              <o:lock v:ext="edit" verticies="t"/>
            </v:shape>
            <v:shape id="Freeform 1848" o:spid="_x0000_s2872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0DMMA&#10;AADdAAAADwAAAGRycy9kb3ducmV2LnhtbERPTWuDQBC9F/oflgn01qwJbRDrKqEQiJeSmBxyHNyp&#10;Gt1ZcbfR/PtsodDbPN7npPlsenGj0bWWFayWEQjiyuqWawXn0+41BuE8ssbeMim4k4M8e35KMdF2&#10;4iPdSl+LEMIuQQWN90MipasaMuiWdiAO3LcdDfoAx1rqEacQbnq5jqKNNNhyaGhwoM+Gqq78MQrK&#10;a3uRh11xn49su/hrX8h1/K7Uy2LefoDwNPt/8Z97r8P8+G0Dv9+EE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y0DMMAAADdAAAADwAAAAAAAAAAAAAAAACYAgAAZHJzL2Rv&#10;d25yZXYueG1sUEsFBgAAAAAEAAQA9QAAAIgDAAAAAA==&#10;" path="m60,l55,,50,r,3l47,5r5,l57,5,60,3,60,xm,117r15,8l30,130r,-3l30,125,15,120,,110r,2l,117xe" fillcolor="#ec9a2a" stroked="f">
              <v:path arrowok="t" o:connecttype="custom" o:connectlocs="60,0;55,0;50,0;50,3;47,5;52,5;57,5;60,3;60,0;0,117;15,125;30,130;30,127;30,125;15,120;0,110;0,112;0,117" o:connectangles="0,0,0,0,0,0,0,0,0,0,0,0,0,0,0,0,0,0"/>
              <o:lock v:ext="edit" verticies="t"/>
            </v:shape>
            <v:shape id="Freeform 1849" o:spid="_x0000_s2873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9sMA&#10;AADdAAAADwAAAGRycy9kb3ducmV2LnhtbERPzWrCQBC+F/oOyxS8FN0oUkPqKiIq9tCDPw8wZMds&#10;aHY2ZkdN375bKPQ2H9/vzJe9b9SdulgHNjAeZaCIy2BrrgycT9thDioKssUmMBn4pgjLxfPTHAsb&#10;Hnyg+1EqlUI4FmjAibSF1rF05DGOQkucuEvoPEqCXaVth48U7hs9ybI37bHm1OCwpbWj8ut48wZ2&#10;F9f6D/d6lUOQ82an888wKY0ZvPSrd1BCvfyL/9x7m+bn0xn8fpNO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ab9sMAAADdAAAADwAAAAAAAAAAAAAAAACYAgAAZHJzL2Rv&#10;d25yZXYueG1sUEsFBgAAAAAEAAQA9QAAAIgDAAAAAA==&#10;" path="m60,l55,,50,,47,2,45,5r7,l57,5r,-3l60,xm,109r15,10l30,124r,-2l30,119,15,114,2,104,,107r,2xe" fillcolor="#ec9d28" stroked="f">
              <v:path arrowok="t" o:connecttype="custom" o:connectlocs="60,0;55,0;50,0;47,2;45,5;52,5;57,5;57,2;60,0;0,109;15,119;30,124;30,122;30,119;15,114;2,104;0,107;0,109" o:connectangles="0,0,0,0,0,0,0,0,0,0,0,0,0,0,0,0,0,0"/>
              <o:lock v:ext="edit" verticies="t"/>
            </v:shape>
            <v:shape id="Freeform 1850" o:spid="_x0000_s2874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vRcYA&#10;AADdAAAADwAAAGRycy9kb3ducmV2LnhtbESPT0vDQBDF74LfYRnBS7ET/yBt7LaIKCr0Yi09D9kx&#10;CWZn4+42id/eOQi9zfDevPeb1WbynRk4pjaIhet5AYalCq6V2sL+8+VqASZlEkddELbwywk26/Oz&#10;FZUujPLBwy7XRkMklWShybkvEVPVsKc0Dz2Lal8hesq6xhpdpFHDfYc3RXGPnlrRhoZ6fmq4+t4d&#10;vYVx9uqWh+3z7fvwI7jtcRYPeLT28mJ6fACTecon8//1m1P8xZ3i6jc6Aq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vRcYAAADdAAAADwAAAAAAAAAAAAAAAACYAgAAZHJz&#10;L2Rvd25yZXYueG1sUEsFBgAAAAAEAAQA9QAAAIsDAAAAAA==&#10;" path="m57,l52,,47,,45,3r5,2l55,5,57,3,57,xm,105r15,10l30,120r,-3l30,115,15,110,2,100r,2l,105xe" fillcolor="#eda025" stroked="f">
              <v:path arrowok="t" o:connecttype="custom" o:connectlocs="57,0;52,0;47,0;45,3;45,3;50,5;55,5;57,3;57,0;0,105;15,115;30,120;30,117;30,115;15,110;2,100;2,102;0,105" o:connectangles="0,0,0,0,0,0,0,0,0,0,0,0,0,0,0,0,0,0"/>
              <o:lock v:ext="edit" verticies="t"/>
            </v:shape>
            <v:shape id="Freeform 1851" o:spid="_x0000_s2875" style="position:absolute;left:5847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kjsMA&#10;AADdAAAADwAAAGRycy9kb3ducmV2LnhtbERP3WrCMBS+F3yHcITdzXRDtOuMIopOwcGme4BDc9aU&#10;NiclybS+/TIYeHc+vt8zX/a2FRfyoXas4GmcgSAuna65UvB13j7mIEJE1tg6JgU3CrBcDAdzLLS7&#10;8iddTrESKYRDgQpMjF0hZSgNWQxj1xEn7tt5izFBX0nt8ZrCbSufs2wqLdacGgx2tDZUNqcfq4DO&#10;fvfRNLPtZvd+POjK7t82ZqLUw6hfvYKI1Me7+N+912l+Pnm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kjsMAAADdAAAADwAAAAAAAAAAAAAAAACYAgAAZHJzL2Rv&#10;d25yZXYueG1sUEsFBgAAAAAEAAQA9QAAAIgDAAAAAA==&#10;" path="m55,l50,,43,,40,2r8,3l53,5r,-3l55,xm,99r13,10l28,114r,-2l28,109,13,104,,94r,3l,99xe" fillcolor="#eda322" stroked="f">
              <v:path arrowok="t" o:connecttype="custom" o:connectlocs="55,0;50,0;43,0;43,0;40,2;40,2;48,5;53,5;53,2;55,0;0,99;13,109;28,114;28,112;28,109;13,104;0,94;0,97;0,99" o:connectangles="0,0,0,0,0,0,0,0,0,0,0,0,0,0,0,0,0,0,0"/>
              <o:lock v:ext="edit" verticies="t"/>
            </v:shape>
            <v:shape id="Freeform 1852" o:spid="_x0000_s2876" style="position:absolute;left:5847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FuMUA&#10;AADdAAAADwAAAGRycy9kb3ducmV2LnhtbESPQUsDMRCF74L/IYzgzWa1KHVtWqRYrB4Ea+l52IxJ&#10;cDNZkrhd/71zELzN8N68981yPcVejZRLSGzgetaAIu6SDewMHD62VwtQpSJb7BOTgR8qsF6dny2x&#10;tenE7zTuq1MSwqVFA77WodW6dJ4illkaiEX7TDlilTU7bTOeJDz2+qZp7nTEwNLgcaCNp+5r/x0N&#10;lOCf866Zu6e3+fjqjpttuH/pjbm8mB4fQFWa6r/573pnBX9xK/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MW4xQAAAN0AAAAPAAAAAAAAAAAAAAAAAJgCAABkcnMv&#10;ZG93bnJldi54bWxQSwUGAAAAAAQABAD1AAAAigMAAAAA&#10;" path="m53,2r-5,l43,,40,2,38,5r2,l45,7r8,l53,5r,-3xm,97r13,10l28,112r,-3l28,107,13,102,,92r,2l,97xe" fillcolor="#eea61e" stroked="f">
              <v:path arrowok="t" o:connecttype="custom" o:connectlocs="53,2;48,2;43,0;40,2;38,5;40,5;40,5;45,7;53,7;53,5;53,2;0,97;13,107;28,112;28,109;28,107;13,102;0,92;0,94;0,97" o:connectangles="0,0,0,0,0,0,0,0,0,0,0,0,0,0,0,0,0,0,0,0"/>
              <o:lock v:ext="edit" verticies="t"/>
            </v:shape>
            <v:shape id="Freeform 1853" o:spid="_x0000_s2877" style="position:absolute;left:5847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elsMA&#10;AADdAAAADwAAAGRycy9kb3ducmV2LnhtbERPS2vCQBC+C/6HZQq9SN0oVEJ0laBoS28+Lr0N2XET&#10;mp2N2Y1J/323IHibj+85q81ga3Gn1leOFcymCQjiwumKjYLLef+WgvABWWPtmBT8kofNejxaYaZd&#10;z0e6n4IRMYR9hgrKEJpMSl+UZNFPXUMcuatrLYYIWyN1i30Mt7WcJ8lCWqw4NpTY0Lak4ufUWQWH&#10;fPLd9fID3W2XHr5MM8mPplPq9WXIlyACDeEpfrg/dZyfvs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elsMAAADdAAAADwAAAAAAAAAAAAAAAACYAgAAZHJzL2Rv&#10;d25yZXYueG1sUEsFBgAAAAAEAAQA9QAAAIgDAAAAAA==&#10;" path="m53,3r-5,l40,,38,3r,2l40,5r5,3l50,8,53,5r,-2xm,92r13,10l28,107r,-2l28,102r-8,-2l13,97,8,92,3,85,,90r,2xe" fillcolor="#efab15" stroked="f">
              <v:path arrowok="t" o:connecttype="custom" o:connectlocs="53,3;48,3;40,0;40,0;38,3;38,5;38,5;40,5;45,8;50,8;53,5;53,3;0,92;13,102;28,107;28,105;28,102;20,100;13,97;8,92;3,85;0,90;0,92" o:connectangles="0,0,0,0,0,0,0,0,0,0,0,0,0,0,0,0,0,0,0,0,0,0,0"/>
              <o:lock v:ext="edit" verticies="t"/>
            </v:shape>
            <v:shape id="Freeform 1854" o:spid="_x0000_s2878" style="position:absolute;left:5847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RMMMA&#10;AADdAAAADwAAAGRycy9kb3ducmV2LnhtbERPTWvCQBC9F/wPywi91U0Fm5i6igimhZyqAa9jdpqE&#10;ZmdDdk3iv3cLhd7m8T5ns5tMKwbqXWNZwesiAkFcWt1wpaA4H18SEM4ja2wtk4I7OdhtZ08bTLUd&#10;+YuGk69ECGGXooLa+y6V0pU1GXQL2xEH7tv2Bn2AfSV1j2MIN61cRtGbNNhwaKixo0NN5c/pZhTs&#10;Y8yzOB+vcfGRr7OLabr16qDU83zav4PwNPl/8Z/7U4f5yWoJ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GRMMMAAADdAAAADwAAAAAAAAAAAAAAAACYAgAAZHJzL2Rv&#10;d25yZXYueG1sUEsFBgAAAAAEAAQA9QAAAIgDAAAAAA==&#10;" path="m53,2r-8,l40,,38,r,2l35,7,38,5r2,l45,5r5,2l50,5,53,2xm,87l13,97r15,5l28,99r,-2l20,94,13,92,8,87,3,80r,2l,87xe" fillcolor="#efae09" stroked="f">
              <v:path arrowok="t" o:connecttype="custom" o:connectlocs="53,2;45,2;40,0;40,0;38,0;38,2;35,7;38,5;40,5;45,5;50,7;50,5;53,2;0,87;13,97;28,102;28,99;28,97;20,94;13,92;8,87;3,80;3,82;0,87" o:connectangles="0,0,0,0,0,0,0,0,0,0,0,0,0,0,0,0,0,0,0,0,0,0,0,0"/>
              <o:lock v:ext="edit" verticies="t"/>
            </v:shape>
            <v:shape id="Freeform 1855" o:spid="_x0000_s2879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F7MMA&#10;AADdAAAADwAAAGRycy9kb3ducmV2LnhtbERP3WrCMBS+H/gO4Qi7m6mOjVqNIo6OiSCs8wGOzbEt&#10;Nielydrs7c1gsLvz8f2e9TaYVgzUu8aygvksAUFcWt1wpeD8lT+lIJxH1thaJgU/5GC7mTysMdN2&#10;5E8aCl+JGMIuQwW1910mpStrMuhmtiOO3NX2Bn2EfSV1j2MMN61cJMmrNNhwbKixo31N5a34Ngrs&#10;eEC9W76dgl9cjsdwfr+OuVHqcRp2KxCegv8X/7k/dJyfvjzD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F7MMAAADdAAAADwAAAAAAAAAAAAAAAACYAgAAZHJzL2Rv&#10;d25yZXYueG1sUEsFBgAAAAAEAAQA9QAAAIgDAAAAAA==&#10;" path="m47,3r-5,l37,,35,,32,5,30,8,35,5r2,l42,5r3,3l47,5r,-2xm,80r5,7l10,92r7,3l25,97r,-2l25,92,17,90,12,85,5,80,,75r,3l,80xe" fillcolor="#f0b100" stroked="f">
              <v:path arrowok="t" o:connecttype="custom" o:connectlocs="47,3;42,3;37,0;35,0;35,0;32,5;30,8;35,5;37,5;42,5;45,8;47,5;47,3;0,80;5,87;10,92;17,95;25,97;25,95;25,92;17,90;12,85;5,80;0,75;0,78;0,80" o:connectangles="0,0,0,0,0,0,0,0,0,0,0,0,0,0,0,0,0,0,0,0,0,0,0,0,0,0"/>
              <o:lock v:ext="edit" verticies="t"/>
            </v:shape>
            <v:shape id="Freeform 1856" o:spid="_x0000_s2880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0ZsUA&#10;AADdAAAADwAAAGRycy9kb3ducmV2LnhtbERPTWvCQBC9C/6HZYRepO5amiCpq4RSob0IxrbgbZqd&#10;JqHZ2ZDdavz3riB4m8f7nOV6sK04Uu8bxxrmMwWCuHSm4UrD537zuADhA7LB1jFpOJOH9Wo8WmJm&#10;3Il3dCxCJWII+ww11CF0mZS+rMmin7mOOHK/rrcYIuwraXo8xXDbyielUmmx4dhQY0evNZV/xb/V&#10;sEk/0jL5UgfFP99vhyTf5sV8qvXDZMhfQAQawl18c7+bOH+RPMP1m3i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RmxQAAAN0AAAAPAAAAAAAAAAAAAAAAAJgCAABkcnMv&#10;ZG93bnJldi54bWxQSwUGAAAAAAQABAD1AAAAigMAAAAA&#10;" path="m47,2l42,,37,,35,,32,2,30,5r,2l32,5r5,l42,5r3,2l45,5,47,2xm,75r5,7l10,87r7,2l25,92r,-3l25,87,17,84,12,79,7,75,2,70,,72r,3xe" fillcolor="#f0b500" stroked="f">
              <v:path arrowok="t" o:connecttype="custom" o:connectlocs="47,2;42,0;37,0;35,0;32,2;30,5;30,7;32,5;37,5;42,5;45,7;45,5;47,2;0,75;5,82;10,87;17,89;25,92;25,89;25,87;17,84;12,79;7,75;2,70;0,72;0,75" o:connectangles="0,0,0,0,0,0,0,0,0,0,0,0,0,0,0,0,0,0,0,0,0,0,0,0,0,0"/>
              <o:lock v:ext="edit" verticies="t"/>
            </v:shape>
            <v:shape id="Freeform 1857" o:spid="_x0000_s2881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mh8QA&#10;AADdAAAADwAAAGRycy9kb3ducmV2LnhtbERP22rCQBB9L/Qflin4VjcW0kp0E0QqBKQUY8HXaXZy&#10;0exsyK6a9uu7QsG3OZzrLLPRdOJCg2stK5hNIxDEpdUt1wq+9pvnOQjnkTV2lknBDznI0seHJSba&#10;XnlHl8LXIoSwS1BB432fSOnKhgy6qe2JA1fZwaAPcKilHvAawk0nX6LoVRpsOTQ02NO6ofJUnI0C&#10;+9Z/xNvDLx+r7/awqj6LPH9fKzV5GlcLEJ5Gfxf/u3Md5s/jGG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pofEAAAA3QAAAA8AAAAAAAAAAAAAAAAAmAIAAGRycy9k&#10;b3ducmV2LnhtbFBLBQYAAAAABAAEAPUAAACJAwAAAAA=&#10;" path="m45,3l42,,37,,35,,30,3r,2l27,8r5,l37,5r3,l45,8r,-3l45,3xm,70r5,5l12,80r5,5l25,87r,-2l25,82,17,80,12,75,7,70,2,63r,5l,70xe" fillcolor="#f2b900" stroked="f">
              <v:path arrowok="t" o:connecttype="custom" o:connectlocs="45,3;42,0;37,0;35,0;30,3;30,5;27,8;32,8;37,5;40,5;45,8;45,5;45,3;0,70;5,75;12,80;17,85;25,87;25,85;25,82;17,80;12,75;7,70;2,63;2,68;0,70" o:connectangles="0,0,0,0,0,0,0,0,0,0,0,0,0,0,0,0,0,0,0,0,0,0,0,0,0,0"/>
              <o:lock v:ext="edit" verticies="t"/>
            </v:shape>
            <v:shape id="Freeform 1858" o:spid="_x0000_s2882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ei8IA&#10;AADdAAAADwAAAGRycy9kb3ducmV2LnhtbERPTYvCMBC9C/sfwix4s+kKK6UaRVwEWbxsq3gdmrEt&#10;NpPSpLX+e7MgeJvH+5zVZjSNGKhztWUFX1EMgriwuuZSwSnfzxIQziNrbCyTggc52Kw/JitMtb3z&#10;Hw2ZL0UIYZeigsr7NpXSFRUZdJFtiQN3tZ1BH2BXSt3hPYSbRs7jeCEN1hwaKmxpV1Fxy3qjIKdz&#10;cvnZzn+zR98fMU+uxz4flJp+jtslCE+jf4tf7oMO85PvBfx/E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R6LwgAAAN0AAAAPAAAAAAAAAAAAAAAAAJgCAABkcnMvZG93&#10;bnJldi54bWxQSwUGAAAAAAQABAD1AAAAhwMAAAAA&#10;" path="m43,2l40,,35,,30,,28,2,25,5,23,7r7,l35,5r3,l40,5r3,l43,2xm,65r5,5l10,74r5,5l23,82r,-3l23,77,18,74,10,70,5,65,3,57,,60r,5xe" fillcolor="#f3be00" stroked="f">
              <v:path arrowok="t" o:connecttype="custom" o:connectlocs="43,2;40,0;35,0;30,0;28,2;25,5;23,7;30,7;35,5;38,5;40,5;43,5;43,2;0,65;5,70;10,74;15,79;23,82;23,79;23,77;18,74;10,70;5,65;3,57;0,60;0,65" o:connectangles="0,0,0,0,0,0,0,0,0,0,0,0,0,0,0,0,0,0,0,0,0,0,0,0,0,0"/>
              <o:lock v:ext="edit" verticies="t"/>
            </v:shape>
            <v:shape id="Freeform 1859" o:spid="_x0000_s2883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7R8QA&#10;AADdAAAADwAAAGRycy9kb3ducmV2LnhtbERPTWvCQBC9C/6HZYTedFPbVIlughQKORTB2Etv0+yY&#10;pGZnQ3Y16b/vCoK3ebzP2WajacWVetdYVvC8iEAQl1Y3XCn4On7M1yCcR9bYWiYFf+QgS6eTLSba&#10;Dnyga+ErEULYJaig9r5LpHRlTQbdwnbEgTvZ3qAPsK+k7nEI4aaVyyh6kwYbDg01dvReU3kuLkbB&#10;Ob58Dnb/82K7X42vqyoe8+hbqafZuNuA8DT6h/juznWYv45XcPsmn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O0fEAAAA3QAAAA8AAAAAAAAAAAAAAAAAmAIAAGRycy9k&#10;b3ducmV2LnhtbFBLBQYAAAAABAAEAPUAAACJAwAAAAA=&#10;" path="m43,3l38,,35,,30,3r-5,l23,5r-3,5l28,8,35,5r3,l40,5r,-2l43,3xm,58r5,7l10,70r5,5l23,77r,-2l25,72,18,70,10,65,5,58,3,50r,5l,58xe" fillcolor="#f4c200" stroked="f">
              <v:path arrowok="t" o:connecttype="custom" o:connectlocs="43,3;38,0;35,0;30,3;25,3;23,5;20,10;28,8;35,5;38,5;40,5;40,3;43,3;0,58;5,65;10,70;15,75;23,77;23,75;25,72;18,70;10,65;5,58;3,50;3,55;0,58" o:connectangles="0,0,0,0,0,0,0,0,0,0,0,0,0,0,0,0,0,0,0,0,0,0,0,0,0,0"/>
              <o:lock v:ext="edit" verticies="t"/>
            </v:shape>
            <v:shape id="Freeform 1860" o:spid="_x0000_s2884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e7sUA&#10;AADdAAAADwAAAGRycy9kb3ducmV2LnhtbESPQU8CMRCF7yb+h2ZMuElXUYGVQggJ0YMXwITrpB22&#10;G7fTta2w+uudg4m3mbw3732zWA2hU2dKuY1s4G5cgSK20bXcGHg/bG9noHJBdthFJgPflGG1vL5a&#10;YO3ihXd03pdGSQjnGg34Uvpa62w9Bczj2BOLdoopYJE1NdolvEh46PR9VT3pgC1Lg8eeNp7sx/4r&#10;GKDkXx4mR/50Ia7nP87a6aF7M2Z0M6yfQRUayr/57/rVCf7sUX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h7uxQAAAN0AAAAPAAAAAAAAAAAAAAAAAJgCAABkcnMv&#10;ZG93bnJldi54bWxQSwUGAAAAAAQABAD1AAAAigMAAAAA&#10;" path="m37,l35,,32,,27,2r-7,l17,7r,3l25,7,32,5r3,l37,2,37,xm,52r2,8l7,65r8,4l20,72r2,-3l22,67,15,65,7,57,5,52,2,45,,47r,5xe" fillcolor="#f5c600" stroked="f">
              <v:path arrowok="t" o:connecttype="custom" o:connectlocs="37,0;35,0;32,0;27,2;20,2;17,7;17,10;25,7;32,5;35,5;35,5;37,2;37,0;0,52;2,60;7,65;15,69;20,72;22,69;22,67;15,65;7,57;5,52;2,45;0,47;0,52" o:connectangles="0,0,0,0,0,0,0,0,0,0,0,0,0,0,0,0,0,0,0,0,0,0,0,0,0,0"/>
              <o:lock v:ext="edit" verticies="t"/>
            </v:shape>
            <v:shape id="Freeform 1861" o:spid="_x0000_s2885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NIsIA&#10;AADdAAAADwAAAGRycy9kb3ducmV2LnhtbERPTYvCMBC9C/6HMIIX0UTBol2jiIvgta4Hj0MztmWb&#10;SUmi7e6v3yws7G0e73N2h8G24kU+NI41LBcKBHHpTMOVhtvHeb4BESKywdYxafiiAIf9eLTD3Lie&#10;C3pdYyVSCIccNdQxdrmUoazJYli4jjhxD+ctxgR9JY3HPoXbVq6UyqTFhlNDjR2daio/r0+rIVNd&#10;dixWxft3ry7+PlvLZ1M8tJ5OhuMbiEhD/Bf/uS8mzd+st/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I0iwgAAAN0AAAAPAAAAAAAAAAAAAAAAAJgCAABkcnMvZG93&#10;bnJldi54bWxQSwUGAAAAAAQABAD1AAAAhwMAAAAA&#10;" path="m37,l35,,32,,25,3,17,5r,3l15,13,22,8,32,5r3,l35,3,37,xm,45r2,8l7,60r8,5l22,67r,-2l22,63,15,58,10,53,5,45,2,38r,2l,45xe" fillcolor="#f6ca00" stroked="f">
              <v:path arrowok="t" o:connecttype="custom" o:connectlocs="37,0;35,0;32,0;25,3;17,5;17,8;15,13;22,8;32,5;35,5;35,5;35,3;37,0;0,45;2,53;7,60;15,65;22,67;22,65;22,63;15,58;10,53;5,45;2,38;2,40;0,45" o:connectangles="0,0,0,0,0,0,0,0,0,0,0,0,0,0,0,0,0,0,0,0,0,0,0,0,0,0"/>
              <o:lock v:ext="edit" verticies="t"/>
            </v:shape>
            <v:shape id="Freeform 1862" o:spid="_x0000_s2886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hoscA&#10;AADdAAAADwAAAGRycy9kb3ducmV2LnhtbESPT2/CMAzF75P2HSJP2m2kcGC0IyC0DWk78keTuFmN&#10;11ZrnJJktPDp8QGJm633/N7P8+XgWnWiEBvPBsajDBRx6W3DlYH9bv0yAxUTssXWMxk4U4Tl4vFh&#10;joX1PW/otE2VkhCOBRqoU+oKrWNZk8M48h2xaL8+OEyyhkrbgL2Eu1ZPsmyqHTYsDTV29F5T+bf9&#10;dwYmH2H1cxl/5+v285COxz4fDq+5Mc9Pw+oNVKIh3c236y8r+LOp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ZYaLHAAAA3QAAAA8AAAAAAAAAAAAAAAAAmAIAAGRy&#10;cy9kb3ducmV2LnhtbFBLBQYAAAAABAAEAPUAAACMAwAAAAA=&#10;" path="m33,r,l30,,23,2,15,5r-5,7l8,20r5,-8l18,10,23,7,30,5r3,l33,2,33,xm,40r3,7l5,52r8,8l20,62r,-2l20,57,13,52,8,47,5,40,3,32r,-2l5,25,3,32,,40xe" fillcolor="#f7cd00" stroked="f">
              <v:path arrowok="t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<o:lock v:ext="edit" verticies="t"/>
            </v:shape>
            <v:shape id="Freeform 1863" o:spid="_x0000_s2887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AVsIA&#10;AADdAAAADwAAAGRycy9kb3ducmV2LnhtbERPTYvCMBC9C/sfwix4kTWtSCld0yKCrBcPWtnz0My2&#10;xWZSmqyt/94Igrd5vM/ZFJPpxI0G11pWEC8jEMSV1S3XCi7l/isF4Tyyxs4yKbiTgyL/mG0w03bk&#10;E93OvhYhhF2GChrv+0xKVzVk0C1tTxy4PzsY9AEOtdQDjiHcdHIVRYk02HJoaLCnXUPV9fxvFBzH&#10;NS3WY1TuquT3EP9w1y/KvVLzz2n7DcLT5N/il/ugw/w0ieH5TThB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4BWwgAAAN0AAAAPAAAAAAAAAAAAAAAAAJgCAABkcnMvZG93&#10;bnJldi54bWxQSwUGAAAAAAQABAD1AAAAhwMAAAAA&#10;" path="m33,r,l30,,20,3,13,8,5,20,,33r3,7l8,48r5,5l20,58r,-3l20,53,15,50,10,43,8,38,5,30,8,20r5,-7l20,8,30,5,33,3,33,xe" fillcolor="#f8d100" stroked="f">
              <v:path arrowok="t" o:connecttype="custom" o:connectlocs="33,0;33,0;30,0;20,3;13,8;5,20;0,33;3,40;8,48;13,53;20,58;20,55;20,53;15,50;10,43;8,38;5,30;8,20;13,13;20,8;30,5;30,5;33,3;33,0" o:connectangles="0,0,0,0,0,0,0,0,0,0,0,0,0,0,0,0,0,0,0,0,0,0,0,0"/>
            </v:shape>
            <v:shape id="Freeform 1864" o:spid="_x0000_s2888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ycMcA&#10;AADdAAAADwAAAGRycy9kb3ducmV2LnhtbESPQWsCMRCF70L/Q5iCF6nZeliXrVFKoeDBQnU99Dhs&#10;ptnFZLIkUdf++qZQ8DbDe/O+N6vN6Ky4UIi9ZwXP8wIEcet1z0bBsXl/qkDEhKzReiYFN4qwWT9M&#10;Vlhrf+U9XQ7JiBzCsUYFXUpDLWVsO3IY534gztq3Dw5TXoOROuA1hzsrF0VRSoc9Z0KHA7111J4O&#10;Z5chs3C6lV/NzDSfPx92GSprdpVS08fx9QVEojHdzf/XW53rV+UC/r7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MnDHAAAA3QAAAA8AAAAAAAAAAAAAAAAAmAIAAGRy&#10;cy9kb3ducmV2LnhtbFBLBQYAAAAABAAEAPUAAACMAwAAAAA=&#10;" path="m30,l27,,20,2,15,5,10,7,5,15,2,17r,3l,25r,2l2,35r3,7l10,47r7,5l17,50r,-3l12,45,10,40,7,35,5,27,7,20r5,-8l20,7,27,5r,-3l30,xe" fillcolor="#f7d400" stroked="f">
              <v:path arrowok="t" o:connecttype="custom" o:connectlocs="30,0;27,0;27,0;20,2;15,5;10,7;5,15;2,17;2,20;0,25;0,27;2,35;5,42;10,47;17,52;17,50;17,47;12,45;10,40;7,35;5,27;7,20;12,12;20,7;27,5;27,2;30,0" o:connectangles="0,0,0,0,0,0,0,0,0,0,0,0,0,0,0,0,0,0,0,0,0,0,0,0,0,0,0"/>
            </v:shape>
            <v:shape id="Freeform 1865" o:spid="_x0000_s2889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q4cUA&#10;AADdAAAADwAAAGRycy9kb3ducmV2LnhtbERPTWsCMRC9F/wPYYReRLNtqchqFCkt9FAPqx70Nm7G&#10;zeJmsk2ibv31plDobR7vc2aLzjbiQj7UjhU8jTIQxKXTNVcKtpuP4QREiMgaG8ek4IcCLOa9hxnm&#10;2l25oMs6ViKFcMhRgYmxzaUMpSGLYeRa4sQdnbcYE/SV1B6vKdw28jnLxtJizanBYEtvhsrT+mwV&#10;fO/P5qs+3HzxOgiD97KI3W23Uuqx3y2nICJ18V/85/7Uaf5k/AK/36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+rhxQAAAN0AAAAPAAAAAAAAAAAAAAAAAJgCAABkcnMv&#10;ZG93bnJldi54bWxQSwUGAAAAAAQABAD1AAAAigMAAAAA&#10;" path="m25,r,l15,3,8,8,3,15,,25r3,8l5,38r5,7l15,48r,-3l15,43,13,40,8,35r,-5l5,25,8,18r2,-5l18,8,25,5r,-2l25,xe" fillcolor="#f6d700" stroked="f">
              <v:path arrowok="t" o:connecttype="custom" o:connectlocs="25,0;25,0;15,3;8,8;3,15;0,25;3,33;5,38;10,45;15,48;15,45;15,43;13,40;8,35;8,30;5,25;8,18;10,13;18,8;25,5;25,3;25,0" o:connectangles="0,0,0,0,0,0,0,0,0,0,0,0,0,0,0,0,0,0,0,0,0,0"/>
            </v:shape>
            <v:shape id="Freeform 1866" o:spid="_x0000_s2890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//sUA&#10;AADdAAAADwAAAGRycy9kb3ducmV2LnhtbERPTWvCQBC9C/0PyxR6Ed3ESgipaxCxYCkIJvbQ25Cd&#10;JsHsbMhuY/rvu4WCt3m8z9nkk+nESINrLSuIlxEI4srqlmsFl/J1kYJwHlljZ5kU/JCDfPsw22Cm&#10;7Y3PNBa+FiGEXYYKGu/7TEpXNWTQLW1PHLgvOxj0AQ611APeQrjp5CqKEmmw5dDQYE/7hqpr8W0U&#10;lCc5+o/VoafjPLnG7/u35xE/lXp6nHYvIDxN/i7+dx91mJ8ma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D/+xQAAAN0AAAAPAAAAAAAAAAAAAAAAAJgCAABkcnMv&#10;ZG93bnJldi54bWxQSwUGAAAAAAQABAD1AAAAigMAAAAA&#10;" path="m22,l15,2,7,7,2,15,,22r2,8l5,35r2,5l12,42r,-2l12,37,7,30,5,22,7,17r3,-5l15,7,20,5,22,2,22,xe" fillcolor="#f5d900" stroked="f">
              <v:path arrowok="t" o:connecttype="custom" o:connectlocs="22,0;15,2;7,7;2,15;0,22;2,30;5,35;7,40;12,42;12,40;12,37;7,30;5,22;7,17;10,12;15,7;20,5;22,2;22,0" o:connectangles="0,0,0,0,0,0,0,0,0,0,0,0,0,0,0,0,0,0,0"/>
            </v:shape>
            <v:shape id="Freeform 1867" o:spid="_x0000_s2891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mDb4A&#10;AADdAAAADwAAAGRycy9kb3ducmV2LnhtbERPywrCMBC8C/5DWMGbpgqKVKOIIHj0iXhbmrUtNpuS&#10;RK1+vREEb7M7OzM7s0VjKvEg50vLCgb9BARxZnXJuYLjYd2bgPABWWNlmRS8yMNi3m7NMNX2yTt6&#10;7EMuogn7FBUUIdSplD4ryKDv25o4clfrDIY4ulxqh89obio5TJKxNFhyTCiwplVB2W1/Nwqub9qa&#10;Krusao6rA79OZ7ddK9XtNMspiEBN+B//1Bsd35+MR/BtEyH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Hpg2+AAAA3QAAAA8AAAAAAAAAAAAAAAAAmAIAAGRycy9kb3ducmV2&#10;LnhtbFBLBQYAAAAABAAEAPUAAACDAwAAAAA=&#10;" path="m20,l13,3,5,8,3,13,,20r3,5l3,30r5,5l10,38r,-3l13,33,8,28,5,20,8,15r2,-5l13,8,18,5r,-2l20,xe" fillcolor="#f4db00" stroked="f">
              <v:path arrowok="t" o:connecttype="custom" o:connectlocs="20,0;13,3;5,8;3,13;0,20;3,25;3,30;8,35;10,38;10,35;13,33;8,28;5,20;8,15;10,10;13,8;18,5;18,3;20,0" o:connectangles="0,0,0,0,0,0,0,0,0,0,0,0,0,0,0,0,0,0,0"/>
            </v:shape>
            <v:shape id="Freeform 1868" o:spid="_x0000_s2892" style="position:absolute;left:5870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R878A&#10;AADdAAAADwAAAGRycy9kb3ducmV2LnhtbERPTYvCMBC9L/gfwgje1rQixa3GIqLgcVfX+5CMbbGZ&#10;lCba6q83Cwve5vE+Z1UMthF36nztWEE6TUAQa2dqLhX8nvafCxA+IBtsHJOCB3ko1qOPFebG9fxD&#10;92MoRQxhn6OCKoQ2l9Lriiz6qWuJI3dxncUQYVdK02Efw20jZ0mSSYs1x4YKW9pWpK/Hm1XQ9omm&#10;+ktvcXiez9/pHPudQaUm42GzBBFoCG/xv/tg4vxFlsHf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NHzvwAAAN0AAAAPAAAAAAAAAAAAAAAAAJgCAABkcnMvZG93bnJl&#10;di54bWxQSwUGAAAAAAQABAD1AAAAhAMAAAAA&#10;" path="m15,l10,2,5,7,2,12,,17r2,8l7,32r3,-2l10,27,7,22,5,17,7,10,15,5r,-3l15,xe" fillcolor="#f4dd00" stroked="f">
              <v:path arrowok="t" o:connecttype="custom" o:connectlocs="15,0;10,2;5,7;2,12;0,17;2,25;7,32;10,30;10,27;7,22;5,17;7,10;15,5;15,2;15,0" o:connectangles="0,0,0,0,0,0,0,0,0,0,0,0,0,0,0"/>
            </v:shape>
            <v:shape id="Freeform 1869" o:spid="_x0000_s2893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Y98UA&#10;AADdAAAADwAAAGRycy9kb3ducmV2LnhtbERPTWvCQBC9C/0Pywi9iG60EEN0lSIIXmqpbcDjkB2T&#10;aHY2Zrca/fXdguBtHu9z5svO1OJCrassKxiPIhDEudUVFwp+vtfDBITzyBpry6TgRg6Wi5feHFNt&#10;r/xFl50vRAhhl6KC0vsmldLlJRl0I9sQB+5gW4M+wLaQusVrCDe1nERRLA1WHBpKbGhVUn7a/RoF&#10;+f7jnmynAx3fD5/b4y07v2UJKvXa795nIDx1/il+uDc6zE/iK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j3xQAAAN0AAAAPAAAAAAAAAAAAAAAAAJgCAABkcnMv&#10;ZG93bnJldi54bWxQSwUGAAAAAAQABAD1AAAAigMAAAAA&#10;" path="m13,l8,3,5,5,3,10,,15r3,8l8,28r,-3l8,20,5,18r,-3l8,10,10,8,13,3,13,xe" fillcolor="#f3e000" stroked="f">
              <v:path arrowok="t" o:connecttype="custom" o:connectlocs="13,0;8,3;5,5;3,10;0,15;3,23;8,28;8,25;8,20;5,18;5,15;8,10;10,8;13,3;13,0" o:connectangles="0,0,0,0,0,0,0,0,0,0,0,0,0,0,0"/>
            </v:shape>
            <v:shape id="Freeform 1870" o:spid="_x0000_s2894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7PccA&#10;AADdAAAADwAAAGRycy9kb3ducmV2LnhtbESPT2vDMAzF74N9B6NBb6uzQrOQ1i2jrKMUNug/6FHE&#10;ahwWyyH22vTbT4fBbhLv6b2f5svBt+pKfWwCG3gZZ6CIq2Abrg0cD+vnAlRMyBbbwGTgThGWi8eH&#10;OZY23HhH132qlYRwLNGAS6krtY6VI49xHDpi0S6h95hk7Wtte7xJuG/1JMty7bFhaXDY0cpR9b3/&#10;8QbCoU3T4v3za/vh3Wt+rlen8+5uzOhpeJuBSjSkf/Pf9cYKfpE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uz3HAAAA3QAAAA8AAAAAAAAAAAAAAAAAmAIAAGRy&#10;cy9kb3ducmV2LnhtbFBLBQYAAAAABAAEAPUAAACMAwAAAAA=&#10;" path="m10,l2,5,,12r2,5l5,22r,-5l5,15r,-3l5,10,7,7,7,5,10,xe" fillcolor="#f3e200" stroked="f">
              <v:path arrowok="t" o:connecttype="custom" o:connectlocs="10,0;2,5;0,12;2,17;5,22;5,17;5,15;5,15;5,12;5,10;7,7;7,5;10,0" o:connectangles="0,0,0,0,0,0,0,0,0,0,0,0,0"/>
            </v:shape>
            <v:shape id="Freeform 1871" o:spid="_x0000_s2895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Vb8MA&#10;AADdAAAADwAAAGRycy9kb3ducmV2LnhtbERPS4vCMBC+L/gfwizsbU1XWKnVKD5Y9SLi4+JtaMam&#10;2ExKk9X6740geJuP7zmjSWsrcaXGl44V/HQTEMS50yUXCo6Hv+8UhA/IGivHpOBOHibjzscIM+1u&#10;vKPrPhQihrDPUIEJoc6k9Lkhi77rauLInV1jMUTYFFI3eIvhtpK9JOlLiyXHBoM1zQ3ll/2/VZD+&#10;1jo/Lc/H3naw2xwWZrsKM6nU12c7HYII1Ia3+OVe6zg/7Q/g+U08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0Vb8MAAADdAAAADwAAAAAAAAAAAAAAAACYAgAAZHJzL2Rv&#10;d25yZXYueG1sUEsFBgAAAAAEAAQA9QAAAIgDAAAAAA==&#10;" path="m5,l3,2,,7r,3l3,12,5,7,5,xe" fillcolor="#f3e400" stroked="f">
              <v:path arrowok="t" o:connecttype="custom" o:connectlocs="5,0;3,2;0,7;0,10;3,12;5,7;5,0" o:connectangles="0,0,0,0,0,0,0"/>
            </v:shape>
            <v:shape id="Freeform 1872" o:spid="_x0000_s2896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lE8gA&#10;AADdAAAADwAAAGRycy9kb3ducmV2LnhtbESPT0vDQBDF74LfYRnBm90YsMbYTRFLoRUVWqXF25Cd&#10;/MHsbJrdtvHbOwfB2wzvzXu/mc1H16kTDaH1bOB2koAiLr1tuTbw+bG8yUCFiGyx80wGfijAvLi8&#10;mGFu/Zk3dNrGWkkIhxwNNDH2udahbMhhmPieWLTKDw6jrEOt7YBnCXedTpNkqh22LA0N9vTcUPm9&#10;PToDbn033T+8fy3e1ruUq83ikGavL8ZcX41Pj6AijfHf/He9soKf3Qu/fCMj6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2UTyAAAAN0AAAAPAAAAAAAAAAAAAAAAAJgCAABk&#10;cnMvZG93bnJldi54bWxQSwUGAAAAAAQABAD1AAAAjQMAAAAA&#10;" path="m2,l,3,,5,,8,2,5,2,xe" fillcolor="#f2e500" stroked="f">
              <v:path arrowok="t" o:connecttype="custom" o:connectlocs="2,0;0,3;0,5;0,8;0,8;2,5;2,0" o:connectangles="0,0,0,0,0,0,0"/>
            </v:shape>
            <v:shape id="Freeform 1873" o:spid="_x0000_s2897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KIcMA&#10;AADdAAAADwAAAGRycy9kb3ducmV2LnhtbERPS2vCQBC+F/oflin0Vjd6qJK6SigUpAWD0VJ6G7Jj&#10;EszOht3Nw3/vCoXe5uN7zno7mVYM5HxjWcF8loAgLq1uuFJwOn68rED4gKyxtUwKruRhu3l8WGOq&#10;7cgHGopQiRjCPkUFdQhdKqUvazLoZ7YjjtzZOoMhQldJ7XCM4aaViyR5lQYbjg01dvReU3kpeqPg&#10;2H9+kcvk8P2L6PZ5NvywzJV6fpqyNxCBpvAv/nPvdJy/Ws7h/k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KIcMAAADdAAAADwAAAAAAAAAAAAAAAACYAgAAZHJzL2Rv&#10;d25yZXYueG1sUEsFBgAAAAAEAAQA9QAAAIgDAAAAAA==&#10;" path="m35,224l30,192r,-30l32,135r5,-25l45,85,55,57,69,30,87,,55,42,30,80,17,100r-7,22l2,147,,172r7,17l15,202r10,10l35,224e" filled="f" strokecolor="#e15520" strokeweight="0">
              <v:path arrowok="t" o:connecttype="custom" o:connectlocs="35,224;30,192;30,162;32,135;37,110;45,85;55,57;69,30;87,0;55,42;30,80;17,100;10,122;2,147;0,172;7,189;15,202;25,212;35,224" o:connectangles="0,0,0,0,0,0,0,0,0,0,0,0,0,0,0,0,0,0,0"/>
            </v:shape>
            <v:shape id="Freeform 1874" o:spid="_x0000_s2898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oisMA&#10;AADdAAAADwAAAGRycy9kb3ducmV2LnhtbERPTWvCQBC9F/wPywje6kYPNkRXESXUQ0NJWjwP2TEb&#10;zM6G7Dam/75bKPQ2j/c5u8NkOzHS4FvHClbLBARx7XTLjYLPj/w5BeEDssbOMSn4Jg+H/exph5l2&#10;Dy5prEIjYgj7DBWYEPpMSl8bsuiXrieO3M0NFkOEQyP1gI8Ybju5TpKNtNhybDDY08lQfa++rIJX&#10;efWbqi39tS7K9+K86po3kyu1mE/HLYhAU/gX/7kvOs5PX9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oisMAAADdAAAADwAAAAAAAAAAAAAAAACYAgAAZHJzL2Rv&#10;d25yZXYueG1sUEsFBgAAAAAEAAQA9QAAAIgDAAAAAA==&#10;" path="m3,3r,l,,,3,3,5,3,3xe" fillcolor="#e15520" stroked="f">
              <v:path arrowok="t" o:connecttype="custom" o:connectlocs="3,3;3,3;0,0;0,3;3,5;3,3" o:connectangles="0,0,0,0,0,0"/>
            </v:shape>
            <v:shape id="Freeform 1875" o:spid="_x0000_s2899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qdcMA&#10;AADdAAAADwAAAGRycy9kb3ducmV2LnhtbERP22rCQBB9F/yHZQq+6aYV2pC6ioiFUop4hT4O2clF&#10;s7NpdpvEv3eFgm9zONeZLXpTiZYaV1pW8DyJQBCnVpecKzgePsYxCOeRNVaWScGVHCzmw8EME207&#10;3lG797kIIewSVFB4XydSurQgg25ia+LAZbYx6ANscqkb7EK4qeRLFL1KgyWHhgJrWhWUXvZ/RsH3&#10;1+m8PfF683Ml7LJ43R5+z5lSo6d++Q7CU+8f4n/3pw7z47cp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qdcMAAADdAAAADwAAAAAAAAAAAAAAAACYAgAAZHJzL2Rv&#10;d25yZXYueG1sUEsFBgAAAAAEAAQA9QAAAIgDAAAAAA==&#10;" path="m3,l,,3,2,5,5,5,2,3,xe" fillcolor="#e15720" stroked="f">
              <v:path arrowok="t" o:connecttype="custom" o:connectlocs="3,0;0,0;3,2;5,5;5,2;3,0" o:connectangles="0,0,0,0,0,0"/>
            </v:shape>
            <v:shape id="Freeform 1876" o:spid="_x0000_s2900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mJ8IA&#10;AADdAAAADwAAAGRycy9kb3ducmV2LnhtbERPTYvCMBC9C/sfwix401QRLV2jiIvoxYPRi7ehmW2L&#10;zaTbRNv99xtB8DaP9znLdW9r8aDWV44VTMYJCOLcmYoLBZfzbpSC8AHZYO2YFPyRh/XqY7DEzLiO&#10;T/TQoRAxhH2GCsoQmkxKn5dk0Y9dQxy5H9daDBG2hTQtdjHc1nKaJHNpseLYUGJD25Lym75bBWFv&#10;zfXQ6e38V+vefydusj/OlBp+9psvEIH68Ba/3AcT56eLG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iYnwgAAAN0AAAAPAAAAAAAAAAAAAAAAAJgCAABkcnMvZG93&#10;bnJldi54bWxQSwUGAAAAAAQABAD1AAAAhwMAAAAA&#10;" path="m,l,2,2,5r,2l2,5r3,l,xe" fillcolor="#e25a20" stroked="f">
              <v:path arrowok="t" o:connecttype="custom" o:connectlocs="0,0;0,2;2,5;2,7;2,5;5,5;0,0" o:connectangles="0,0,0,0,0,0,0"/>
            </v:shape>
            <v:shape id="Freeform 1877" o:spid="_x0000_s2901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rHMAA&#10;AADdAAAADwAAAGRycy9kb3ducmV2LnhtbERP32vCMBB+H/g/hBN8m6kbm6U2FRk4fF23vR/N2QaT&#10;S9tErf+9EQZ7u4/v55XbyVlxoTEYzwpWywwEceO14VbBz/f+OQcRIrJG65kU3CjAtpo9lVhof+Uv&#10;utSxFSmEQ4EKuhj7QsrQdOQwLH1PnLijHx3GBMdW6hGvKdxZ+ZJl79Kh4dTQYU8fHTWn+uwU2E+b&#10;yV9zGM6Dyev8deB9O7BSi/m024CINMV/8Z/7oNP8fP0Gj2/SC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YrHMAAAADdAAAADwAAAAAAAAAAAAAAAACYAgAAZHJzL2Rvd25y&#10;ZXYueG1sUEsFBgAAAAAEAAQA9QAAAIUDAAAAAA==&#10;" path="m,l,3,,5,3,8,3,5,5,3,,xm234,110r,xe" fillcolor="#e25d20" stroked="f">
              <v:path arrowok="t" o:connecttype="custom" o:connectlocs="0,0;0,3;0,5;3,8;3,5;5,3;0,0;234,110;234,110;234,110;234,110" o:connectangles="0,0,0,0,0,0,0,0,0,0,0"/>
              <o:lock v:ext="edit" verticies="t"/>
            </v:shape>
            <v:shape id="Freeform 1878" o:spid="_x0000_s2902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uDMQA&#10;AADdAAAADwAAAGRycy9kb3ducmV2LnhtbERP22rCQBB9F/oPywh9042FqkQ3Ii2Blj5oN/2AaXZy&#10;wexsyG41+vVuodC3OZzrbHej7cSZBt86VrCYJyCIS2darhV8FflsDcIHZIOdY1JwJQ+77GGyxdS4&#10;C3/SWYdaxBD2KSpoQuhTKX3ZkEU/dz1x5Co3WAwRDrU0A15iuO3kU5IspcWWY0ODPb00VJ70j1Xw&#10;0b1Xp1w/599XrYvbeLj1R/mq1ON03G9ABBrDv/jP/Wbi/PVqCb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rgzEAAAA3QAAAA8AAAAAAAAAAAAAAAAAmAIAAGRycy9k&#10;b3ducmV2LnhtbFBLBQYAAAAABAAEAPUAAACJAwAAAAA=&#10;" path="m3,l,,,2,3,5r,2l5,5,5,2,3,xm234,107r-3,l231,109r3,-2xe" fillcolor="#e35f20" stroked="f">
              <v:path arrowok="t" o:connecttype="custom" o:connectlocs="3,0;0,0;0,2;3,5;3,7;5,5;5,2;3,0;234,107;231,107;231,109;231,109;234,107" o:connectangles="0,0,0,0,0,0,0,0,0,0,0,0,0"/>
              <o:lock v:ext="edit" verticies="t"/>
            </v:shape>
            <v:shape id="Freeform 1879" o:spid="_x0000_s2903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rccMA&#10;AADdAAAADwAAAGRycy9kb3ducmV2LnhtbERP32vCMBB+H+x/CCfsbabK0NIZZUwGog+yOsYej+ZM&#10;6ppLaTJb/3sjDHy7j+/nLVaDa8SZulB7VjAZZyCIK69rNgq+Dh/POYgQkTU2nknBhQKslo8PCyy0&#10;7/mTzmU0IoVwKFCBjbEtpAyVJYdh7FvixB195zAm2BmpO+xTuGvkNMtm0mHNqcFiS++Wqt/yzynY&#10;70pd/vTr7cVs4os9sOvN6Vupp9Hw9goi0hDv4n/3Rqf5+X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rccMAAADdAAAADwAAAAAAAAAAAAAAAACYAgAAZHJzL2Rv&#10;d25yZXYueG1sUEsFBgAAAAAEAAQA9QAAAIgDAAAAAA==&#10;" path="m2,l,2,,5,,7r2,3l2,7,5,5,2,xm231,107r,l226,107r,2l224,112r4,-3l231,107xe" fillcolor="#e36221" stroked="f">
              <v:path arrowok="t" o:connecttype="custom" o:connectlocs="2,0;0,2;0,5;0,7;2,10;2,7;5,5;2,0;231,107;231,107;226,107;226,109;224,112;228,109;231,107" o:connectangles="0,0,0,0,0,0,0,0,0,0,0,0,0,0,0"/>
              <o:lock v:ext="edit" verticies="t"/>
            </v:shape>
            <v:shape id="Freeform 1880" o:spid="_x0000_s2904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gwMUA&#10;AADdAAAADwAAAGRycy9kb3ducmV2LnhtbESPQWvDMAyF74P9B6PBbquz0a4lq1u2QmG9FJZudxFr&#10;drZYDrHbpP++OhR6k3hP731arsfQqhP1qYls4HlSgCKuo23YGfg+bJ8WoFJGtthGJgNnSrBe3d8t&#10;sbRx4C86VdkpCeFUogGfc1dqnWpPAdMkdsSi/cY+YJa1d9r2OEh4aPVLUbzqgA1Lg8eONp7q/+oY&#10;DEzTx4x2zXB0P91f5eduv9sEMubxYXx/A5VpzDfz9frTCv5iLrjyjY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eDAxQAAAN0AAAAPAAAAAAAAAAAAAAAAAJgCAABkcnMv&#10;ZG93bnJldi54bWxQSwUGAAAAAAQABAD1AAAAigMAAAAA&#10;" path="m2,r,3l,5,2,8r3,2l5,5,7,3,2,xm228,107r,-2l224,105r-3,2l221,110r3,l228,107xe" fillcolor="#e46521" stroked="f">
              <v:path arrowok="t" o:connecttype="custom" o:connectlocs="2,0;2,3;0,5;2,8;5,10;5,5;7,3;2,0;228,107;228,105;224,105;221,107;221,110;224,110;228,107" o:connectangles="0,0,0,0,0,0,0,0,0,0,0,0,0,0,0"/>
              <o:lock v:ext="edit" verticies="t"/>
            </v:shape>
            <v:shape id="Freeform 1881" o:spid="_x0000_s2905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gi8IA&#10;AADdAAAADwAAAGRycy9kb3ducmV2LnhtbERPTWsCMRC9F/ofwhS81cQedLs1ihbUngrVeh824+7a&#10;ZLIkcV3/fSMUepvH+5z5cnBW9BRi61nDZKxAEFfetFxr+D5sngsQMSEbtJ5Jw40iLBePD3Msjb/y&#10;F/X7VIscwrFEDU1KXSllrBpyGMe+I87cyQeHKcNQSxPwmsOdlS9KTaXDlnNDgx29N1T97C9Ogwrm&#10;aLvN9kznQh1Ptl8Pu8+11qOnYfUGItGQ/sV/7g+T5xezV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CLwgAAAN0AAAAPAAAAAAAAAAAAAAAAAJgCAABkcnMvZG93&#10;bnJldi54bWxQSwUGAAAAAAQABAD1AAAAhwMAAAAA&#10;" path="m3,l,2,,5,3,7r,3l5,5,8,2,3,xm222,107r2,-3l224,102r-5,-3l217,104r-3,5l219,107r3,xe" fillcolor="#e46821" stroked="f">
              <v:path arrowok="t" o:connecttype="custom" o:connectlocs="3,0;0,2;0,5;3,7;3,10;5,5;8,2;3,0;222,107;224,104;224,102;219,99;217,104;214,109;219,107;222,107" o:connectangles="0,0,0,0,0,0,0,0,0,0,0,0,0,0,0,0"/>
              <o:lock v:ext="edit" verticies="t"/>
            </v:shape>
            <v:shape id="Freeform 1882" o:spid="_x0000_s2906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698YA&#10;AADdAAAADwAAAGRycy9kb3ducmV2LnhtbESPQWvDMAyF74P9B6PBbqvTDkrI6oZRWhj0lLRj7CZi&#10;NQmL5SR20+zfV4fBbhLv6b1Pm3x2nZpoDK1nA8tFAoq48rbl2sD5dHhJQYWIbLHzTAZ+KUC+fXzY&#10;YGb9jQuaylgrCeGQoYEmxj7TOlQNOQwL3xOLdvGjwyjrWGs74k3CXadXSbLWDluWhgZ72jVU/ZRX&#10;Z2DozlQM+6JMjl/F63Q69hf7+W3M89P8/gYq0hz/zX/XH1bw01T4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698YAAADdAAAADwAAAAAAAAAAAAAAAACYAgAAZHJz&#10;L2Rvd25yZXYueG1sUEsFBgAAAAAEAAQA9QAAAIsDAAAAAA==&#10;" path="m2,l,2,,7r,3l2,12,5,7,5,5,5,2,2,xm216,107r,-3l219,102r-5,-3l211,104r-2,8l211,109r5,-2xe" fillcolor="#e46a21" stroked="f">
              <v:path arrowok="t" o:connecttype="custom" o:connectlocs="2,0;0,2;0,7;0,10;2,12;5,7;5,5;5,2;2,0;216,107;216,104;219,102;214,99;211,104;209,112;211,109;216,107" o:connectangles="0,0,0,0,0,0,0,0,0,0,0,0,0,0,0,0,0"/>
              <o:lock v:ext="edit" verticies="t"/>
            </v:shape>
            <v:shape id="Freeform 1883" o:spid="_x0000_s2907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dh8MA&#10;AADdAAAADwAAAGRycy9kb3ducmV2LnhtbERPTWvCQBC9F/wPywi9FN3Yg8ToKlKQ9GLBaHsesmM2&#10;mJ0N2dWk/fVdQfA2j/c5q81gG3GjzteOFcymCQji0umaKwWn426SgvABWWPjmBT8kofNevSywky7&#10;ng90K0IlYgj7DBWYENpMSl8asuinriWO3Nl1FkOEXSV1h30Mt418T5K5tFhzbDDY0oeh8lJcrYKc&#10;L9evhdwX37v+T+dpfnjb/xilXsfDdgki0BCe4of7U8f5aTq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Cdh8MAAADdAAAADwAAAAAAAAAAAAAAAACYAgAAZHJzL2Rv&#10;d25yZXYueG1sUEsFBgAAAAAEAAQA9QAAAIgDAAAAAA==&#10;" path="m5,l2,3,,8r2,2l2,13,5,8,7,3,5,xm211,107r3,-5l216,97r-5,l209,105r-5,7l209,110r2,-3xe" fillcolor="#e56d21" stroked="f">
              <v:path arrowok="t" o:connecttype="custom" o:connectlocs="5,0;2,3;0,8;2,10;2,13;5,8;7,3;5,0;211,107;214,102;216,97;211,97;209,105;204,112;209,110;211,107" o:connectangles="0,0,0,0,0,0,0,0,0,0,0,0,0,0,0,0"/>
              <o:lock v:ext="edit" verticies="t"/>
            </v:shape>
            <v:shape id="Freeform 1884" o:spid="_x0000_s2908" style="position:absolute;left:57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XrMMA&#10;AADdAAAADwAAAGRycy9kb3ducmV2LnhtbERPTYvCMBC9L/gfwgheFk3XBSnVKFIQ9uJhdRW9jc3Y&#10;FJtJaVKt/36zIOxtHu9zFqve1uJOra8cK/iYJCCIC6crLhX87DfjFIQPyBprx6TgSR5Wy8HbAjPt&#10;HvxN910oRQxhn6ECE0KTSekLQxb9xDXEkbu61mKIsC2lbvERw20tp0kykxYrjg0GG8oNFbddZxX4&#10;2fZyeM+fx3XoTnj+9P0x74xSo2G/noMI1Id/8cv9peP8NJ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LXrMMAAADdAAAADwAAAAAAAAAAAAAAAACYAgAAZHJzL2Rv&#10;d25yZXYueG1sUEsFBgAAAAAEAAQA9QAAAIgDAAAAAA==&#10;" path="m3,r,2l,7r,3l3,12,5,7,8,2,5,,3,xm207,107r2,-8l212,94r-5,l204,102r-5,10l202,109r5,-2xe" fillcolor="#e57021" stroked="f">
              <v:path arrowok="t" o:connecttype="custom" o:connectlocs="3,0;3,2;0,7;0,10;3,12;5,7;8,2;5,0;3,0;207,107;209,99;212,94;207,94;204,102;199,112;202,109;207,107" o:connectangles="0,0,0,0,0,0,0,0,0,0,0,0,0,0,0,0,0"/>
              <o:lock v:ext="edit" verticies="t"/>
            </v:shape>
            <v:shape id="Freeform 1885" o:spid="_x0000_s2909" style="position:absolute;left:5775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1C8MA&#10;AADdAAAADwAAAGRycy9kb3ducmV2LnhtbERPTWvCQBC9C/0PyxR6Ed1YMQ3RVYpgCT0ojXofsmMS&#10;mp0N2TWm/94tCN7m8T5ntRlMI3rqXG1ZwWwagSAurK65VHA67iYJCOeRNTaWScEfOdisX0YrTLW9&#10;8Q/1uS9FCGGXooLK+zaV0hUVGXRT2xIH7mI7gz7ArpS6w1sIN418j6JYGqw5NFTY0rai4je/GgVx&#10;vNhe+bw333FxOI4/vrI+OmVKvb0On0sQngb/FD/cmQ7zk2QO/9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l1C8MAAADdAAAADwAAAAAAAAAAAAAAAACYAgAAZHJzL2Rv&#10;d25yZXYueG1sUEsFBgAAAAAEAAQA9QAAAIgDAAAAAA==&#10;" path="m5,l3,5,,10r3,2l5,12,8,7,10,2,8,2,5,xm202,109r5,-7l209,94r-5,-2l199,104r-5,10l199,112r3,-3xe" fillcolor="#e57322" stroked="f">
              <v:path arrowok="t" o:connecttype="custom" o:connectlocs="5,0;3,5;0,10;3,12;5,12;8,7;10,2;8,2;5,0;202,109;207,102;209,94;204,92;199,104;194,114;199,112;202,109" o:connectangles="0,0,0,0,0,0,0,0,0,0,0,0,0,0,0,0,0"/>
              <o:lock v:ext="edit" verticies="t"/>
            </v:shape>
            <v:shape id="Freeform 1886" o:spid="_x0000_s2910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qGsUA&#10;AADdAAAADwAAAGRycy9kb3ducmV2LnhtbERPTWvCQBC9F/oflin0UupGCRJSVylSxfZStVo8jtkx&#10;CWZnw+5W4793C4K3ebzPGU0604gTOV9bVtDvJSCIC6trLhVsfmavGQgfkDU2lknBhTxMxo8PI8y1&#10;PfOKTutQihjCPkcFVQhtLqUvKjLoe7YljtzBOoMhQldK7fAcw00jB0kylAZrjg0VtjStqDiu/4yC&#10;j/mSftP0M9m6xdf+OE13L9/FTqnnp+79DUSgLtzFN/dCx/lZlsL/N/E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qoaxQAAAN0AAAAPAAAAAAAAAAAAAAAAAJgCAABkcnMv&#10;ZG93bnJldi54bWxQSwUGAAAAAAQABAD1AAAAigMAAAAA&#10;" path="m5,l2,5,,10r2,l2,13,5,8,7,3,5,xm196,110r5,-10l204,92r-5,-2l194,102r-8,13l191,112r5,-2xe" fillcolor="#e67523" stroked="f">
              <v:path arrowok="t" o:connecttype="custom" o:connectlocs="5,0;2,5;0,10;2,10;2,13;5,8;7,3;5,0;196,110;201,100;204,92;199,90;194,102;186,115;191,112;196,110" o:connectangles="0,0,0,0,0,0,0,0,0,0,0,0,0,0,0,0"/>
              <o:lock v:ext="edit" verticies="t"/>
            </v:shape>
            <v:shape id="Freeform 1887" o:spid="_x0000_s2911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TYcQA&#10;AADdAAAADwAAAGRycy9kb3ducmV2LnhtbERPS4vCMBC+C/6HMAteZE2V1S1do4hQ8LLgC8Hb0Ixt&#10;sZnUJtbuv98Igrf5+J4zX3amEi01rrSsYDyKQBBnVpecKzge0s8YhPPIGivLpOCPHCwX/d4cE20f&#10;vKN273MRQtglqKDwvk6kdFlBBt3I1sSBu9jGoA+wyaVu8BHCTSUnUTSTBksODQXWtC4ou+7vRsH9&#10;tL0Mt9Vwl15/XfnV3s5t+n1WavDRrX5AeOr8W/xyb3SYH8dTeH4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k2HEAAAA3QAAAA8AAAAAAAAAAAAAAAAAmAIAAGRycy9k&#10;b3ducmV2LnhtbFBLBQYAAAAABAAEAPUAAACJAwAAAAA=&#10;" path="m5,l3,5,,10r,3l3,15,5,10,8,5,5,3,5,xm189,112r5,-10l199,90r-5,l189,102r-10,15l184,115r5,-3xe" fillcolor="#e67824" stroked="f">
              <v:path arrowok="t" o:connecttype="custom" o:connectlocs="5,0;3,5;0,10;0,13;3,15;5,10;8,5;5,3;5,0;189,112;194,102;199,90;194,90;189,102;179,117;184,115;189,112" o:connectangles="0,0,0,0,0,0,0,0,0,0,0,0,0,0,0,0,0"/>
              <o:lock v:ext="edit" verticies="t"/>
            </v:shape>
            <v:shape id="Freeform 1888" o:spid="_x0000_s2912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R4MEA&#10;AADdAAAADwAAAGRycy9kb3ducmV2LnhtbERPTYvCMBC9C/6HMII3TRWUUo2iglBxEawLex2asS02&#10;k9JErf9+Iwje5vE+Z7nuTC0e1LrKsoLJOAJBnFtdcaHg97IfxSCcR9ZYWyYFL3KwXvV7S0y0ffKZ&#10;HpkvRAhhl6CC0vsmkdLlJRl0Y9sQB+5qW4M+wLaQusVnCDe1nEbRXBqsODSU2NCupPyW3Y2C7uDd&#10;Pb3+zS56dpz87NNzFp22Sg0H3WYBwlPnv+KPO9VhfhzP4f1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0eDBAAAA3QAAAA8AAAAAAAAAAAAAAAAAmAIAAGRycy9kb3du&#10;cmV2LnhtbFBLBQYAAAAABAAEAPUAAACGAwAAAAA=&#10;" path="m5,l3,5,,10r3,2l5,15,8,10,10,2,5,xm184,112r8,-13l197,87r-5,l184,102r-10,12l179,114r5,-2xe" fillcolor="#e67a24" stroked="f">
              <v:path arrowok="t" o:connecttype="custom" o:connectlocs="5,0;3,5;0,10;3,12;5,15;8,10;10,2;5,0;184,112;192,99;197,87;192,87;184,102;174,114;179,114;184,112" o:connectangles="0,0,0,0,0,0,0,0,0,0,0,0,0,0,0,0"/>
              <o:lock v:ext="edit" verticies="t"/>
            </v:shape>
            <v:shape id="Freeform 1889" o:spid="_x0000_s2913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R/8IA&#10;AADdAAAADwAAAGRycy9kb3ducmV2LnhtbERPzYrCMBC+C75DmAUvsqYqaKlNRYqCF12s+wBDM7Zl&#10;m0lpota3NwsLe5uP73fS7WBa8aDeNZYVzGcRCOLS6oYrBd/Xw2cMwnlkja1lUvAiB9tsPEox0fbJ&#10;F3oUvhIhhF2CCmrvu0RKV9Zk0M1sRxy4m+0N+gD7SuoenyHctHIRRStpsOHQUGNHeU3lT3E3Cs5d&#10;vl9ei/h0ltOptF+Vjna5V2ryMew2IDwN/l/85z7qMD+O1/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H/wgAAAN0AAAAPAAAAAAAAAAAAAAAAAJgCAABkcnMvZG93&#10;bnJldi54bWxQSwUGAAAAAAQABAD1AAAAhwMAAAAA&#10;" path="m5,l2,5,,10r2,3l5,15,7,10,10,3,7,,5,xm176,112l186,97r5,-12l186,82r-7,18l166,115r5,-3l176,112xe" fillcolor="#e77c25" stroked="f">
              <v:path arrowok="t" o:connecttype="custom" o:connectlocs="5,0;2,5;0,10;2,13;5,15;7,10;10,3;7,0;5,0;176,112;186,97;191,85;186,82;179,100;166,115;171,112;176,112" o:connectangles="0,0,0,0,0,0,0,0,0,0,0,0,0,0,0,0,0"/>
              <o:lock v:ext="edit" verticies="t"/>
            </v:shape>
            <v:shape id="Freeform 1890" o:spid="_x0000_s2914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4/8MA&#10;AADdAAAADwAAAGRycy9kb3ducmV2LnhtbESPQWvDMAyF74P9B6PCbqvTHUaa1S2l0HXXdqVnEWtJ&#10;qC0H20u8fz8dBrtJvKf3Pm12xTs1UUxDYAOrZQWKuA124M7A9fP4XINKGdmiC0wGfijBbvv4sMHG&#10;hpnPNF1ypySEU4MG+pzHRuvU9uQxLcNILNpXiB6zrLHTNuIs4d7pl6p61R4HloYeRzr01N4v397A&#10;tD4cnVufbtO5zKeS4vV9RXdjnhZl/wYqU8n/5r/rDyv4dS248o2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4/8MAAADdAAAADwAAAAAAAAAAAAAAAACYAgAAZHJzL2Rv&#10;d25yZXYueG1sUEsFBgAAAAAEAAQA9QAAAIgDAAAAAA==&#10;" path="m5,l3,8,,13r3,2l3,18,5,10,10,5,8,3,5,xm169,112r10,-12l187,85r-5,-3l174,100r-15,17l164,115r5,-3xe" fillcolor="#e77f26" stroked="f">
              <v:path arrowok="t" o:connecttype="custom" o:connectlocs="5,0;3,8;0,13;3,15;3,18;5,10;10,5;8,3;5,0;169,112;179,100;187,85;182,82;174,100;159,117;164,115;169,112" o:connectangles="0,0,0,0,0,0,0,0,0,0,0,0,0,0,0,0,0"/>
              <o:lock v:ext="edit" verticies="t"/>
            </v:shape>
            <v:shape id="Freeform 1891" o:spid="_x0000_s2915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DhcIA&#10;AADdAAAADwAAAGRycy9kb3ducmV2LnhtbERPTYvCMBC9L/gfwgje1lQRt1ajiCAIgsuq6HVsxrbY&#10;TEoTa/XXbxYWvM3jfc5s0ZpSNFS7wrKCQT8CQZxaXXCm4HhYf8YgnEfWWFomBU9ysJh3PmaYaPvg&#10;H2r2PhMhhF2CCnLvq0RKl+Zk0PVtRRy4q60N+gDrTOoaHyHclHIYRWNpsODQkGNFq5zS2/5uFNw0&#10;+fvobF0q9WvbTMqv3en7olSv2y6nIDy1/i3+d290mB/HE/j7Jp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QOFwgAAAN0AAAAPAAAAAAAAAAAAAAAAAJgCAABkcnMvZG93&#10;bnJldi54bWxQSwUGAAAAAAQABAD1AAAAhwMAAAAA&#10;" path="m5,l2,7,,12r,3l2,17,5,10,7,2,5,xm161,112l174,97r7,-18l176,79r-2,10l166,99r-7,8l151,114r5,l161,112xe" fillcolor="#e88227" stroked="f">
              <v:path arrowok="t" o:connecttype="custom" o:connectlocs="5,0;2,7;0,12;0,15;2,17;5,10;7,2;7,2;5,0;161,112;174,97;181,79;176,79;174,89;166,99;159,107;151,114;156,114;161,112" o:connectangles="0,0,0,0,0,0,0,0,0,0,0,0,0,0,0,0,0,0,0"/>
              <o:lock v:ext="edit" verticies="t"/>
            </v:shape>
            <v:shape id="Freeform 1892" o:spid="_x0000_s2916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uUMUA&#10;AADdAAAADwAAAGRycy9kb3ducmV2LnhtbESPT2vDMAzF74N+B6PCbquzDkaX1i1tmWGwU7qysxar&#10;SVgsh9jLn28/HQa7Sbyn937aHSbfqoH62AQ28LjKQBGXwTVcGbh+2IcNqJiQHbaBycBMEQ77xd0O&#10;cxdGLmi4pEpJCMccDdQpdbnWsazJY1yFjli0W+g9Jln7SrseRwn3rV5n2bP22LA01NjRuaby+/Lj&#10;DXweh/Ru7WyL8mtcF6en62zjqzH3y+m4BZVoSv/mv+s3J/ibF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m5QxQAAAN0AAAAPAAAAAAAAAAAAAAAAAJgCAABkcnMv&#10;ZG93bnJldi54bWxQSwUGAAAAAAQABAD1AAAAigMAAAAA&#10;" path="m7,l2,5,,13r2,2l5,18,7,10,10,3,7,xm156,112l171,95r8,-18l176,77r-7,10l164,97r-8,8l146,112r5,l156,112xe" fillcolor="#e88527" stroked="f">
              <v:path arrowok="t" o:connecttype="custom" o:connectlocs="7,0;2,5;0,13;2,15;5,18;7,10;10,3;7,0;7,0;156,112;171,95;179,77;176,77;169,87;164,97;156,105;146,112;151,112;156,112" o:connectangles="0,0,0,0,0,0,0,0,0,0,0,0,0,0,0,0,0,0,0"/>
              <o:lock v:ext="edit" verticies="t"/>
            </v:shape>
            <v:shape id="Freeform 1893" o:spid="_x0000_s2917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VoMQA&#10;AADdAAAADwAAAGRycy9kb3ducmV2LnhtbERPTWvCQBC9C/6HZYTedKPQNk1dRdRCET00LXgdstNs&#10;aHY2Ztck/feuUOhtHu9zluvB1qKj1leOFcxnCQjiwumKSwVfn2/TFIQPyBprx6TglzysV+PREjPt&#10;ev6gLg+liCHsM1RgQmgyKX1hyKKfuYY4ct+utRgibEupW+xjuK3lIkmepMWKY4PBhraGip/8ahXs&#10;H3d958v8+nxym9QcD+fTZX9W6mEybF5BBBrCv/jP/a7j/PRlD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laDEAAAA3QAAAA8AAAAAAAAAAAAAAAAAmAIAAGRycy9k&#10;b3ducmV2LnhtbFBLBQYAAAAABAAEAPUAAACJAwAAAAA=&#10;" path="m5,l3,8,,15r3,3l5,20,8,13,10,3,8,3,5,xm149,112r8,-7l164,97r8,-10l174,77r-2,-2l164,87r-5,8l152,105r-10,7l144,112r3,l149,112xe" fillcolor="#e88728" stroked="f">
              <v:path arrowok="t" o:connecttype="custom" o:connectlocs="5,0;3,8;0,15;3,18;5,20;8,13;10,3;8,3;5,0;149,112;157,105;164,97;172,87;174,77;172,75;164,87;159,95;152,105;142,112;144,112;147,112;149,112" o:connectangles="0,0,0,0,0,0,0,0,0,0,0,0,0,0,0,0,0,0,0,0,0,0"/>
              <o:lock v:ext="edit" verticies="t"/>
            </v:shape>
            <v:shape id="Freeform 1894" o:spid="_x0000_s2918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uCcQA&#10;AADdAAAADwAAAGRycy9kb3ducmV2LnhtbERPTWsCMRC9F/wPYQRvNanQoqtRtNAqeKqK4m3YjLtb&#10;N5N1E9f13zcFwds83udMZq0tRUO1LxxreOsrEMSpMwVnGnbbr9chCB+QDZaOScOdPMymnZcJJsbd&#10;+IeaTchEDGGfoIY8hCqR0qc5WfR9VxFH7uRqiyHCOpOmxlsMt6UcKPUhLRYcG3Ks6DOn9Ly5Wg20&#10;XI+y/eK4mKvL5b5+P5yb71+lda/bzscgArXhKX64VybOH44G8P9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7gnEAAAA3QAAAA8AAAAAAAAAAAAAAAAAmAIAAGRycy9k&#10;b3ducmV2LnhtbFBLBQYAAAAABAAEAPUAAACJAwAAAAA=&#10;" path="m5,l2,7,,15r2,2l2,20,5,10,10,2,7,,5,xm141,109r10,-7l159,94r5,-10l171,74r-5,-2l159,82r-5,10l146,102r-10,7l139,109r2,xe" fillcolor="#e98a29" stroked="f">
              <v:path arrowok="t" o:connecttype="custom" o:connectlocs="5,0;2,7;0,15;2,17;2,20;5,10;10,2;7,0;5,0;141,109;151,102;159,94;164,84;171,74;166,72;159,82;154,92;146,102;136,109;139,109;141,109;141,109" o:connectangles="0,0,0,0,0,0,0,0,0,0,0,0,0,0,0,0,0,0,0,0,0,0"/>
              <o:lock v:ext="edit" verticies="t"/>
            </v:shape>
            <v:shape id="Freeform 1895" o:spid="_x0000_s2919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UI8MA&#10;AADdAAAADwAAAGRycy9kb3ducmV2LnhtbERPS2vCQBC+F/oflil4KbpRQWN0FSmIIngwLXgdspMH&#10;zc6m2a2J/94VBG/z8T1ntelNLa7UusqygvEoAkGcWV1xoeDnezeMQTiPrLG2TApu5GCzfn9bYaJt&#10;x2e6pr4QIYRdggpK75tESpeVZNCNbEMcuNy2Bn2AbSF1i10IN7WcRNFMGqw4NJTY0FdJ2W/6bxQc&#10;86mZZ3l3Mfv08xzPb77725+UGnz02yUIT71/iZ/ugw7z48UUHt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UI8MAAADdAAAADwAAAAAAAAAAAAAAAACYAgAAZHJzL2Rv&#10;d25yZXYueG1sUEsFBgAAAAAEAAQA9QAAAIgDAAAAAA==&#10;" path="m5,l3,10,,17r,3l3,22,5,12,10,5,8,2,5,xm137,109r10,-7l154,92r5,-8l167,72r-5,l154,82r-5,10l139,99r-7,8l134,109r3,xe" fillcolor="#ea8d2a" stroked="f">
              <v:path arrowok="t" o:connecttype="custom" o:connectlocs="5,0;3,10;0,17;0,20;3,22;5,12;10,5;8,2;5,0;137,109;147,102;154,92;159,84;167,72;162,72;154,82;149,92;139,99;132,107;134,109;137,109" o:connectangles="0,0,0,0,0,0,0,0,0,0,0,0,0,0,0,0,0,0,0,0,0"/>
              <o:lock v:ext="edit" verticies="t"/>
            </v:shape>
            <v:shape id="Freeform 1896" o:spid="_x0000_s2920" style="position:absolute;left:5795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NPccA&#10;AADdAAAADwAAAGRycy9kb3ducmV2LnhtbESP3WrCQBCF7wXfYRnBO91YS4lpVrGCtFcF0z7ANDv5&#10;abOzMbsmsU/fFQrezXDOnO9MuhtNI3rqXG1ZwWoZgSDOra65VPD5cVzEIJxH1thYJgVXcrDbTicp&#10;JtoOfKI+86UIIewSVFB53yZSurwig25pW+KgFbYz6MPalVJ3OIRw08iHKHqSBmsOhApbOlSU/2QX&#10;EyDf56g8FEO/ir90fn15X/9uslel5rNx/wzC0+jv5v/rNx3qx5tHuH0TR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DT3HAAAA3QAAAA8AAAAAAAAAAAAAAAAAmAIAAGRy&#10;cy9kb3ducmV2LnhtbFBLBQYAAAAABAAEAPUAAACMAwAAAAA=&#10;" path="m8,l3,8,,18r3,2l5,23,8,13,10,3,8,xm134,107r10,-7l152,90r5,-10l164,70r-5,-3l152,80r-5,10l137,97r-8,8l132,105r2,2xe" fillcolor="#ea902b" stroked="f">
              <v:path arrowok="t" o:connecttype="custom" o:connectlocs="8,0;3,8;0,18;3,20;5,23;8,13;10,3;10,3;8,0;134,107;144,100;152,90;157,80;164,70;159,67;152,80;147,90;137,97;129,105;132,105;134,107" o:connectangles="0,0,0,0,0,0,0,0,0,0,0,0,0,0,0,0,0,0,0,0,0"/>
              <o:lock v:ext="edit" verticies="t"/>
            </v:shape>
            <v:shape id="Freeform 1897" o:spid="_x0000_s2921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m4cUA&#10;AADdAAAADwAAAGRycy9kb3ducmV2LnhtbERPTWvCQBC9C/6HZQRvumlA0dRVSiFUD5ZqS6G3ITtu&#10;otnZkF01+uu7BaG3ebzPWaw6W4sLtb5yrOBpnIAgLpyu2Cj4+sxHMxA+IGusHZOCG3lYLfu9BWba&#10;XXlHl30wIoawz1BBGUKTSemLkiz6sWuII3dwrcUQYWukbvEaw20t0ySZSosVx4YSG3otqTjtz1bB&#10;XduP93x7NLuTSQ/Hzfn7Z/5mlRoOupdnEIG68C9+uNc6zp/N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mbhxQAAAN0AAAAPAAAAAAAAAAAAAAAAAJgCAABkcnMv&#10;ZG93bnJldi54bWxQSwUGAAAAAAQABAD1AAAAigMAAAAA&#10;" path="m7,l2,7,,17r2,3l5,22,7,12,10,2,7,xm129,102r7,-8l146,87r5,-10l159,67r-5,-3l146,74r-5,10l131,94r-10,5l126,102r3,xe" fillcolor="#eb922b" stroked="f">
              <v:path arrowok="t" o:connecttype="custom" o:connectlocs="7,0;2,7;0,17;2,20;5,22;7,12;10,2;7,0;7,0;129,102;136,94;146,87;151,77;159,67;154,64;146,74;141,84;131,94;121,99;126,102;129,102" o:connectangles="0,0,0,0,0,0,0,0,0,0,0,0,0,0,0,0,0,0,0,0,0"/>
              <o:lock v:ext="edit" verticies="t"/>
            </v:shape>
            <v:shape id="Freeform 1898" o:spid="_x0000_s2922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JCcMA&#10;AADdAAAADwAAAGRycy9kb3ducmV2LnhtbERPS2vCQBC+C/6HZQRvddOCj6auIkUhp0JV9Dpmx2xs&#10;djZkVxP767tCwdt8fM+ZLztbiRs1vnSs4HWUgCDOnS65ULDfbV5mIHxA1lg5JgV38rBc9HtzTLVr&#10;+Ztu21CIGMI+RQUmhDqV0ueGLPqRq4kjd3aNxRBhU0jdYBvDbSXfkmQiLZYcGwzW9Gko/9lerYLf&#10;L3N1WXdYj4/ycMray3Rl1ielhoNu9QEiUBee4n93puP82fsE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TJCcMAAADdAAAADwAAAAAAAAAAAAAAAACYAgAAZHJzL2Rv&#10;d25yZXYueG1sUEsFBgAAAAAEAAQA9QAAAIgDAAAAAA==&#10;" path="m5,l3,10,,20r3,2l5,25,8,12,10,2,8,2,5,xm124,102r8,-8l142,87r5,-10l154,64r-5,l142,74r-5,10l127,92r-10,7l119,99r5,3xe" fillcolor="#eb952b" stroked="f">
              <v:path arrowok="t" o:connecttype="custom" o:connectlocs="5,0;3,10;0,20;3,22;5,25;8,12;10,2;8,2;5,0;124,102;132,94;142,87;147,77;154,64;149,64;142,74;137,84;127,92;117,99;119,99;124,102" o:connectangles="0,0,0,0,0,0,0,0,0,0,0,0,0,0,0,0,0,0,0,0,0"/>
              <o:lock v:ext="edit" verticies="t"/>
            </v:shape>
            <v:shape id="Freeform 1899" o:spid="_x0000_s2923" style="position:absolute;left:5803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XLMQA&#10;AADdAAAADwAAAGRycy9kb3ducmV2LnhtbERPTWvCQBC9F/wPywi91U2EWo2uEkoFLz00etDbkB2T&#10;aHY2Ztck/vtuoeBtHu9zVpvB1KKj1lWWFcSTCARxbnXFhYLDfvs2B+E8ssbaMil4kIPNevSywkTb&#10;nn+oy3whQgi7BBWU3jeJlC4vyaCb2IY4cGfbGvQBtoXULfYh3NRyGkUzabDi0FBiQ58l5dfsbhTM&#10;suF4+eI+vn3H++40PafvcZQq9Toe0iUIT4N/iv/dOx3mzxcf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FyzEAAAA3QAAAA8AAAAAAAAAAAAAAAAAmAIAAGRycy9k&#10;b3ducmV2LnhtbFBLBQYAAAAABAAEAPUAAACJAwAAAAA=&#10;" path="m5,l2,10,,20r2,3l5,25,5,13,10,3,7,,5,xm116,97r10,-5l136,82r5,-10l149,62r-5,l136,72r-5,10l121,90r-10,7l114,97r2,xe" fillcolor="#ec982a" stroked="f">
              <v:path arrowok="t" o:connecttype="custom" o:connectlocs="5,0;2,10;0,20;2,23;5,25;5,13;10,3;7,0;5,0;116,97;126,92;136,82;141,72;149,62;144,62;136,72;131,82;121,90;111,97;114,97;116,97" o:connectangles="0,0,0,0,0,0,0,0,0,0,0,0,0,0,0,0,0,0,0,0,0"/>
              <o:lock v:ext="edit" verticies="t"/>
            </v:shape>
            <v:shape id="Freeform 1900" o:spid="_x0000_s2924" style="position:absolute;left:5805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+a8cA&#10;AADdAAAADwAAAGRycy9kb3ducmV2LnhtbESPwW7CQAxE75X4h5UrcSubcqBpYEFQCdSiHijlA0zW&#10;JIGsN81uQ/h7fKjUm60ZzzzPFr2rVUdtqDwbeB4loIhzbysuDBy+108pqBCRLdaeycCNAizmg4cZ&#10;ZtZf+Yu6fSyUhHDI0EAZY5NpHfKSHIaRb4hFO/nWYZS1LbRt8SrhrtbjJJlohxVLQ4kNvZWUX/a/&#10;zkD+sdOXn+NxWyfd+LZ62aTn3enTmOFjv5yCitTHf/Pf9bsV/PRV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vmvHAAAA3QAAAA8AAAAAAAAAAAAAAAAAmAIAAGRy&#10;cy9kb3ducmV2LnhtbFBLBQYAAAAABAAEAPUAAACMAwAAAAA=&#10;" path="m5,l3,10,,23r3,2l3,28,5,15,10,3,8,3,5,xm112,97r10,-7l132,82r5,-10l144,62r-5,-2l134,72r-10,8l117,90r-10,5l109,97r3,xe" fillcolor="#ec9b29" stroked="f">
              <v:path arrowok="t" o:connecttype="custom" o:connectlocs="5,0;3,10;0,23;3,25;3,28;5,15;10,3;8,3;5,0;112,97;122,90;132,82;137,72;144,62;139,60;134,72;124,80;117,90;107,95;109,97;112,97" o:connectangles="0,0,0,0,0,0,0,0,0,0,0,0,0,0,0,0,0,0,0,0,0"/>
              <o:lock v:ext="edit" verticies="t"/>
            </v:shape>
            <v:shape id="Freeform 1901" o:spid="_x0000_s2925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xccIA&#10;AADdAAAADwAAAGRycy9kb3ducmV2LnhtbERPTYvCMBC9C/sfwizsTVOXpdpqlEVd8OJB7cHj0Ixt&#10;sZmEJmr33xtB8DaP9znzZW9acaPON5YVjEcJCOLS6oYrBcXxbzgF4QOyxtYyKfgnD8vFx2COubZ3&#10;3tPtECoRQ9jnqKAOweVS+rImg35kHXHkzrYzGCLsKqk7vMdw08rvJEmlwYZjQ42OVjWVl8PVKNht&#10;uDiF7Gd9da7I2v0kpe0qVerrs/+dgQjUh7f45d7qOH+aZf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FxwgAAAN0AAAAPAAAAAAAAAAAAAAAAAJgCAABkcnMvZG93&#10;bnJldi54bWxQSwUGAAAAAAQABAD1AAAAhwMAAAAA&#10;" path="m5,l,10,,22r,3l2,27,5,15,10,2,7,,5,xm106,94r10,-7l126,79r5,-10l139,59r-5,-2l126,67r-7,10l111,84,99,92r5,l106,94xe" fillcolor="#ec9d28" stroked="f">
              <v:path arrowok="t" o:connecttype="custom" o:connectlocs="5,0;0,10;0,22;0,25;2,27;5,15;10,2;7,0;5,0;106,94;116,87;126,79;131,69;139,59;134,57;126,67;119,77;111,84;99,92;104,92;106,94" o:connectangles="0,0,0,0,0,0,0,0,0,0,0,0,0,0,0,0,0,0,0,0,0"/>
              <o:lock v:ext="edit" verticies="t"/>
            </v:shape>
            <v:shape id="Freeform 1902" o:spid="_x0000_s2926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6T8YA&#10;AADdAAAADwAAAGRycy9kb3ducmV2LnhtbESPQUvDQBCF70L/wzJCL2I3LZKa2G0pxVZPhUbB65Ad&#10;k5DsbMiuafrvnYPgbYb35r1vNrvJdWqkITSeDSwXCSji0tuGKwOfH8fHZ1AhIlvsPJOBGwXYbWd3&#10;G8ytv/KFxiJWSkI45GigjrHPtQ5lTQ7DwvfEon37wWGUdai0HfAq4a7TqyRJtcOGpaHGng41lW3x&#10;4wzE7LBun5bjV5q+nVdYUHt6yF6Nmd9P+xdQkab4b/67freCnyX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Z6T8YAAADdAAAADwAAAAAAAAAAAAAAAACYAgAAZHJz&#10;L2Rvd25yZXYueG1sUEsFBgAAAAAEAAQA9QAAAIsDAAAAAA==&#10;" path="m7,l2,12,,25r2,2l5,30,7,15,10,5r,-3l7,xm104,92r10,-5l121,77r10,-8l136,57r-5,l124,67r-8,10l109,84,97,89r2,3l104,92xe" fillcolor="#eda025" stroked="f">
              <v:path arrowok="t" o:connecttype="custom" o:connectlocs="7,0;2,12;0,25;2,27;5,30;5,30;7,15;10,5;10,2;7,0;104,92;114,87;121,77;131,69;136,57;131,57;124,67;116,77;109,84;97,89;99,92;104,92" o:connectangles="0,0,0,0,0,0,0,0,0,0,0,0,0,0,0,0,0,0,0,0,0,0"/>
              <o:lock v:ext="edit" verticies="t"/>
            </v:shape>
            <v:shape id="Freeform 1903" o:spid="_x0000_s2927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+ZMIA&#10;AADdAAAADwAAAGRycy9kb3ducmV2LnhtbERP22rCQBB9L/gPywi+lGY3PkibuooXFMGnJv2AITu5&#10;tNnZkF01/r1bKPg2h3Od5Xq0nbjS4FvHGtJEgSAunWm51vBdHN7eQfiAbLBzTBru5GG9mrwsMTPu&#10;xl90zUMtYgj7DDU0IfSZlL5syKJPXE8cucoNFkOEQy3NgLcYbjs5V2ohLbYcGxrsaddQ+ZtfrIZC&#10;nX98Mc7da35M9ws2ldlsK61n03HzCSLQGJ7if/fJxPkfKoW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b5kwgAAAN0AAAAPAAAAAAAAAAAAAAAAAJgCAABkcnMvZG93&#10;bnJldi54bWxQSwUGAAAAAAQABAD1AAAAhwMAAAAA&#10;" path="m8,l3,13,,25r3,3l5,30r,-2l8,15,10,3,8,3,8,xm97,90r12,-8l117,75,127,65r5,-10l127,55r-8,10l112,72r-10,8l92,87r3,l97,90xe" fillcolor="#eda322" stroked="f">
              <v:path arrowok="t" o:connecttype="custom" o:connectlocs="8,0;3,13;0,25;3,28;5,30;5,28;5,28;8,15;10,3;8,3;8,0;97,90;109,82;117,75;127,65;132,55;127,55;119,65;112,72;102,80;92,87;95,87;97,90" o:connectangles="0,0,0,0,0,0,0,0,0,0,0,0,0,0,0,0,0,0,0,0,0,0,0"/>
              <o:lock v:ext="edit" verticies="t"/>
            </v:shape>
            <v:shape id="Freeform 1904" o:spid="_x0000_s2928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+6MQA&#10;AADdAAAADwAAAGRycy9kb3ducmV2LnhtbERPTWvCQBC9C/0PyxR6Ed2th1Cjq0iKID0ojV68Ddkx&#10;G5qdDdltTPvru4VCb/N4n7Pejq4VA/Wh8azhea5AEFfeNFxruJz3sxcQISIbbD2Thi8KsN08TNaY&#10;G3/ndxrKWIsUwiFHDTbGLpcyVJYchrnviBN3873DmGBfS9PjPYW7Vi6UyqTDhlODxY4KS9VH+ek0&#10;qCt32fB6ygrcqW9bvB2n9nTU+ulx3K1ARBrjv/jPfTBp/lIt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vujEAAAA3QAAAA8AAAAAAAAAAAAAAAAAmAIAAGRycy9k&#10;b3ducmV2LnhtbFBLBQYAAAAABAAEAPUAAACJAwAAAAA=&#10;" path="m5,l2,10,,25r2,2l5,30r,-3l5,25,7,12,10,2,7,,5,xm92,84r12,-5l111,72r8,-10l126,52r-5,-2l114,62r-8,7l96,77r-9,5l89,84r3,xe" fillcolor="#eea520" stroked="f">
              <v:path arrowok="t" o:connecttype="custom" o:connectlocs="5,0;2,10;0,25;0,25;2,27;5,30;5,27;5,25;7,12;10,2;7,0;5,0;92,84;104,79;111,72;119,62;126,52;121,50;114,62;106,69;96,77;87,82;89,84;92,84" o:connectangles="0,0,0,0,0,0,0,0,0,0,0,0,0,0,0,0,0,0,0,0,0,0,0,0"/>
              <o:lock v:ext="edit" verticies="t"/>
            </v:shape>
            <v:shape id="Freeform 1905" o:spid="_x0000_s2929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b98UA&#10;AADdAAAADwAAAGRycy9kb3ducmV2LnhtbERPS2sCMRC+F/wPYQRvNdtarK5GKULFi1BtPXgbN7MP&#10;uplsk+y67a9vCkJv8/E9Z7nuTS06cr6yrOBhnIAgzqyuuFDw8f56PwPhA7LG2jIp+CYP69Xgbomp&#10;tlc+UHcMhYgh7FNUUIbQpFL6rCSDfmwb4sjl1hkMEbpCaofXGG5q+ZgkU2mw4thQYkObkrLPY2sU&#10;nJ/cNv9qzSV/fjP79rQJP12xV2o07F8WIAL14V98c+90nD9PJ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v3xQAAAN0AAAAPAAAAAAAAAAAAAAAAAJgCAABkcnMv&#10;ZG93bnJldi54bWxQSwUGAAAAAAQABAD1AAAAigMAAAAA&#10;" path="m5,l3,12,,25r,2l3,30r5,2l5,27r,-2l8,12,10,2,8,2,5,xm87,84l97,77r10,-8l114,62r8,-10l117,50r-8,9l102,69,92,77,80,79r5,3l87,84xe" fillcolor="#eea91a" stroked="f">
              <v:path arrowok="t" o:connecttype="custom" o:connectlocs="5,0;3,12;0,25;0,25;0,27;3,30;8,32;5,27;5,25;8,12;10,2;8,2;5,0;87,84;97,77;107,69;114,62;122,52;117,50;109,59;102,69;92,77;80,79;85,82;87,84" o:connectangles="0,0,0,0,0,0,0,0,0,0,0,0,0,0,0,0,0,0,0,0,0,0,0,0,0"/>
              <o:lock v:ext="edit" verticies="t"/>
            </v:shape>
            <v:shape id="Freeform 1906" o:spid="_x0000_s2930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lPMUA&#10;AADdAAAADwAAAGRycy9kb3ducmV2LnhtbERPTUvDQBC9C/6HZQQvwe7WiqSx21IEsQelNNFDb2N2&#10;zAazsyG7pum/dwXB2zze56w2k+vESENoPWuYzxQI4tqblhsNb9XTTQ4iRGSDnWfScKYAm/XlxQoL&#10;4098oLGMjUghHArUYGPsCylDbclhmPmeOHGffnAYExwaaQY8pXDXyVul7qXDllODxZ4eLdVf5bfT&#10;kJV2cczGMasWH8/V/t2Yl1y9an19NW0fQESa4r/4z70zaf5S3cH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aU8xQAAAN0AAAAPAAAAAAAAAAAAAAAAAJgCAABkcnMv&#10;ZG93bnJldi54bWxQSwUGAAAAAAQABAD1AAAAigMAAAAA&#10;" path="m5,l2,10,,23r,2l,28r5,2l7,33,5,28r,-5l7,13,9,3,7,,5,xm82,80r9,-5l101,67r8,-7l116,48r-2,l111,48r-7,9l96,65r-9,7l74,77r3,l82,80xe" fillcolor="#efac12" stroked="f">
              <v:path arrowok="t" o:connecttype="custom" o:connectlocs="5,0;2,10;0,23;0,25;0,28;5,30;7,33;5,28;5,23;7,13;9,3;7,0;5,0;82,80;91,75;101,67;109,60;116,48;114,48;111,48;104,57;96,65;87,72;74,77;77,77;82,80" o:connectangles="0,0,0,0,0,0,0,0,0,0,0,0,0,0,0,0,0,0,0,0,0,0,0,0,0,0"/>
              <o:lock v:ext="edit" verticies="t"/>
            </v:shape>
            <v:shape id="Freeform 1907" o:spid="_x0000_s2931" style="position:absolute;left:582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Xi8MA&#10;AADdAAAADwAAAGRycy9kb3ducmV2LnhtbERPTYvCMBC9C/6HMMLeNHVhRbtNRZQF8WBR9+BxaGbb&#10;ss2kNtHWf28Ewds83ucky97U4katqywrmE4iEMS51RUXCn5PP+M5COeRNdaWScGdHCzT4SDBWNuO&#10;D3Q7+kKEEHYxKii9b2IpXV6SQTexDXHg/mxr0AfYFlK32IVwU8vPKJpJgxWHhhIbWpeU/x+vRoFc&#10;7/sMD+d9tsm7S3bezYqF3Cn1MepX3yA89f4tfrm3OsxfRF/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tXi8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<v:path arrowok="t" o:connecttype="custom" o:connectlocs="5,0;3,10;0,23;0,25;3,30;5,33;7,35;5,28;5,23;7,13;10,3;7,3;5,0;75,77;87,75;97,67;104,57;112,48;107,45;99,57;92,65;80,72;67,75;72,77;75,77" o:connectangles="0,0,0,0,0,0,0,0,0,0,0,0,0,0,0,0,0,0,0,0,0,0,0,0,0"/>
              <o:lock v:ext="edit" verticies="t"/>
            </v:shape>
            <v:shape id="Freeform 1908" o:spid="_x0000_s2932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Dh8YA&#10;AADdAAAADwAAAGRycy9kb3ducmV2LnhtbERPS2vCQBC+C/6HZQq9mU17sG10FQkWpJf6CFVvQ3aa&#10;hGZn0+zWRH99VxC8zcf3nOm8N7U4UesqywqeohgEcW51xYWCbPc+egXhPLLG2jIpOJOD+Ww4mGKi&#10;bccbOm19IUIIuwQVlN43iZQuL8mgi2xDHLhv2xr0AbaF1C12IdzU8jmOx9JgxaGhxIbSkvKf7Z9R&#10;sPiqP1J5/lyly8NLll0269/jvlPq8aFfTEB46v1dfHOvdJj/Fo/h+k04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TDh8YAAADdAAAADwAAAAAAAAAAAAAAAACYAgAAZHJz&#10;L2Rvd25yZXYueG1sUEsFBgAAAAAEAAQA9QAAAIsDAAAAAA==&#10;" path="m4,l2,10,,20r,5l2,30r2,2l7,35r,-8l4,20,7,10,7,2,7,,4,xm69,74l82,69r9,-7l99,54r7,-9l101,42,94,52,84,62,74,67,62,69r2,3l69,74xe" fillcolor="#f0b100" stroked="f">
              <v:path arrowok="t" o:connecttype="custom" o:connectlocs="4,0;2,10;0,20;0,25;2,30;4,32;7,35;7,27;4,20;7,10;7,2;7,0;4,0;69,74;82,69;91,62;99,54;106,45;101,42;94,52;84,62;74,67;62,69;64,72;69,74" o:connectangles="0,0,0,0,0,0,0,0,0,0,0,0,0,0,0,0,0,0,0,0,0,0,0,0,0"/>
              <o:lock v:ext="edit" verticies="t"/>
            </v:shape>
            <v:shape id="Freeform 1909" o:spid="_x0000_s2933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PMIA&#10;AADdAAAADwAAAGRycy9kb3ducmV2LnhtbERPS2sCMRC+F/ofwhS8abYKtl2N4gNRCqVoe/A4bGYf&#10;dDOzbKKu/94IQm/z8T1nOu9crc7U+krYwOsgAUWcia24MPD7s+m/g/IB2WItTAau5GE+e36aYmrl&#10;wns6H0KhYgj7FA2UITSp1j4ryaEfSEMcuVxahyHCttC2xUsMd7UeJslYO6w4NpTY0Kqk7O9wcgY8&#10;5lsngrJsRsd8/7nUX+v825jeS7eYgArUhX/xw72zcf5H8gb3b+IJ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kY8wgAAAN0AAAAPAAAAAAAAAAAAAAAAAJgCAABkcnMvZG93&#10;bnJldi54bWxQSwUGAAAAAAQABAD1AAAAhwMAAAAA&#10;" path="m5,l2,10,,20r,5l2,32r3,3l10,40,7,30,5,20,7,10,7,2,5,2,5,xm62,72l75,69,87,62r7,-8l102,42r-5,l89,52r-9,7l67,67r-12,l60,69r2,3xe" fillcolor="#f0b500" stroked="f">
              <v:path arrowok="t" o:connecttype="custom" o:connectlocs="5,0;2,10;0,20;0,25;2,32;5,35;10,40;7,30;5,20;7,10;7,2;5,2;5,0;62,72;75,69;87,62;94,54;102,42;97,42;89,52;80,59;67,67;55,67;55,67;60,69;62,72" o:connectangles="0,0,0,0,0,0,0,0,0,0,0,0,0,0,0,0,0,0,0,0,0,0,0,0,0,0"/>
              <o:lock v:ext="edit" verticies="t"/>
            </v:shape>
            <v:shape id="Freeform 1910" o:spid="_x0000_s2934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fgsUA&#10;AADdAAAADwAAAGRycy9kb3ducmV2LnhtbESPMW/CQAyF90r8h5OR2MqFDtCmHAhQQGQsdOlm5dwk&#10;as4XctcQ/j0ekNhsvef3Pi/Xg2tUT12oPRuYTRNQxIW3NZcGvs/713dQISJbbDyTgRsFWK9GL0tM&#10;rb/yF/WnWCoJ4ZCigSrGNtU6FBU5DFPfEov26zuHUdau1LbDq4S7Rr8lyVw7rFkaKmxpV1Hxd/p3&#10;BnJudF4e51m/2yzOh0u2/cnyrTGT8bD5BBVpiE/z4/poBf8jEV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N+C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<v:path arrowok="t" o:connecttype="custom" o:connectlocs="3,0;3,8;0,18;3,25;3,33;8,38;13,40;8,30;5,18;5,10;8,3;5,0;3,0;58,67;70,65;80,60;90,50;97,40;92,40;85,50;78,57;65,62;53,62;50,62;48,62;53,65;58,67" o:connectangles="0,0,0,0,0,0,0,0,0,0,0,0,0,0,0,0,0,0,0,0,0,0,0,0,0,0,0"/>
              <o:lock v:ext="edit" verticies="t"/>
            </v:shape>
            <v:shape id="Freeform 1911" o:spid="_x0000_s2935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ri8MA&#10;AADdAAAADwAAAGRycy9kb3ducmV2LnhtbERPTWvCQBC9F/oflin0Vnct1Dapq0ix4E1Mcuhxmh2T&#10;YHY27K4x/feuIPQ2j/c5y/VkezGSD51jDfOZAkFcO9Nxo6Eqv18+QISIbLB3TBr+KMB69fiwxNy4&#10;Cx9oLGIjUgiHHDW0MQ65lKFuyWKYuYE4cUfnLcYEfSONx0sKt718VWohLXacGloc6Kul+lScrYZy&#10;01Tx/a2sfsbf+b5YuCpTfqv189O0+QQRaYr/4rt7Z9L8TGV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sri8MAAADdAAAADwAAAAAAAAAAAAAAAACYAgAAZHJzL2Rv&#10;d25yZXYueG1sUEsFBgAAAAAEAAQA9QAAAIgDAAAAAA==&#10;" path="m2,r,8l,18,2,28,5,38r5,2l15,45,12,38,7,33,5,25r,-7l5,10,7,3,5,3,2,xm50,65r,l62,65,75,57r9,-7l92,40,87,38r-5,9l72,55,62,60r-12,l42,60r-5,l42,62r8,3xe" fillcolor="#f3bd00" stroked="f">
              <v:path arrowok="t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<o:lock v:ext="edit" verticies="t"/>
            </v:shape>
            <v:shape id="Freeform 1912" o:spid="_x0000_s2936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16MYA&#10;AADdAAAADwAAAGRycy9kb3ducmV2LnhtbESPQWvCQBCF70L/wzKF3nSjh9ZGVyktgpSCNUrxOGSn&#10;yWJ2NmRXE/995yD0NsN78943y/XgG3WlLrrABqaTDBRxGazjysDxsBnPQcWEbLEJTAZuFGG9ehgt&#10;Mbeh5z1di1QpCeGYo4E6pTbXOpY1eYyT0BKL9hs6j0nWrtK2w17CfaNnWfasPTqWhhpbeq+pPBcX&#10;b+DgNP3QfPfSF6eP23dxzj7d19GYp8fhbQEq0ZD+zffrrRX81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16MYAAADdAAAADwAAAAAAAAAAAAAAAACYAgAAZHJz&#10;L2Rvd25yZXYueG1sUEsFBgAAAAAEAAQA9QAAAIsDAAAAAA==&#10;" path="m3,l,7r,8l3,27,8,37,25,49,43,59r2,l48,59r12,l73,54r7,-7l87,37,85,35r-3,l77,42r-9,7l58,54r-10,l40,54,30,52,25,49,18,42,13,37,8,30r,-8l5,15,5,7,8,2,5,,3,xe" fillcolor="#f3bf00" stroked="f">
              <v:path arrowok="t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</v:shape>
            <v:shape id="Freeform 1913" o:spid="_x0000_s2937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4Q8EA&#10;AADdAAAADwAAAGRycy9kb3ducmV2LnhtbESPQYvCQAyF78L+hyELe9Np97C61VF0QRBvVvceO7Et&#10;djKlE7X+e0cQvCV8L++9zBa9a9SVulB7NpCOElDEhbc1lwYO+/VwAioIssXGMxm4U4DF/GMww8z6&#10;G+/omkupogmHDA1UIm2mdSgqchhGviWO7OQ7hxLXrtS2w1s0d43+TpIf7bDmmFBhS38VFef84gwc&#10;2a3GEslqW/tLSac0F/9vzNdnv5yCEurlLX5db2ys/5um8Pwmjq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1uEP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<v:path arrowok="t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</v:shape>
            <v:shape id="Freeform 1914" o:spid="_x0000_s2938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DN8QA&#10;AADdAAAADwAAAGRycy9kb3ducmV2LnhtbERPTWsCMRC9F/wPYQQvUrNKW+rWKFUQerCCVlBvw2a6&#10;WbqZLEl013/fFITe5vE+Z7bobC2u5EPlWMF4lIEgLpyuuFRw+Fo/voIIEVlj7ZgU3CjAYt57mGGu&#10;Xcs7uu5jKVIIhxwVmBibXMpQGLIYRq4hTty38xZjgr6U2mObwm0tJ1n2Ii1WnBoMNrQyVPzsL1bB&#10;8Ji1y9X5dHiyuN149/lsTuGs1KDfvb+BiNTFf/Hd/aHT/Ol4A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gzf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<v:path arrowok="t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</v:shape>
            <v:shape id="Freeform 1915" o:spid="_x0000_s2939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O0MgA&#10;AADdAAAADwAAAGRycy9kb3ducmV2LnhtbESPT2vCQBDF74LfYRmhl1I3SYu10VVKoRDw5B/E4zQ7&#10;JmmzszG71cRP3xUK3mZ4b97vzXzZmVqcqXWVZQXxOAJBnFtdcaFgt/18moJwHlljbZkU9ORguRgO&#10;5phqe+E1nTe+ECGEXYoKSu+bVEqXl2TQjW1DHLSjbQ36sLaF1C1eQripZRJFE2mw4kAosaGPkvKf&#10;za8JEHdtvvePq6/T/tC7U5y8JK/rTKmHUfc+A+Gp83fz/3WmQ/23+Blu34QR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07QyAAAAN0AAAAPAAAAAAAAAAAAAAAAAJgCAABk&#10;cnMvZG93bnJldi54bWxQSwUGAAAAAAQABAD1AAAAjQMAAAAA&#10;" path="m2,l,5r,8l,20r2,8l7,33r5,7l17,45r8,2l32,50r8,l50,50,60,45r7,-5l72,33,69,30r-7,8l57,42,47,45r-7,l32,45,27,42,20,40,15,35,10,30,7,25,5,18r,-5l5,8,7,3,5,3,2,xe" fillcolor="#f6cb00" stroked="f">
              <v:path arrowok="t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</v:shape>
            <v:shape id="Freeform 1916" o:spid="_x0000_s2940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JEcEA&#10;AADdAAAADwAAAGRycy9kb3ducmV2LnhtbERPS4vCMBC+C/6HMII3TSsqtWsUEQRPCz4uvY3NbNvd&#10;ZlKatHb/vREW9jYf33O2+8HUoqfWVZYVxPMIBHFudcWFgvvtNEtAOI+ssbZMCn7JwX43Hm0x1fbJ&#10;F+qvvhAhhF2KCkrvm1RKl5dk0M1tQxy4L9sa9AG2hdQtPkO4qeUiitbSYMWhocSGjiXlP9fOKPjW&#10;Ui6z1crWjyzrLkmcE34mSk0nw+EDhKfB/4v/3Gcd5m/iJby/C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iRHBAAAA3QAAAA8AAAAAAAAAAAAAAAAAmAIAAGRycy9kb3du&#10;cmV2LnhtbFBLBQYAAAAABAAEAPUAAACGAwAAAAA=&#10;" path="m3,l,5r,5l,17r3,5l8,30r2,5l18,39r5,3l30,44r8,l48,44r7,-5l63,35r7,-8l67,27r-2,l60,32r-7,5l45,39r-7,l25,37,15,32,8,22,5,10,5,5,5,2,5,,3,xe" fillcolor="#f7cd00" stroked="f">
              <v:path arrowok="t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</v:shape>
            <v:shape id="Freeform 1917" o:spid="_x0000_s2941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/aMMA&#10;AADdAAAADwAAAGRycy9kb3ducmV2LnhtbERPzWrCQBC+C32HZQq9mY2FFpO6ilUK6UUw9gGG7JjE&#10;Zmfj7jZJ375bELzNx/c7q81kOjGQ861lBYskBUFcWd1yreDr9DFfgvABWWNnmRT8kofN+mG2wlzb&#10;kY80lKEWMYR9jgqaEPpcSl81ZNAntieO3Nk6gyFCV0vtcIzhppPPafoqDbYcGxrsaddQ9V3+GAX7&#10;cnzvLsV03Rt0eMiOn9uKeqWeHqftG4hAU7iLb+5Cx/nZ4gX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0/aMMAAADdAAAADwAAAAAAAAAAAAAAAACYAgAAZHJzL2Rv&#10;d25yZXYueG1sUEsFBgAAAAAEAAQA9QAAAIgDAAAAAA==&#10;" path="m2,l,5r,5l,15r2,7l5,27r5,5l15,37r7,2l27,42r8,l42,42,52,39r5,-4l64,27r-2,l60,25r-5,5l47,35r-5,2l35,37r-13,l15,30,7,20,5,10,5,5,5,2,2,2,2,xe" fillcolor="#f8d100" stroked="f">
              <v:path arrowok="t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</v:shape>
            <v:shape id="Freeform 1918" o:spid="_x0000_s2942" style="position:absolute;left:5847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OEMUA&#10;AADdAAAADwAAAGRycy9kb3ducmV2LnhtbERPTWvCQBC9F/oflhF6Ed1YirapqxShIEKppl56G7LT&#10;JLg7m2ZHE/99t1DobR7vc5brwTt1oS42gQ3Mphko4jLYhisDx4/XySOoKMgWXWAycKUI69XtzRJz&#10;G3o+0KWQSqUQjjkaqEXaXOtY1uQxTkNLnLiv0HmUBLtK2w77FO6dvs+yufbYcGqosaVNTeWpOHsD&#10;0n/uHtzg3s678eJ7vC2u8r7fGHM3Gl6eQQkN8i/+c29tmv80m8PvN+kE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A4QxQAAAN0AAAAPAAAAAAAAAAAAAAAAAJgCAABkcnMv&#10;ZG93bnJldi54bWxQSwUGAAAAAAQABAD1AAAAigMAAAAA&#10;" path="m,l,3,,8,3,20r7,10l20,35r13,2l40,37r8,-2l55,30r5,-5l55,23r-5,5l45,30r-5,3l33,33r-10,l13,25,8,18,5,8,5,5,5,3,3,,,xe" fillcolor="#f7d400" stroked="f">
              <v:path arrowok="t" o:connecttype="custom" o:connectlocs="0,0;0,3;0,8;3,20;10,30;20,35;33,37;40,37;48,35;55,30;60,25;55,23;50,28;45,30;40,33;33,33;23,33;13,25;8,18;5,8;5,5;5,3;3,0;0,0" o:connectangles="0,0,0,0,0,0,0,0,0,0,0,0,0,0,0,0,0,0,0,0,0,0,0,0"/>
            </v:shape>
            <v:shape id="Freeform 1919" o:spid="_x0000_s2943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LTMMA&#10;AADdAAAADwAAAGRycy9kb3ducmV2LnhtbERP32vCMBB+F/wfwgl701Tp3KxGkcGGiKDT4fPR3Nqy&#10;5lKSaLv/3giCb/fx/bzFqjO1uJLzlWUF41ECgji3uuJCwc/pc/gOwgdkjbVlUvBPHlbLfm+BmbYt&#10;f9P1GAoRQ9hnqKAMocmk9HlJBv3INsSR+7XOYIjQFVI7bGO4qeUkSabSYMWxocSGPkrK/44XoyCk&#10;e7PR+9dT6i7nc7rbHg5frlXqZdCt5yACdeEpfrg3Os6fjd/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LTMMAAADdAAAADwAAAAAAAAAAAAAAAACYAgAAZHJzL2Rv&#10;d25yZXYueG1sUEsFBgAAAAAEAAQA9QAAAIgDAAAAAA==&#10;" path="m,l,3,,8,2,18r8,10l17,35r13,l37,35r5,-2l50,28r5,-5l52,23r-2,l45,25r-5,3l35,30r-5,3l20,30,12,25,7,18,5,8,5,5,5,3,2,3,,xe" fillcolor="#f6d500" stroked="f">
              <v:path arrowok="t" o:connecttype="custom" o:connectlocs="0,0;0,3;0,8;2,18;10,28;17,35;30,35;37,35;42,33;50,28;55,23;52,23;50,23;45,25;40,28;35,30;30,33;20,30;12,25;7,18;5,8;5,5;5,3;2,3;0,0" o:connectangles="0,0,0,0,0,0,0,0,0,0,0,0,0,0,0,0,0,0,0,0,0,0,0,0,0"/>
            </v:shape>
            <v:shape id="Freeform 1920" o:spid="_x0000_s2944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Jf8cA&#10;AADdAAAADwAAAGRycy9kb3ducmV2LnhtbESPQUsDMRCF74L/IUyhF7FJC7W6Ni2lUBD0YKsXb8Nm&#10;zC7dTNZNtt39985B8DbDe/PeN+vtEBp1oS7VkS3MZwYUcRldzd7C58fh/hFUysgOm8hkYaQE283t&#10;zRoLF698pMspeyUhnAq0UOXcFlqnsqKAaRZbYtG+Yxcwy9p57Tq8Snho9MKYBx2wZmmosKV9ReX5&#10;1AcL7z/L1+Hr0I9jE7JZ3b35pem9tdPJsHsGlWnI/+a/6xcn+E9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yX/HAAAA3QAAAA8AAAAAAAAAAAAAAAAAmAIAAGRy&#10;cy9kb3ducmV2LnhtbFBLBQYAAAAABAAEAPUAAACMAwAAAAA=&#10;" path="m,l,2,,5,3,15r5,7l18,30r10,l35,30r5,-3l45,25r5,-5l45,17r-7,8l28,27,18,25,13,20,8,12,5,5,5,2,3,,,xe" fillcolor="#f6d700" stroked="f">
              <v:path arrowok="t" o:connecttype="custom" o:connectlocs="0,0;0,2;0,5;3,15;8,22;18,30;28,30;35,30;40,27;45,25;50,20;45,17;38,25;28,27;18,25;13,20;8,12;5,5;5,2;5,2;3,0;0,0" o:connectangles="0,0,0,0,0,0,0,0,0,0,0,0,0,0,0,0,0,0,0,0,0,0"/>
            </v:shape>
            <v:shape id="Freeform 1921" o:spid="_x0000_s2945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1/8MA&#10;AADdAAAADwAAAGRycy9kb3ducmV2LnhtbERP22rCQBB9L/Qflin4VjfGUk10lVIQRPvi5QOG7JiN&#10;yc6G7Gri33eFQt/mcK6zXA+2EXfqfOVYwWScgCAunK64VHA+bd7nIHxA1tg4JgUP8rBevb4sMdeu&#10;5wPdj6EUMYR9jgpMCG0upS8MWfRj1xJH7uI6iyHCrpS6wz6G20amSfIpLVYcGwy29G2oqI83qyBN&#10;p7ydmewx2P5nt6vrj2uyd0qN3oavBYhAQ/gX/7m3Os7PJhk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G1/8MAAADdAAAADwAAAAAAAAAAAAAAAACYAgAAZHJzL2Rv&#10;d25yZXYueG1sUEsFBgAAAAAEAAQA9QAAAIgDAAAAAA==&#10;" path="m,l,2,,5,2,15r5,7l15,27r10,3l30,27r5,-2l40,22r5,-2l42,17r-2,l32,22r-7,3l17,22,10,17,7,12,5,5,5,2,2,2,,xe" fillcolor="#f5da00" stroked="f">
              <v:path arrowok="t" o:connecttype="custom" o:connectlocs="0,0;0,2;0,5;2,15;7,22;15,27;25,30;30,27;35,25;40,22;45,20;42,17;40,17;32,22;25,25;17,22;10,17;7,12;5,5;5,2;5,2;2,2;0,0" o:connectangles="0,0,0,0,0,0,0,0,0,0,0,0,0,0,0,0,0,0,0,0,0,0,0"/>
            </v:shape>
            <v:shape id="Freeform 1922" o:spid="_x0000_s2946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TMcYA&#10;AADdAAAADwAAAGRycy9kb3ducmV2LnhtbESPQW/CMAyF70j7D5En7QbpOExQCAhNTNqkXQYcOJrG&#10;tBWNEzWhLfz6+YDEzdZ7fu/zcj24RnXUxtqzgfdJBoq48Lbm0sBh/zWegYoJ2WLjmQzcKMJ69TJa&#10;Ym59z3/U7VKpJIRjjgaqlEKudSwqchgnPhCLdvatwyRrW2rbYi/hrtHTLPvQDmuWhgoDfVZUXHZX&#10;Z+D80yV3P4Vw64/Xrd/O77Nfvzfm7XXYLEAlGtLT/Lj+toI/nw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vTMcYAAADdAAAADwAAAAAAAAAAAAAAAACYAgAAZHJz&#10;L2Rvd25yZXYueG1sUEsFBgAAAAAEAAQA9QAAAIsDAAAAAA==&#10;" path="m,l,,,3r3,7l8,18r5,5l23,25,33,23r7,-8l38,15r-3,l30,18r-7,2l15,18,10,15,8,8,5,3,3,,,xe" fillcolor="#f4dc00" stroked="f">
              <v:path arrowok="t" o:connecttype="custom" o:connectlocs="0,0;0,0;0,3;3,10;8,18;13,23;23,25;33,23;40,15;38,15;35,15;30,18;23,20;15,18;10,15;8,8;5,3;5,3;3,0;0,0" o:connectangles="0,0,0,0,0,0,0,0,0,0,0,0,0,0,0,0,0,0,0,0"/>
            </v:shape>
            <v:shape id="Freeform 1923" o:spid="_x0000_s2947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W8UA&#10;AADdAAAADwAAAGRycy9kb3ducmV2LnhtbERPTWvCQBC9F/wPywje6kYPkkZXEVFaCm2aKOJxyI5J&#10;MDsbstuY9td3C4Xe5vE+Z7UZTCN66lxtWcFsGoEgLqyuuVRwOh4eYxDOI2tsLJOCL3KwWY8eVpho&#10;e+eM+tyXIoSwS1BB5X2bSOmKigy6qW2JA3e1nUEfYFdK3eE9hJtGzqNoIQ3WHBoqbGlXUXHLP42C&#10;+PXcYpreNGbF9/7y8d4/v5W9UpPxsF2C8DT4f/Gf+0WH+U/zG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RNbxQAAAN0AAAAPAAAAAAAAAAAAAAAAAJgCAABkcnMv&#10;ZG93bnJldi54bWxQSwUGAAAAAAQABAD1AAAAigMAAAAA&#10;" path="m,l,,,3r2,7l5,15r7,5l20,23r7,-3l35,15r-3,l30,13r-5,2l20,18,15,15,10,13,7,8,5,3,2,3,,xe" fillcolor="#f4dd00" stroked="f">
              <v:path arrowok="t" o:connecttype="custom" o:connectlocs="0,0;0,0;0,3;2,10;5,15;12,20;20,23;27,20;35,15;32,15;30,13;25,15;20,18;15,15;10,13;7,8;5,3;2,3;0,0" o:connectangles="0,0,0,0,0,0,0,0,0,0,0,0,0,0,0,0,0,0,0"/>
            </v:shape>
            <v:shape id="Freeform 1924" o:spid="_x0000_s2948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o5MMA&#10;AADdAAAADwAAAGRycy9kb3ducmV2LnhtbERPTYvCMBC9C/sfwgh709Si0q1GWQRdb7K6KN7GZmyL&#10;zaQ0Ueu/NwuCt3m8z5nOW1OJGzWutKxg0I9AEGdWl5wr+NstewkI55E1VpZJwYMczGcfnSmm2t75&#10;l25bn4sQwi5FBYX3dSqlywoy6Pq2Jg7c2TYGfYBNLnWD9xBuKhlH0VgaLDk0FFjToqDssr0aBUu3&#10;OianU6yTxWiz3wz29udwHSr12W2/JyA8tf4tfrnXOsz/im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9o5MMAAADdAAAADwAAAAAAAAAAAAAAAACYAgAAZHJzL2Rv&#10;d25yZXYueG1sUEsFBgAAAAAEAAQA9QAAAIgDAAAAAA==&#10;" path="m,l,,3,5r2,7l10,15r8,2l25,15r5,-3l28,10r-3,l20,10r-2,2l13,10,10,7,8,5,5,,3,,,xe" fillcolor="#f4df00" stroked="f">
              <v:path arrowok="t" o:connecttype="custom" o:connectlocs="0,0;0,0;3,5;5,12;10,15;18,17;25,15;30,12;28,10;25,10;20,10;18,12;13,10;10,7;8,5;5,0;3,0;0,0" o:connectangles="0,0,0,0,0,0,0,0,0,0,0,0,0,0,0,0,0,0"/>
            </v:shape>
            <v:shape id="Freeform 1925" o:spid="_x0000_s2949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pucQA&#10;AADdAAAADwAAAGRycy9kb3ducmV2LnhtbERPS2sCMRC+F/ofwgi9FM1WpehqlKLU9qT4Ao/DZtzd&#10;upksSXS3/94Ihd7m43vOdN6aStzI+dKygrdeAoI4s7rkXMFh/9kdgfABWWNlmRT8kof57Plpiqm2&#10;DW/ptgu5iCHsU1RQhFCnUvqsIIO+Z2viyJ2tMxgidLnUDpsYbirZT5J3abDk2FBgTYuCssvuahRc&#10;hpuv1TFfrZufzXJ4clfm/etAqZdO+zEBEagN/+I/97eO88f9A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KbnEAAAA3QAAAA8AAAAAAAAAAAAAAAAAmAIAAGRycy9k&#10;b3ducmV2LnhtbFBLBQYAAAAABAAEAPUAAACJAwAAAAA=&#10;" path="m,l2,5r3,5l10,12r5,3l20,12r5,-2l22,10,17,7r,3l15,10,10,7,5,2,2,2,,xe" fillcolor="#f3e100" stroked="f">
              <v:path arrowok="t" o:connecttype="custom" o:connectlocs="0,0;2,5;5,10;10,12;15,15;20,12;25,10;22,10;17,7;17,10;15,10;10,7;5,2;2,2;0,0" o:connectangles="0,0,0,0,0,0,0,0,0,0,0,0,0,0,0"/>
            </v:shape>
            <v:shape id="Freeform 1926" o:spid="_x0000_s2950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a8QA&#10;AADdAAAADwAAAGRycy9kb3ducmV2LnhtbERP22oCMRB9F/yHMIJvNdtFrW6NIqIiFGmr4vOwmb3o&#10;ZrJsom7/vikUfJvDuc5s0ZpK3KlxpWUFr4MIBHFqdcm5gtNx8zIB4TyyxsoyKfghB4t5tzPDRNsH&#10;f9P94HMRQtglqKDwvk6kdGlBBt3A1sSBy2xj0AfY5FI3+AjhppJxFI2lwZJDQ4E1rQpKr4ebUZCd&#10;KPar83q7v7TL7O3r8zoaf6yV6vfa5TsIT61/iv/dOx3mT+Mh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R62vEAAAA3QAAAA8AAAAAAAAAAAAAAAAAmAIAAGRycy9k&#10;b3ducmV2LnhtbFBLBQYAAAAABAAEAPUAAACJAwAAAAA=&#10;" path="m,l3,5,5,7r3,3l13,12r2,-2l20,10,15,7r-2,l10,5,8,5,3,2,,xe" fillcolor="#f3e300" stroked="f">
              <v:path arrowok="t" o:connecttype="custom" o:connectlocs="0,0;3,5;5,7;8,10;13,12;15,10;20,10;15,7;13,7;13,7;10,5;8,5;3,2;0,0" o:connectangles="0,0,0,0,0,0,0,0,0,0,0,0,0,0"/>
            </v:shape>
            <v:shape id="Freeform 1927" o:spid="_x0000_s2951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r98UA&#10;AADdAAAADwAAAGRycy9kb3ducmV2LnhtbERPTU8CMRC9m/gfmjHxYqALCUZWChESlXADjXsdt+N2&#10;sZ2u27os/HpKYuJtXt7nzBa9s6KjNtSeFYyGGQji0uuaKwXvb8+DBxAhImu0nknBkQIs5tdXM8y1&#10;P/CWul2sRArhkKMCE2OTSxlKQw7D0DfEifvyrcOYYFtJ3eIhhTsrx1l2Lx3WnBoMNrQyVH7vfp2C&#10;z8K8bF73cm2L/Udhzd3y9NMtlbq96Z8eQUTq47/4z73Waf50PIHLN+kE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v3xQAAAN0AAAAPAAAAAAAAAAAAAAAAAJgCAABkcnMv&#10;ZG93bnJldi54bWxQSwUGAAAAAAQABAD1AAAAigMAAAAA&#10;" path="m,l5,5r5,3l12,8r,-3l7,3,,xe" fillcolor="#f3e400" stroked="f">
              <v:path arrowok="t" o:connecttype="custom" o:connectlocs="0,0;5,5;10,8;12,8;12,5;7,3;0,0" o:connectangles="0,0,0,0,0,0,0"/>
            </v:shape>
            <v:shape id="Freeform 1928" o:spid="_x0000_s2952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l0cMA&#10;AADdAAAADwAAAGRycy9kb3ducmV2LnhtbERPTWvCQBC9F/wPywi91Y0epI1uRIUWq1Bo1PuQnWSD&#10;2dmQXU3013cLhd7m8T5nuRpsI27U+dqxgukkAUFcOF1zpeB0fH95BeEDssbGMSm4k4dVNnpaYqpd&#10;z990y0MlYgj7FBWYENpUSl8YsugnriWOXOk6iyHCrpK6wz6G20bOkmQuLdYcGwy2tDVUXPKrVXA2&#10;j35vjyU+Dpsv035eXf5x2Cn1PB7WCxCBhvAv/nPvdJz/NpvD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l0cMAAADdAAAADwAAAAAAAAAAAAAAAACYAgAAZHJzL2Rv&#10;d25yZXYueG1sUEsFBgAAAAAEAAQA9QAAAIgDAAAAAA==&#10;" path="m,l2,,5,2,2,,,xe" fillcolor="#f2e600" stroked="f">
              <v:path arrowok="t" o:connecttype="custom" o:connectlocs="0,0;2,0;5,2;5,2;2,0;0,0" o:connectangles="0,0,0,0,0,0"/>
            </v:shape>
            <v:shape id="Freeform 1929" o:spid="_x0000_s2953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8IcUA&#10;AADdAAAADwAAAGRycy9kb3ducmV2LnhtbERPzUrDQBC+F3yHZYReit0YpdrYbSmFSJVeGn2AMTtN&#10;VrOzIbttkrfvCoK3+fh+Z7UZbCMu1HnjWMH9PAFBXDptuFLw+ZHfPYPwAVlj45gUjORhs76ZrDDT&#10;rucjXYpQiRjCPkMFdQhtJqUva7Lo564ljtzJdRZDhF0ldYd9DLeNTJNkIS0ajg01trSrqfwpzlbB&#10;4+uYzx7M4p2Sr7TPv4u30Rxapaa3w/YFRKAh/Iv/3Hsd5y/TJ/j9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jwhxQAAAN0AAAAPAAAAAAAAAAAAAAAAAJgCAABkcnMv&#10;ZG93bnJldi54bWxQSwUGAAAAAAQABAD1AAAAigMAAAAA&#10;" path="m239,115l202,105,169,98,140,88,110,75,82,63,58,45,28,25,,,15,25,33,48,50,68,70,88r22,17l117,120r28,12l174,142r20,-2l209,132r15,-10l239,115xe" filled="f" strokecolor="#e77817" strokeweight="0">
              <v:path arrowok="t" o:connecttype="custom" o:connectlocs="239,115;202,105;169,98;140,88;110,75;82,63;58,45;28,25;0,0;15,25;33,48;50,68;70,88;92,105;117,120;145,132;174,142;194,140;209,132;224,122;239,115" o:connectangles="0,0,0,0,0,0,0,0,0,0,0,0,0,0,0,0,0,0,0,0,0"/>
            </v:shape>
            <v:shape id="Freeform 1930" o:spid="_x0000_s2954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/4MUA&#10;AADdAAAADwAAAGRycy9kb3ducmV2LnhtbESPQWvCQBCF7wX/wzKCt7rRg7SpqxRF6kEpieJ5yE6z&#10;odnZkN1q/Pedg+BthvfmvW+W68G36kp9bAIbmE0zUMRVsA3XBs6n3esbqJiQLbaBycCdIqxXo5cl&#10;5jbcuKBrmWolIRxzNOBS6nKtY+XIY5yGjli0n9B7TLL2tbY93iTct3qeZQvtsWFpcNjRxlH1W/55&#10;A1/6EhdlU8RLdSy+j9tZWx/czpjJePj8AJVoSE/z43pvBf99L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v/gxQAAAN0AAAAPAAAAAAAAAAAAAAAAAJgCAABkcnMv&#10;ZG93bnJldi54bWxQSwUGAAAAAAQABAD1AAAAigMAAAAA&#10;" path="m,5l3,,,3,,5xe" fillcolor="#e15520" stroked="f">
              <v:path arrowok="t" o:connecttype="custom" o:connectlocs="0,5;3,0;0,3;0,5;0,5" o:connectangles="0,0,0,0,0"/>
            </v:shape>
            <v:shape id="Freeform 1931" o:spid="_x0000_s2955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jxsQA&#10;AADdAAAADwAAAGRycy9kb3ducmV2LnhtbERPS2vCQBC+F/wPywi9FN0oNmh0FS1a7NEHirchOybB&#10;7GzIrpr8+65Q6G0+vufMFo0pxYNqV1hWMOhHIIhTqwvOFBwPm94YhPPIGkvLpKAlB4t5522GibZP&#10;3tFj7zMRQtglqCD3vkqkdGlOBl3fVsSBu9raoA+wzqSu8RnCTSmHURRLgwWHhhwr+sopve3vRoFt&#10;B2k8Wn98t6sTrnaX+PN4tj9KvXeb5RSEp8b/i//cWx3mT4YTe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48bEAAAA3QAAAA8AAAAAAAAAAAAAAAAAmAIAAGRycy9k&#10;b3ducmV2LnhtbFBLBQYAAAAABAAEAPUAAACJAwAAAAA=&#10;" path="m,l,,,5,,2,,xe" fillcolor="#e15820" stroked="f">
              <v:path arrowok="t" o:connecttype="custom" o:connectlocs="0,0;0,0;0,5;0,5;0,2;0,0" o:connectangles="0,0,0,0,0,0"/>
            </v:shape>
            <v:shape id="Freeform 1932" o:spid="_x0000_s2956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SI8cA&#10;AADdAAAADwAAAGRycy9kb3ducmV2LnhtbESPT0/DMAzF75P4DpGRuExbWhDTKMsmNATiwGV/BFcv&#10;8ZqKxqmasHXfHh+QdrP1nt/7ebEaQqtO1KcmsoFyWoAittE1XBvY794mc1ApIztsI5OBCyVYLW9G&#10;C6xcPPOGTttcKwnhVKEBn3NXaZ2sp4BpGjti0Y6xD5hl7WvtejxLeGj1fVHMdMCGpcFjR2tP9mf7&#10;GwzY73ey60M5PqbXr/Lz8bDRl5k35u52eHkGlWnIV/P/9YcT/KcH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EiPHAAAA3QAAAA8AAAAAAAAAAAAAAAAAmAIAAGRy&#10;cy9kb3ducmV2LnhtbFBLBQYAAAAABAAEAPUAAACMAwAAAAA=&#10;" path="m2,r,l,5r2,l2,xe" fillcolor="#e25c20" stroked="f">
              <v:path arrowok="t" o:connecttype="custom" o:connectlocs="2,0;2,0;0,5;2,5;2,0" o:connectangles="0,0,0,0,0"/>
            </v:shape>
            <v:shape id="Freeform 1933" o:spid="_x0000_s2957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wHcQA&#10;AADdAAAADwAAAGRycy9kb3ducmV2LnhtbERP32vCMBB+F/Y/hBv4pqkKw3VGUUFUJjg7Ya+35taG&#10;NZfSRK3/vREE3+7j+3mTWWsrcabGG8cKBv0EBHHutOFCwfF71RuD8AFZY+WYFFzJw2z60plgqt2F&#10;D3TOQiFiCPsUFZQh1KmUPi/Jou+7mjhyf66xGCJsCqkbvMRwW8lhkrxJi4ZjQ4k1LUvK/7OTVbCf&#10;Z9vVcfHz9bu8fq4Pphp7a3ZKdV/b+QeIQG14ih/ujY7z30cD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cB3EAAAA3QAAAA8AAAAAAAAAAAAAAAAAmAIAAGRycy9k&#10;b3ducmV2LnhtbFBLBQYAAAAABAAEAPUAAACJAwAAAAA=&#10;" path="m2,r,l,5r2,l2,xe" fillcolor="#e35f20" stroked="f">
              <v:path arrowok="t" o:connecttype="custom" o:connectlocs="2,0;2,0;0,5;2,5;2,0" o:connectangles="0,0,0,0,0"/>
            </v:shape>
            <v:shape id="Freeform 1934" o:spid="_x0000_s2958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fkcMA&#10;AADdAAAADwAAAGRycy9kb3ducmV2LnhtbERP22oCMRB9L/gPYYS+1awXSrsaRQShgojaFvFt2Mxe&#10;cDNZkuiuf2+EQt/mcK4zW3SmFjdyvrKsYDhIQBBnVldcKPj5Xr99gPABWWNtmRTcycNi3nuZYapt&#10;ywe6HUMhYgj7FBWUITSplD4ryaAf2IY4crl1BkOErpDaYRvDTS1HSfIuDVYcG0psaFVSdjlejYJE&#10;59t26w5yv//Nd7zZnWhyHiv12u+WUxCBuvAv/nN/6Tj/czyC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fkcMAAADdAAAADwAAAAAAAAAAAAAAAACYAgAAZHJzL2Rv&#10;d25yZXYueG1sUEsFBgAAAAAEAAQA9QAAAIgDAAAAAA==&#10;" path="m77,l75,r,5l77,5,77,xm23,175r,l10,175,,170r13,2l23,175xe" fillcolor="#e36321" stroked="f">
              <v:path arrowok="t" o:connecttype="custom" o:connectlocs="77,0;75,0;75,5;75,5;77,5;77,0;23,175;23,175;10,175;0,170;13,172;23,175" o:connectangles="0,0,0,0,0,0,0,0,0,0,0,0"/>
              <o:lock v:ext="edit" verticies="t"/>
            </v:shape>
            <v:shape id="Freeform 1935" o:spid="_x0000_s2959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73cQA&#10;AADdAAAADwAAAGRycy9kb3ducmV2LnhtbERPTWvCQBC9F/oflhG8iG6q0troKqWgFPRiIoi3ITtN&#10;gtnZkF2T+O/dgtDbPN7nrDa9qURLjSstK3ibRCCIM6tLzhWc0u14AcJ5ZI2VZVJwJweb9evLCmNt&#10;Oz5Sm/hchBB2MSoovK9jKV1WkEE3sTVx4H5tY9AH2ORSN9iFcFPJaRS9S4Mlh4YCa/ouKLsmN6Ng&#10;Gl0/2v5yWCSjdNftU8+1m5+VGg76ryUIT73/Fz/dPzrM/5zN4O+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e93EAAAA3QAAAA8AAAAAAAAAAAAAAAAAmAIAAGRycy9k&#10;b3ducmV2LnhtbFBLBQYAAAAABAAEAPUAAACJAwAAAAA=&#10;" path="m102,r-2,l97,5r3,l102,xm,154r3,l5,154r-2,l,154xm50,169r-2,l48,172r-10,l30,169r-5,-2l18,162r15,5l50,169xe" fillcolor="#e46721" stroked="f">
              <v:path arrowok="t" o:connecttype="custom" o:connectlocs="102,0;100,0;97,5;100,5;100,5;102,0;0,154;3,154;3,154;5,154;3,154;0,154;50,169;48,169;48,172;38,172;30,169;25,167;18,162;33,167;50,169" o:connectangles="0,0,0,0,0,0,0,0,0,0,0,0,0,0,0,0,0,0,0,0,0"/>
              <o:lock v:ext="edit" verticies="t"/>
            </v:shape>
            <v:shape id="Freeform 1936" o:spid="_x0000_s2960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Qo8IA&#10;AADdAAAADwAAAGRycy9kb3ducmV2LnhtbERPS2vCQBC+F/wPywheim60VdrUVYIg9VZ8XHobsmMS&#10;zM6G3VHjv+8WCr3Nx/ec5bp3rbpRiI1nA9NJBoq49LbhysDpuB2/gYqCbLH1TAYeFGG9GjwtMbf+&#10;znu6HaRSKYRjjgZqkS7XOpY1OYwT3xEn7uyDQ0kwVNoGvKdw1+pZli20w4ZTQ40dbWoqL4erMxDO&#10;p2eZfxNe+q/PopjuSqkwGjMa9sUHKKFe/sV/7p1N899fXuH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5CjwgAAAN0AAAAPAAAAAAAAAAAAAAAAAJgCAABkcnMvZG93&#10;bnJldi54bWxQSwUGAAAAAAQABAD1AAAAhwMAAAAA&#10;" path="m102,r-2,l97,5r3,l100,8,102,xm25,165r13,2l48,170r2,-3l53,165,38,162,28,160,15,155,5,150r-2,l,152r15,5l25,165xe" fillcolor="#e46a21" stroked="f">
              <v:path arrowok="t" o:connecttype="custom" o:connectlocs="102,0;100,0;100,0;97,5;100,5;100,8;102,0;25,165;38,167;48,170;50,167;53,165;38,162;28,160;15,155;5,150;3,150;0,152;15,157;25,165" o:connectangles="0,0,0,0,0,0,0,0,0,0,0,0,0,0,0,0,0,0,0,0"/>
              <o:lock v:ext="edit" verticies="t"/>
            </v:shape>
            <v:shape id="Freeform 1937" o:spid="_x0000_s2961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55sMA&#10;AADdAAAADwAAAGRycy9kb3ducmV2LnhtbERPS2sCMRC+F/wPYQq9abYt2roaRQoFqfTg46C3YTMm&#10;y24mSxJ1++8bodDbfHzPmS9714orhVh7VvA8KkAQV17XbBQc9p/DdxAxIWtsPZOCH4qwXAwe5lhq&#10;f+MtXXfJiBzCsUQFNqWulDJWlhzGke+IM3f2wWHKMBipA95yuGvlS1FMpMOac4PFjj4sVc3u4hQ0&#10;+3hsvgKak31bmw19F+PL6aDU02O/moFI1Kd/8Z97rfP86esY7t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55sMAAADdAAAADwAAAAAAAAAAAAAAAACYAgAAZHJzL2Rv&#10;d25yZXYueG1sUEsFBgAAAAAEAAQA9QAAAIgDAAAAAA==&#10;" path="m97,r,l94,r,5l97,7,97,xm,149r,l2,149r8,3l15,157r15,5l47,164r3,-2l52,159r-2,l37,157,25,154,15,152,2,144r,3l,149xe" fillcolor="#e56e21" stroked="f">
              <v:path arrowok="t" o:connecttype="custom" o:connectlocs="97,0;97,0;94,0;94,5;94,5;97,7;97,0;0,149;0,149;2,149;10,152;15,157;30,162;47,164;50,162;52,159;50,159;50,159;37,157;25,154;15,152;2,144;2,147;0,149" o:connectangles="0,0,0,0,0,0,0,0,0,0,0,0,0,0,0,0,0,0,0,0,0,0,0,0"/>
              <o:lock v:ext="edit" verticies="t"/>
            </v:shape>
            <v:shape id="Freeform 1938" o:spid="_x0000_s2962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K08IA&#10;AADdAAAADwAAAGRycy9kb3ducmV2LnhtbERPTWvCQBC9F/oflhF6qxstiI2uUgpCT6VNRettzI5J&#10;6O5syI4m/fddQehtHu9zluvBO3WhLjaBDUzGGSjiMtiGKwPbr83jHFQUZIsuMBn4pQjr1f3dEnMb&#10;ev6kSyGVSiEcczRQi7S51rGsyWMch5Y4cafQeZQEu0rbDvsU7p2eZtlMe2w4NdTY0mtN5U9x9gZ2&#10;VooD7fv47Y52H9z8/GHl3ZiH0fCyACU0yL/45n6zaf7z0wyu36QT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IrTwgAAAN0AAAAPAAAAAAAAAAAAAAAAAJgCAABkcnMvZG93&#10;bnJldi54bWxQSwUGAAAAAAQABAD1AAAAhwMAAAAA&#10;" path="m95,3l95,,92,,90,5r2,l95,8r,-5xm,145r10,5l23,155r10,2l48,160r2,-3l50,155r-2,l35,152,25,150,13,147,3,142r-3,l,145xe" fillcolor="#e57222" stroked="f">
              <v:path arrowok="t" o:connecttype="custom" o:connectlocs="95,3;95,0;92,0;90,5;92,5;95,8;95,3;0,145;10,150;23,155;33,157;48,160;50,157;50,155;50,155;48,155;35,152;25,150;13,147;3,142;0,142;0,145" o:connectangles="0,0,0,0,0,0,0,0,0,0,0,0,0,0,0,0,0,0,0,0,0,0"/>
              <o:lock v:ext="edit" verticies="t"/>
            </v:shape>
            <v:shape id="Freeform 1939" o:spid="_x0000_s2963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+E8YA&#10;AADdAAAADwAAAGRycy9kb3ducmV2LnhtbESPQWvCQBCF74X+h2UEb7qxUjXRVUQUivSiVuhxyI7Z&#10;YHY2ZFeT9te7BaG3Gd5737xZrDpbiTs1vnSsYDRMQBDnTpdcKPg67QYzED4ga6wck4If8rBavr4s&#10;MNOu5QPdj6EQEcI+QwUmhDqT0ueGLPqhq4mjdnGNxRDXppC6wTbCbSXfkmQiLZYcLxisaWMovx5v&#10;NlLOv+24nd0+U/m9fZ+czDld70dK9Xvdeg4iUBf+zc/0h4710/EU/r6JI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+E8YAAADdAAAADwAAAAAAAAAAAAAAAACYAgAAZHJz&#10;L2Rvd25yZXYueG1sUEsFBgAAAAAEAAQA9QAAAIsDAAAAAA==&#10;" path="m95,2l92,,90,5r2,l95,7r,-5xm,139r13,8l23,149r12,3l48,154r2,l50,152r3,-3l50,149r-2,l35,149,25,147,15,142,5,137r-2,2l,139xe" fillcolor="#e67523" stroked="f">
              <v:path arrowok="t" o:connecttype="custom" o:connectlocs="95,2;92,0;92,0;90,5;92,5;95,7;95,2;0,139;13,147;23,149;35,152;48,154;48,154;50,154;50,152;53,149;50,149;48,149;35,149;25,147;15,142;5,137;3,139;0,139" o:connectangles="0,0,0,0,0,0,0,0,0,0,0,0,0,0,0,0,0,0,0,0,0,0,0,0"/>
              <o:lock v:ext="edit" verticies="t"/>
            </v:shape>
            <v:shape id="Freeform 1940" o:spid="_x0000_s2964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3HMcA&#10;AADdAAAADwAAAGRycy9kb3ducmV2LnhtbESPQWvCQBCF7wX/wzJCL0U3Rio2ukppKUiFQlWKxyE7&#10;TUKzsyG7Neu/7xyE3mZ4b977Zr1NrlUX6kPj2cBsmoEiLr1tuDJwOr5NlqBCRLbYeiYDVwqw3Yzu&#10;1lhYP/AnXQ6xUhLCoUADdYxdoXUoa3IYpr4jFu3b9w6jrH2lbY+DhLtW51m20A4bloYaO3qpqfw5&#10;/DoD6aG9zt7zofx4fdwtkj5/zfO9M+Z+nJ5XoCKl+G++Xe+s4D/N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9xzHAAAA3QAAAA8AAAAAAAAAAAAAAAAAmAIAAGRy&#10;cy9kb3ducmV2LnhtbFBLBQYAAAAABAAEAPUAAACMAwAAAAA=&#10;" path="m92,3l89,,87,r,5l89,5r3,3l92,3xm,137r10,5l22,145r10,2l45,150r2,l50,147r2,-2l47,145r-2,l35,145,25,142,15,137,5,135r-3,l,137xe" fillcolor="#e67824" stroked="f">
              <v:path arrowok="t" o:connecttype="custom" o:connectlocs="92,3;89,0;87,0;87,5;89,5;92,8;92,3;0,137;10,142;22,145;32,147;45,150;47,150;47,150;50,147;52,145;47,145;45,145;35,145;25,142;15,137;5,135;2,135;0,137" o:connectangles="0,0,0,0,0,0,0,0,0,0,0,0,0,0,0,0,0,0,0,0,0,0,0,0"/>
              <o:lock v:ext="edit" verticies="t"/>
            </v:shape>
            <v:shape id="Freeform 1941" o:spid="_x0000_s2965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v1MUA&#10;AADdAAAADwAAAGRycy9kb3ducmV2LnhtbERPS2vCQBC+F/oflhF6qxsVao1upJRaPJRqbQW9DdnJ&#10;g2RnQ3Y18d+7BcHbfHzPWSx7U4szta60rGA0jEAQp1aXnCv4+109v4JwHlljbZkUXMjBMnl8WGCs&#10;bcc/dN75XIQQdjEqKLxvYildWpBBN7QNceAy2xr0Aba51C12IdzUchxFL9JgyaGhwIbeC0qr3cko&#10;oNPxo1zr7267HX9Vh6rZfE73mVJPg/5tDsJT7+/im3utw/zZZAb/34QT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q/UxQAAAN0AAAAPAAAAAAAAAAAAAAAAAJgCAABkcnMv&#10;ZG93bnJldi54bWxQSwUGAAAAAAQABAD1AAAAigMAAAAA&#10;" path="m90,2l87,,85,r,5l87,7,90,2xm,132r10,5l20,142r10,2l43,144r2,l48,144r2,-2l53,139r-5,l43,139,23,137,5,129r-2,3l,132xe" fillcolor="#e77c25" stroked="f">
              <v:path arrowok="t" o:connecttype="custom" o:connectlocs="90,2;87,0;85,0;85,5;85,5;87,7;90,2;0,132;10,137;20,142;30,144;43,144;45,144;48,144;50,142;53,139;48,139;43,139;23,137;5,129;3,132;0,132" o:connectangles="0,0,0,0,0,0,0,0,0,0,0,0,0,0,0,0,0,0,0,0,0,0"/>
              <o:lock v:ext="edit" verticies="t"/>
            </v:shape>
            <v:shape id="Freeform 1942" o:spid="_x0000_s2966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Xc8UA&#10;AADdAAAADwAAAGRycy9kb3ducmV2LnhtbESPwWrDQAxE74H+w6JCb/G6oZjW9SakKYWGQMBuP0B4&#10;FdvEqzXeTWL/fXUI9CYxo5mnYjO5Xl1pDJ1nA89JCoq49rbjxsDvz9fyFVSIyBZ7z2RgpgCb9cOi&#10;wNz6G5d0rWKjJIRDjgbaGIdc61C35DAkfiAW7eRHh1HWsdF2xJuEu16v0jTTDjuWhhYH2rVUn6uL&#10;MxBsllb7lf9stofyeDx8zDS5ypinx2n7DirSFP/N9+tvK/hvL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ldzxQAAAN0AAAAPAAAAAAAAAAAAAAAAAJgCAABkcnMv&#10;ZG93bnJldi54bWxQSwUGAAAAAAQABAD1AAAAigMAAAAA&#10;" path="m87,3l84,,82,,79,5r3,l84,8,87,3xm,130r10,2l20,137r10,3l40,140r2,l47,140r3,-3l50,132r-5,3l40,135,22,132,5,125r-3,2l,130xe" fillcolor="#e77f26" stroked="f">
              <v:path arrowok="t" o:connecttype="custom" o:connectlocs="87,3;84,0;82,0;79,5;82,5;84,8;87,3;0,130;10,132;20,137;30,140;40,140;42,140;47,140;50,137;50,132;45,135;40,135;22,132;5,125;2,127;0,130" o:connectangles="0,0,0,0,0,0,0,0,0,0,0,0,0,0,0,0,0,0,0,0,0,0"/>
              <o:lock v:ext="edit" verticies="t"/>
            </v:shape>
            <v:shape id="Freeform 1943" o:spid="_x0000_s2967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cO8QA&#10;AADdAAAADwAAAGRycy9kb3ducmV2LnhtbESPS4sCMRCE7wv+h9CCN834YNVxosgusuLNB3htJz0P&#10;nXSGSdTZf28WhL31R1VXVyer1lTiQY0rLSsYDiIQxKnVJecKTsdNfwbCeWSNlWVS8EsOVsvOR4Kx&#10;tk/e0+PgcxFC2MWooPC+jqV0aUEG3cDWxEHLbGPQB2xyqRt8hnBTyVEUfUqDJYcLBdb0VVB6O9yN&#10;gt0Fv+dj+0NnX50n03UWaHdVqtdt1wsQnlr/b35vb3WoP58M4e+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3DvEAAAA3QAAAA8AAAAAAAAAAAAAAAAAmAIAAGRycy9k&#10;b3ducmV2LnhtbFBLBQYAAAAABAAEAPUAAACJAwAAAAA=&#10;" path="m82,2l80,,77,5r3,2l82,7r,-5xm,124r18,8l38,134r5,l48,134r,-5l50,127r-7,2l38,129,20,127,5,122r-2,l,124xe" fillcolor="#e88327" stroked="f">
              <v:path arrowok="t" o:connecttype="custom" o:connectlocs="82,2;80,0;80,0;77,5;80,7;82,7;82,2;0,124;18,132;38,134;43,134;48,134;48,129;50,127;43,129;38,129;20,127;5,122;3,122;0,124" o:connectangles="0,0,0,0,0,0,0,0,0,0,0,0,0,0,0,0,0,0,0,0"/>
              <o:lock v:ext="edit" verticies="t"/>
            </v:shape>
            <v:shape id="Freeform 1944" o:spid="_x0000_s2968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578MA&#10;AADdAAAADwAAAGRycy9kb3ducmV2LnhtbERPS2vCQBC+F/wPywi9NZsGkTZ1FREFLxVr056H7OTR&#10;ZmfD7tak/94VBG/z8T1nsRpNJ87kfGtZwXOSgiAurW65VlB87p5eQPiArLGzTAr+ycNqOXlYYK7t&#10;wB90PoVaxBD2OSpoQuhzKX3ZkEGf2J44cpV1BkOErpba4RDDTSezNJ1Lgy3HhgZ72jRU/p7+jIL1&#10;j3/fF+7bVUW1HWaHrzbD40apx+m4fgMRaAx38c2913H+6yyD6zfx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578MAAADdAAAADwAAAAAAAAAAAAAAAACYAgAAZHJzL2Rv&#10;d25yZXYueG1sUEsFBgAAAAAEAAQA9QAAAIgDAAAAAA==&#10;" path="m79,3l77,,74,r,5l77,8r2,2l79,3xm,120r17,7l35,130r5,l45,127r2,-2l50,122r-8,3l35,125,20,122,5,117r-3,3l,120xe" fillcolor="#e88728" stroked="f">
              <v:path arrowok="t" o:connecttype="custom" o:connectlocs="79,3;77,0;74,0;74,5;77,8;79,10;79,3;0,120;17,127;35,130;40,130;45,127;47,125;50,122;42,125;35,125;20,122;5,117;2,120;0,120" o:connectangles="0,0,0,0,0,0,0,0,0,0,0,0,0,0,0,0,0,0,0,0"/>
              <o:lock v:ext="edit" verticies="t"/>
            </v:shape>
            <v:shape id="Freeform 1945" o:spid="_x0000_s2969" style="position:absolute;left:5847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uiMUA&#10;AADdAAAADwAAAGRycy9kb3ducmV2LnhtbERPTUsDMRC9C/6HMEJvNlstatemRQShVKF0LUJvw2ZM&#10;FjeTJUm72/56Iwi9zeN9znw5uFYcKcTGs4LJuABBXHvdsFGw+3y7fQIRE7LG1jMpOFGE5eL6ao6l&#10;9j1v6VglI3IIxxIV2JS6UspYW3IYx74jzty3Dw5ThsFIHbDP4a6Vd0XxIB02nBssdvRqqf6pDk6B&#10;Cfvqayt7+7EuzruT6d4fN5Og1OhmeHkGkWhIF/G/e6Xz/Nn0Hv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+6IxQAAAN0AAAAPAAAAAAAAAAAAAAAAAJgCAABkcnMv&#10;ZG93bnJldi54bWxQSwUGAAAAAAQABAD1AAAAigMAAAAA&#10;" path="m77,2r-2,l72,,70,5r2,2l77,9r,-7xm,117r15,5l33,124r5,l45,122r3,-3l48,117r-8,2l33,119,18,117,5,112r-2,2l,117xe" fillcolor="#e98a29" stroked="f">
              <v:path arrowok="t" o:connecttype="custom" o:connectlocs="77,2;75,2;72,0;70,5;72,7;77,9;77,2;0,117;15,122;33,124;38,124;45,122;48,119;48,117;40,119;33,119;18,117;5,112;3,114;0,117" o:connectangles="0,0,0,0,0,0,0,0,0,0,0,0,0,0,0,0,0,0,0,0"/>
              <o:lock v:ext="edit" verticies="t"/>
            </v:shape>
            <v:shape id="Freeform 1946" o:spid="_x0000_s2970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gvMIA&#10;AADdAAAADwAAAGRycy9kb3ducmV2LnhtbERPS4vCMBC+L/gfwgh7W1Ol7NZqFBGFPe2yPu5DM7bF&#10;ZlKSVKu/3iwI3ubje8582ZtGXMj52rKC8SgBQVxYXXOp4LDffmQgfEDW2FgmBTfysFwM3uaYa3vl&#10;P7rsQiliCPscFVQhtLmUvqjIoB/ZljhyJ+sMhghdKbXDaww3jZwkyac0WHNsqLCldUXFedcZBZ37&#10;PZab+zrLNjd3WH2Fn7TBTqn3Yb+agQjUh5f46f7Wcf40TeH/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iC8wgAAAN0AAAAPAAAAAAAAAAAAAAAAAJgCAABkcnMvZG93&#10;bnJldi54bWxQSwUGAAAAAAQABAD1AAAAhwMAAAAA&#10;" path="m74,5l72,3,69,,67,5r2,2l72,10,74,5xm,112r15,5l30,120r7,l45,117r,-2l47,112r-10,3l30,115,17,112,5,110r-3,l,112xe" fillcolor="#ea8e2b" stroked="f">
              <v:path arrowok="t" o:connecttype="custom" o:connectlocs="74,5;72,3;69,0;67,5;69,7;72,10;74,5;0,112;15,117;30,120;37,120;45,117;45,115;47,112;37,115;30,115;17,112;5,110;2,110;0,112" o:connectangles="0,0,0,0,0,0,0,0,0,0,0,0,0,0,0,0,0,0,0,0"/>
              <o:lock v:ext="edit" verticies="t"/>
            </v:shape>
            <v:shape id="Freeform 1947" o:spid="_x0000_s2971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wCcQA&#10;AADdAAAADwAAAGRycy9kb3ducmV2LnhtbERPS2vCQBC+F/wPyxR6kbrxVdo0G5FCW0EvRik9Dtkx&#10;CWZnQ3YT47/vCkJv8/E9J1kNphY9ta6yrGA6iUAQ51ZXXCg4Hj6fX0E4j6yxtkwKruRglY4eEoy1&#10;vfCe+swXIoSwi1FB6X0TS+nykgy6iW2IA3eyrUEfYFtI3eIlhJtazqLoRRqsODSU2NBHSfk564yC&#10;it1257voG8fdbP71w4u+OP0q9fQ4rN9BeBr8v/ju3ugw/22xhN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sAnEAAAA3QAAAA8AAAAAAAAAAAAAAAAAmAIAAGRycy9k&#10;b3ducmV2LnhtbFBLBQYAAAAABAAEAPUAAACJAwAAAAA=&#10;" path="m72,4l67,2,65,r,4l67,7r3,2l72,4xm,107r13,5l28,114r7,l43,112r2,-3l48,107r-10,2l28,109,15,107,5,104r-2,3l,107xe" fillcolor="#eb912b" stroked="f">
              <v:path arrowok="t" o:connecttype="custom" o:connectlocs="72,4;67,2;65,0;65,4;67,7;70,9;72,4;0,107;13,112;28,114;35,114;43,112;45,109;48,107;38,109;28,109;15,107;5,104;3,107;0,107" o:connectangles="0,0,0,0,0,0,0,0,0,0,0,0,0,0,0,0,0,0,0,0"/>
              <o:lock v:ext="edit" verticies="t"/>
            </v:shape>
            <v:shape id="Freeform 1948" o:spid="_x0000_s2972" style="position:absolute;left:5855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R5MIA&#10;AADdAAAADwAAAGRycy9kb3ducmV2LnhtbERPS4vCMBC+L/gfwgh7W1Mfq7UapQiCsKdVwevQjG0x&#10;mZQmatdfbxYEb/PxPWe57qwRN2p97VjBcJCAIC6crrlUcDxsv1IQPiBrNI5JwR95WK96H0vMtLvz&#10;L932oRQxhH2GCqoQmkxKX1Rk0Q9cQxy5s2sthgjbUuoW7zHcGjlKkqm0WHNsqLChTUXFZX+1Csyo&#10;mW3yvM6tN6fHT5qOafs9Vuqz3+ULEIG68Ba/3Dsd588nU/j/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hHkwgAAAN0AAAAPAAAAAAAAAAAAAAAAAJgCAABkcnMvZG93&#10;bnJldi54bWxQSwUGAAAAAAQABAD1AAAAhwMAAAAA&#10;" path="m67,5l64,2,62,,59,5r5,2l67,12r,-7xm,105r12,2l25,110r7,l42,107r3,-2l45,100r-10,2l25,105r-13,l2,100r,2l,105xe" fillcolor="#eb952b" stroked="f">
              <v:path arrowok="t" o:connecttype="custom" o:connectlocs="67,5;64,2;62,0;59,5;64,7;67,12;67,5;0,105;12,107;25,110;32,110;42,107;45,105;45,100;35,102;25,105;12,105;2,100;2,102;0,105" o:connectangles="0,0,0,0,0,0,0,0,0,0,0,0,0,0,0,0,0,0,0,0"/>
              <o:lock v:ext="edit" verticies="t"/>
            </v:shape>
            <v:shape id="Freeform 1949" o:spid="_x0000_s2973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azMUA&#10;AADdAAAADwAAAGRycy9kb3ducmV2LnhtbERPS2vCQBC+C/6HZYTedKOU1kY3IoW20pOPevA2ZMck&#10;JDsbdlcT++u7BcHbfHzPWa5604grOV9ZVjCdJCCIc6srLhT8HD7GcxA+IGtsLJOCG3lYZcPBElNt&#10;O97RdR8KEUPYp6igDKFNpfR5SQb9xLbEkTtbZzBE6AqpHXYx3DRyliQv0mDFsaHElt5Lyuv9xSjQ&#10;2+/PTTK7/X45XeeX+ak/dtudUk+jfr0AEagPD/HdvdFx/tvzK/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ZrMxQAAAN0AAAAPAAAAAAAAAAAAAAAAAJgCAABkcnMv&#10;ZG93bnJldi54bWxQSwUGAAAAAAQABAD1AAAAigMAAAAA&#10;" path="m65,5l62,3,60,,57,5r3,3l65,13r,-8xm,100r10,3l23,105r10,l43,103r,-5l45,95,33,98r-10,2l13,100,3,98,,98r,2xe" fillcolor="#ec992a" stroked="f">
              <v:path arrowok="t" o:connecttype="custom" o:connectlocs="65,5;62,3;60,0;57,5;60,8;65,13;65,5;0,100;10,103;23,105;33,105;43,103;43,98;45,95;33,98;23,100;13,100;3,98;0,98;0,100" o:connectangles="0,0,0,0,0,0,0,0,0,0,0,0,0,0,0,0,0,0,0,0"/>
              <o:lock v:ext="edit" verticies="t"/>
            </v:shape>
            <v:shape id="Freeform 1950" o:spid="_x0000_s2974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//8YA&#10;AADdAAAADwAAAGRycy9kb3ducmV2LnhtbESPT2sCQQzF70K/wxDBm85arLSro1ihIL35p9Bj3Im7&#10;izOZZWfUtZ++OQjeEt7Le7/Ml5136kptrAMbGI8yUMRFsDWXBg77r+E7qJiQLbrAZOBOEZaLl94c&#10;cxtuvKXrLpVKQjjmaKBKqcm1jkVFHuMoNMSinULrMcnaltq2eJNw7/Rrlk21x5qlocKG1hUV593F&#10;G1j/HfDzZN8u2+P9+6f5nbjVeeqMGfS71QxUoi49zY/rjRX8j4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//8YAAADdAAAADwAAAAAAAAAAAAAAAACYAgAAZHJz&#10;L2Rvd25yZXYueG1sUEsFBgAAAAAEAAQA9QAAAIsDAAAAAA==&#10;" path="m65,7l62,2,57,r,5l60,7r5,5l65,7xm,95r10,5l23,100,33,97,43,95r2,-3l45,90,35,92,23,95r-10,l5,92,3,95,,95xe" fillcolor="#ec9c29" stroked="f">
              <v:path arrowok="t" o:connecttype="custom" o:connectlocs="65,7;62,2;57,0;57,5;60,7;65,12;65,7;0,95;10,100;23,100;33,97;43,95;45,92;45,90;35,92;23,95;13,95;5,92;3,95;0,95" o:connectangles="0,0,0,0,0,0,0,0,0,0,0,0,0,0,0,0,0,0,0,0"/>
              <o:lock v:ext="edit" verticies="t"/>
            </v:shape>
            <v:shape id="Freeform 1951" o:spid="_x0000_s2975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AfsMA&#10;AADdAAAADwAAAGRycy9kb3ducmV2LnhtbERP24rCMBB9X/Afwgj7IpoqUrQaRWSVBS/gBZ+HZmyL&#10;zaTbZLX790YQ9m0O5zrTeWNKcafaFZYV9HsRCOLU6oIzBefTqjsC4TyyxtIyKfgjB/NZ62OKibYP&#10;PtD96DMRQtglqCD3vkqkdGlOBl3PVsSBu9raoA+wzqSu8RHCTSkHURRLgwWHhhwrWuaU3o6/RsHw&#10;Gl90tFmf3frLVj7eduTPbq/UZ7tZTEB4avy/+O3+1mH+eDi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AfsMAAADdAAAADwAAAAAAAAAAAAAAAACYAgAAZHJzL2Rv&#10;d25yZXYueG1sUEsFBgAAAAAEAAQA9QAAAIgDAAAAAA==&#10;" path="m62,8l57,3,54,,52,5r5,5l59,15r3,-5l62,8xm,93r10,2l20,95,30,93,42,90r,-2l45,83,32,88,20,90r-8,l5,88,2,90,,93xe" fillcolor="#eda025" stroked="f">
              <v:path arrowok="t" o:connecttype="custom" o:connectlocs="62,8;57,3;54,0;52,5;57,10;59,15;62,10;62,8;0,93;10,95;20,95;30,93;42,90;42,88;45,83;32,88;20,90;12,90;5,88;2,90;0,93" o:connectangles="0,0,0,0,0,0,0,0,0,0,0,0,0,0,0,0,0,0,0,0,0"/>
              <o:lock v:ext="edit" verticies="t"/>
            </v:shape>
            <v:shape id="Freeform 1952" o:spid="_x0000_s2976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k+cYA&#10;AADdAAAADwAAAGRycy9kb3ducmV2LnhtbESPQUvDQBCF74L/YRnBm91YUTR2W0ohWPCirfQ8Zsdk&#10;MTsbstM09tc7B8HbDO/Ne98sVlPszEhDDokd3M4KMMR18oEbBx/76uYRTBZkj11icvBDGVbLy4sF&#10;lj6d+J3GnTRGQziX6KAV6Utrc91SxDxLPbFqX2mIKLoOjfUDnjQ8dnZeFA82YmBtaLGnTUv19+4Y&#10;HcjLUcbq7jPMw+H18LbO5221OTt3fTWtn8EITfJv/rveesV/ul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k+cYAAADdAAAADwAAAAAAAAAAAAAAAACYAgAAZHJz&#10;L2Rvd25yZXYueG1sUEsFBgAAAAAEAAQA9QAAAIsDAAAAAA==&#10;" path="m60,7l55,2,52,,50,5r5,5l57,15r,-3l60,7xm,87r8,3l18,90,30,87,40,85r3,-5l43,77,30,82,18,85r-8,l5,82,3,85,,87xe" fillcolor="#eea421" stroked="f">
              <v:path arrowok="t" o:connecttype="custom" o:connectlocs="60,7;55,2;52,0;50,5;55,10;57,15;57,12;60,7;0,87;8,90;18,90;30,87;40,85;43,80;43,77;30,82;18,85;10,85;5,82;3,85;0,87" o:connectangles="0,0,0,0,0,0,0,0,0,0,0,0,0,0,0,0,0,0,0,0,0"/>
              <o:lock v:ext="edit" verticies="t"/>
            </v:shape>
            <v:shape id="Freeform 1953" o:spid="_x0000_s2977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alcIA&#10;AADdAAAADwAAAGRycy9kb3ducmV2LnhtbERP3WrCMBS+H/gO4Qy8GTOx4NDOKKIIXg3s9gDH5tiU&#10;NSe1ibW+/SIIuzsf3+9ZrgfXiJ66UHvWMJ0oEMSlNzVXGn6+9+9zECEiG2w8k4Y7BVivRi9LzI2/&#10;8ZH6IlYihXDIUYONsc2lDKUlh2HiW+LEnX3nMCbYVdJ0eEvhrpGZUh/SYc2pwWJLW0vlb3F1GtTp&#10;+lVk6vSG/S6eZ/aeXY4m03r8Omw+QUQa4r/46T6YNH8xm8L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RqVwgAAAN0AAAAPAAAAAAAAAAAAAAAAAJgCAABkcnMvZG93&#10;bnJldi54bWxQSwUGAAAAAAQABAD1AAAAhwMAAAAA&#10;" path="m54,10l52,5,47,,44,5r5,5l54,18r,-5l54,10xm,83r7,2l15,85,27,83,40,78r,-3l42,70r-5,5l30,78r-8,2l15,80r-5,l5,78,2,80,,83xe" fillcolor="#eea81d" stroked="f">
              <v:path arrowok="t" o:connecttype="custom" o:connectlocs="54,10;52,5;47,0;44,5;49,10;54,18;54,13;54,10;0,83;7,85;15,85;27,83;40,78;40,75;42,70;37,75;30,78;22,80;15,80;10,80;5,78;2,80;0,83" o:connectangles="0,0,0,0,0,0,0,0,0,0,0,0,0,0,0,0,0,0,0,0,0,0,0"/>
              <o:lock v:ext="edit" verticies="t"/>
            </v:shape>
            <v:shape id="Freeform 1954" o:spid="_x0000_s2978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XSsIA&#10;AADdAAAADwAAAGRycy9kb3ducmV2LnhtbERPS2sCMRC+F/wPYYTealZBqatRZKVQqBcfeB4242Zx&#10;M1mSuLvtrzeFQm/z8T1nvR1sIzryoXasYDrJQBCXTtdcKbicP97eQYSIrLFxTAq+KcB2M3pZY65d&#10;z0fqTrESKYRDjgpMjG0uZSgNWQwT1xIn7ua8xZigr6T22Kdw28hZli2kxZpTg8GWCkPl/fSwCvrl&#10;9ezMvvDH7GducHeoF91XodTreNitQEQa4r/4z/2p0/zlfA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VdKwgAAAN0AAAAPAAAAAAAAAAAAAAAAAJgCAABkcnMvZG93&#10;bnJldi54bWxQSwUGAAAAAAQABAD1AAAAhwMAAAAA&#10;" path="m52,10l50,5,45,,42,2r,3l47,12r5,8l52,15r,-5xm,77r5,3l13,80,25,77,38,72r2,-5l42,62r-7,5l28,72r-8,3l13,75r-5,l3,75,,77xe" fillcolor="#efac12" stroked="f">
              <v:path arrowok="t" o:connecttype="custom" o:connectlocs="52,10;50,5;45,0;42,2;42,5;47,12;52,20;52,15;52,10;0,77;5,80;13,80;25,77;38,72;40,67;42,62;35,67;28,72;20,75;13,75;8,75;3,75;3,75;0,77" o:connectangles="0,0,0,0,0,0,0,0,0,0,0,0,0,0,0,0,0,0,0,0,0,0,0,0"/>
              <o:lock v:ext="edit" verticies="t"/>
            </v:shape>
            <v:shape id="Freeform 1955" o:spid="_x0000_s2979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1pcUA&#10;AADdAAAADwAAAGRycy9kb3ducmV2LnhtbERPTWvCQBC9F/wPywi91Y0NkRpdRQtChYI2evE2ZMck&#10;mp0N2VWjv74rFHqbx/uc6bwztbhS6yrLCoaDCARxbnXFhYL9bvX2AcJ5ZI21ZVJwJwfzWe9liqm2&#10;N/6ha+YLEULYpaig9L5JpXR5SQbdwDbEgTva1qAPsC2kbvEWwk0t36NoJA1WHBpKbOizpPycXYyC&#10;x7Z6cDL6ji/xerVebg73fXLKlHrtd4sJCE+d/xf/ub90mD9OYnh+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PWl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<v:path arrowok="t" o:connecttype="custom" o:connectlocs="49,13;44,5;39,0;39,3;39,5;44,13;47,23;49,18;49,13;0,73;5,75;10,75;17,75;25,73;32,70;37,65;39,60;39,55;35,60;27,65;17,70;10,70;7,70;2,70;2,73;0,73" o:connectangles="0,0,0,0,0,0,0,0,0,0,0,0,0,0,0,0,0,0,0,0,0,0,0,0,0,0"/>
              <o:lock v:ext="edit" verticies="t"/>
            </v:shape>
            <v:shape id="Freeform 1956" o:spid="_x0000_s2980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+esQA&#10;AADdAAAADwAAAGRycy9kb3ducmV2LnhtbERPTWvCQBC9C/6HZQQvQTeKlZq6ihYET1JjkR6H7JgE&#10;s7MhuzXRX+8WCt7m8T5nue5MJW7UuNKygsk4BkGcWV1yruD7tBu9g3AeWWNlmRTcycF61e8tMdG2&#10;5SPdUp+LEMIuQQWF93UipcsKMujGtiYO3MU2Bn2ATS51g20IN5WcxvFcGiw5NBRY02dB2TX9NQrq&#10;9sttfx73SRSVtNils8M5byOlhoNu8wHCU+df4n/3Xof5i7cZ/H0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vnrEAAAA3QAAAA8AAAAAAAAAAAAAAAAAmAIAAGRycy9k&#10;b3ducmV2LnhtbFBLBQYAAAAABAAEAPUAAACJAwAAAAA=&#10;" path="m49,15l44,7,39,r,2l37,5r7,10l47,27r,-5l49,15xm,70r5,l10,70r7,l25,67r7,-5l39,57r,-7l42,42,37,52r-7,8l20,62,10,65r-3,l5,65,2,67,,70xe" fillcolor="#f0b300" stroked="f">
              <v:path arrowok="t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<o:lock v:ext="edit" verticies="t"/>
            </v:shape>
            <v:shape id="Freeform 1957" o:spid="_x0000_s2981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EycEA&#10;AADdAAAADwAAAGRycy9kb3ducmV2LnhtbERPzWoCMRC+F3yHMIK3mlXZoqtRRChUeqrtAwzJuLu4&#10;mSxJdKNPbwqF3ubj+53NLtlO3MiH1rGC2bQAQaydablW8PP9/roEESKywc4xKbhTgN129LLByriB&#10;v+h2irXIIRwqVNDE2FdSBt2QxTB1PXHmzs5bjBn6WhqPQw63nZwXxZu02HJuaLCnQ0P6crpaBbpL&#10;9315/DwsnH6kyzDrpT+WSk3Gab8GESnFf/Gf+8Pk+auyhN9v8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RMnBAAAA3QAAAA8AAAAAAAAAAAAAAAAAmAIAAGRycy9kb3du&#10;cmV2LnhtbFBLBQYAAAAABAAEAPUAAACGAwAAAAA=&#10;" path="m45,18l42,8,37,,35,3r,2l40,15r2,10l40,33r-3,7l35,45r-2,5l25,55r-5,3l15,60r-7,l5,60,3,63,,65r5,l8,65r7,l25,60r8,-5l37,50,42,33,45,18xe" fillcolor="#f2b900" stroked="f">
              <v:path arrowok="t" o:connecttype="custom" o:connectlocs="45,18;42,8;37,0;35,3;35,5;40,15;42,25;40,33;37,40;35,45;33,50;25,55;20,58;15,60;8,60;5,60;5,60;3,63;0,65;5,65;8,65;15,65;25,60;33,55;37,50;42,33;45,18" o:connectangles="0,0,0,0,0,0,0,0,0,0,0,0,0,0,0,0,0,0,0,0,0,0,0,0,0,0,0"/>
            </v:shape>
            <v:shape id="Freeform 1958" o:spid="_x0000_s2982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2nsQA&#10;AADdAAAADwAAAGRycy9kb3ducmV2LnhtbESPQYvCMBCF78L+hzCCN00VrFqbiqsIHvaiLnsem7Et&#10;NpPSRNv99xthwdsM731v3qSb3tTiSa2rLCuYTiIQxLnVFRcKvi+H8RKE88gaa8uk4JccbLKPQYqJ&#10;th2f6Hn2hQgh7BJUUHrfJFK6vCSDbmIb4qDdbGvQh7UtpG6xC+GmlrMoiqXBisOFEhvalZTfzw8T&#10;atzkDvc4+/rcPk77Lj4sup/lVanRsN+uQXjq/dv8Tx914FbzGF7fhBF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tp7EAAAA3QAAAA8AAAAAAAAAAAAAAAAAmAIAAGRycy9k&#10;b3ducmV2LnhtbFBLBQYAAAAABAAEAPUAAACJAwAAAAA=&#10;" path="m42,22l39,10,32,r,2l32,5r2,7l37,22,34,35,27,45,17,52,5,55,2,57,,60r2,l5,60,15,57,25,55r7,-8l37,37r2,-7l42,22xe" fillcolor="#f3be00" stroked="f">
              <v:path arrowok="t" o:connecttype="custom" o:connectlocs="42,22;39,10;32,0;32,2;32,5;34,12;37,22;34,35;27,45;17,52;5,55;5,55;2,57;0,60;2,60;5,60;15,57;25,55;32,47;37,37;39,30;42,22;42,22" o:connectangles="0,0,0,0,0,0,0,0,0,0,0,0,0,0,0,0,0,0,0,0,0,0,0"/>
            </v:shape>
            <v:shape id="Freeform 1959" o:spid="_x0000_s2983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9d8IA&#10;AADdAAAADwAAAGRycy9kb3ducmV2LnhtbERPzWrCQBC+C32HZYTedGOLtY1ZpbRIi57UPMCQHZPg&#10;zmzIbjW+vVso9DYf3+8U64GdulAfWi8GZtMMFEnlbSu1gfK4mbyCChHFovNCBm4UYL16GBWYW3+V&#10;PV0OsVYpREKOBpoYu1zrUDXEGKa+I0ncyfeMMcG+1rbHawpnp5+y7EUztpIaGuzoo6HqfPhhAx3u&#10;B94e/azc7NzWPc/5M3yxMY/j4X0JKtIQ/8V/7m+b5r/NF/D7TTpB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313wgAAAN0AAAAPAAAAAAAAAAAAAAAAAJgCAABkcnMvZG93&#10;bnJldi54bWxQSwUGAAAAAAQABAD1AAAAhwMAAAAA&#10;" path="m37,20l35,10,30,r,3l28,5r2,8l32,20,30,33r-7,7l15,48,3,50r,3l,55r3,l10,55r5,-2l20,50r8,-5l30,40r2,-5l35,28r2,-8xe" fillcolor="#f4c200" stroked="f">
              <v:path arrowok="t" o:connecttype="custom" o:connectlocs="37,20;35,10;30,0;30,3;28,5;30,13;32,20;30,33;23,40;15,48;3,50;3,53;0,55;0,55;3,55;10,55;15,53;20,50;28,45;30,40;32,35;35,28;37,20" o:connectangles="0,0,0,0,0,0,0,0,0,0,0,0,0,0,0,0,0,0,0,0,0,0,0"/>
            </v:shape>
            <v:shape id="Freeform 1960" o:spid="_x0000_s2984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j+sYA&#10;AADdAAAADwAAAGRycy9kb3ducmV2LnhtbESPQUvDQBCF70L/wzKCN7upoNi02yIVQRCRprn0NmSn&#10;2dDsbNzdpvHfOwfB2wzvzXvfrLeT79VIMXWBDSzmBSjiJtiOWwP14e3+GVTKyBb7wGTghxJsN7Ob&#10;NZY2XHlPY5VbJSGcSjTgch5KrVPjyGOah4FYtFOIHrOssdU24lXCfa8fiuJJe+xYGhwOtHPUnKuL&#10;N3CJ06H9HMNrVdOiPn58ue9q3Btzdzu9rEBlmvK/+e/63Qr+8lF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j+sYAAADdAAAADwAAAAAAAAAAAAAAAACYAgAAZHJz&#10;L2Rvd25yZXYueG1sUEsFBgAAAAAEAAQA9QAAAIsDAAAAAA==&#10;" path="m32,17l29,7,27,,25,2r,5l25,12r2,5l25,27r-5,8l12,42,2,45r,2l,50,12,47,22,40,29,30,32,17xe" fillcolor="#f5c700" stroked="f">
              <v:path arrowok="t" o:connecttype="custom" o:connectlocs="32,17;29,7;27,0;25,2;25,7;25,12;27,17;25,27;20,35;12,42;2,45;2,47;0,50;0,50;12,47;22,40;29,30;32,17" o:connectangles="0,0,0,0,0,0,0,0,0,0,0,0,0,0,0,0,0,0"/>
            </v:shape>
            <v:shape id="Freeform 1961" o:spid="_x0000_s2985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ozMUA&#10;AADdAAAADwAAAGRycy9kb3ducmV2LnhtbERPTWvCQBC9F/oflil4qxsFbY3ZiKhtteRS68HjkB2T&#10;mOxsyG41/nu3UOhtHu9zkkVvGnGhzlWWFYyGEQji3OqKCwWH77fnVxDOI2tsLJOCGzlYpI8PCcba&#10;XvmLLntfiBDCLkYFpfdtLKXLSzLohrYlDtzJdgZ9gF0hdYfXEG4aOY6iqTRYcWgosaVVSXm9/zEK&#10;pu06q1/OH5t3f/wsskOU3Xa1U2rw1C/nIDz1/l/8597qMH82mcHv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ejMxQAAAN0AAAAPAAAAAAAAAAAAAAAAAJgCAABkcnMv&#10;ZG93bnJldi54bWxQSwUGAAAAAAQABAD1AAAAigMAAAAA&#10;" path="m29,15l27,8,25,r,5l22,8r,2l25,15r-3,8l17,30r-5,5l5,40,2,43,,45,12,43r8,-8l27,28,29,15xe" fillcolor="#f6cb00" stroked="f">
              <v:path arrowok="t" o:connecttype="custom" o:connectlocs="29,15;27,8;25,0;25,5;22,8;22,10;25,15;22,23;17,30;12,35;5,40;2,43;0,45;12,43;20,35;27,28;29,15" o:connectangles="0,0,0,0,0,0,0,0,0,0,0,0,0,0,0,0,0"/>
            </v:shape>
            <v:shape id="Freeform 1962" o:spid="_x0000_s2986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bf8cA&#10;AADdAAAADwAAAGRycy9kb3ducmV2LnhtbESPQUvDQBCF74L/YRnBm93EQ2hjt6UopYKXJgpex+yY&#10;xGZnQ3bbpP76zqHQ2wzvzXvfLNeT69SJhtB6NpDOElDElbct1wa+PrdPc1AhIlvsPJOBMwVYr+7v&#10;lphbP3JBpzLWSkI45GigibHPtQ5VQw7DzPfEov36wWGUdai1HXCUcNfp5yTJtMOWpaHBnl4bqg7l&#10;0RnIdh9FOh7S7m1Tjuf9989fkW3/jXl8mDYvoCJN8Wa+Xr9bwV9kwi/fyAh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7W3/HAAAA3QAAAA8AAAAAAAAAAAAAAAAAmAIAAGRy&#10;cy9kb3ducmV2LnhtbFBLBQYAAAAABAAEAPUAAACMAwAAAAA=&#10;" path="m25,10l23,5,23,,20,3,18,5r2,3l20,10r-2,8l15,23r-5,5l5,30,3,35,,38,10,35r8,-7l23,20,25,10xe" fillcolor="#f7d000" stroked="f">
              <v:path arrowok="t" o:connecttype="custom" o:connectlocs="25,10;23,5;23,0;20,3;18,5;20,8;20,10;18,18;15,23;10,28;5,30;3,35;0,38;10,35;18,28;23,20;25,10" o:connectangles="0,0,0,0,0,0,0,0,0,0,0,0,0,0,0,0,0"/>
            </v:shape>
            <v:shape id="Freeform 1963" o:spid="_x0000_s2987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EHsQA&#10;AADdAAAADwAAAGRycy9kb3ducmV2LnhtbERP32vCMBB+F/Y/hBvsTVNliKtGGZOxwVCxFZ/P5myr&#10;zaUkmXb+9ctA2Nt9fD9vtuhMIy7kfG1ZwXCQgCAurK65VLDL3/sTED4ga2wsk4If8rCYP/RmmGp7&#10;5S1dslCKGMI+RQVVCG0qpS8qMugHtiWO3NE6gyFCV0rt8BrDTSNHSTKWBmuODRW29FZRcc6+jYIt&#10;uvZjf1tnMn/eLA/n09cqI6fU02P3OgURqAv/4rv7U8f5L+Mh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RB7EAAAA3QAAAA8AAAAAAAAAAAAAAAAAmAIAAGRycy9k&#10;b3ducmV2LnhtbFBLBQYAAAAABAAEAPUAAACJAwAAAAA=&#10;" path="m20,7l17,2,17,,15,2r,5l12,17,5,25,2,27,,32,7,27r5,-5l17,15,20,7xe" fillcolor="#f7d400" stroked="f">
              <v:path arrowok="t" o:connecttype="custom" o:connectlocs="20,7;17,2;17,0;15,2;15,7;15,7;12,17;5,25;2,27;0,32;7,27;12,22;17,15;20,7" o:connectangles="0,0,0,0,0,0,0,0,0,0,0,0,0,0"/>
            </v:shape>
            <v:shape id="Freeform 1964" o:spid="_x0000_s2988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YGcQA&#10;AADdAAAADwAAAGRycy9kb3ducmV2LnhtbERPTWvCQBC9F/wPywi91U1zkBhdgxQtBS3StAePY3ZM&#10;0mZnw+5W47/vCkJv83ifsygG04kzOd9aVvA8SUAQV1a3XCv4+tw8ZSB8QNbYWSYFV/JQLEcPC8y1&#10;vfAHnctQixjCPkcFTQh9LqWvGjLoJ7YnjtzJOoMhQldL7fASw00n0ySZSoMtx4YGe3ppqPopf42C&#10;7YG/s6w/tuv3ytUnfN3vdk4q9TgeVnMQgYbwL76733ScP5u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2BnEAAAA3QAAAA8AAAAAAAAAAAAAAAAAmAIAAGRycy9k&#10;b3ducmV2LnhtbFBLBQYAAAAABAAEAPUAAACJAwAAAAA=&#10;" path="m15,5r,-2l13,,8,15,,25,5,23r5,-5l13,13,15,5xe" fillcolor="#f6d600" stroked="f">
              <v:path arrowok="t" o:connecttype="custom" o:connectlocs="15,5;15,3;13,0;8,15;0,25;5,23;10,18;13,13;15,5" o:connectangles="0,0,0,0,0,0,0,0,0"/>
            </v:shape>
            <v:shape id="Freeform 1965" o:spid="_x0000_s2989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6+8QA&#10;AADdAAAADwAAAGRycy9kb3ducmV2LnhtbERPS2vCQBC+F/wPywje6sZaUo2uUgqCgj2YCl4n2ckD&#10;s7NpdjXpv3cLhd7m43vOejuYRtypc7VlBbNpBII4t7rmUsH5a/e8AOE8ssbGMin4IQfbzehpjYm2&#10;PZ/onvpShBB2CSqovG8TKV1ekUE3tS1x4ArbGfQBdqXUHfYh3DTyJYpiabDm0FBhSx8V5df0ZhR8&#10;ZsVcm6OLD6/pJXvbfWeLos+UmoyH9xUIT4P/F/+59zrMX8Zz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vvEAAAA3QAAAA8AAAAAAAAAAAAAAAAAmAIAAGRycy9k&#10;b3ducmV2LnhtbFBLBQYAAAAABAAEAPUAAACJAwAAAAA=&#10;" path="m10,r,l5,8,,18,7,10,10,xe" fillcolor="#f5d900" stroked="f">
              <v:path arrowok="t" o:connecttype="custom" o:connectlocs="10,0;10,0;5,8;0,18;7,10;10,0" o:connectangles="0,0,0,0,0,0"/>
            </v:shape>
            <v:shape id="Freeform 1966" o:spid="_x0000_s2990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Sl8MA&#10;AADdAAAADwAAAGRycy9kb3ducmV2LnhtbERPTWsCMRC9F/wPYYTeatZSrK5GsYLQQy+uHjwOm3E3&#10;upnETXTX/vqmUOhtHu9zFqveNuJObTCOFYxHGQji0mnDlYLDfvsyBREissbGMSl4UIDVcvC0wFy7&#10;jnd0L2IlUgiHHBXUMfpcylDWZDGMnCdO3Mm1FmOCbSV1i10Kt418zbKJtGg4NdToaVNTeSluVkG1&#10;9f4rK/j6bT66d7PrzPG8fij1POzXcxCR+vgv/nN/6jR/NnmD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Sl8MAAADdAAAADwAAAAAAAAAAAAAAAACYAgAAZHJzL2Rv&#10;d25yZXYueG1sUEsFBgAAAAAEAAQA9QAAAIgDAAAAAA==&#10;" path="m,167l23,152,43,135,58,120,68,100,85,57,105,,95,50r-8,50l82,122r-9,23l63,165,48,185,23,177,,167xe" filled="f" strokecolor="#e15520" strokeweight="0">
              <v:path arrowok="t" o:connecttype="custom" o:connectlocs="0,167;23,152;43,135;58,120;68,100;85,57;105,0;95,50;87,100;82,122;73,145;63,165;48,185;23,177;0,167" o:connectangles="0,0,0,0,0,0,0,0,0,0,0,0,0,0,0"/>
            </v:shape>
            <v:shape id="Freeform 1967" o:spid="_x0000_s2991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qHsMA&#10;AADdAAAADwAAAGRycy9kb3ducmV2LnhtbERPTWvCQBC9F/oflin0VjcWKhpdRQqBXlrQxtLjkB2z&#10;0exsyI6a/ntXEHqbx/ucxWrwrTpTH5vABsajDBRxFWzDtYHyu3iZgoqCbLENTAb+KMJq+fiwwNyG&#10;C2/ovJVapRCOORpwIl2udawceYyj0BEnbh96j5JgX2vb4yWF+1a/ZtlEe2w4NTjs6N1RddyevIHT&#10;Ydqsf3ZFqX+lnH254nO/y8SY56dhPQclNMi/+O7+sGn+bPIGt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iqHsMAAADdAAAADwAAAAAAAAAAAAAAAACYAgAAZHJzL2Rv&#10;d25yZXYueG1sUEsFBgAAAAAEAAQA9QAAAIgDAAAAAA==&#10;" path="m,20r,xm164,r3,l169,r-5,3l164,xe" fillcolor="#e15520" stroked="f">
              <v:path arrowok="t" o:connecttype="custom" o:connectlocs="0,20;0,20;0,20;0,20;164,0;167,0;169,0;164,3;164,3;164,0" o:connectangles="0,0,0,0,0,0,0,0,0,0"/>
              <o:lock v:ext="edit" verticies="t"/>
            </v:shape>
            <v:shape id="Freeform 1968" o:spid="_x0000_s2992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xDcUA&#10;AADdAAAADwAAAGRycy9kb3ducmV2LnhtbERPS2vCQBC+F/oflin0Vjd6CG10FfFRPFRsreB1zI7J&#10;YnY2ZNck+uu7hUJv8/E9ZzLrbSVaarxxrGA4SEAQ504bLhQcvtcvryB8QNZYOSYFN/Iwmz4+TDDT&#10;ruMvavehEDGEfYYKyhDqTEqfl2TRD1xNHLmzayyGCJtC6ga7GG4rOUqSVFo0HBtKrGlRUn7ZX62C&#10;u5l/HLeX7Xm5e999nsKKzfDESj0/9fMxiEB9+Bf/uTc6zn9LU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/ENxQAAAN0AAAAPAAAAAAAAAAAAAAAAAJgCAABkcnMv&#10;ZG93bnJldi54bWxQSwUGAAAAAAQABAD1AAAAigMAAAAA&#10;" path="m167,3r,-3l164,r-2,3l162,5r5,-2xm,20r3,l3,23r,2l3,23,,20xm8,52l3,45r,-8l5,45r3,7xe" fillcolor="#e25920" stroked="f">
              <v:path arrowok="t" o:connecttype="custom" o:connectlocs="167,3;167,0;164,0;162,3;162,3;162,5;167,3;0,20;3,20;3,20;3,23;3,25;3,23;0,20;8,52;3,45;3,37;5,45;8,52" o:connectangles="0,0,0,0,0,0,0,0,0,0,0,0,0,0,0,0,0,0,0"/>
              <o:lock v:ext="edit" verticies="t"/>
            </v:shape>
            <v:shape id="Freeform 1969" o:spid="_x0000_s2993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KUMMA&#10;AADdAAAADwAAAGRycy9kb3ducmV2LnhtbERPzU4CMRC+m/AOzZh4MdLFA+JCIYRA9OJB4AGG7bjd&#10;7Hba7BR2fXtrYuJtvny/s9qMvlM36qUJbGA2LUARV8E2XBs4nw5PC1CSkC12gcnANwls1pO7FZY2&#10;DPxJt2OqVQ5hKdGASymWWkvlyKNMQyTO3FfoPaYM+1rbHocc7jv9XBRz7bHh3OAw0s5R1R6v3oBs&#10;Y+cuH4f9TtqZPL7FPQ7SGvNwP26XoBKN6V/85363ef7r/AV+v8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AKUMMAAADdAAAADwAAAAAAAAAAAAAAAACYAgAAZHJzL2Rv&#10;d25yZXYueG1sUEsFBgAAAAAEAAQA9QAAAIgDAAAAAA==&#10;" path="m164,3r,l164,r-2,3l159,3r,2l164,3xm,20r,l3,37r7,18l10,57,8,42,5,30r,-5l5,20r-2,l,20xe" fillcolor="#e25d20" stroked="f">
              <v:path arrowok="t" o:connecttype="custom" o:connectlocs="164,3;164,3;164,0;162,3;159,3;159,5;159,5;164,3;0,20;0,20;3,37;10,55;10,57;8,42;5,30;5,25;5,20;3,20;0,20" o:connectangles="0,0,0,0,0,0,0,0,0,0,0,0,0,0,0,0,0,0,0"/>
              <o:lock v:ext="edit" verticies="t"/>
            </v:shape>
            <v:shape id="Freeform 1970" o:spid="_x0000_s2994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ppMYA&#10;AADdAAAADwAAAGRycy9kb3ducmV2LnhtbESPS2vDMBCE74X+B7GF3Bq5PQTHiRLSQqGQQtM87ou1&#10;fiTWykhK7P777iHQ2y4zO/Ptcj26Tt0oxNazgZdpBoq49Lbl2sDx8PGcg4oJ2WLnmQz8UoT16vFh&#10;iYX1A//QbZ9qJSEcCzTQpNQXWseyIYdx6nti0SofHCZZQ61twEHCXadfs2ymHbYsDQ329N5Qedlf&#10;nYH8GrL5+W04perIuK12+fm7+zJm8jRuFqASjenffL/+tII/nwm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ppMYAAADdAAAADwAAAAAAAAAAAAAAAACYAgAAZHJz&#10;L2Rvd25yZXYueG1sUEsFBgAAAAAEAAQA9QAAAIsDAAAAAA==&#10;" path="m159,2r,-2l156,r-2,l154,2r,3l159,2xm,17r,3l,22r2,5l,34r2,8l5,49r,3l7,52r,2l9,54,7,42,5,27r,-5l5,20,2,17,,17xe" fillcolor="#e36221" stroked="f">
              <v:path arrowok="t" o:connecttype="custom" o:connectlocs="159,2;159,0;159,0;156,0;154,0;154,2;154,5;159,2;0,17;0,20;0,22;2,27;0,34;2,42;5,49;5,52;7,52;7,54;9,54;7,42;5,27;5,22;5,20;2,17;0,17" o:connectangles="0,0,0,0,0,0,0,0,0,0,0,0,0,0,0,0,0,0,0,0,0,0,0,0,0"/>
              <o:lock v:ext="edit" verticies="t"/>
            </v:shape>
            <v:shape id="Freeform 1971" o:spid="_x0000_s2995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4icMA&#10;AADdAAAADwAAAGRycy9kb3ducmV2LnhtbERPTWsCMRC9F/ofwhS81Wx7EN0aRYRCQaFUPfQ4bsbN&#10;rslk2Yy6/vumUOhtHu9z5ssheHWlPjWRDbyMC1DEVbQN1wYO+/fnKagkyBZ9ZDJwpwTLxePDHEsb&#10;b/xF153UKodwKtGAE+lKrVPlKGAax444c6fYB5QM+1rbHm85PHj9WhQTHbDh3OCwo7Wj6ry7BAN+&#10;O+385jMej0W677+rVlrXijGjp2H1BkpokH/xn/vD5vmzyQx+v8kn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14icMAAADdAAAADwAAAAAAAAAAAAAAAACYAgAAZHJzL2Rv&#10;d25yZXYueG1sUEsFBgAAAAAEAAQA9QAAAIgDAAAAAA==&#10;" path="m154,2r,l154,r-2,l149,r,2l152,7r2,-5xm,17r,5l,27,3,39,5,54r2,l10,54,7,42,5,27r,-2l5,20r-2,l,17xe" fillcolor="#e46621" stroked="f">
              <v:path arrowok="t" o:connecttype="custom" o:connectlocs="154,2;154,2;154,0;152,0;149,0;149,2;152,7;154,2;0,17;0,22;0,27;3,39;5,54;7,54;10,54;7,42;5,27;5,25;5,20;3,20;0,17" o:connectangles="0,0,0,0,0,0,0,0,0,0,0,0,0,0,0,0,0,0,0,0,0"/>
              <o:lock v:ext="edit" verticies="t"/>
            </v:shape>
            <v:shape id="Freeform 1972" o:spid="_x0000_s2996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Tq8YA&#10;AADdAAAADwAAAGRycy9kb3ducmV2LnhtbESPQWvDMAyF74P9B6PBLmNxtkCbpnVLGQxyXJv2sJuI&#10;1SQ0lkPsNtm/nw6D3STe03ufNrvZ9epOY+g8G3hLUlDEtbcdNwZO1edrDipEZIu9ZzLwQwF228eH&#10;DRbWT3yg+zE2SkI4FGigjXEotA51Sw5D4gdi0S5+dBhlHRttR5wk3PX6PU0X2mHH0tDiQB8t1dfj&#10;zRkoz9mS0lOgbN9V9iW30/dw+zLm+Wner0FFmuO/+e+6tIK/Wg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UTq8YAAADdAAAADwAAAAAAAAAAAAAAAACYAgAAZHJz&#10;L2Rvd25yZXYueG1sUEsFBgAAAAAEAAQA9QAAAIsDAAAAAA==&#10;" path="m149,5r,-3l149,r-3,l144,r,5l146,7r3,-2xm,20r,2l,27,2,42,4,54r3,l9,54,7,42,4,27r,-2l4,20r-2,l,20xe" fillcolor="#e46a21" stroked="f">
              <v:path arrowok="t" o:connecttype="custom" o:connectlocs="149,5;149,2;149,0;146,0;144,0;144,5;146,7;149,5;0,20;0,22;0,27;2,42;4,54;7,54;9,54;7,42;4,27;4,25;4,20;2,20;0,20" o:connectangles="0,0,0,0,0,0,0,0,0,0,0,0,0,0,0,0,0,0,0,0,0"/>
              <o:lock v:ext="edit" verticies="t"/>
            </v:shape>
            <v:shape id="Freeform 1973" o:spid="_x0000_s2997" style="position:absolute;left:5994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MMQA&#10;AADdAAAADwAAAGRycy9kb3ducmV2LnhtbERPTUsDMRC9C/0PYQq92WxFunVtWmpFsBfBqngdN+Nm&#10;MZksSdrd/vumIPQ2j/c5y/XgrDhSiK1nBbNpAYK49rrlRsHnx8vtAkRMyBqtZ1Jwogjr1ehmiZX2&#10;Pb/TcZ8akUM4VqjApNRVUsbakMM49R1x5n59cJgyDI3UAfsc7qy8K4q5dNhybjDY0dZQ/bc/OAXd&#10;ov+6/6a5Le1P/7R9M+XmeReUmoyHzSOIREO6iv/drzrPfyhncPkmny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TTDEAAAA3QAAAA8AAAAAAAAAAAAAAAAAmAIAAGRycy9k&#10;b3ducmV2LnhtbFBLBQYAAAAABAAEAPUAAACJAwAAAAA=&#10;" path="m147,7l144,2r,-2l142,r-3,2l139,5r3,5l147,7xm,20r,5l,27,2,42,5,54r2,l12,54,7,42,5,27r,-2l5,22,2,20,,20xe" fillcolor="#e56f21" stroked="f">
              <v:path arrowok="t" o:connecttype="custom" o:connectlocs="147,7;144,2;144,0;142,0;139,2;139,5;142,10;147,7;0,20;0,25;0,27;2,42;5,54;7,54;12,54;7,42;5,27;5,25;5,22;2,20;0,20" o:connectangles="0,0,0,0,0,0,0,0,0,0,0,0,0,0,0,0,0,0,0,0,0"/>
              <o:lock v:ext="edit" verticies="t"/>
            </v:shape>
            <v:shape id="Freeform 1974" o:spid="_x0000_s2998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lMUA&#10;AADdAAAADwAAAGRycy9kb3ducmV2LnhtbESPT2sCMRDF74V+hzCF3mpWC1VXo0hBKrQe/AN6HDbj&#10;7tJksiRR02/fCIK3Gd6b93sznSdrxIV8aB0r6PcKEMSV0y3XCva75dsIRIjIGo1jUvBHAeaz56cp&#10;ltpdeUOXbaxFDuFQooImxq6UMlQNWQw91xFn7eS8xZhXX0vt8ZrDrZGDoviQFlvOhAY7+myo+t2e&#10;beaa8e6YDmv7851MXy/oa7Xx70q9vqTFBESkFB/m+/VK5/rj4QBu3+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O6UxQAAAN0AAAAPAAAAAAAAAAAAAAAAAJgCAABkcnMv&#10;ZG93bnJldi54bWxQSwUGAAAAAAQABAD1AAAAigMAAAAA&#10;" path="m142,7l140,5r,-5l137,2r-2,l135,7r2,5l142,7xm,20r,5l,27,3,42,5,54r5,l13,57,8,42,5,27r,-2l5,22r-2,l,20xe" fillcolor="#e57322" stroked="f">
              <v:path arrowok="t" o:connecttype="custom" o:connectlocs="142,7;140,5;140,0;137,2;135,2;135,7;137,12;142,7;0,20;0,25;0,27;3,42;5,54;10,54;13,57;8,42;5,27;5,25;5,22;3,22;0,20" o:connectangles="0,0,0,0,0,0,0,0,0,0,0,0,0,0,0,0,0,0,0,0,0"/>
              <o:lock v:ext="edit" verticies="t"/>
            </v:shape>
            <v:shape id="Freeform 1975" o:spid="_x0000_s2999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THsIA&#10;AADdAAAADwAAAGRycy9kb3ducmV2LnhtbERPzYrCMBC+C75DmAUvsqaroLZrFFcQFDzU6gMMzWxb&#10;2kxKE7X79htB8DYf3++sNr1pxJ06V1lW8DWJQBDnVldcKLhe9p9LEM4ja2wsk4I/crBZDwcrTLR9&#10;8JnumS9ECGGXoILS+zaR0uUlGXQT2xIH7td2Bn2AXSF1h48Qbho5jaK5NFhxaCixpV1JeZ3djAIs&#10;TjXFu2Oapj96HNfyNLu6XKnRR7/9BuGp92/xy33QYX68mMH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NMewgAAAN0AAAAPAAAAAAAAAAAAAAAAAJgCAABkcnMvZG93&#10;bnJldi54bWxQSwUGAAAAAAQABAD1AAAAhwMAAAAA&#10;" path="m137,8l134,3r,-3l132,r-3,l132,5r,5l134,10r3,-2xm,20r,3l,25,2,40,7,52r3,3l12,55,7,40,5,25r,-2l5,20r-3,l,20xe" fillcolor="#e67723" stroked="f">
              <v:path arrowok="t" o:connecttype="custom" o:connectlocs="137,8;134,3;134,0;132,0;129,0;132,5;132,10;134,10;137,8;0,20;0,23;0,25;2,40;7,52;10,55;12,55;7,40;5,25;5,23;5,20;2,20;0,20" o:connectangles="0,0,0,0,0,0,0,0,0,0,0,0,0,0,0,0,0,0,0,0,0,0"/>
              <o:lock v:ext="edit" verticies="t"/>
            </v:shape>
            <v:shape id="Freeform 1976" o:spid="_x0000_s3000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zC8EA&#10;AADdAAAADwAAAGRycy9kb3ducmV2LnhtbERP24rCMBB9X/Afwgi+aaroaqtRRNTVN28fMDRjW20m&#10;pYla/36zIOzbHM51ZovGlOJJtSssK+j3IhDEqdUFZwou5013AsJ5ZI2lZVLwJgeLeetrhom2Lz7S&#10;8+QzEULYJagg975KpHRpTgZdz1bEgbva2qAPsM6krvEVwk0pB1H0LQ0WHBpyrGiVU3o/PYwC3Md0&#10;a9a7x7nYjA6uuuntzzVWqtNullMQnhr/L/64dzrMj8dD+PsmnC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swvBAAAA3QAAAA8AAAAAAAAAAAAAAAAAmAIAAGRycy9kb3du&#10;cmV2LnhtbFBLBQYAAAAABAAEAPUAAACGAwAAAAA=&#10;" path="m132,10l130,5r,-5l127,r-2,l127,8r,5l130,10r2,xm,20r,3l,25,3,40,8,55r2,l13,55,8,40,5,25r,-2l5,20r-2,l,20xe" fillcolor="#e77b25" stroked="f">
              <v:path arrowok="t" o:connecttype="custom" o:connectlocs="132,10;130,5;130,0;127,0;125,0;127,8;127,13;130,10;132,10;0,20;0,23;0,25;3,40;8,55;10,55;13,55;8,40;5,25;5,23;5,20;3,20;0,20" o:connectangles="0,0,0,0,0,0,0,0,0,0,0,0,0,0,0,0,0,0,0,0,0,0"/>
              <o:lock v:ext="edit" verticies="t"/>
            </v:shape>
            <v:shape id="Freeform 1977" o:spid="_x0000_s3001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EnsUA&#10;AADdAAAADwAAAGRycy9kb3ducmV2LnhtbERP22rCQBB9L/gPywh9KbpR8ZZmI0UopCCFphJfh+yY&#10;hGZn0+xW07/vCkLf5nCuk+wG04oL9a6xrGA2jUAQl1Y3XCk4fr5ONiCcR9bYWiYFv+Rgl44eEoy1&#10;vfIHXXJfiRDCLkYFtfddLKUrazLoprYjDtzZ9gZ9gH0ldY/XEG5aOY+ilTTYcGiosaN9TeVX/mMU&#10;mOhUzA4Fvy++85XNije5yJ7OSj2Oh5dnEJ4G/y++uzMd5m/XS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ISexQAAAN0AAAAPAAAAAAAAAAAAAAAAAJgCAABkcnMv&#10;ZG93bnJldi54bWxQSwUGAAAAAAQABAD1AAAAigMAAAAA&#10;" path="m127,10r,-5l124,r-2,l119,3r3,5l122,13r2,l127,10xm,20r,3l,25,2,40,7,55r3,l12,55,7,40,5,25r,-2l2,20,,20xe" fillcolor="#e77f26" stroked="f">
              <v:path arrowok="t" o:connecttype="custom" o:connectlocs="127,10;127,5;124,0;122,0;119,3;122,8;122,13;124,13;127,10;0,20;0,23;0,25;2,40;7,55;10,55;12,55;7,40;5,25;5,23;5,23;2,20;0,20" o:connectangles="0,0,0,0,0,0,0,0,0,0,0,0,0,0,0,0,0,0,0,0,0,0"/>
              <o:lock v:ext="edit" verticies="t"/>
            </v:shape>
            <v:shape id="Freeform 1978" o:spid="_x0000_s3002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MIsIA&#10;AADdAAAADwAAAGRycy9kb3ducmV2LnhtbERPS4vCMBC+L/gfwgheFk314Go1ik8QwYMPPA/N2Bab&#10;SUmi1n+/WRD2Nh/fc6bzxlTiSc6XlhX0ewkI4szqknMFl/O2OwLhA7LGyjIpeJOH+az1NcVU2xcf&#10;6XkKuYgh7FNUUIRQp1L6rCCDvmdr4sjdrDMYInS51A5fMdxUcpAkQ2mw5NhQYE2rgrL76WEU7Cp3&#10;1cvH91uulutDSDZufz46pTrtZjEBEagJ/+KPe6fj/PHPEP6+iS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gwiwgAAAN0AAAAPAAAAAAAAAAAAAAAAAJgCAABkcnMvZG93&#10;bnJldi54bWxQSwUGAAAAAAQABAD1AAAAhwMAAAAA&#10;" path="m122,13r,-5l120,r-3,3l115,3r2,5l117,15r3,-2l122,13xm,20r,3l,25,3,40,8,55r2,l13,55,8,40,5,25r,-2l3,23,,20xe" fillcolor="#e88427" stroked="f">
              <v:path arrowok="t" o:connecttype="custom" o:connectlocs="122,13;122,8;120,0;117,3;115,3;117,8;117,15;120,13;122,13;0,20;0,23;0,25;3,40;8,55;10,55;13,55;8,40;5,25;5,23;5,23;3,23;0,20" o:connectangles="0,0,0,0,0,0,0,0,0,0,0,0,0,0,0,0,0,0,0,0,0,0"/>
              <o:lock v:ext="edit" verticies="t"/>
            </v:shape>
            <v:shape id="Freeform 1979" o:spid="_x0000_s3003" style="position:absolute;left:6009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SKcMA&#10;AADdAAAADwAAAGRycy9kb3ducmV2LnhtbERPTWsCMRC9C/6HMEJvmq1QtVujiKBYT63bQo/DZtws&#10;3UyWJLrbf2+Egrd5vM9ZrnvbiCv5UDtW8DzJQBCXTtdcKfgqduMFiBCRNTaOScEfBVivhoMl5tp1&#10;/EnXU6xECuGQowITY5tLGUpDFsPEtcSJOztvMSboK6k9dincNnKaZTNpsebUYLClraHy93SxCiK+&#10;Vy/d8fyTLb4LXxz23WVvPpR6GvWbNxCR+vgQ/7sPOs1/nc/h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SKcMAAADdAAAADwAAAAAAAAAAAAAAAACYAgAAZHJzL2Rv&#10;d25yZXYueG1sUEsFBgAAAAAEAAQA9QAAAIgDAAAAAA==&#10;" path="m117,10r,-5l114,r-2,l109,r3,7l114,15r,-3l117,10xm,20r,l,22,2,37,7,52r3,l15,52,7,37,5,22r,-2l2,20,,20xe" fillcolor="#e98828" stroked="f">
              <v:path arrowok="t" o:connecttype="custom" o:connectlocs="117,10;117,5;114,0;112,0;109,0;112,7;114,15;114,12;117,10;0,20;0,20;0,22;2,37;7,52;10,52;15,52;7,37;5,22;5,20;5,20;2,20;0,20" o:connectangles="0,0,0,0,0,0,0,0,0,0,0,0,0,0,0,0,0,0,0,0,0,0"/>
              <o:lock v:ext="edit" verticies="t"/>
            </v:shape>
            <v:shape id="Freeform 1980" o:spid="_x0000_s3004" style="position:absolute;left:6011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S6MYA&#10;AADdAAAADwAAAGRycy9kb3ducmV2LnhtbESPT0sDMRDF74LfIYzgzWZXxD9r0yJCURQPrZZeh83s&#10;ZulmsiRxG7+9cxC8zfDevPeb5br4Uc0U0xDYQL2oQBG3wQ7cG/j63Fzdg0oZ2eIYmAz8UIL16vxs&#10;iY0NJ97SvMu9khBODRpwOU+N1ql15DEtwkQsWheixyxr7LWNeJJwP+rrqrrVHgeWBocTPTtqj7tv&#10;b2D+6DZvh/5Y1/ju9iXcxPLSRWMuL8rTI6hMJf+b/65freA/3A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kS6MYAAADdAAAADwAAAAAAAAAAAAAAAACYAgAAZHJz&#10;L2Rvd25yZXYueG1sUEsFBgAAAAAEAAQA9QAAAIsDAAAAAA==&#10;" path="m112,12r,-7l110,r-5,2l107,7r3,8l112,15r,-3xm,20r,l,22,3,37,8,52r5,l15,52,8,37,5,22r,-2l3,20,,20xe" fillcolor="#e98c2a" stroked="f">
              <v:path arrowok="t" o:connecttype="custom" o:connectlocs="112,12;112,5;110,0;105,2;107,7;110,15;112,15;112,12;0,20;0,20;0,22;3,37;8,52;13,52;15,52;8,37;5,22;5,22;5,20;3,20;0,20" o:connectangles="0,0,0,0,0,0,0,0,0,0,0,0,0,0,0,0,0,0,0,0,0"/>
              <o:lock v:ext="edit" verticies="t"/>
            </v:shape>
            <v:shape id="Freeform 1981" o:spid="_x0000_s3005" style="position:absolute;left:6014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1qcMA&#10;AADdAAAADwAAAGRycy9kb3ducmV2LnhtbERPzWrCQBC+F3yHZQRvdddQWo1uQtEKPfRS9QHG7LgJ&#10;ZmdDdmtin75bKPQ2H9/vbMrRteJGfWg8a1jMFQjiypuGrYbTcf+4BBEissHWM2m4U4CymDxsMDd+&#10;4E+6HaIVKYRDjhrqGLtcylDV5DDMfUecuIvvHcYEeytNj0MKd63MlHqWDhtODTV2tK2puh6+nIbq&#10;/L07Zgr32WCfaLv7UHbZvGk9m46vaxCRxvgv/nO/mzR/9bKC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1qcMAAADdAAAADwAAAAAAAAAAAAAAAACYAgAAZHJzL2Rv&#10;d25yZXYueG1sUEsFBgAAAAAEAAQA9QAAAIgDAAAAAA==&#10;" path="m109,15l107,7,104,r-2,2l99,2r3,8l104,17r3,-2l109,15xm,20r,l,22,2,37r8,15l12,52r3,l10,44,7,37,5,29r,-7l5,20r-3,l,20xe" fillcolor="#eb912b" stroked="f">
              <v:path arrowok="t" o:connecttype="custom" o:connectlocs="109,15;107,7;104,0;102,2;99,2;102,10;104,17;107,15;109,15;0,20;0,20;0,22;2,37;10,52;12,52;15,52;10,44;7,37;5,29;5,22;5,22;5,20;2,20;0,20" o:connectangles="0,0,0,0,0,0,0,0,0,0,0,0,0,0,0,0,0,0,0,0,0,0,0,0"/>
              <o:lock v:ext="edit" verticies="t"/>
            </v:shape>
            <v:shape id="Freeform 1982" o:spid="_x0000_s3006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WGsYA&#10;AADdAAAADwAAAGRycy9kb3ducmV2LnhtbESPQW/CMAyF70j7D5EncZlGyg6IdQRUQEhwYRvb7lbj&#10;tdUap2oyGvbr5wMSN1vv+b3Pi1VyrTpTHxrPBqaTDBRx6W3DlYHPj93jHFSIyBZbz2TgQgFWy7vR&#10;AnPrB36n8ylWSkI45GigjrHLtQ5lTQ7DxHfEon373mGUta+07XGQcNfqpyybaYcNS0ONHW1qKn9O&#10;v85AW852/uizv7fXw1faumJ4SOvCmPF9Kl5ARUrxZr5e763gP8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WGsYAAADdAAAADwAAAAAAAAAAAAAAAACYAgAAZHJz&#10;L2Rvd25yZXYueG1sUEsFBgAAAAAEAAQA9QAAAIsDAAAAAA==&#10;" path="m105,13l102,5,100,,97,,95,r2,8l100,15r2,l105,13xm,18r,2l3,35r7,15l13,50r2,l10,42,8,35,5,27r,-7l5,18r-2,l,18xe" fillcolor="#eb952b" stroked="f">
              <v:path arrowok="t" o:connecttype="custom" o:connectlocs="105,13;102,5;100,0;97,0;95,0;97,8;100,15;102,15;105,13;0,18;0,20;0,20;3,35;10,50;13,50;15,50;10,42;8,35;5,27;5,20;5,18;3,18;0,18" o:connectangles="0,0,0,0,0,0,0,0,0,0,0,0,0,0,0,0,0,0,0,0,0,0,0"/>
              <o:lock v:ext="edit" verticies="t"/>
            </v:shape>
            <v:shape id="Freeform 1983" o:spid="_x0000_s3007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3ZcUA&#10;AADdAAAADwAAAGRycy9kb3ducmV2LnhtbERP22rCQBB9F/oPyxR8kbqJoKSpq5SCokWsN/o8ZKdJ&#10;aHY2ZNcY+/WuIPRtDuc603lnKtFS40rLCuJhBII4s7rkXMHpuHhJQDiPrLGyTAqu5GA+e+pNMdX2&#10;wntqDz4XIYRdigoK7+tUSpcVZNANbU0cuB/bGPQBNrnUDV5CuKnkKIom0mDJoaHAmj4Kyn4PZ6Pg&#10;e7BZtu3g62/HyTa24+X4+tmtleo/d+9vIDx1/l/8cK90mP+axH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fdlxQAAAN0AAAAPAAAAAAAAAAAAAAAAAJgCAABkcnMv&#10;ZG93bnJldi54bWxQSwUGAAAAAAQABAD1AAAAigMAAAAA&#10;" path="m99,15l97,8,94,,89,r3,10l94,18r3,-3l99,15xm,18r,2l,27r2,8l5,42r5,8l12,50r3,l12,42,7,35,5,27r,-7l2,18,,18xe" fillcolor="#ec992a" stroked="f">
              <v:path arrowok="t" o:connecttype="custom" o:connectlocs="99,15;97,8;94,0;89,0;92,10;94,18;97,15;99,15;0,18;0,20;0,20;0,27;2,35;5,42;10,50;12,50;15,50;12,42;7,35;5,27;5,20;5,20;2,18;0,18" o:connectangles="0,0,0,0,0,0,0,0,0,0,0,0,0,0,0,0,0,0,0,0,0,0,0,0"/>
              <o:lock v:ext="edit" verticies="t"/>
            </v:shape>
            <v:shape id="Freeform 1984" o:spid="_x0000_s3008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jTcIA&#10;AADdAAAADwAAAGRycy9kb3ducmV2LnhtbERPTWvCQBC9C/0PyxR6001TkJi6SisI9qBgFHodstNs&#10;MDubZFdN/70rCN7m8T5nvhxsIy7U+9qxgvdJAoK4dLrmSsHxsB5nIHxA1tg4JgX/5GG5eBnNMdfu&#10;ynu6FKESMYR9jgpMCG0upS8NWfQT1xJH7s/1FkOEfSV1j9cYbhuZJslUWqw5NhhsaWWoPBVnqyCr&#10;dt9yE37PfvZBXbc9pZ35sUq9vQ5fnyACDeEpfrg3Os6fZS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SNNwgAAAN0AAAAPAAAAAAAAAAAAAAAAAJgCAABkcnMvZG93&#10;bnJldi54bWxQSwUGAAAAAAQABAD1AAAAhwMAAAAA&#10;" path="m95,15l92,8,90,,85,3r2,7l90,20r2,-2l95,15xm,18r,2l,27r3,8l5,42r5,8l13,50r5,-3l13,42,8,35,5,27r,-7l3,20,,18xe" fillcolor="#ed9e27" stroked="f">
              <v:path arrowok="t" o:connecttype="custom" o:connectlocs="95,15;92,8;90,0;85,3;87,10;90,20;92,18;95,15;0,18;0,20;0,27;3,35;5,42;10,50;13,50;18,47;13,42;8,35;5,27;5,20;5,20;3,20;0,18" o:connectangles="0,0,0,0,0,0,0,0,0,0,0,0,0,0,0,0,0,0,0,0,0,0,0"/>
              <o:lock v:ext="edit" verticies="t"/>
            </v:shape>
            <v:shape id="Freeform 1985" o:spid="_x0000_s3009" style="position:absolute;left:6024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ddsEA&#10;AADdAAAADwAAAGRycy9kb3ducmV2LnhtbERPTWvCQBC9F/oflil4Ed2oUGx0FRFqc9UU2uOQHZNo&#10;djZkp5r+e1cQvM3jfc5y3btGXagLtWcDk3ECirjwtubSwHf+OZqDCoJssfFMBv4pwHr1+rLE1Por&#10;7+lykFLFEA4pGqhE2lTrUFTkMIx9Sxy5o+8cSoRdqW2H1xjuGj1NknftsObYUGFL24qK8+HPGfjV&#10;w+z0lRAGL/KzLYf5dJedjBm89ZsFKKFenuKHO7Nx/sd8Bvdv4gl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nXbBAAAA3QAAAA8AAAAAAAAAAAAAAAAAmAIAAGRycy9kb3du&#10;cmV2LnhtbFBLBQYAAAAABAAEAPUAAACGAwAAAAA=&#10;" path="m89,18l87,10,84,,79,3r3,7l84,20r3,l89,18xm,20r,l,27r2,8l7,42r3,8l15,47r2,l12,42,7,35,5,27r,-7l2,20,,20xe" fillcolor="#eda223" stroked="f">
              <v:path arrowok="t" o:connecttype="custom" o:connectlocs="89,18;87,10;84,0;79,3;82,10;84,20;84,20;87,20;89,18;0,20;0,20;0,27;2,35;7,42;10,50;15,47;17,47;12,42;7,35;5,27;5,20;5,20;2,20;0,20" o:connectangles="0,0,0,0,0,0,0,0,0,0,0,0,0,0,0,0,0,0,0,0,0,0,0,0"/>
              <o:lock v:ext="edit" verticies="t"/>
            </v:shape>
            <v:shape id="Freeform 1986" o:spid="_x0000_s3010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/yMEA&#10;AADdAAAADwAAAGRycy9kb3ducmV2LnhtbERPzYrCMBC+C75DmAVvmq6oaNcoIv7sxYPVBxib2baY&#10;TEoTtb69ERa8zcf3O/Nla424U+Mrxwq+BwkI4tzpigsF59O2PwXhA7JG45gUPMnDctHtzDHV7sFH&#10;umehEDGEfYoKyhDqVEqfl2TRD1xNHLk/11gMETaF1A0+Yrg1cpgkE2mx4thQYk3rkvJrdrMKdH24&#10;XnYbc9KXs7P7YMbVJBsr1ftqVz8gArXhI/53/+o4fzYdwfu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P8jBAAAA3QAAAA8AAAAAAAAAAAAAAAAAmAIAAGRycy9kb3du&#10;cmV2LnhtbFBLBQYAAAAABAAEAPUAAACGAwAAAAA=&#10;" path="m85,17l82,7,80,,75,r2,7l80,17r,3l82,17r3,xm,17r,l,24r3,8l8,39r5,5l15,44r3,l13,39,8,32,5,24r,-7l3,17,,17xe" fillcolor="#eea81d" stroked="f">
              <v:path arrowok="t" o:connecttype="custom" o:connectlocs="85,17;82,7;80,0;75,0;77,7;80,17;80,17;80,20;82,17;85,17;0,17;0,17;0,24;3,32;8,39;13,44;15,44;18,44;13,39;8,32;5,24;5,17;5,17;3,17;0,17" o:connectangles="0,0,0,0,0,0,0,0,0,0,0,0,0,0,0,0,0,0,0,0,0,0,0,0,0"/>
              <o:lock v:ext="edit" verticies="t"/>
            </v:shape>
            <v:shape id="Freeform 1987" o:spid="_x0000_s3011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NO8UA&#10;AADdAAAADwAAAGRycy9kb3ducmV2LnhtbERPTWsCMRC9C/0PYQpeimYr1OpqlGpbqNSLq+h12Iyb&#10;xc1k2URd/70pFLzN433OdN7aSlyo8aVjBa/9BARx7nTJhYLd9rs3AuEDssbKMSm4kYf57KkzxVS7&#10;K2/okoVCxBD2KSowIdSplD43ZNH3XU0cuaNrLIYIm0LqBq8x3FZykCRDabHk2GCwpqWh/JSdrYKv&#10;8vD5vnzZZ0Ne2dP5d79YDw5Gqe5z+zEBEagND/G/+0fH+ePRG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s07xQAAAN0AAAAPAAAAAAAAAAAAAAAAAJgCAABkcnMv&#10;ZG93bnJldi54bWxQSwUGAAAAAAQABAD1AAAAigMAAAAA&#10;" path="m79,17l77,7,74,,69,2r3,8l74,17r,3l77,20r2,-3xm,17r,l,24r2,8l7,39r5,5l15,44r2,l12,39,7,32,5,24r,-7l2,17,,17xe" fillcolor="#efac12" stroked="f">
              <v:path arrowok="t" o:connecttype="custom" o:connectlocs="79,17;77,7;74,0;69,2;72,10;74,17;74,20;74,20;77,20;79,17;79,17;0,17;0,17;0,24;2,32;7,39;12,44;15,44;17,44;12,39;7,32;5,24;5,17;5,17;2,17;0,17" o:connectangles="0,0,0,0,0,0,0,0,0,0,0,0,0,0,0,0,0,0,0,0,0,0,0,0,0,0"/>
              <o:lock v:ext="edit" verticies="t"/>
            </v:shape>
            <v:shape id="Freeform 1988" o:spid="_x0000_s3012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pTb4A&#10;AADdAAAADwAAAGRycy9kb3ducmV2LnhtbERPvQrCMBDeBd8hnOCmqQ6i1VREEFz9WdzO5mxLm0tt&#10;Yq0+vREEt/v4fm+17kwlWmpcYVnBZByBIE6tLjhTcD7tRnMQziNrrCyTghc5WCf93gpjbZ98oPbo&#10;MxFC2MWoIPe+jqV0aU4G3djWxIG72cagD7DJpG7wGcJNJadRNJMGCw4NOda0zSktjw+j4PDQbMv6&#10;/r7LdEGX8/T6av1VqeGg2yxBeOr8X/xz73WYv5jP4PtNOEE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DqU2+AAAA3QAAAA8AAAAAAAAAAAAAAAAAmAIAAGRycy9kb3ducmV2&#10;LnhtbFBLBQYAAAAABAAEAPUAAACDAwAAAAA=&#10;" path="m75,17l72,7,70,,65,2r2,8l70,17r,3l70,22r2,-2l75,20r,-3xm,17r,l,24r3,8l8,39r5,5l15,44r3,-2l13,37,8,32,5,24r,-7l3,17,,17xe" fillcolor="#efb000" stroked="f">
              <v:path arrowok="t" o:connecttype="custom" o:connectlocs="75,17;72,7;70,0;65,2;67,10;70,17;70,20;70,22;72,20;75,20;75,17;75,17;0,17;0,17;0,24;3,32;8,39;13,44;15,44;18,42;13,37;8,32;5,24;5,17;5,17;3,17;0,17" o:connectangles="0,0,0,0,0,0,0,0,0,0,0,0,0,0,0,0,0,0,0,0,0,0,0,0,0,0,0"/>
              <o:lock v:ext="edit" verticies="t"/>
            </v:shape>
            <v:shape id="Freeform 1989" o:spid="_x0000_s3013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huMMA&#10;AADdAAAADwAAAGRycy9kb3ducmV2LnhtbERPTWvCQBC9F/wPywi91Y0KNU1dRYRKvAhGDx6H7DRJ&#10;zc6G3a1J/31XELzN433Ocj2YVtzI+caygukkAUFcWt1wpeB8+npLQfiArLG1TAr+yMN6NXpZYqZt&#10;z0e6FaESMYR9hgrqELpMSl/WZNBPbEccuW/rDIYIXSW1wz6Gm1bOkuRdGmw4NtTY0bam8lr8GgVH&#10;fZl3/SK39OM2RXo9zPb7fKfU63jYfIIINISn+OHOdZz/kS7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huMMAAADdAAAADwAAAAAAAAAAAAAAAACYAgAAZHJzL2Rv&#10;d25yZXYueG1sUEsFBgAAAAAEAAQA9QAAAIgDAAAAAA==&#10;" path="m69,15l67,8,64,,59,r3,8l64,15r,3l64,22r3,-2l69,18r,-3xm,15r,l,22r2,8l7,37r5,5l15,40r5,l12,35,10,30,5,22r,-7l2,15,,15xe" fillcolor="#f1b600" stroked="f">
              <v:path arrowok="t" o:connecttype="custom" o:connectlocs="69,15;67,8;64,0;59,0;62,8;64,15;64,18;64,22;67,20;69,18;69,18;69,15;0,15;0,15;0,22;2,30;7,37;12,42;15,40;20,40;12,35;10,30;5,22;5,15;5,15;2,15;0,15" o:connectangles="0,0,0,0,0,0,0,0,0,0,0,0,0,0,0,0,0,0,0,0,0,0,0,0,0,0,0"/>
              <o:lock v:ext="edit" verticies="t"/>
            </v:shape>
            <v:shape id="Freeform 1990" o:spid="_x0000_s3014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NL8YA&#10;AADdAAAADwAAAGRycy9kb3ducmV2LnhtbESPzW7CQAyE75X6DitX6q1syqGCwCaC0lYVPfEjuFpZ&#10;k0RkvVF2m4S3rw9Ivdma8cznZT66RvXUhdqzgddJAoq48Lbm0sDx8PkyAxUissXGMxm4UYA8e3xY&#10;Ymr9wDvq97FUEsIhRQNVjG2qdSgqchgmviUW7eI7h1HWrtS2w0HCXaOnSfKmHdYsDRW29F5Rcd3/&#10;OgPNeZh/2FPoN+FnKAu8rY/br9GY56dxtQAVaYz/5vv1txX8+Uxw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NL8YAAADdAAAADwAAAAAAAAAAAAAAAACYAgAAZHJz&#10;L2Rvd25yZXYueG1sUEsFBgAAAAAEAAQA9QAAAIsDAAAAAA==&#10;" path="m65,15l62,8,60,,55,r2,8l60,15r,5l57,22r3,l65,20r,-2l65,15xm,15r,l,22r3,8l8,35r5,5l18,40r2,l15,35,10,30,5,22r,-7l5,13,3,15,,15xe" fillcolor="#f2bb00" stroked="f">
              <v:path arrowok="t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<o:lock v:ext="edit" verticies="t"/>
            </v:shape>
            <v:shape id="Freeform 1991" o:spid="_x0000_s3015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PIMQA&#10;AADdAAAADwAAAGRycy9kb3ducmV2LnhtbERPTWsCMRC9F/wPYQq9aVIPrbsaRQSlPfSgLZTexs2Y&#10;XdxMliTVtb/eCEJv83ifM1v0rhUnCrHxrOF5pEAQV940bDV8fa6HExAxIRtsPZOGC0VYzAcPMyyN&#10;P/OWTrtkRQ7hWKKGOqWulDJWNTmMI98RZ+7gg8OUYbDSBDzncNfKsVIv0mHDuaHGjlY1Vcfdr9Pw&#10;uv/eqINt/96LoLb2hz9W8mK0fnrsl1MQifr0L76730yeX0wKu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TyDEAAAA3QAAAA8AAAAAAAAAAAAAAAAAmAIAAGRycy9k&#10;b3ducmV2LnhtbFBLBQYAAAAABAAEAPUAAACJAwAAAAA=&#10;" path="m59,15l57,8,54,,49,3r3,5l54,15r,5l52,25r2,-3l59,22r,-4l59,15xm,15r,l,22r5,8l7,35r8,5l17,40r5,-3l15,35,10,30,5,22r,-7l5,13r-3,l,15xe" fillcolor="#f4c100" stroked="f">
              <v:path arrowok="t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<o:lock v:ext="edit" verticies="t"/>
            </v:shape>
            <v:shape id="Freeform 1992" o:spid="_x0000_s3016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RFMQA&#10;AADdAAAADwAAAGRycy9kb3ducmV2LnhtbESPTWvCQBCG74X+h2UKvdVNexCNboIUhOJF60eptyE7&#10;JsHsbMiuuv33nYPgbYZ5P56Zl8l16kpDaD0beB9loIgrb1uuDex3y7cJqBCRLXaeycAfBSiL56c5&#10;5tbf+Juu21grCeGQo4Emxj7XOlQNOQwj3xPL7eQHh1HWodZ2wJuEu05/ZNlYO2xZGhrs6bOh6ry9&#10;OOk9HmyKWi/WtDmk1e/mZ+lbZ8zrS1rMQEVK8SG+u7+s4E+nwi/fyAi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kRTEAAAA3QAAAA8AAAAAAAAAAAAAAAAAmAIAAGRycy9k&#10;b3ducmV2LnhtbFBLBQYAAAAABAAEAPUAAACJAwAAAAA=&#10;" path="m55,15l52,8,50,,45,3r5,5l50,15r-3,7l45,27r5,-2l52,22r3,-2l55,15xm,13r,2l,22r5,8l10,35r5,5l20,37r3,l15,35,10,30,8,22,5,15r,-2l3,13,,13xe" fillcolor="#f5c700" stroked="f">
              <v:path arrowok="t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<o:lock v:ext="edit" verticies="t"/>
            </v:shape>
            <v:shape id="Freeform 1993" o:spid="_x0000_s3017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VgcEA&#10;AADdAAAADwAAAGRycy9kb3ducmV2LnhtbERPTWsCMRC9F/wPYYReiib2UOpqFBGEnirdqudhMyar&#10;m8myie7675tCobd5vM9ZrgffiDt1sQ6sYTZVIIirYGq2Gg7fu8k7iJiQDTaBScODIqxXo6clFib0&#10;/EX3MlmRQzgWqMGl1BZSxsqRxzgNLXHmzqHzmDLsrDQd9jncN/JVqTfpsebc4LClraPqWt68hstn&#10;mVxo9idVndDYl2OvdrbX+nk8bBYgEg3pX/zn/jB5/nw+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1YHBAAAA3QAAAA8AAAAAAAAAAAAAAAAAmAIAAGRycy9kb3du&#10;cmV2LnhtbFBLBQYAAAAABAAEAPUAAACGAwAAAAA=&#10;" path="m49,12l47,5,44,,39,r5,7l44,12r-2,7l37,27r5,-3l47,22r2,-5l49,12xm,10r,2l,19r5,8l10,32r7,2l22,34r5,-2l25,32,17,29,10,27,7,19,5,12r,-2l2,10,,10xe" fillcolor="#f6cc00" stroked="f">
              <v:path arrowok="t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<o:lock v:ext="edit" verticies="t"/>
            </v:shape>
            <v:shape id="Freeform 1994" o:spid="_x0000_s3018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3sMMA&#10;AADdAAAADwAAAGRycy9kb3ducmV2LnhtbERPyWrDMBC9F/IPYgK9NVLSUmLXcggOhUJPzdLzYE1k&#10;J9bIWEri/H1VKPQ2j7dOsRpdJ640hNazhvlMgSCuvWnZatjv3p+WIEJENth5Jg13CrAqJw8F5sbf&#10;+Iuu22hFCuGQo4Ymxj6XMtQNOQwz3xMn7ugHhzHBwUoz4C2Fu04ulHqVDltODQ32VDVUn7cXp6Gv&#10;9qeX7wyf1WZ9/1StsXV1sFo/Tsf1G4hIY/wX/7k/TJqfZQv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3sMMAAADdAAAADwAAAAAAAAAAAAAAAACYAgAAZHJzL2Rv&#10;d25yZXYueG1sUEsFBgAAAAAEAAQA9QAAAIgDAAAAAA==&#10;" path="m45,12r,-7l40,,35,2r5,5l40,12r-3,7l35,24r-5,3l23,29,15,27,10,24,8,19,5,12r,-2l3,10,,10r,2l3,19r2,8l10,32r8,2l30,29,40,24r2,-5l45,12xe" fillcolor="#f7d200" stroked="f">
              <v:path arrowok="t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</v:shape>
            <v:shape id="Freeform 1995" o:spid="_x0000_s3019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ezsIA&#10;AADdAAAADwAAAGRycy9kb3ducmV2LnhtbERPS2sCMRC+C/0PYQq9abYViq5GkdLCHm184HHcjLvL&#10;bibLJmr8902h0Nt8fM9ZrqPtxI0G3zhW8DrJQBCXzjRcKdjvvsYzED4gG+wck4IHeVivnkZLzI27&#10;8zfddKhECmGfo4I6hD6X0pc1WfQT1xMn7uIGiyHBoZJmwHsKt518y7J3abHh1FBjTx81la2+WgUc&#10;t1G3h0Ie9ed1I8P5pNtpodTLc9wsQASK4V/85y5Mmj+fT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l7OwgAAAN0AAAAPAAAAAAAAAAAAAAAAAJgCAABkcnMvZG93&#10;bnJldi54bWxQSwUGAAAAAAQABAD1AAAAhwMAAAAA&#10;" path="m39,12r,-5l34,,29,2r5,5l34,12r-2,5l29,22r-4,2l20,27,15,24,10,22,5,17r,-5l5,10r-3,l,10r,2l2,19r3,8l12,29r8,3l22,32r5,-3l32,27r5,-8l39,12xe" fillcolor="#f6d500" stroked="f">
              <v:path arrowok="t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</v:shape>
            <v:shape id="Freeform 1996" o:spid="_x0000_s3020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4F8IA&#10;AADdAAAADwAAAGRycy9kb3ducmV2LnhtbERPyWrDMBC9F/oPYgq51bKbUmInSgiFkPTYLPeJNV5i&#10;a2QsxXb+vioUepvHW2e1mUwrBupdbVlBEsUgiHOray4VnE+71wUI55E1tpZJwYMcbNbPTyvMtB35&#10;m4ajL0UIYZehgsr7LpPS5RUZdJHtiANX2N6gD7Avpe5xDOGmlW9x/CEN1hwaKuzos6K8Od6NgiHm&#10;YjvuO3c1X7dB74qkOc8vSs1epu0ShKfJ/4v/3Acd5qfpO/x+E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/gXwgAAAN0AAAAPAAAAAAAAAAAAAAAAAJgCAABkcnMvZG93&#10;bnJldi54bWxQSwUGAAAAAAQABAD1AAAAhwMAAAAA&#10;" path="m35,10r,-5l30,,27,,25,r5,5l30,10r,5l25,17r-2,3l18,22,13,20,8,17,5,15r,-5l5,8,3,8,,8r,2l3,17r2,5l10,25r8,2l25,25r5,-3l32,17r3,-7xe" fillcolor="#f5d800" stroked="f">
              <v:path arrowok="t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</v:shape>
            <v:shape id="Freeform 1997" o:spid="_x0000_s3021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Iv8QA&#10;AADdAAAADwAAAGRycy9kb3ducmV2LnhtbERPS2vCQBC+C/0PyxR6041CrUldpZaI7dEXXsfsNBua&#10;nU2zq8b+elco9DYf33Om887W4kytrxwrGA4SEMSF0xWXCnbbZX8CwgdkjbVjUnAlD/PZQ2+KmXYX&#10;XtN5E0oRQ9hnqMCE0GRS+sKQRT9wDXHkvlxrMUTYllK3eInhtpajJBlLixXHBoMNvRsqvjcnq+Dl&#10;t9l/LvJi8pMf3NAdzWqXm5VST4/d2yuIQF34F/+5P3Scn6bP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SL/EAAAA3QAAAA8AAAAAAAAAAAAAAAAAmAIAAGRycy9k&#10;b3ducmV2LnhtbFBLBQYAAAAABAAEAPUAAACJAwAAAAA=&#10;" path="m29,10r,-5l24,,22,,20,3r2,2l24,10r,3l22,17r-5,3l15,20r-5,l7,17,5,13r,-3l5,8,5,5,2,8,,8r,2l,15r5,5l10,22r5,3l20,22r4,-2l27,15r2,-5xe" fillcolor="#f4dc00" stroked="f">
              <v:path arrowok="t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</v:shape>
            <v:shape id="Freeform 1998" o:spid="_x0000_s3022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yxr8A&#10;AADdAAAADwAAAGRycy9kb3ducmV2LnhtbERPTYvCMBC9C/6HMII3Td2DrNUoIi563Sqeh2Zsis2k&#10;JrHWf78RhL3N433OatPbRnTkQ+1YwWyagSAuna65UnA+/Uy+QYSIrLFxTApeFGCzHg5WmGv35F/q&#10;iliJFMIhRwUmxjaXMpSGLIapa4kTd3XeYkzQV1J7fKZw28ivLJtLizWnBoMt7QyVt+JhFfi+29nT&#10;8bJ38uCL9mD29+p6Vmo86rdLEJH6+C/+uI86zV8s5vD+Jp0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jLGvwAAAN0AAAAPAAAAAAAAAAAAAAAAAJgCAABkcnMvZG93bnJl&#10;di54bWxQSwUGAAAAAAQABAD1AAAAhAMAAAAA&#10;" path="m25,10r,-5l20,,18,3r-3,l18,5r2,5l18,15r-5,2l8,15,5,10,5,8,8,5,3,5,,8r,2l,15r3,2l8,20r5,2l18,20r2,-3l25,15r,-5xe" fillcolor="#f4de00" stroked="f">
              <v:path arrowok="t" o:connecttype="custom" o:connectlocs="25,10;25,5;20,0;18,3;15,3;18,5;20,10;18,15;13,17;8,15;5,10;5,8;8,5;3,5;0,8;0,8;0,10;0,15;3,17;8,20;13,22;18,20;20,17;25,15;25,10" o:connectangles="0,0,0,0,0,0,0,0,0,0,0,0,0,0,0,0,0,0,0,0,0,0,0,0,0"/>
            </v:shape>
            <v:shape id="Freeform 1999" o:spid="_x0000_s3023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1H8QA&#10;AADdAAAADwAAAGRycy9kb3ducmV2LnhtbERPTWvCQBC9F/wPywi91Y21WI2uEiqFQg+l0YPHITtm&#10;g9nZmF2T+O+7gtDbPN7nrLeDrUVHra8cK5hOEhDEhdMVlwoO+8+XBQgfkDXWjknBjTxsN6OnNaba&#10;9fxLXR5KEUPYp6jAhNCkUvrCkEU/cQ1x5E6utRgibEupW+xjuK3la5LMpcWKY4PBhj4MFef8ahU0&#10;2Xwxc7e3vM/N98/F7ig7dlelnsdDtgIRaAj/4of7S8f5y+U73L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tR/EAAAA3QAAAA8AAAAAAAAAAAAAAAAAmAIAAGRycy9k&#10;b3ducmV2LnhtbFBLBQYAAAAABAAEAPUAAACJAwAAAAA=&#10;" path="m19,7l17,2,15,,7,2,,2,,5,,7r,3l2,14r3,3l10,17r2,l17,14r2,-4l19,7xm15,7r-3,3l10,12,7,10,5,7,7,5,10,2r2,3l15,7xe" fillcolor="#f3e100" stroked="f">
              <v:path arrowok="t" o:connecttype="custom" o:connectlocs="19,7;17,2;15,0;7,2;0,2;0,5;0,7;0,10;2,14;5,17;10,17;12,17;17,14;19,10;19,7;15,7;12,10;10,12;7,10;5,7;7,5;10,2;12,5;15,7" o:connectangles="0,0,0,0,0,0,0,0,0,0,0,0,0,0,0,0,0,0,0,0,0,0,0,0"/>
              <o:lock v:ext="edit" verticies="t"/>
            </v:shape>
            <v:shape id="Freeform 2000" o:spid="_x0000_s3024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BXcYA&#10;AADdAAAADwAAAGRycy9kb3ducmV2LnhtbESPQWvCQBCF74X+h2UK3uqmHqRGVxFBahEKjS14HLNj&#10;NpidDdltjP76zqHQ2wzvzXvfLFaDb1RPXawDG3gZZ6CIy2Brrgx8HbbPr6BiQrbYBCYDN4qwWj4+&#10;LDC34cqf1BepUhLCMUcDLqU21zqWjjzGcWiJRTuHzmOStau07fAq4b7Rkyybao81S4PDljaOykvx&#10;4w2U5Pxbf//e3zf7U7H9aPj9eGNjRk/Deg4q0ZD+zX/XOyv4s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7BXcYAAADdAAAADwAAAAAAAAAAAAAAAACYAgAAZHJz&#10;L2Rvd25yZXYueG1sUEsFBgAAAAAEAAQA9QAAAIsDAAAAAA==&#10;" path="m15,7l13,2,10,,5,2,3,2,,5,,7r3,5l8,14r5,-2l15,7xe" fillcolor="#f3e400" stroked="f">
              <v:path arrowok="t" o:connecttype="custom" o:connectlocs="15,7;13,2;10,0;5,2;3,2;0,5;0,7;3,12;8,14;13,12;15,7" o:connectangles="0,0,0,0,0,0,0,0,0,0,0"/>
            </v:shape>
            <v:shape id="Freeform 2001" o:spid="_x0000_s3025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T5sMA&#10;AADdAAAADwAAAGRycy9kb3ducmV2LnhtbERPTYvCMBC9C/sfwizsTVM9iK1GEZcFF0RYFfE4NGNT&#10;bCalibX6682C4G0e73Nmi85WoqXGl44VDAcJCOLc6ZILBYf9T38CwgdkjZVjUnAnD4v5R2+GmXY3&#10;/qN2FwoRQ9hnqMCEUGdS+tyQRT9wNXHkzq6xGCJsCqkbvMVwW8lRkoylxZJjg8GaVobyy+5qFZyO&#10;q8djvHXfv2SS9r7Zt+noeFbq67NbTkEE6sJb/HKvdZyfpin8fx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dT5sMAAADdAAAADwAAAAAAAAAAAAAAAACYAgAAZHJzL2Rv&#10;d25yZXYueG1sUEsFBgAAAAAEAAQA9QAAAIgDAAAAAA==&#10;" path="m10,5l7,3,5,,2,3,,5,2,8r3,2l7,8,10,5xe" fillcolor="#f2e700" stroked="f">
              <v:path arrowok="t" o:connecttype="custom" o:connectlocs="10,5;7,3;5,0;2,3;0,5;2,8;5,10;7,8;10,5" o:connectangles="0,0,0,0,0,0,0,0,0"/>
            </v:shape>
            <v:shape id="Freeform 2002" o:spid="_x0000_s3026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/uscA&#10;AADdAAAADwAAAGRycy9kb3ducmV2LnhtbESPwWrCQBCG70LfYRmhF6mbBhRJXUUsFg8tEttDj9Ps&#10;mASzsyG71e3bdw6Cx+Gf/5v5luvkOnWhIbSeDTxPM1DElbct1wa+PndPC1AhIlvsPJOBPwqwXj2M&#10;llhYf+WSLsdYK4FwKNBAE2NfaB2qhhyGqe+JJTv5wWGUcai1HfAqcNfpPMvm2mHLcqHBnrYNVefj&#10;rzPwkb/nZdpOJq+z+SwdvvfuZ1e+GfM4TpsXUJFSvC/f2ntrQIjyv9iICe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6v7rHAAAA3QAAAA8AAAAAAAAAAAAAAAAAmAIAAGRy&#10;cy9kb3ducmV2LnhtbFBLBQYAAAAABAAEAPUAAACMAwAAAAA=&#10;" path="m5,2l5,,3,,,,,2,,5r3,l5,5,5,2xe" fillcolor="#f1e900" stroked="f">
              <v:path arrowok="t" o:connecttype="custom" o:connectlocs="5,2;5,0;3,0;0,0;0,2;0,5;3,5;5,5;5,2" o:connectangles="0,0,0,0,0,0,0,0,0"/>
            </v:shape>
            <v:shape id="Freeform 2003" o:spid="_x0000_s3027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YWcQA&#10;AADdAAAADwAAAGRycy9kb3ducmV2LnhtbESP0WrCQBRE3wv+w3KFvtVNWiwaXUUUoQhSEvMBl+w1&#10;CWbvhuxWt369KxT6OMzMGWa5DqYTVxpca1lBOklAEFdWt1wrKE/7txkI55E1dpZJwS85WK9GL0vM&#10;tL1xTtfC1yJC2GWooPG+z6R0VUMG3cT2xNE728Ggj3KopR7wFuGmk+9J8ikNthwXGuxp21B1KX6M&#10;gj6l7zDblR+bQ5GX9+D19Dw/KvU6DpsFCE/B/4f/2l9aQSSm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2FnEAAAA3QAAAA8AAAAAAAAAAAAAAAAAmAIAAGRycy9k&#10;b3ducmV2LnhtbFBLBQYAAAAABAAEAPUAAACJAwAAAAA=&#10;" path="m,20r22,8l42,30,62,28,82,25,119,13,169,,134,25,94,45,75,55,52,57,32,60,10,55,3,37,,20xe" filled="f" strokecolor="#e15520" strokeweight="0">
              <v:path arrowok="t" o:connecttype="custom" o:connectlocs="0,20;22,28;42,30;62,28;82,25;119,13;169,0;134,25;94,45;75,55;52,57;32,60;10,55;3,37;0,20" o:connectangles="0,0,0,0,0,0,0,0,0,0,0,0,0,0,0"/>
            </v:shape>
            <v:shape id="Freeform 2004" o:spid="_x0000_s3028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VJcYA&#10;AADdAAAADwAAAGRycy9kb3ducmV2LnhtbESPQWsCMRSE7wX/Q3iCt5qtB5HVKG3B1oMiaiv29rp5&#10;7i4mL2sSdfvvG6HQ4zAz3zCTWWuNuJIPtWMFT/0MBHHhdM2lgo/d/HEEIkRkjcYxKfihALNp52GC&#10;uXY33tB1G0uRIBxyVFDF2ORShqIii6HvGuLkHZ23GJP0pdQebwlujRxk2VBarDktVNjQa0XFaXux&#10;Csxwb943zry9+Gb9eT5+ue/l6qBUr9s+j0FEauN/+K+90AoScQD3N+k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VJcYAAADdAAAADwAAAAAAAAAAAAAAAACYAgAAZHJz&#10;L2Rvd25yZXYueG1sUEsFBgAAAAAEAAQA9QAAAIsDAAAAAA==&#10;" path="m12,64l,,12,64xm12,64l10,79r,15l17,107r10,10l29,112r3,-8l32,97r,-8l29,82,24,74,20,69,12,64xe" fillcolor="#f3be00" stroked="f">
              <v:path arrowok="t" o:connecttype="custom" o:connectlocs="12,64;0,0;12,64;12,64;10,79;10,94;17,107;27,117;29,112;32,104;32,97;32,89;29,82;24,74;20,69;12,64" o:connectangles="0,0,0,0,0,0,0,0,0,0,0,0,0,0,0,0"/>
              <o:lock v:ext="edit" verticies="t"/>
            </v:shape>
            <v:shape id="Freeform 2005" o:spid="_x0000_s3029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OGMIA&#10;AADdAAAADwAAAGRycy9kb3ducmV2LnhtbESPQYvCMBSE7wv+h/CEva2pyqpUo4gg9CRrtfdH82yD&#10;zUtpotZ/vxEEj8PMfMOsNr1txJ06bxwrGI8SEMSl04YrBefT/mcBwgdkjY1jUvAkD5v14GuFqXYP&#10;PtI9D5WIEPYpKqhDaFMpfVmTRT9yLXH0Lq6zGKLsKqk7fES4beQkSWbSouG4UGNLu5rKa36zCubF&#10;s8jOWVb83vI/uZ1exuZg9kp9D/vtEkSgPnzC73amFUTiFF5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U4YwgAAAN0AAAAPAAAAAAAAAAAAAAAAAJgCAABkcnMvZG93&#10;bnJldi54bWxQSwUGAAAAAAQABAD1AAAAhwMAAAAA&#10;" path="m12,64l,,12,64xe" filled="f" strokecolor="#e15520" strokeweight="0">
              <v:path arrowok="t" o:connecttype="custom" o:connectlocs="12,64;0,0;12,64" o:connectangles="0,0,0"/>
            </v:shape>
            <v:shape id="Freeform 2006" o:spid="_x0000_s3030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/HMQA&#10;AADdAAAADwAAAGRycy9kb3ducmV2LnhtbESPQYvCMBSE74L/ITzBm6aKu0o1iiiKh2WhraDHR/Ns&#10;i81LaaJ2//1mYcHjMDPfMKtNZ2rxpNZVlhVMxhEI4tzqigsF5+wwWoBwHlljbZkU/JCDzbrfW2Gs&#10;7YsTeqa+EAHCLkYFpfdNLKXLSzLoxrYhDt7NtgZ9kG0hdYuvADe1nEbRpzRYcVgosaFdSfk9fRgF&#10;CX5finvyFe0+5k19yo775EqZUsNBt12C8NT5d/i/fdIKAnEGf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vxzEAAAA3QAAAA8AAAAAAAAAAAAAAAAAmAIAAGRycy9k&#10;b3ducmV2LnhtbFBLBQYAAAAABAAEAPUAAACJAwAAAAA=&#10;" path="m2,l,15,,30,7,43,17,53r2,-5l22,40r,-7l22,25,19,18,14,10,10,5,2,e" filled="f" strokecolor="#e15520" strokeweight="0">
              <v:path arrowok="t" o:connecttype="custom" o:connectlocs="2,0;0,15;0,30;7,43;17,53;19,48;22,40;22,33;22,25;19,18;14,10;10,5;2,0" o:connectangles="0,0,0,0,0,0,0,0,0,0,0,0,0"/>
            </v:shape>
            <v:shape id="Freeform 2007" o:spid="_x0000_s3031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e8QA&#10;AADdAAAADwAAAGRycy9kb3ducmV2LnhtbESPT4vCMBTE74LfITxhL7Kmu+riVqPsHwSvtuL50bxt&#10;a5uX0sS2++2NIHgcZuY3zGY3mFp01LrSsoK3WQSCOLO65FzBKd2/rkA4j6yxtkwK/snBbjsebTDW&#10;tucjdYnPRYCwi1FB4X0TS+myggy6mW2Ig/dnW4M+yDaXusU+wE0t36PoQxosOSwU2NBPQVmVXE3Y&#10;nV4P03T+/bmoqt+uv9TJ2XaJUi+T4WsNwtPgn+FH+6AVBOIS7m/C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AHvEAAAA3QAAAA8AAAAAAAAAAAAAAAAAmAIAAGRycy9k&#10;b3ducmV2LnhtbFBLBQYAAAAABAAEAPUAAACJAwAAAAA=&#10;" path="m44,47l,,44,47xm44,47r8,15l62,75r10,7l87,85r,-8l84,70,79,65,74,57,69,52,62,50,54,47r-10,xe" fillcolor="#f3be00" stroked="f">
              <v:path arrowok="t" o:connecttype="custom" o:connectlocs="44,47;0,0;44,47;44,47;52,62;62,75;72,82;87,85;87,77;84,70;79,65;74,57;69,52;62,50;54,47;44,47" o:connectangles="0,0,0,0,0,0,0,0,0,0,0,0,0,0,0,0"/>
              <o:lock v:ext="edit" verticies="t"/>
            </v:shape>
            <v:shape id="Freeform 2008" o:spid="_x0000_s3032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TDsQA&#10;AADdAAAADwAAAGRycy9kb3ducmV2LnhtbESPUWvCMBSF34X9h3AHe9N0G6irRpGB22AgVPcDLs1t&#10;U9fclCS23b9fBMHHwznnO5z1drSt6MmHxrGC51kGgrh0uuFawc9pP12CCBFZY+uYFPxRgO3mYbLG&#10;XLuBC+qPsRYJwiFHBSbGLpcylIYshpnriJNXOW8xJulrqT0OCW5b+ZJlc2mx4bRgsKN3Q+Xv8WIV&#10;9JdTdX59O3ywKeb74Vsvdp+VV+rpcdytQEQa4z18a39pBVciX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kw7EAAAA3QAAAA8AAAAAAAAAAAAAAAAAmAIAAGRycy9k&#10;b3ducmV2LnhtbFBLBQYAAAAABAAEAPUAAACJAwAAAAA=&#10;" path="m44,47l,,44,47xe" filled="f" strokecolor="#e15520" strokeweight="0">
              <v:path arrowok="t" o:connecttype="custom" o:connectlocs="44,47;0,0;44,47" o:connectangles="0,0,0"/>
            </v:shape>
            <v:shape id="Freeform 2009" o:spid="_x0000_s3033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8xMUA&#10;AADdAAAADwAAAGRycy9kb3ducmV2LnhtbESPzWrDMBCE74W8g9hAb42cHpLiRAnBpCX0UNr83DfW&#10;xnJirYylWu7bV4VCjsPMfMMs14NtRE+drx0rmE4yEMSl0zVXCo6H16cXED4ga2wck4If8rBejR6W&#10;mGsX+Yv6fahEgrDPUYEJoc2l9KUhi37iWuLkXVxnMSTZVVJ3GBPcNvI5y2bSYs1pwWBLhaHytv+2&#10;Cnwd28K8z+02fpyvn7E/FW/FVKnH8bBZgAg0hHv4v73TChJx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TzExQAAAN0AAAAPAAAAAAAAAAAAAAAAAJgCAABkcnMv&#10;ZG93bnJldi54bWxQSwUGAAAAAAQABAD1AAAAigMAAAAA&#10;" path="m,l8,15,18,28r10,7l43,38r,-8l40,23,35,18,30,10,25,5,18,3,10,,,xe" filled="f" strokecolor="#e15520" strokeweight="0">
              <v:path arrowok="t" o:connecttype="custom" o:connectlocs="0,0;8,15;18,28;28,35;43,38;43,30;40,23;35,18;30,10;25,5;18,3;10,0;0,0" o:connectangles="0,0,0,0,0,0,0,0,0,0,0,0,0"/>
            </v:shape>
            <v:shape id="Freeform 2010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f/cQA&#10;AADdAAAADwAAAGRycy9kb3ducmV2LnhtbESPwWrCQBCG74LvsIzQm25soUh0FRGFClLQBoq3ITsm&#10;0exs2F01ffvOodDj8M//zXyLVe9a9aAQG88GppMMFHHpbcOVgeJrN56BignZYuuZDPxQhNVyOFhg&#10;bv2Tj/Q4pUoJhGOOBuqUulzrWNbkME58RyzZxQeHScZQaRvwKXDX6tcse9cOG5YLNXa0qam8ne7O&#10;wKH4np1dtz++fV79htpQ+MN6a8zLqF/PQSXq0//yX/vDGhCivCs2Y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X/3EAAAA3QAAAA8AAAAAAAAAAAAAAAAAmAIAAGRycy9k&#10;b3ducmV2LnhtbFBLBQYAAAAABAAEAPUAAACJAwAAAAA=&#10;" path="m,59l44,,,59xe" fillcolor="#f3be00" stroked="f">
              <v:path arrowok="t" o:connecttype="custom" o:connectlocs="0,59;44,0;0,59" o:connectangles="0,0,0"/>
            </v:shape>
            <v:shape id="Freeform 2011" o:spid="_x0000_s3035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pTsQA&#10;AADdAAAADwAAAGRycy9kb3ducmV2LnhtbESPT2sCMRTE7wW/Q3gFL0WzShHdGqUUBG+tfw4eH8nr&#10;7tLNy5rE3fjtm0LB4zAzv2HW22Rb0ZMPjWMFs2kBglg703Cl4HzaTZYgQkQ22DomBXcKsN2MntZY&#10;GjfwgfpjrESGcChRQR1jV0oZdE0Ww9R1xNn7dt5izNJX0ngcMty2cl4UC2mx4bxQY0cfNemf480q&#10;iNd09mmuv3Yv1UH3fLoMn/dXpcbP6f0NRKQUH+H/9t4oyMQV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qU7EAAAA3QAAAA8AAAAAAAAAAAAAAAAAmAIAAGRycy9k&#10;b3ducmV2LnhtbFBLBQYAAAAABAAEAPUAAACJAwAAAAA=&#10;" path="m,59l44,,,59xe" filled="f" strokecolor="#e15520" strokeweight="0">
              <v:path arrowok="t" o:connecttype="custom" o:connectlocs="0,59;44,0;0,59" o:connectangles="0,0,0"/>
            </v:shape>
            <v:shape id="Freeform 2012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Vx78A&#10;AADdAAAADwAAAGRycy9kb3ducmV2LnhtbERPz2vCMBS+C/4P4Qm7aVoHMqtRxCnsJGjF86N5NsXm&#10;pTRZ2v33y2Gw48f3e7sfbSsi9b5xrCBfZCCIK6cbrhXcy/P8A4QPyBpbx6Tghzzsd9PJFgvtBr5S&#10;vIVapBD2BSowIXSFlL4yZNEvXEecuKfrLYYE+1rqHocUblu5zLKVtNhwajDY0dFQ9bp9WwVrjMGb&#10;srzG94f9vJyGmJN7KvU2Gw8bEIHG8C/+c39pBcssT/vTm/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VXHvwAAAN0AAAAPAAAAAAAAAAAAAAAAAJgCAABkcnMvZG93bnJl&#10;di54bWxQSwUGAAAAAAQABAD1AAAAhAMAAAAA&#10;" path="m35,62l65,,35,62,20,72,10,82,3,97,,112r8,l13,107r7,-5l25,97r5,-7l33,80r2,-8l35,62xe" fillcolor="#f3be00" stroked="f">
              <v:path arrowok="t" o:connecttype="custom" o:connectlocs="35,62;65,0;35,62;35,62;35,62;20,72;10,82;3,97;0,112;8,112;13,107;20,102;25,97;30,90;33,80;35,72;35,62" o:connectangles="0,0,0,0,0,0,0,0,0,0,0,0,0,0,0,0,0"/>
            </v:shape>
            <v:shape id="Freeform 2013" o:spid="_x0000_s3037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8u8UA&#10;AADdAAAADwAAAGRycy9kb3ducmV2LnhtbESPzWrDMBCE74G8g9hAbolsH9zgRg6lNFB6KGnSB9ha&#10;65/UWhlrmzhvXxUKOQ4z8w2z3U2uVxcaQ+fZQLpOQBFX3nbcGPg87VcbUEGQLfaeycCNAuzK+WyL&#10;hfVX/qDLURoVIRwKNNCKDIXWoWrJYVj7gTh6tR8dSpRjo+2I1wh3vc6SJNcOO44LLQ703FL1ffxx&#10;Bs5f3YPNp5dDvc/6d3+W/FDJmzHLxfT0CEpoknv4v/1qDWRJmsLfm/gE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7y7xQAAAN0AAAAPAAAAAAAAAAAAAAAAAJgCAABkcnMv&#10;ZG93bnJldi54bWxQSwUGAAAAAAQABAD1AAAAigMAAAAA&#10;" path="m35,62l65,,35,62,20,72,10,82,3,97,,112r8,l13,107r7,-5l25,97r5,-7l33,80r2,-8l35,62xe" filled="f" strokecolor="#e15520" strokeweight="0">
              <v:path arrowok="t" o:connecttype="custom" o:connectlocs="35,62;65,0;35,62;35,62;35,62;20,72;10,82;3,97;0,112;8,112;13,107;20,102;25,97;30,90;33,80;35,72;35,62" o:connectangles="0,0,0,0,0,0,0,0,0,0,0,0,0,0,0,0,0"/>
            </v:shape>
          </v:group>
          <v:shape id="Freeform 2014" o:spid="_x0000_s3038" style="position:absolute;left:711;top:2870;width:139;height:711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eNMQA&#10;AADdAAAADwAAAGRycy9kb3ducmV2LnhtbESP3WrCQBSE7wu+w3KE3tWNaSsaXUUFoTe98OcBDtlj&#10;Es2eE7JrEt++Wyj0cpiZb5jVZnC16qj1lbCB6SQBRZyLrbgwcDkf3uagfEC2WAuTgSd52KxHLyvM&#10;rPR8pO4UChUh7DM0UIbQZFr7vCSHfiINcfSu0joMUbaFti32Ee5qnSbJTDusOC6U2NC+pPx+ejgD&#10;1TfKR39zu/xzceX3WnZb6Y7GvI6H7RJUoCH8h//aX9ZAmkxT+H0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D3jTEAAAA3QAAAA8AAAAAAAAAAAAAAAAAmAIAAGRycy9k&#10;b3ducmV2LnhtbFBLBQYAAAAABAAEAPUAAACJAwAAAAA=&#10;" path="m2,62l2,r,62xm2,62l,77,,92r7,10l17,112r3,-5l22,99r,-7l22,84,17,77,15,72,7,67,2,62xe" fillcolor="#f3be00" stroked="f">
            <v:path arrowok="t" o:connecttype="custom" o:connectlocs="1270,39370;1270,0;1270,39370;1270,39370;0,48895;0,58420;4445,64770;10795,71120;12700,67945;13970,62865;13970,58420;13970,53340;10795,48895;9525,45720;4445,42545;1270,39370" o:connectangles="0,0,0,0,0,0,0,0,0,0,0,0,0,0,0,0"/>
            <o:lock v:ext="edit" verticies="t"/>
          </v:shape>
          <v:shape id="Freeform 2015" o:spid="_x0000_s3039" style="position:absolute;left:723;top:2870;width:7;height:393;visibility:visible;mso-wrap-style:square;v-text-anchor:top" coordsize="6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O5I8QA&#10;AADdAAAADwAAAGRycy9kb3ducmV2LnhtbESPzW7CMBCE75V4B2uRuBU7oFYoYBB/lXosPw+wxEsc&#10;Ea9DbEj69nWlSj2OZuYbzWLVu1o8qQ2VZw3ZWIEgLrypuNRwPn28zkCEiGyw9kwavinAajl4WWBu&#10;fMcHeh5jKRKEQ44abIxNLmUoLDkMY98QJ+/qW4cxybaUpsUuwV0tJ0q9S4cVpwWLDW0tFbfjw2lQ&#10;h+nbV7xvzK6+mFv3WGfS7jOtR8N+PQcRqY//4b/2p9EwUdkUft+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uSPEAAAA3QAAAA8AAAAAAAAAAAAAAAAAmAIAAGRycy9k&#10;b3ducmV2LnhtbFBLBQYAAAAABAAEAPUAAACJAwAAAAA=&#10;" path="m,62l,,,62xe" filled="f" strokecolor="#e15520" strokeweight="0">
            <v:path arrowok="t" o:connecttype="custom" o:connectlocs="0,39370;0,0;0,39370" o:connectangles="0,0,0"/>
          </v:shape>
          <v:shape id="Freeform 2016" o:spid="_x0000_s3040" style="position:absolute;left:711;top:3263;width:139;height:318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edcYA&#10;AADdAAAADwAAAGRycy9kb3ducmV2LnhtbESPQWsCMRSE7wX/Q3iF3mpWqWJXo0ih1IuKWj0/kufu&#10;1s3LuknX9d8bQfA4zMw3zGTW2lI0VPvCsYJeNwFBrJ0pOFPwu/t+H4HwAdlg6ZgUXMnDbNp5mWBq&#10;3IU31GxDJiKEfYoK8hCqVEqvc7Lou64ijt7R1RZDlHUmTY2XCLel7CfJUFosOC7kWNFXTvq0/bcK&#10;RuvTIKwa/bM6nz/3y7/9YaPlQam313Y+BhGoDc/wo70wCvpJ7wPu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IedcYAAADdAAAADwAAAAAAAAAAAAAAAACYAgAAZHJz&#10;L2Rvd25yZXYueG1sUEsFBgAAAAAEAAQA9QAAAIsDAAAAAA==&#10;" path="m2,l,15,,30,7,40,17,50r3,-5l22,37r,-7l22,22,17,15,15,10,7,5,2,e" filled="f" strokecolor="#e15520" strokeweight="0">
            <v:path arrowok="t" o:connecttype="custom" o:connectlocs="1270,0;0,9525;0,19050;4445,25400;10795,31750;12700,28575;13970,23495;13970,19050;13970,13970;10795,9525;9525,6350;4445,3175;1270,0" o:connectangles="0,0,0,0,0,0,0,0,0,0,0,0,0"/>
          </v:shape>
          <v:shape id="Freeform 2017" o:spid="_x0000_s3041" style="position:absolute;left:742;top:2628;width:159;height:731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yAMUA&#10;AADdAAAADwAAAGRycy9kb3ducmV2LnhtbESPT4vCMBTE7wv7HcJb8LYmit2VrlFEEPTov90eH82z&#10;LTYvpYla/fRGEPY4zMxvmMmss7W4UOsrxxoGfQWCOHem4kLDfrf8HIPwAdlg7Zg03MjDbPr+NsHU&#10;uCtv6LINhYgQ9ilqKENoUil9XpJF33cNcfSOrrUYomwLaVq8Rrit5VCpL2mx4rhQYkOLkvLT9mw1&#10;nObJOOuO9++/w26tfrN6lKxVpnXvo5v/gAjUhf/wq70yGoZqkMDzTX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HIAxQAAAN0AAAAPAAAAAAAAAAAAAAAAAJgCAABkcnMv&#10;ZG93bnJldi54bWxQSwUGAAAAAAQABAD1AAAAigMAAAAA&#10;" path="m2,65l7,,2,65xm2,65l,80,2,92r8,13l20,115r2,-8l25,100r,-8l22,88,20,80,15,73,10,68,2,65xe" fillcolor="#f3be00" stroked="f">
            <v:path arrowok="t" o:connecttype="custom" o:connectlocs="1270,41275;4445,0;1270,41275;1270,41275;0,50800;1270,58420;6350,66675;12700,73025;13970,67945;15875,63500;15875,58420;13970,55880;12700,50800;9525,46355;6350,43180;1270,41275" o:connectangles="0,0,0,0,0,0,0,0,0,0,0,0,0,0,0,0"/>
            <o:lock v:ext="edit" verticies="t"/>
          </v:shape>
          <v:shape id="Freeform 2018" o:spid="_x0000_s3042" style="position:absolute;left:755;top:2628;width:32;height:413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3xcQA&#10;AADdAAAADwAAAGRycy9kb3ducmV2LnhtbESPUWvCMBSF3wf7D+EO9jZTOxSpRhFlsD2IrPoDLs21&#10;qW1uShK1+/dGEPZ4OOd8h7NYDbYTV/KhcaxgPMpAEFdON1wrOB6+PmYgQkTW2DkmBX8UYLV8fVlg&#10;od2Nf+laxlokCIcCFZgY+0LKUBmyGEauJ07eyXmLMUlfS+3xluC2k3mWTaXFhtOCwZ42hqq2vFgF&#10;8my2uZnsG39sa/25ay8/ZyKl3t+G9RxEpCH+h5/tb60gz8ZTeLx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N8XEAAAA3QAAAA8AAAAAAAAAAAAAAAAAmAIAAGRycy9k&#10;b3ducmV2LnhtbFBLBQYAAAAABAAEAPUAAACJAwAAAAA=&#10;" path="m,65l5,,,65xe" filled="f" strokecolor="#e15520" strokeweight="0">
            <v:path arrowok="t" o:connecttype="custom" o:connectlocs="0,41275;3175,0;0,41275" o:connectangles="0,0,0"/>
          </v:shape>
          <v:shape id="Freeform 2019" o:spid="_x0000_s3043" style="position:absolute;left:742;top:3041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bqcUA&#10;AADdAAAADwAAAGRycy9kb3ducmV2LnhtbESPQWsCMRSE70L/Q3iF3jTRg8rWuGxLFbEHrW3vr5vX&#10;zeLmZdmkuv57UxA8DjPzDbPIe9eIE3Wh9qxhPFIgiEtvaq40fH2uhnMQISIbbDyThgsFyJcPgwVm&#10;xp/5g06HWIkE4ZChBhtjm0kZSksOw8i3xMn79Z3DmGRXSdPhOcFdIydKTaXDmtOCxZZeLZXHw5/T&#10;cHzbWrWqdmv70ipJ7262L75/tH567ItnEJH6eA/f2hujYaLGM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RupxQAAAN0AAAAPAAAAAAAAAAAAAAAAAJgCAABkcnMv&#10;ZG93bnJldi54bWxQSwUGAAAAAAQABAD1AAAAigMAAAAA&#10;" path="m2,l,15,2,27r8,13l20,50r2,-8l25,35r,-8l22,23,20,15,15,8,10,3,2,e" filled="f" strokecolor="#e15520" strokeweight="0">
            <v:path arrowok="t" o:connecttype="custom" o:connectlocs="1270,0;0,9525;1270,17145;6350,25400;12700,31750;13970,26670;15875,22225;15875,17145;13970,14605;12700,9525;9525,5080;6350,1905;1270,0" o:connectangles="0,0,0,0,0,0,0,0,0,0,0,0,0"/>
          </v:shape>
          <v:shape id="Freeform 2020" o:spid="_x0000_s3044" style="position:absolute;left:787;top:2393;width:159;height:743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5J8MA&#10;AADdAAAADwAAAGRycy9kb3ducmV2LnhtbERPz2vCMBS+D/Y/hCfsNpOWMaUaRQZug+FB3WW3R/Ns&#10;qs1LaWJb//vlIHj8+H4v16NrRE9dqD1ryKYKBHHpTc2Vht/j9nUOIkRkg41n0nCjAOvV89MSC+MH&#10;3lN/iJVIIRwK1GBjbAspQ2nJYZj6ljhxJ985jAl2lTQdDincNTJX6l06rDk1WGzpw1J5OVydhuPX&#10;afv3eZ7dej9kyv6cd/n1baf1y2TcLEBEGuNDfHd/Gw25ytLc9C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j5J8MAAADdAAAADwAAAAAAAAAAAAAAAACYAgAAZHJzL2Rv&#10;d25yZXYueG1sUEsFBgAAAAAEAAQA9QAAAIgDAAAAAA==&#10;" path="m3,67l,,3,67xm3,67l,82,3,95r5,12l18,117r5,-7l23,102r2,-5l23,90,20,82,15,75,10,70,3,67xe" fillcolor="#f3be00" stroked="f">
            <v:path arrowok="t" o:connecttype="custom" o:connectlocs="1905,42545;0,0;1905,42545;1905,42545;0,52070;1905,60325;5080,67945;11430,74295;14605,69850;14605,64770;15875,61595;14605,57150;12700,52070;9525,47625;6350,44450;1905,42545" o:connectangles="0,0,0,0,0,0,0,0,0,0,0,0,0,0,0,0"/>
            <o:lock v:ext="edit" verticies="t"/>
          </v:shape>
          <v:shape id="Freeform 2021" o:spid="_x0000_s3045" style="position:absolute;left:787;top:2393;width:19;height:426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6kscA&#10;AADdAAAADwAAAGRycy9kb3ducmV2LnhtbESP3WrCQBSE74W+w3IKvdONAa2mruIPLUIV2ijt7SF7&#10;mgSzZ8PuVuPbdwuCl8PMfMPMFp1pxJmcry0rGA4SEMSF1TWXCo6H1/4EhA/IGhvLpOBKHhbzh94M&#10;M20v/EnnPJQiQthnqKAKoc2k9EVFBv3AtsTR+7HOYIjSlVI7vES4aWSaJGNpsOa4UGFL64qKU/5r&#10;FITnj6tbjZr35Vc7pdVun26+8zelnh675QuIQF24h2/trVaQJsMp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jupLHAAAA3QAAAA8AAAAAAAAAAAAAAAAAmAIAAGRy&#10;cy9kb3ducmV2LnhtbFBLBQYAAAAABAAEAPUAAACMAwAAAAA=&#10;" path="m3,67l,,3,67xe" filled="f" strokecolor="#e15520" strokeweight="0">
            <v:path arrowok="t" o:connecttype="custom" o:connectlocs="1905,42545;0,0;1905,42545" o:connectangles="0,0,0"/>
          </v:shape>
          <v:shape id="Freeform 2022" o:spid="_x0000_s3046" style="position:absolute;left:787;top:2819;width:159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RJYMEA&#10;AADdAAAADwAAAGRycy9kb3ducmV2LnhtbERPu27CMBTdkfoP1q3UDWwyFJRiEFSlqsrAo7Bf4ksc&#10;EV9HsQvh7/GAxHh03pNZ52pxoTZUnjUMBwoEceFNxaWG/d+yPwYRIrLB2jNpuFGA2fSlN8Hc+Ctv&#10;6bKLpUghHHLUYGNscilDYclhGPiGOHEn3zqMCbalNC1eU7irZabUu3RYcWqw2NCnpeK8+3cazl+/&#10;Vi3L9bddNErSyo0288NR67fXbv4BIlIXn+KH+8doyFSW9qc36Qn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SWDBAAAA3QAAAA8AAAAAAAAAAAAAAAAAmAIAAGRycy9kb3du&#10;cmV2LnhtbFBLBQYAAAAABAAEAPUAAACGAwAAAAA=&#10;" path="m3,l,15,3,28,8,40,18,50r5,-7l23,35r2,-5l23,23,20,15,15,8,10,3,3,e" filled="f" strokecolor="#e15520" strokeweight="0">
            <v:path arrowok="t" o:connecttype="custom" o:connectlocs="1905,0;0,9525;1905,17780;5080,25400;11430,31750;14605,27305;14605,22225;15875,19050;14605,14605;12700,9525;9525,5080;6350,1905;1905,0" o:connectangles="0,0,0,0,0,0,0,0,0,0,0,0,0"/>
          </v:shape>
          <v:shape id="Freeform 2023" o:spid="_x0000_s3047" style="position:absolute;left:819;top:2235;width:158;height:698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rjcUA&#10;AADdAAAADwAAAGRycy9kb3ducmV2LnhtbESPS2/CMBCE70j8B2uRegObHCqUYhCqitRLD7xEj9t4&#10;mwTidYidR/99jYTEcTQz32iW68FWoqPGl441zGcKBHHmTMm5huNhO12A8AHZYOWYNPyRh/VqPFpi&#10;alzPO+r2IRcRwj5FDUUIdSqlzwqy6GeuJo7er2sshiibXJoG+wi3lUyUepUWS44LBdb0XlB23bdW&#10;Q/tz+SL34b5P524h1eXWt2GXa/0yGTZvIAIN4Rl+tD+NhkQlc7i/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WuNxQAAAN0AAAAPAAAAAAAAAAAAAAAAAJgCAABkcnMv&#10;ZG93bnJldi54bWxQSwUGAAAAAAQABAD1AAAAigMAAAAA&#10;" path="m5,60l,,5,60xm5,60l,75,3,90r5,10l18,110r5,-5l25,97r,-7l23,82,20,75,18,70,10,65,5,60xe" fillcolor="#f3be00" stroked="f">
            <v:path arrowok="t" o:connecttype="custom" o:connectlocs="3175,38100;0,0;3175,38100;3175,38100;0,47625;1905,57150;5080,63500;11430,69850;14605,66675;15875,61595;15875,57150;14605,52070;12700,47625;11430,44450;6350,41275;3175,38100" o:connectangles="0,0,0,0,0,0,0,0,0,0,0,0,0,0,0,0"/>
            <o:lock v:ext="edit" verticies="t"/>
          </v:shape>
          <v:shape id="Freeform 2024" o:spid="_x0000_s3048" style="position:absolute;left:819;top:2235;width:31;height:381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9f8UA&#10;AADdAAAADwAAAGRycy9kb3ducmV2LnhtbESPQWsCMRSE70L/Q3iF3mpiDrVdjSIWrdiTaxGPj81z&#10;d3Hzst2kuv33jVDwOMzMN8x03rtGXKgLtWcDo6ECQVx4W3Np4Gu/en4FESKyxcYzGfilAPPZw2CK&#10;mfVX3tElj6VIEA4ZGqhibDMpQ1GRwzD0LXHyTr5zGJPsSmk7vCa4a6RW6kU6rDktVNjSsqLinP84&#10;A+MtfuvF+3Gv9Ef5torLNa8/D8Y8PfaLCYhIfbyH/9sba0ArreH2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v1/xQAAAN0AAAAPAAAAAAAAAAAAAAAAAJgCAABkcnMv&#10;ZG93bnJldi54bWxQSwUGAAAAAAQABAD1AAAAigMAAAAA&#10;" path="m5,60l,,5,60xe" filled="f" strokecolor="#e15520" strokeweight="0">
            <v:path arrowok="t" o:connecttype="custom" o:connectlocs="3175,38100;0,0;3175,38100" o:connectangles="0,0,0"/>
          </v:shape>
          <v:shape id="Freeform 2025" o:spid="_x0000_s3049" style="position:absolute;left:819;top:2616;width:158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XP8MA&#10;AADdAAAADwAAAGRycy9kb3ducmV2LnhtbESPzWrDMBCE74W+g9hCb4lUBUJwo4RQWgi95eeQ4yJt&#10;LTfWyliq7b59FQj0OMzMN8x6O4VWDNSnJrKBl7kCQWyja7g2cD59zFYgUkZ22EYmA7+UYLt5fFhj&#10;5eLIBxqOuRYFwqlCAz7nrpIyWU8B0zx2xMX7in3AXGRfS9fjWOChlVqppQzYcFnw2NGbJ3s9/gQD&#10;9juMrPesJdqdugyf14Uf3415fpp2ryAyTfk/fG/vnQGt9AJub8o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VXP8MAAADdAAAADwAAAAAAAAAAAAAAAACYAgAAZHJzL2Rv&#10;d25yZXYueG1sUEsFBgAAAAAEAAQA9QAAAIgDAAAAAA==&#10;" path="m5,l,15,3,30,8,40,18,50r5,-5l25,37r,-7l23,22,20,15,18,10,10,5,5,xe" filled="f" strokecolor="#e15520" strokeweight="0">
            <v:path arrowok="t" o:connecttype="custom" o:connectlocs="3175,0;0,9525;1905,19050;5080,25400;11430,31750;14605,28575;15875,23495;15875,19050;14605,13970;12700,9525;11430,6350;6350,3175;3175,0" o:connectangles="0,0,0,0,0,0,0,0,0,0,0,0,0"/>
          </v:shape>
          <v:shape id="Freeform 2026" o:spid="_x0000_s3050" style="position:absolute;left:869;top:1981;width:159;height:711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lE8gA&#10;AADdAAAADwAAAGRycy9kb3ducmV2LnhtbESPS2vDMBCE74X+B7GFXEIt16QPXMuhbRKSHHqo+6DH&#10;xdraptbKWEqi/PuoEOhxmJlvmGIeTC/2NLrOsoKbJAVBXFvdcaPg4311/QDCeWSNvWVScCQH8/Ly&#10;osBc2wO/0b7yjYgQdjkqaL0fcild3ZJBl9iBOHo/djTooxwbqUc8RLjpZZamd9Jgx3GhxYFeWqp/&#10;q51RgMfp4vP76/71tlrK7ZpsWO/Cs1KTq/D0CMJT8P/hc3ujFWRpNoO/N/EJyPI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hmUTyAAAAN0AAAAPAAAAAAAAAAAAAAAAAJgCAABk&#10;cnMvZG93bnJldi54bWxQSwUGAAAAAAQABAD1AAAAjQMAAAAA&#10;" path="m5,62l10,,5,62xm2,62l,77,2,92r5,10l17,112r5,-5l22,100r3,-8l22,85,20,77,17,72,10,67,2,62xe" fillcolor="#f3be00" stroked="f">
            <v:path arrowok="t" o:connecttype="custom" o:connectlocs="3175,39370;6350,0;3175,39370;1270,39370;0,48895;1270,58420;4445,64770;10795,71120;13970,67945;13970,63500;15875,58420;13970,53975;12700,48895;10795,45720;6350,42545;1270,39370" o:connectangles="0,0,0,0,0,0,0,0,0,0,0,0,0,0,0,0"/>
            <o:lock v:ext="edit" verticies="t"/>
          </v:shape>
          <v:shape id="Freeform 2027" o:spid="_x0000_s3051" style="position:absolute;left:901;top:1981;width:32;height:393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gosgA&#10;AADdAAAADwAAAGRycy9kb3ducmV2LnhtbESPQUsDMRSE74L/ITyhN5s1UJW1abHVgvWka6l6e26e&#10;m6Wbl3WTdtd/3xQEj8PMfMNM54NrxIG6UHvWcDXOQBCX3tRcadi8rS5vQYSIbLDxTBp+KcB8dn42&#10;xdz4nl/pUMRKJAiHHDXYGNtcylBachjGviVO3rfvHMYku0qaDvsEd41UWXYtHdacFiy2tLRU7oq9&#10;07C42Vcvz+8PP+tWWfXxWey++u2j1qOL4f4ORKQh/of/2k9Gg8rUBE5v0hOQsy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PyCiyAAAAN0AAAAPAAAAAAAAAAAAAAAAAJgCAABk&#10;cnMvZG93bnJldi54bWxQSwUGAAAAAAQABAD1AAAAjQMAAAAA&#10;" path="m,62l5,,,62xe" filled="f" strokecolor="#e15520" strokeweight="0">
            <v:path arrowok="t" o:connecttype="custom" o:connectlocs="0,39370;3175,0;0,39370" o:connectangles="0,0,0"/>
          </v:shape>
          <v:shape id="Freeform 2028" o:spid="_x0000_s3052" style="position:absolute;left:869;top:2374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0j8UA&#10;AADdAAAADwAAAGRycy9kb3ducmV2LnhtbESPQWsCMRSE74L/ITyht5q4ByurUVS0lPagru39dfO6&#10;Wdy8LJtUt/++KRQ8DjPzDbNY9a4RV+pC7VnDZKxAEJfe1FxpeD/vH2cgQkQ22HgmDT8UYLUcDhaY&#10;G3/jE12LWIkE4ZCjBhtjm0sZSksOw9i3xMn78p3DmGRXSdPhLcFdIzOlptJhzWnBYktbS+Wl+HYa&#10;LrtXq/bV4dluWiXpzT0d1x+fWj+M+vUcRKQ+3sP/7RejIVPZF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XSPxQAAAN0AAAAPAAAAAAAAAAAAAAAAAJgCAABkcnMv&#10;ZG93bnJldi54bWxQSwUGAAAAAAQABAD1AAAAigMAAAAA&#10;" path="m2,l,15,2,30,7,40,17,50r5,-5l22,38r3,-8l22,23,20,15,17,10,10,5,2,e" filled="f" strokecolor="#e15520" strokeweight="0">
            <v:path arrowok="t" o:connecttype="custom" o:connectlocs="1270,0;0,9525;1270,19050;4445,25400;10795,31750;13970,28575;13970,24130;15875,19050;13970,14605;12700,9525;10795,6350;6350,3175;1270,0" o:connectangles="0,0,0,0,0,0,0,0,0,0,0,0,0"/>
          </v:shape>
          <v:shape id="Freeform 2029" o:spid="_x0000_s3053" style="position:absolute;left:946;top:1758;width:139;height:762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P58QA&#10;AADdAAAADwAAAGRycy9kb3ducmV2LnhtbESPQYvCMBSE78L+h/AWvGlqDyrVKLKLsIsiWAWvj+Zt&#10;U7Z5KU3U6q83guBxmJlvmPmys7W4UOsrxwpGwwQEceF0xaWC42E9mILwAVlj7ZgU3MjDcvHRm2Om&#10;3ZX3dMlDKSKEfYYKTAhNJqUvDFn0Q9cQR+/PtRZDlG0pdYvXCLe1TJNkLC1WHBcMNvRlqPjPz1bB&#10;buW2m6nBw+8xvY++T2PWBk9K9T+71QxEoC68w6/2j1aQJu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z+fEAAAA3QAAAA8AAAAAAAAAAAAAAAAAmAIAAGRycy9k&#10;b3ducmV2LnhtbFBLBQYAAAAABAAEAPUAAACJAwAAAAA=&#10;" path="m8,65l20,,8,65xm8,65l3,82,,95r5,12l13,120r4,-8l20,105r2,-8l22,90,20,82,17,75,13,70,8,65xe" fillcolor="#f3be00" stroked="f">
            <v:path arrowok="t" o:connecttype="custom" o:connectlocs="5080,41275;12700,0;5080,41275;5080,41275;1905,52070;0,60325;3175,67945;8255,76200;10795,71120;12700,66675;13970,61595;13970,57150;12700,52070;10795,47625;8255,44450;5080,41275" o:connectangles="0,0,0,0,0,0,0,0,0,0,0,0,0,0,0,0"/>
            <o:lock v:ext="edit" verticies="t"/>
          </v:shape>
          <v:shape id="Freeform 2030" o:spid="_x0000_s3054" style="position:absolute;left:996;top:1758;width:77;height:413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tU8IA&#10;AADdAAAADwAAAGRycy9kb3ducmV2LnhtbERPyWrDMBC9B/oPYgq9JXJNKY0TJZSWgnu0HUKOgzWx&#10;nVgjI6le/r46FHp8vH1/nE0vRnK+s6zgeZOAIK6t7rhRcKq+1m8gfEDW2FsmBQt5OB4eVnvMtJ24&#10;oLEMjYgh7DNU0IYwZFL6uiWDfmMH4shdrTMYInSN1A6nGG56mSbJqzTYcWxocaCPlup7+WMUoLts&#10;t59F9TL1OX5XF7mcb0Op1NPj/L4DEWgO/+I/d64VpEka58Y38Qn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C1TwgAAAN0AAAAPAAAAAAAAAAAAAAAAAJgCAABkcnMvZG93&#10;bnJldi54bWxQSwUGAAAAAAQABAD1AAAAhwMAAAAA&#10;" path="m,65l12,,,65xe" filled="f" strokecolor="#e15520" strokeweight="0">
            <v:path arrowok="t" o:connecttype="custom" o:connectlocs="0,41275;7620,0;0,41275" o:connectangles="0,0,0"/>
          </v:shape>
          <v:shape id="Freeform 2031" o:spid="_x0000_s3055" style="position:absolute;left:946;top:2171;width:139;height:349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3v8cA&#10;AADdAAAADwAAAGRycy9kb3ducmV2LnhtbESPQWvCQBSE70L/w/IKvemmAUsTXSVILCn0UKMXb4/s&#10;M0nNvg3ZrUn/fbdQ8DjMzDfMejuZTtxocK1lBc+LCARxZXXLtYLTcT9/BeE8ssbOMin4IQfbzcNs&#10;jam2Ix/oVvpaBAi7FBU03veplK5qyKBb2J44eBc7GPRBDrXUA44BbjoZR9GLNNhyWGiwp11D1bX8&#10;NgreuvzrUBbvWX795KrE5PxxXC6VenqcshUIT5O/h//bhVYQR3EC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EN7/HAAAA3QAAAA8AAAAAAAAAAAAAAAAAmAIAAGRy&#10;cy9kb3ducmV2LnhtbFBLBQYAAAAABAAEAPUAAACMAwAAAAA=&#10;" path="m8,l3,17,,30,5,42r8,13l17,47r3,-7l22,32r,-7l20,17,17,10,13,5,8,e" filled="f" strokecolor="#e15520" strokeweight="0">
            <v:path arrowok="t" o:connecttype="custom" o:connectlocs="5080,0;1905,10795;0,19050;3175,26670;8255,34925;10795,29845;12700,25400;13970,20320;13970,15875;12700,10795;10795,6350;8255,3175;5080,0" o:connectangles="0,0,0,0,0,0,0,0,0,0,0,0,0"/>
          </v:shape>
          <v:shape id="Freeform 2032" o:spid="_x0000_s3056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2XsQA&#10;AADdAAAADwAAAGRycy9kb3ducmV2LnhtbERPz2vCMBS+C/sfwhvsIjOZk1GqUbahw5uog12fzbMp&#10;a166JtbOv94cBI8f3+/Zone16KgNlWcNLyMFgrjwpuJSw/d+9ZyBCBHZYO2ZNPxTgMX8YTDD3Pgz&#10;b6nbxVKkEA45arAxNrmUobDkMIx8Q5y4o28dxgTbUpoWzync1XKs1Jt0WHFqsNjQp6Xid3dyGtQk&#10;W/1kYXiyH8fl12F56YZ/+43WT4/9+xREpD7exTf32mgYq9e0P71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Nl7EAAAA3QAAAA8AAAAAAAAAAAAAAAAAmAIAAGRycy9k&#10;b3ducmV2LnhtbFBLBQYAAAAABAAEAPUAAACJAwAAAAA=&#10;" path="m34,l20,5,10,12,5,25,,37r5,l12,35r5,-5l22,25r5,-5l30,15,32,7,34,xe" fillcolor="#f3be00" stroked="f">
            <v:path arrowok="t" o:connecttype="custom" o:connectlocs="21590,0;12700,3175;6350,7620;3175,15875;0,23495;3175,23495;7620,22225;10795,19050;13970,15875;17145,12700;19050,9525;20320,4445;21590,0" o:connectangles="0,0,0,0,0,0,0,0,0,0,0,0,0"/>
          </v:shape>
          <v:shape id="Freeform 2033" o:spid="_x0000_s3057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6d8QA&#10;AADdAAAADwAAAGRycy9kb3ducmV2LnhtbESPQWvCQBSE74X+h+UVeqsbDYQSXUVKlepFGkvPj+wz&#10;CWbfxt01xn/vCoLHYWa+YWaLwbSiJ+cbywrGowQEcWl1w5WCv/3q4xOED8gaW8uk4EoeFvPXlxnm&#10;2l74l/oiVCJC2OeooA6hy6X0ZU0G/ch2xNE7WGcwROkqqR1eIty0cpIkmTTYcFyosaOvmspjcTYK&#10;dqd/Mt/Zpux9mjk+07Zdpyel3t+G5RREoCE8w4/2j1YwSdIx3N/EJ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unfEAAAA3QAAAA8AAAAAAAAAAAAAAAAAmAIAAGRycy9k&#10;b3ducmV2LnhtbFBLBQYAAAAABAAEAPUAAACJAwAAAAA=&#10;" path="m34,l20,5,10,12,5,25,,37r5,l12,35r5,-5l22,25r5,-5l30,15,32,7,34,e" filled="f" strokecolor="#e15520" strokeweight="0">
            <v:path arrowok="t" o:connecttype="custom" o:connectlocs="21590,0;12700,3175;6350,7620;3175,15875;0,23495;3175,23495;7620,22225;10795,19050;13970,15875;17145,12700;19050,9525;20320,4445;21590,0" o:connectangles="0,0,0,0,0,0,0,0,0,0,0,0,0"/>
          </v:shape>
          <v:shape id="Freeform 2034" o:spid="_x0000_s3058" style="position:absolute;left:838;top:3009;width:362;height:604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Hm8QA&#10;AADdAAAADwAAAGRycy9kb3ducmV2LnhtbESPQYvCMBSE78L+h/AWvIimVlDpGmVZEEQvWj3o7dG8&#10;bYvNS0midv/9RhA8DjPzDbNYdaYRd3K+tqxgPEpAEBdW11wqOB3XwzkIH5A1NpZJwR95WC0/egvM&#10;tH3wge55KEWEsM9QQRVCm0npi4oM+pFtiaP3a53BEKUrpXb4iHDTyDRJptJgzXGhwpZ+Kiqu+c0o&#10;2O5m7eaMg63dD2p3DUe8zHiqVP+z+/4CEagL7/CrvdEK0mSSwv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h5vEAAAA3QAAAA8AAAAAAAAAAAAAAAAAmAIAAGRycy9k&#10;b3ducmV2LnhtbFBLBQYAAAAABAAEAPUAAACJAwAAAAA=&#10;" path="m30,55l17,60,7,70,2,82,,95r5,l10,90r5,-3l20,82,27,70,30,55xm30,55l57,,30,55xe" fillcolor="#f3be00" stroked="f">
            <v:path arrowok="t" o:connecttype="custom" o:connectlocs="19050,34925;10795,38100;4445,44450;1270,52070;0,60325;3175,60325;6350,57150;9525,55245;12700,52070;17145,44450;19050,34925;19050,34925;36195,0;19050,34925" o:connectangles="0,0,0,0,0,0,0,0,0,0,0,0,0,0"/>
            <o:lock v:ext="edit" verticies="t"/>
          </v:shape>
          <v:shape id="Freeform 2035" o:spid="_x0000_s3059" style="position:absolute;left:838;top:3359;width:190;height:254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r6cIA&#10;AADdAAAADwAAAGRycy9kb3ducmV2LnhtbESPzQrCMBCE74LvEFbwpqkVVKpRRBAEQfAHwdvSrG2x&#10;2dQman17Iwgeh5n5hpktGlOKJ9WusKxg0I9AEKdWF5wpOB3XvQkI55E1lpZJwZscLObt1gwTbV+8&#10;p+fBZyJA2CWoIPe+SqR0aU4GXd9WxMG72tqgD7LOpK7xFeCmlHEUjaTBgsNCjhWtckpvh4dRcDlf&#10;t9vxe2R2p0l2Xu3M3cburlS30yynIDw1/h/+tTdaQRwNh/B9E56An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KvpwgAAAN0AAAAPAAAAAAAAAAAAAAAAAJgCAABkcnMvZG93&#10;bnJldi54bWxQSwUGAAAAAAQABAD1AAAAhwMAAAAA&#10;" path="m30,l17,5,7,15,2,27,,40r5,l10,35r5,-3l20,27,27,15,30,e" filled="f" strokecolor="#e15520" strokeweight="0">
            <v:path arrowok="t" o:connecttype="custom" o:connectlocs="19050,0;10795,3175;4445,9525;1270,17145;0,25400;3175,25400;6350,22225;9525,20320;12700,17145;17145,9525;19050,0" o:connectangles="0,0,0,0,0,0,0,0,0,0,0"/>
          </v:shape>
          <v:shape id="Freeform 2036" o:spid="_x0000_s3060" style="position:absolute;left:1028;top:3009;width:172;height:350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zZ8MA&#10;AADdAAAADwAAAGRycy9kb3ducmV2LnhtbESPzWoCMRSF94W+Q7iCu5pRi5TRKFIQVLqpWteXyXUy&#10;mNwMSRzHtzeFQpeH8/NxFqveWdFRiI1nBeNRAYK48rrhWsHpuHn7ABETskbrmRQ8KMJq+fqywFL7&#10;O39Td0i1yCMcS1RgUmpLKWNlyGEc+ZY4excfHKYsQy11wHsed1ZOimImHTacCQZb+jRUXQ83lyGd&#10;O+8v09t41oWtNYl/1l87q9Rw0K/nIBL16T/8195qBZNi+g6/b/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lzZ8MAAADdAAAADwAAAAAAAAAAAAAAAACYAgAAZHJzL2Rv&#10;d25yZXYueG1sUEsFBgAAAAAEAAQA9QAAAIgDAAAAAA==&#10;" path="m,55l27,,,55xe" filled="f" strokecolor="#e15520" strokeweight="0">
            <v:path arrowok="t" o:connecttype="custom" o:connectlocs="0,34925;17145,0;0,34925" o:connectangles="0,0,0"/>
          </v:shape>
          <v:shape id="Freeform 2037" o:spid="_x0000_s3061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NasQA&#10;AADdAAAADwAAAGRycy9kb3ducmV2LnhtbESPzYrCQBCE74LvMLTgTSfqKhoziisEvHjY6AM0mc4P&#10;ZnpiZtZk335nQdhjUVVfUclxMI14UedqywoW8wgEcW51zaWC+y2dbUE4j6yxsUwKfsjB8TAeJRhr&#10;2/MXvTJfigBhF6OCyvs2ltLlFRl0c9sSB6+wnUEfZFdK3WEf4KaRyyjaSIM1h4UKWzpXlD+yb6MA&#10;Vx/9pemLNEVaP+tru1uknzulppPhtAfhafD/4Xf7ohUso9Ua/t6E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TWrEAAAA3QAAAA8AAAAAAAAAAAAAAAAAmAIAAGRycy9k&#10;b3ducmV2LnhtbFBLBQYAAAAABAAEAPUAAACJAwAAAAA=&#10;" path="m34,l20,5,10,13,2,23,,35r5,l12,33r5,-3l22,25r5,-5l29,15,32,8,34,xe" fillcolor="#f3be00" stroked="f">
            <v:path arrowok="t" o:connecttype="custom" o:connectlocs="21590,0;12700,3175;6350,8255;1270,14605;0,22225;3175,22225;7620,20955;10795,19050;13970,15875;17145,12700;18415,9525;20320,5080;21590,0" o:connectangles="0,0,0,0,0,0,0,0,0,0,0,0,0"/>
          </v:shape>
          <v:shape id="Freeform 2038" o:spid="_x0000_s3062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5RMQA&#10;AADdAAAADwAAAGRycy9kb3ducmV2LnhtbESPwWrDMBBE74H+g9hCbrFch4TGtWySQqE5Nskhx8Xa&#10;2mqtlbEU2/n7qlDocZiZN0xRzbYTIw3eOFbwlKQgiGunDTcKLue31TMIH5A1do5JwZ08VOXDosBc&#10;u4k/aDyFRkQI+xwVtCH0uZS+bsmiT1xPHL1PN1gMUQ6N1ANOEW47maXpVlo0HBda7Om1pfr7dLMK&#10;vq5+tzm6Wz3d9Xhw487M3dUotXyc9y8gAs3hP/zXftcKsnS9hd838Qn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+UTEAAAA3QAAAA8AAAAAAAAAAAAAAAAAmAIAAGRycy9k&#10;b3ducmV2LnhtbFBLBQYAAAAABAAEAPUAAACJAwAAAAA=&#10;" path="m34,l20,5,10,13,2,23,,35r5,l12,33r5,-3l22,25r5,-5l29,15,32,8,34,xe" filled="f" strokecolor="#e15520" strokeweight="0">
            <v:path arrowok="t" o:connecttype="custom" o:connectlocs="21590,0;12700,3175;6350,8255;1270,14605;0,22225;3175,22225;7620,20955;10795,19050;13970,15875;17145,12700;18415,9525;20320,5080;21590,0" o:connectangles="0,0,0,0,0,0,0,0,0,0,0,0,0"/>
          </v:shape>
          <v:shape id="Freeform 2039" o:spid="_x0000_s3063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9aMYA&#10;AADdAAAADwAAAGRycy9kb3ducmV2LnhtbESPQWvCQBSE7wX/w/IEb3WTSFWiq4gg9lJLbUvp7ZF9&#10;ZoPZtyG7NfHfuwXB4zAz3zDLdW9rcaHWV44VpOMEBHHhdMWlgq/P3fMchA/IGmvHpOBKHtarwdMS&#10;c+06/qDLMZQiQtjnqMCE0ORS+sKQRT92DXH0Tq61GKJsS6lb7CLc1jJLkqm0WHFcMNjQ1lBxPv5Z&#10;BT9vFe1xVzbdeT//fT+Y79n1JVVqNOw3CxCB+vAI39uvWkGWTGb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O9aMYAAADdAAAADwAAAAAAAAAAAAAAAACYAgAAZHJz&#10;L2Rvd25yZXYueG1sUEsFBgAAAAAEAAQA9QAAAIsDAAAAAA==&#10;" path="m,50l30,,,50xe" fillcolor="#f3be00" stroked="f">
            <v:path arrowok="t" o:connecttype="custom" o:connectlocs="0,31750;19050,0;0,31750" o:connectangles="0,0,0"/>
          </v:shape>
          <v:shape id="Freeform 2040" o:spid="_x0000_s3064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bqsQA&#10;AADdAAAADwAAAGRycy9kb3ducmV2LnhtbERPy2oCMRTdF/yHcAtupGZ8IGVqFPGFYCutFtrlZXI7&#10;GZzcDJOoo19vFkKXh/MeTxtbijPVvnCsoNdNQBBnThecK/g+rF5eQfiArLF0TAqu5GE6aT2NMdXu&#10;wl903odcxBD2KSowIVSplD4zZNF3XUUcuT9XWwwR1rnUNV5iuC1lP0lG0mLBscFgRXND2XF/sgrk&#10;tmPoZ/jxy7f15+F9Qcvtrlgq1X5uZm8gAjXhX/xwb7SCfjKIc+Ob+AT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W6rEAAAA3QAAAA8AAAAAAAAAAAAAAAAAmAIAAGRycy9k&#10;b3ducmV2LnhtbFBLBQYAAAAABAAEAPUAAACJAwAAAAA=&#10;" path="m,50l30,,,50xe" filled="f" strokecolor="#e15520" strokeweight="0">
            <v:path arrowok="t" o:connecttype="custom" o:connectlocs="0,31750;19050,0;0,31750" o:connectangles="0,0,0"/>
          </v:shape>
          <v:shape id="Freeform 2041" o:spid="_x0000_s3065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Xk8cA&#10;AADdAAAADwAAAGRycy9kb3ducmV2LnhtbESPT2vCQBTE74V+h+UVeim6MdKg0VWsUOjJUv+dn9ln&#10;Esy+jdlV12/vFgo9DjPzG2Y6D6YRV+pcbVnBoJ+AIC6srrlUsN189kYgnEfW2FgmBXdyMJ89P00x&#10;1/bGP3Rd+1JECLscFVTet7mUrqjIoOvbljh6R9sZ9FF2pdQd3iLcNDJNkkwarDkuVNjSsqLitL4Y&#10;BaPLKVsdQvOdnZcfg/CWtvvx7l2p15ewmIDwFPx/+K/9pRWkyXAMv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215PHAAAA3QAAAA8AAAAAAAAAAAAAAAAAmAIAAGRy&#10;cy9kb3ducmV2LnhtbFBLBQYAAAAABAAEAPUAAACMAwAAAAA=&#10;" path="m35,l20,5,10,12,3,22,,35,10,32,22,25r5,-5l30,15,32,7,35,xe" fillcolor="#f3be00" stroked="f">
            <v:path arrowok="t" o:connecttype="custom" o:connectlocs="22225,0;12700,3175;6350,7620;1905,13970;0,22225;6350,20320;13970,15875;17145,12700;19050,9525;20320,4445;22225,0" o:connectangles="0,0,0,0,0,0,0,0,0,0,0"/>
          </v:shape>
          <v:shape id="Freeform 2042" o:spid="_x0000_s3066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e7cMA&#10;AADdAAAADwAAAGRycy9kb3ducmV2LnhtbERP3WrCMBS+F3yHcARvhiZzQ6QaxU0Gm7ua9gEOzbGN&#10;Niddk9n69uZi4OXH97/a9K4WV2qD9azheapAEBfeWC415MePyQJEiMgGa8+k4UYBNuvhYIWZ8R3/&#10;0PUQS5FCOGSooYqxyaQMRUUOw9Q3xIk7+dZhTLAtpWmxS+GuljOl5tKh5dRQYUPvFRWXw5/TUJzt&#10;k3rr7Hf+svs90Zff54vzXuvxqN8uQUTq40P87/40GmbqNe1Pb9IT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ze7cMAAADdAAAADwAAAAAAAAAAAAAAAACYAgAAZHJzL2Rv&#10;d25yZXYueG1sUEsFBgAAAAAEAAQA9QAAAIgDAAAAAA==&#10;" path="m35,l20,5,10,12,3,22,,35,10,32,22,25r5,-5l30,15,32,7,35,xe" filled="f" strokecolor="#e15520" strokeweight="0">
            <v:path arrowok="t" o:connecttype="custom" o:connectlocs="22225,0;12700,3175;6350,7620;1905,13970;0,22225;6350,20320;13970,15875;17145,12700;19050,9525;20320,4445;22225,0" o:connectangles="0,0,0,0,0,0,0,0,0,0,0"/>
          </v:shape>
          <v:shape id="Freeform 2043" o:spid="_x0000_s3067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8GMUA&#10;AADdAAAADwAAAGRycy9kb3ducmV2LnhtbESPX2vCMBTF3wd+h3AHe1tTZUipRpG5gQ/zwW6w+XZp&#10;rm2xuQlJtPXbL8Jgj4fz58dZrkfTiyv50FlWMM1yEMS11R03Cr4+358LECEia+wtk4IbBVivJg9L&#10;LLUd+EDXKjYijXAoUUEboyulDHVLBkNmHXHyTtYbjEn6RmqPQxo3vZzl+Vwa7DgRWnT02lJ9ri4m&#10;Qfzhhm/bb+eK+fG8/xg6+VNUSj09jpsFiEhj/A//tXdawSx/mcL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jwYxQAAAN0AAAAPAAAAAAAAAAAAAAAAAJgCAABkcnMv&#10;ZG93bnJldi54bWxQSwUGAAAAAAQABAD1AAAAigMAAAAA&#10;" path="m,45l32,,,45xe" fillcolor="#f3be00" stroked="f">
            <v:path arrowok="t" o:connecttype="custom" o:connectlocs="0,28575;20320,0;0,28575" o:connectangles="0,0,0"/>
          </v:shape>
          <v:shape id="Freeform 2044" o:spid="_x0000_s3068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0wsUA&#10;AADdAAAADwAAAGRycy9kb3ducmV2LnhtbESPzWrDMBCE74G+g9hAbokUE0JxooQmbaEUcsjPAyzW&#10;1ja2Vq6k2u7bV4FAj8PMfMNs96NtRU8+1I41LBcKBHHhTM2lhtv1ff4MIkRkg61j0vBLAfa7p8kW&#10;c+MGPlN/iaVIEA45aqhi7HIpQ1GRxbBwHXHyvpy3GJP0pTQehwS3rcyUWkuLNaeFCjs6VlQ0lx+r&#10;wb+Vqvs+9u2Jh9dr83lowvlw03o2HV82ICKN8T/8aH8YDZlaZXB/k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7TCxQAAAN0AAAAPAAAAAAAAAAAAAAAAAJgCAABkcnMv&#10;ZG93bnJldi54bWxQSwUGAAAAAAQABAD1AAAAigMAAAAA&#10;" path="m,45l32,,,45xe" filled="f" strokecolor="#e15520" strokeweight="0">
            <v:path arrowok="t" o:connecttype="custom" o:connectlocs="0,28575;20320,0;0,28575" o:connectangles="0,0,0"/>
          </v:shape>
          <v:shape id="Freeform 2045" o:spid="_x0000_s3069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Ef8MA&#10;AADdAAAADwAAAGRycy9kb3ducmV2LnhtbERPy6rCMBTcC/5DOII7TX1wKdUoKogu7sbHQneH5tgW&#10;m5PaRK33641wwcUshnkx03ljSvGg2hWWFQz6EQji1OqCMwXHw7oXg3AeWWNpmRS8yMF81m5NMdH2&#10;yTt67H0mQgm7BBXk3leJlC7NyaDr24o4aBdbG/SB1pnUNT5DuSnlMIp+pMGCw0KOFa1ySq/7u1Fw&#10;yG7x6vfv1hTnAS/TzclfApTqdprFBISnxn/N/+mtVjCMxiP4vA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+Ef8MAAADdAAAADwAAAAAAAAAAAAAAAACYAgAAZHJzL2Rv&#10;d25yZXYueG1sUEsFBgAAAAAEAAQA9QAAAIgDAAAAAA==&#10;" path="m37,l25,3,13,10,5,20,,33,13,30,25,23r5,-5l35,13,37,8,37,xe" fillcolor="#f3be00" stroked="f">
            <v:path arrowok="t" o:connecttype="custom" o:connectlocs="23495,0;15875,1905;8255,6350;3175,12700;0,20955;8255,19050;15875,14605;19050,11430;22225,8255;23495,5080;23495,0" o:connectangles="0,0,0,0,0,0,0,0,0,0,0"/>
          </v:shape>
          <v:shape id="Freeform 2046" o:spid="_x0000_s3070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KysYA&#10;AADdAAAADwAAAGRycy9kb3ducmV2LnhtbESPQYvCMBSE74L/ITxhL6KpUkWqUdRFWA97sHrx9mie&#10;bbF5qU3U7v76zYLgcZiZb5jFqjWVeFDjSssKRsMIBHFmdcm5gtNxN5iBcB5ZY2WZFPyQg9Wy21lg&#10;ou2TD/RIfS4ChF2CCgrv60RKlxVk0A1tTRy8i20M+iCbXOoGnwFuKjmOoqk0WHJYKLCmbUHZNb0b&#10;Bd+Z2cSX31lfV+vP/Xk3ucV7N1Xqo9eu5yA8tf4dfrW/tIJxFMf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TKysYAAADdAAAADwAAAAAAAAAAAAAAAACYAgAAZHJz&#10;L2Rvd25yZXYueG1sUEsFBgAAAAAEAAQA9QAAAIsDAAAAAA==&#10;" path="m37,l25,3,13,10,5,20,,33,13,30,25,23r5,-5l35,13,37,8,37,xe" filled="f" strokecolor="#e15520" strokeweight="0">
            <v:path arrowok="t" o:connecttype="custom" o:connectlocs="23495,0;15875,1905;8255,6350;3175,12700;0,20955;8255,19050;15875,14605;19050,11430;22225,8255;23495,5080;23495,0" o:connectangles="0,0,0,0,0,0,0,0,0,0,0"/>
          </v:shape>
          <v:shape id="Freeform 2047" o:spid="_x0000_s4409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mz8AA&#10;AADdAAAADwAAAGRycy9kb3ducmV2LnhtbERPTWvCQBC9F/wPywje6kbbikRXkUKLh/bQKJ7H7JgE&#10;M7Nhd9X033cLgsf3zVuue27VlXxonBiYjDNQJKWzjVQG9ruP5zmoEFEstk7IwC8FWK8GT0vMrbvJ&#10;D12LWKlUIiFHA3WMXa51KGtiDGPXkSTt5DxjTNBX2nq8pXJu9TTLZpqxkbRQY0fvNZXn4sIG/HHO&#10;cigqftHy9d2GC3/uEm9Gw36zABWpjw/zPb21BqbZ6xv8v0lP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ymz8AAAADdAAAADwAAAAAAAAAAAAAAAACYAgAAZHJzL2Rvd25y&#10;ZXYueG1sUEsFBgAAAAAEAAQA9QAAAIUDAAAAAA==&#10;" path="m,47l40,,,47xe" fillcolor="#f3be00" stroked="f">
            <v:path arrowok="t" o:connecttype="custom" o:connectlocs="0,29845;25400,0;0,29845" o:connectangles="0,0,0"/>
          </v:shape>
          <v:shape id="Freeform 2048" o:spid="_x0000_s3072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kCsMA&#10;AADdAAAADwAAAGRycy9kb3ducmV2LnhtbESPT4vCMBTE7wt+h/CEva2JRVSqUUQQPCyCf8Dro3m2&#10;xealJtF2v/1mYcHjMDO/YZbr3jbiRT7UjjWMRwoEceFMzaWGy3n3NQcRIrLBxjFp+KEA69XgY4m5&#10;cR0f6XWKpUgQDjlqqGJscylDUZHFMHItcfJuzluMSfpSGo9dgttGZkpNpcWa00KFLW0rKu6np9Ug&#10;j13Irup7Zg+T6+ypHHp5eGj9Oew3CxCR+vgO/7f3RkOmJlP4e5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jkCsMAAADdAAAADwAAAAAAAAAAAAAAAACYAgAAZHJzL2Rv&#10;d25yZXYueG1sUEsFBgAAAAAEAAQA9QAAAIgDAAAAAA==&#10;" path="m,47l40,,,47xe" filled="f" strokecolor="#e15520" strokeweight="0">
            <v:path arrowok="t" o:connecttype="custom" o:connectlocs="0,29845;25400,0;0,29845" o:connectangles="0,0,0"/>
          </v:shape>
          <v:shape id="Freeform 2049" o:spid="_x0000_s3073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ljcUA&#10;AADdAAAADwAAAGRycy9kb3ducmV2LnhtbESPQWsCMRSE70L/Q3gFL6VmtVbL1iitIHoTrfX82Lxu&#10;liYvSxJ1+++NUPA4zMw3zGzROSvOFGLjWcFwUIAgrrxuuFZw+Fo9v4GICVmj9UwK/ijCYv7Qm2Gp&#10;/YV3dN6nWmQIxxIVmJTaUspYGXIYB74lzt6PDw5TlqGWOuAlw52Vo6KYSIcN5wWDLS0NVb/7k1Ow&#10;/DysT8PjZJy+7dNrDC+7rWWjVP+x+3gHkahL9/B/e6MVjIrxFG5v8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+WNxQAAAN0AAAAPAAAAAAAAAAAAAAAAAJgCAABkcnMv&#10;ZG93bnJldi54bWxQSwUGAAAAAAQABAD1AAAAigMAAAAA&#10;" path="m40,l25,5,12,10,5,20,,32,12,30,25,25r5,-5l35,15,37,7,40,xe" fillcolor="#f3be00" stroked="f">
            <v:path arrowok="t" o:connecttype="custom" o:connectlocs="25400,0;15875,3175;7620,6350;3175,12700;0,20320;7620,19050;15875,15875;19050,12700;22225,9525;23495,4445;25400,0" o:connectangles="0,0,0,0,0,0,0,0,0,0,0"/>
          </v:shape>
          <v:shape id="Freeform 2050" o:spid="_x0000_s3074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JscIA&#10;AADdAAAADwAAAGRycy9kb3ducmV2LnhtbERPTWvCQBC9F/oflin0UnRTG7TEbKQIlh41lp6n2TEJ&#10;ZmdDdjTpv+8eBI+P951vJtepKw2h9WzgdZ6AIq68bbk28H3czd5BBUG22HkmA38UYFM8PuSYWT/y&#10;ga6l1CqGcMjQQCPSZ1qHqiGHYe574sid/OBQIhxqbQccY7jr9CJJltphy7GhwZ62DVXn8uIMjD/7&#10;35d6tR0PJ+ne9L6V9DO1xjw/TR9rUEKT3MU395c1sEjSODe+iU9A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omxwgAAAN0AAAAPAAAAAAAAAAAAAAAAAJgCAABkcnMvZG93&#10;bnJldi54bWxQSwUGAAAAAAQABAD1AAAAhwMAAAAA&#10;" path="m40,l25,5,12,10,5,20,,32,12,30,25,25r5,-5l35,15,37,7,40,xe" filled="f" strokecolor="#e15520" strokeweight="0">
            <v:path arrowok="t" o:connecttype="custom" o:connectlocs="25400,0;15875,3175;7620,6350;3175,12700;0,20320;7620,19050;15875,15875;19050,12700;22225,9525;23495,4445;25400,0" o:connectangles="0,0,0,0,0,0,0,0,0,0,0"/>
          </v:shape>
          <v:shape id="Freeform 2051" o:spid="_x0000_s3075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kDMYA&#10;AADdAAAADwAAAGRycy9kb3ducmV2LnhtbESPwWrDMBBE74X+g9hCb42c1A2JEyWUQqkPvjTJIcfF&#10;2thurZWRVMv9+6oQyHGYmTfMdj+ZXozkfGdZwXyWgSCure64UXA6vj+tQPiArLG3TAp+ycN+d3+3&#10;xULbyJ80HkIjEoR9gQraEIZCSl+3ZNDP7ECcvIt1BkOSrpHaYUxw08tFli2lwY7TQosDvbVUfx9+&#10;jIIx/8i/YnWOL0MsSz+PVXDPlVKPD9PrBkSgKdzC13apFSyyfA3/b9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wkDMYAAADdAAAADwAAAAAAAAAAAAAAAACYAgAAZHJz&#10;L2Rvd25yZXYueG1sUEsFBgAAAAAEAAQA9QAAAIsDAAAAAA==&#10;" path="m,48l37,,,48xe" fillcolor="#f3be00" stroked="f">
            <v:path arrowok="t" o:connecttype="custom" o:connectlocs="0,30480;23495,0;0,30480" o:connectangles="0,0,0"/>
          </v:shape>
          <v:shape id="Freeform 2052" o:spid="_x0000_s3076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3JsQA&#10;AADdAAAADwAAAGRycy9kb3ducmV2LnhtbERPS0sDMRC+C/0PYQrebOKCD7ZNiwiiVUtpLfQ6bsbN&#10;1s1k2Yzt+u/NQejx43vPFkNo1ZH61ES2cD0xoIir6BquLew+nq7uQSVBdthGJgu/lGAxH13MsHTx&#10;xBs6bqVWOYRTiRa8SFdqnSpPAdMkdsSZ+4p9QMmwr7Xr8ZTDQ6sLY251wIZzg8eOHj1V39ufYOGz&#10;uHuVsG7374fd2/JgVv5ZlhtrL8fDwxSU0CBn8b/7xVkozE3en9/kJ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S9ybEAAAA3QAAAA8AAAAAAAAAAAAAAAAAmAIAAGRycy9k&#10;b3ducmV2LnhtbFBLBQYAAAAABAAEAPUAAACJAwAAAAA=&#10;" path="m,48l37,,,48xe" filled="f" strokecolor="#e15520" strokeweight="0">
            <v:path arrowok="t" o:connecttype="custom" o:connectlocs="0,30480;23495,0;0,30480" o:connectangles="0,0,0"/>
          </v:shape>
          <v:shape id="Freeform 2053" o:spid="_x0000_s3077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6scYA&#10;AADdAAAADwAAAGRycy9kb3ducmV2LnhtbESPQWvCQBSE7wX/w/IEb3WzQkSiq4ggFqoUrQjentln&#10;Esy+DdlV47/vFgo9DjPzDTNbdLYWD2p95ViDGiYgiHNnKi40HL/X7xMQPiAbrB2Thhd5WMx7bzPM&#10;jHvynh6HUIgIYZ+hhjKEJpPS5yVZ9EPXEEfv6lqLIcq2kKbFZ4TbWo6SZCwtVhwXSmxoVVJ+O9yt&#10;hos5qd14sk3TnXrtN+osz5/3L60H/W45BRGoC//hv/aH0TBKUgW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L6scYAAADdAAAADwAAAAAAAAAAAAAAAACYAgAAZHJz&#10;L2Rvd25yZXYueG1sUEsFBgAAAAAEAAQA9QAAAIsDAAAAAA==&#10;" path="m37,l30,,22,3,17,5,12,8,7,13,5,20,2,28,,35,12,33,25,25r5,-5l32,15,37,8,37,xe" fillcolor="#f3be00" stroked="f">
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</v:shape>
          <v:shape id="Freeform 2054" o:spid="_x0000_s3078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Q4ccA&#10;AADdAAAADwAAAGRycy9kb3ducmV2LnhtbESPX2vCMBTF3wd+h3CFvc3Ujv2hM4psiBMEUQdjb5fm&#10;Lu1sbkoS2/rtzWCwx8M553c4s8VgG9GRD7VjBdNJBoK4dLpmo+DjuLp7BhEissbGMSm4UIDFfHQz&#10;w0K7nvfUHaIRCcKhQAVVjG0hZSgrshgmriVO3rfzFmOS3kjtsU9w28g8yx6lxZrTQoUtvVZUng5n&#10;q+Cne9Kf5m29uvfHr67c6H653RmlbsfD8gVEpCH+h//a71pBnj3k8Ps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YEOHHAAAA3QAAAA8AAAAAAAAAAAAAAAAAmAIAAGRy&#10;cy9kb3ducmV2LnhtbFBLBQYAAAAABAAEAPUAAACMAwAAAAA=&#10;" path="m37,l30,,22,3,17,5,12,8,7,13,5,20,2,28,,35,12,33,25,25r5,-5l32,15,37,8,37,e" filled="f" strokecolor="#e15520" strokeweight="0">
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</v:shape>
          <v:shape id="Freeform 2055" o:spid="_x0000_s3079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pcUcUA&#10;AADdAAAADwAAAGRycy9kb3ducmV2LnhtbESPQWvCQBSE74X+h+UVeqsbI5USXUVKlRSqkFTvj+wz&#10;CWbfxt1V03/fFQo9DjPzDTNfDqYTV3K+taxgPEpAEFdWt1wr2H+vX95A+ICssbNMCn7Iw3Lx+DDH&#10;TNsbF3QtQy0ihH2GCpoQ+kxKXzVk0I9sTxy9o3UGQ5SultrhLcJNJ9MkmUqDLceFBnt6b6g6lRej&#10;wLgPG8qTncpik58Pw3b3efkipZ6fhtUMRKAh/If/2rlWkCavE7i/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lxRxQAAAN0AAAAPAAAAAAAAAAAAAAAAAJgCAABkcnMv&#10;ZG93bnJldi54bWxQSwUGAAAAAAQABAD1AAAAigMAAAAA&#10;" path="m,52l28,,,52xe" fillcolor="#f3be00" stroked="f">
            <v:path arrowok="t" o:connecttype="custom" o:connectlocs="0,33020;17780,0;0,33020" o:connectangles="0,0,0"/>
          </v:shape>
          <v:shape id="Freeform 2056" o:spid="_x0000_s3080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yXMIA&#10;AADdAAAADwAAAGRycy9kb3ducmV2LnhtbESPQYvCMBSE7wv+h/AEL4umFlekGkUExatdBY+P5tkW&#10;m5faxFr/vREEj8PMfMMsVp2pREuNKy0rGI8iEMSZ1SXnCo7/2+EMhPPIGivLpOBJDlbL3s8CE20f&#10;fKA29bkIEHYJKii8rxMpXVaQQTeyNXHwLrYx6INscqkbfAS4qWQcRVNpsOSwUGBNm4Kya3o3Cm7r&#10;2N7zbZvVz1Sffqvr7pxejFKDfreeg/DU+W/4095rBXH0N4H3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LJcwgAAAN0AAAAPAAAAAAAAAAAAAAAAAJgCAABkcnMvZG93&#10;bnJldi54bWxQSwUGAAAAAAQABAD1AAAAhwMAAAAA&#10;" path="m,52l28,,,52xe" filled="f" strokecolor="#e15520" strokeweight="0">
            <v:path arrowok="t" o:connecttype="custom" o:connectlocs="0,33020;17780,0;0,33020" o:connectangles="0,0,0"/>
          </v:shape>
          <v:shape id="Freeform 2057" o:spid="_x0000_s3081" style="position:absolute;left:1149;top:5213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eZ8QA&#10;AADdAAAADwAAAGRycy9kb3ducmV2LnhtbESPQWsCMRSE74L/ITyht5qs1NKuRtFCadGTtgePj81z&#10;s7h5WZKo2/56Uyh4HGbmG2a+7F0rLhRi41lDMVYgiCtvGq41fH+9P76AiAnZYOuZNPxQhOViOJhj&#10;afyVd3TZp1pkCMcSNdiUulLKWFlyGMe+I87e0QeHKctQSxPwmuGulROlnqXDhvOCxY7eLFWn/dlp&#10;WG9efXHuKRiKT8WvP2w/rNpq/TDqVzMQifp0D/+3P42GiZpO4e9Nf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nmfEAAAA3QAAAA8AAAAAAAAAAAAAAAAAmAIAAGRycy9k&#10;b3ducmV2LnhtbFBLBQYAAAAABAAEAPUAAACJAwAAAAA=&#10;" path="m40,50l,,40,50xm40,50r5,15l55,75r12,5l82,80,80,72,77,67,72,60,67,55,63,52,55,50r-7,l40,50xe" fillcolor="#f3be00" stroked="f">
            <v:path arrowok="t" o:connecttype="custom" o:connectlocs="25400,31750;0,0;25400,31750;25400,31750;28575,41275;34925,47625;42545,50800;52070,50800;50800,45720;48895,42545;45720,38100;42545,34925;40005,33020;34925,31750;30480,31750;25400,31750" o:connectangles="0,0,0,0,0,0,0,0,0,0,0,0,0,0,0,0"/>
            <o:lock v:ext="edit" verticies="t"/>
          </v:shape>
          <v:shape id="Freeform 2058" o:spid="_x0000_s3082" style="position:absolute;left:1149;top:5213;width:254;height:317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j7MYA&#10;AADdAAAADwAAAGRycy9kb3ducmV2LnhtbESPQWvCQBSE7wX/w/IEb7qpoC3RVapQ6KEUmtqCt2f2&#10;mQSzb+Puq6b/vlsQehxm5htmue5dqy4UYuPZwP0kA0VcettwZWD38Tx+BBUF2WLrmQz8UIT1anC3&#10;xNz6K7/TpZBKJQjHHA3UIl2udSxrchgnviNO3tEHh5JkqLQNeE1w1+ppls21w4bTQo0dbWsqT8W3&#10;M/DWfn2+bjcPzveH/ZELkXPYWWNGw/5pAUqol//wrf1iDUyz2Rz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zj7MYAAADdAAAADwAAAAAAAAAAAAAAAACYAgAAZHJz&#10;L2Rvd25yZXYueG1sUEsFBgAAAAAEAAQA9QAAAIsDAAAAAA==&#10;" path="m40,50l,,40,50xe" filled="f" strokecolor="#e15520" strokeweight=".1pt">
            <v:path arrowok="t" o:connecttype="custom" o:connectlocs="25400,31750;0,0;25400,31750" o:connectangles="0,0,0"/>
          </v:shape>
          <v:shape id="Freeform 2059" o:spid="_x0000_s3083" style="position:absolute;left:1403;top:5530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WW8cA&#10;AADdAAAADwAAAGRycy9kb3ducmV2LnhtbESPW2sCMRSE34X+h3AKvmlSwQtbo7SllULB+0P7dtwc&#10;d5duTpZN1NVfbwTBx2FmvmHG08aW4ki1LxxreOkqEMSpMwVnGrabr84IhA/IBkvHpOFMHqaTp9YY&#10;E+NOvKLjOmQiQtgnqCEPoUqk9GlOFn3XVcTR27vaYoiyzqSp8RThtpQ9pQbSYsFxIceKPnJK/9cH&#10;q6G5LP4G+/7nYVf+WrX7WdL7YjbXuv3cvL2CCNSER/je/jYaeqo/hNub+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J1lvHAAAA3QAAAA8AAAAAAAAAAAAAAAAAmAIAAGRy&#10;cy9kb3ducmV2LnhtbFBLBQYAAAAABAAEAPUAAACMAwAAAAA=&#10;" path="m,l5,15,15,25r12,5l42,30,40,22,37,17,32,10,27,5,23,2,15,,8,,,xe" filled="f" strokecolor="#e15520" strokeweight=".1pt">
            <v:path arrowok="t" o:connecttype="custom" o:connectlocs="0,0;3175,9525;9525,15875;17145,19050;26670,19050;25400,13970;23495,10795;20320,6350;17145,3175;14605,1270;9525,0;5080,0;0,0" o:connectangles="0,0,0,0,0,0,0,0,0,0,0,0,0"/>
          </v:shape>
          <v:shape id="Freeform 2060" o:spid="_x0000_s3084" style="position:absolute;left:1073;top:4991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C7MQA&#10;AADdAAAADwAAAGRycy9kb3ducmV2LnhtbESPwWoCMRCG70LfIUyhN00UlLo1SitIS09WC+1x2Iyb&#10;xc1k2UR3+/adg+Bx+Of/Zr7VZgiNulKX6sgWphMDiriMrubKwvdxN34GlTKywyYyWfijBJv1w2iF&#10;hYs9f9H1kCslEE4FWvA5t4XWqfQUME1iSyzZKXYBs4xdpV2HvcBDo2fGLHTAmuWCx5a2nsrz4RIs&#10;DEvz85vCdH5887jt3z/3wq+sfXocXl9AZRryffnW/nAWZmYu74qNm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AuzEAAAA3QAAAA8AAAAAAAAAAAAAAAAAmAIAAGRycy9k&#10;b3ducmV2LnhtbFBLBQYAAAAABAAEAPUAAACJAwAAAAA=&#10;" path="m35,52l,,35,52xm35,52r7,13l52,75r10,5l77,80,75,75,72,67,67,62,62,57,57,52,50,50r-8,l35,52xe" fillcolor="#f3be00" stroked="f">
            <v:path arrowok="t" o:connecttype="custom" o:connectlocs="22225,33020;0,0;22225,33020;22225,33020;26670,41275;33020,47625;39370,50800;48895,50800;47625,47625;45720,42545;42545,39370;39370,36195;36195,33020;31750,31750;26670,31750;22225,33020" o:connectangles="0,0,0,0,0,0,0,0,0,0,0,0,0,0,0,0"/>
            <o:lock v:ext="edit" verticies="t"/>
          </v:shape>
          <v:shape id="Freeform 2061" o:spid="_x0000_s3085" style="position:absolute;left:1073;top:4991;width:222;height:330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Rk8YA&#10;AADdAAAADwAAAGRycy9kb3ducmV2LnhtbESPQWsCMRSE70L/Q3iCN00ULHZrlFIpVKiHaint7bF5&#10;3SxuXpYkq2t/fVMQPA4z8w2zXPeuEScKsfasYTpRIIhLb2quNHwcXsYLEDEhG2w8k4YLRViv7gZL&#10;LIw/8zud9qkSGcKxQA02pbaQMpaWHMaJb4mz9+ODw5RlqKQJeM5w18iZUvfSYc15wWJLz5bK475z&#10;Gr539qvbdEl9+u1Oho18+zXHUuvRsH96BJGoT7fwtf1qNMzU/AH+3+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ERk8YAAADdAAAADwAAAAAAAAAAAAAAAACYAgAAZHJz&#10;L2Rvd25yZXYueG1sUEsFBgAAAAAEAAQA9QAAAIsDAAAAAA==&#10;" path="m35,52l,,35,52xe" filled="f" strokecolor="#e15520" strokeweight=".1pt">
            <v:path arrowok="t" o:connecttype="custom" o:connectlocs="22225,33020;0,0;22225,33020" o:connectangles="0,0,0"/>
          </v:shape>
          <v:shape id="Freeform 2062" o:spid="_x0000_s3086" style="position:absolute;left:1295;top:5308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EksQA&#10;AADdAAAADwAAAGRycy9kb3ducmV2LnhtbERPy2oCMRTdC/5DuEJ3mih0KFOjtGKLINRXF7q7Tq4z&#10;g5ObYRJ16tebRcHl4bzH09ZW4kqNLx1rGA4UCOLMmZJzDb+7r/4bCB+QDVaOScMfeZhOup0xpsbd&#10;eEPXbchFDGGfooYihDqV0mcFWfQDVxNH7uQaiyHCJpemwVsMt5UcKZVIiyXHhgJrmhWUnbcXq6G9&#10;rw7J6XV+OVZ7q47LNX2uvn+0fum1H+8gArXhKf53L4yGkUri/v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hJLEAAAA3QAAAA8AAAAAAAAAAAAAAAAAmAIAAGRycy9k&#10;b3ducmV2LnhtbFBLBQYAAAAABAAEAPUAAACJAwAAAAA=&#10;" path="m,2l7,15,17,25r10,5l42,30,40,25,37,17,32,12,27,7,22,2,15,,7,,,2xe" filled="f" strokecolor="#e15520" strokeweight=".1pt">
            <v:path arrowok="t" o:connecttype="custom" o:connectlocs="0,1270;4445,9525;10795,15875;17145,19050;26670,19050;25400,15875;23495,10795;20320,7620;17145,4445;13970,1270;9525,0;4445,0;0,1270" o:connectangles="0,0,0,0,0,0,0,0,0,0,0,0,0"/>
          </v:shape>
          <v:shape id="Freeform 2063" o:spid="_x0000_s3087" style="position:absolute;left:933;top:4800;width:533;height:508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2jMYA&#10;AADdAAAADwAAAGRycy9kb3ducmV2LnhtbESPQUvDQBSE7wX/w/IEL8XuNodSYrdFA4pgLzYKPT6y&#10;zySYfRuzzzT9925B6HGYmW+YzW7ynRppiG1gC8uFAUVcBddybeGjfL5fg4qC7LALTBbOFGG3vZlt&#10;MHfhxO80HqRWCcIxRwuNSJ9rHauGPMZF6ImT9xUGj5LkUGs34CnBfaczY1baY8tpocGeioaq78Ov&#10;t1Ca4mfPBb9V86dPOcrx5dyNmbV3t9PjAyihSa7h//ars5CZ1RIub9IT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l2jMYAAADdAAAADwAAAAAAAAAAAAAAAACYAgAAZHJz&#10;L2Rvd25yZXYueG1sUEsFBgAAAAAEAAQA9QAAAIsDAAAAAA==&#10;" path="m42,50l,,42,50xm42,50r5,12l57,72r12,5l84,80,82,72,79,65,74,60,69,55,64,50r-7,l49,47r-7,3xe" fillcolor="#f3be00" stroked="f">
            <v:path arrowok="t" o:connecttype="custom" o:connectlocs="26670,31750;0,0;26670,31750;26670,31750;29845,39370;36195,45720;43815,48895;53340,50800;52070,45720;50165,41275;46990,38100;43815,34925;40640,31750;36195,31750;31115,29845;26670,31750" o:connectangles="0,0,0,0,0,0,0,0,0,0,0,0,0,0,0,0"/>
            <o:lock v:ext="edit" verticies="t"/>
          </v:shape>
          <v:shape id="Freeform 2064" o:spid="_x0000_s3088" style="position:absolute;left:933;top:4800;width:267;height:318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tEccA&#10;AADdAAAADwAAAGRycy9kb3ducmV2LnhtbESPQWsCMRSE7wX/Q3iCF6lZt7C0W6OItCBiD9oWenxs&#10;XneXbl7iJsbtvzeFgsdhZr5hFqvBdCJS71vLCuazDARxZXXLtYKP99f7RxA+IGvsLJOCX/KwWo7u&#10;Flhqe+EDxWOoRYKwL1FBE4IrpfRVQwb9zDri5H3b3mBIsq+l7vGS4KaTeZYV0mDLaaFBR5uGqp/j&#10;2Sj4lA/u9PTiov+K8W13qPy0mO6VmoyH9TOIQEO4hf/bW60gz4oc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4bRHHAAAA3QAAAA8AAAAAAAAAAAAAAAAAmAIAAGRy&#10;cy9kb3ducmV2LnhtbFBLBQYAAAAABAAEAPUAAACMAwAAAAA=&#10;" path="m42,50l,,42,50xe" filled="f" strokecolor="#e15520" strokeweight=".1pt">
            <v:path arrowok="t" o:connecttype="custom" o:connectlocs="26670,31750;0,0;26670,31750" o:connectangles="0,0,0"/>
          </v:shape>
          <v:shape id="Freeform 2065" o:spid="_x0000_s3089" style="position:absolute;left:1200;top:5099;width:266;height:209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hnsUA&#10;AADdAAAADwAAAGRycy9kb3ducmV2LnhtbESPT4vCMBTE74LfITxhb5qqUJZqlEUQPCi7/sM9Ppq3&#10;bdfmpSRRu356Iyx4HGbmN8x03ppaXMn5yrKC4SABQZxbXXGh4LBf9t9B+ICssbZMCv7Iw3zW7Uwx&#10;0/bGW7ruQiEihH2GCsoQmkxKn5dk0A9sQxy9H+sMhihdIbXDW4SbWo6SJJUGK44LJTa0KCk/7y5G&#10;QR7cMTXV50be5em7WHzt12x+lXrrtR8TEIHa8Ar/t1dawShJ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KGexQAAAN0AAAAPAAAAAAAAAAAAAAAAAJgCAABkcnMv&#10;ZG93bnJldi54bWxQSwUGAAAAAAQABAD1AAAAigMAAAAA&#10;" path="m,3l5,15,15,25r12,5l42,33,40,25,37,18,32,13,27,8,22,3r-7,l7,,,3xe" filled="f" strokecolor="#e15520" strokeweight=".1pt">
            <v:path arrowok="t" o:connecttype="custom" o:connectlocs="0,1905;3175,9525;9525,15875;17145,19050;26670,20955;25400,15875;23495,11430;20320,8255;17145,5080;13970,1905;9525,1905;4445,0;0,1905" o:connectangles="0,0,0,0,0,0,0,0,0,0,0,0,0"/>
          </v:shape>
          <v:shape id="Freeform 2066" o:spid="_x0000_s3090" style="position:absolute;left:850;top:4641;width:521;height:47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KosYA&#10;AADdAAAADwAAAGRycy9kb3ducmV2LnhtbESPQWsCMRSE74X+h/AKvYhmK4vIahQrtLQX66rg9bF5&#10;7i4mL0uS6ra/3hQKHoeZ+YaZL3trxIV8aB0reBllIIgrp1uuFRz2b8MpiBCRNRrHpOCHAiwXjw9z&#10;LLS7ckmXXaxFgnAoUEETY1dIGaqGLIaR64iTd3LeYkzS11J7vCa4NXKcZRNpseW00GBH64aq8+7b&#10;Kti+++3XYJP/DtCY4ynH8nNdvir1/NSvZiAi9fEe/m9/aAXjbJLD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CKosYAAADdAAAADwAAAAAAAAAAAAAAAACYAgAAZHJz&#10;L2Rvd25yZXYueG1sUEsFBgAAAAAEAAQA9QAAAIsDAAAAAA==&#10;" path="m40,45l,,40,45xm40,45r7,15l55,70r12,5l82,75,80,70,77,62,72,57,67,52,62,47,55,45r-8,l40,45xe" fillcolor="#f3be00" stroked="f">
            <v:path arrowok="t" o:connecttype="custom" o:connectlocs="25400,28575;0,0;25400,28575;25400,28575;29845,38100;34925,44450;42545,47625;52070,47625;50800,44450;48895,39370;45720,36195;42545,33020;39370,29845;34925,28575;29845,28575;25400,28575" o:connectangles="0,0,0,0,0,0,0,0,0,0,0,0,0,0,0,0"/>
            <o:lock v:ext="edit" verticies="t"/>
          </v:shape>
          <v:shape id="Freeform 2067" o:spid="_x0000_s3091" style="position:absolute;left:850;top:4641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XncUA&#10;AADdAAAADwAAAGRycy9kb3ducmV2LnhtbESP3YrCMBSE7wXfIRxh7zRVd0upRnEVdxf0xp8HODTH&#10;ttqclCZqfXuzIHg5zMw3zHTemkrcqHGlZQXDQQSCOLO65FzB8bDuJyCcR9ZYWSYFD3Iwn3U7U0y1&#10;vfOObnufiwBhl6KCwvs6ldJlBRl0A1sTB+9kG4M+yCaXusF7gJtKjqIolgZLDgsF1rQsKLvsr0ZB&#10;Pa4+D+PkvPm2q2wZr37c2f5ulfrotYsJCE+tf4df7T+tYBTFX/D/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NedxQAAAN0AAAAPAAAAAAAAAAAAAAAAAJgCAABkcnMv&#10;ZG93bnJldi54bWxQSwUGAAAAAAQABAD1AAAAigMAAAAA&#10;" path="m40,45l,,40,45xe" filled="f" strokecolor="#e15520" strokeweight="0">
            <v:path arrowok="t" o:connecttype="custom" o:connectlocs="25400,28575;0,0;25400,28575" o:connectangles="0,0,0"/>
          </v:shape>
          <v:shape id="Freeform 2068" o:spid="_x0000_s3092" style="position:absolute;left:1104;top:4927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Sj8QA&#10;AADdAAAADwAAAGRycy9kb3ducmV2LnhtbESP0YrCMBRE3xf2H8Jd8G1N9KFINcoiK7hCQasfcGmu&#10;bWlzU5pou39vBMHHYWbOMKvNaFtxp97XjjXMpgoEceFMzaWGy3n3vQDhA7LB1jFp+CcPm/XnxwpT&#10;4wY+0T0PpYgQ9ilqqELoUil9UZFFP3UdcfSurrcYouxLaXocIty2cq5UIi3WHBcq7GhbUdHkN6vh&#10;L0uK2bC9/ebn7OAPTaaaY2i0nnyNP0sQgcbwDr/ae6NhrpIE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0o/EAAAA3QAAAA8AAAAAAAAAAAAAAAAAmAIAAGRycy9k&#10;b3ducmV2LnhtbFBLBQYAAAAABAAEAPUAAACJAwAAAAA=&#10;" path="m,l7,15r8,10l27,30r15,l40,25,37,17,32,12,27,7,22,2,15,,7,,,e" filled="f" strokecolor="#e15520" strokeweight="0">
            <v:path arrowok="t" o:connecttype="custom" o:connectlocs="0,0;4445,9525;9525,15875;17145,19050;26670,19050;25400,15875;23495,10795;20320,7620;17145,4445;13970,1270;9525,0;4445,0;0,0" o:connectangles="0,0,0,0,0,0,0,0,0,0,0,0,0"/>
          </v:shape>
          <v:shape id="Freeform 2069" o:spid="_x0000_s3093" style="position:absolute;left:787;top:4375;width:476;height:533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Dv8YA&#10;AADdAAAADwAAAGRycy9kb3ducmV2LnhtbESP3WrCQBSE7wu+w3IKvZFmoxcqqatIRKo3/qR9gEP2&#10;NBvMng3ZjaZv3xWEXg4z8w2zXA+2ETfqfO1YwSRJQRCXTtdcKfj+2r0vQPiArLFxTAp+ycN6NXpZ&#10;YqbdnS90K0IlIoR9hgpMCG0mpS8NWfSJa4mj9+M6iyHKrpK6w3uE20ZO03QmLdYcFwy2lBsqr0Vv&#10;Fez7Q/65bYvx/GTOR33KN+NrXyn19jpsPkAEGsJ/+NneawXTdDaHx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IDv8YAAADdAAAADwAAAAAAAAAAAAAAAACYAgAAZHJz&#10;L2Rvd25yZXYueG1sUEsFBgAAAAAEAAQA9QAAAIsDAAAAAA==&#10;" path="m33,55l,,33,55xm33,52r7,15l50,77r10,5l75,84,72,77,70,69,67,65,62,60,55,55,47,52r-7,l33,52xe" fillcolor="#f3be00" stroked="f">
            <v:path arrowok="t" o:connecttype="custom" o:connectlocs="20955,34925;0,0;20955,34925;20955,33020;25400,42545;31750,48895;38100,52070;47625,53340;45720,48895;44450,43815;42545,41275;39370,38100;34925,34925;29845,33020;25400,33020;20955,33020" o:connectangles="0,0,0,0,0,0,0,0,0,0,0,0,0,0,0,0"/>
            <o:lock v:ext="edit" verticies="t"/>
          </v:shape>
          <v:shape id="Freeform 2070" o:spid="_x0000_s3094" style="position:absolute;left:787;top:4375;width:209;height:349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/e8MA&#10;AADdAAAADwAAAGRycy9kb3ducmV2LnhtbERPz2vCMBS+C/4P4Qm7jJlYpJudUXQq7CToBrs+mmdT&#10;1rzUJmr975fDwOPH93u+7F0jrtSF2rOGyViBIC69qbnS8P21e3kDESKywcYzabhTgOViOJhjYfyN&#10;D3Q9xkqkEA4FarAxtoWUobTkMIx9S5y4k+8cxgS7SpoObyncNTJTKpcOa04NFlv6sFT+Hi9OAz7P&#10;zrPNvjr93LN8vZ3u7KsKB62fRv3qHUSkPj7E/+5PoyFTeZqb3q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//e8MAAADdAAAADwAAAAAAAAAAAAAAAACYAgAAZHJzL2Rv&#10;d25yZXYueG1sUEsFBgAAAAAEAAQA9QAAAIgDAAAAAA==&#10;" path="m33,55l,,33,55xe" filled="f" strokecolor="#e15520" strokeweight="0">
            <v:path arrowok="t" o:connecttype="custom" o:connectlocs="20955,34925;0,0;20955,34925" o:connectangles="0,0,0"/>
          </v:shape>
          <v:shape id="Freeform 2071" o:spid="_x0000_s3095" style="position:absolute;left:996;top:4705;width:267;height:203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Wg8UA&#10;AADdAAAADwAAAGRycy9kb3ducmV2LnhtbESPQWvCQBSE7wX/w/KE3nSjtFKjq0igUMQWq4LXR/aZ&#10;BLNv4+4mpv++WxB6HGbmG2a57k0tOnK+sqxgMk5AEOdWV1woOB3fR28gfEDWWFsmBT/kYb0aPC0x&#10;1fbO39QdQiEihH2KCsoQmlRKn5dk0I9tQxy9i3UGQ5SukNrhPcJNLadJMpMGK44LJTaUlZRfD61R&#10;4D7rJsu6l3Mr6VXuu/b25XZbpZ6H/WYBIlAf/sOP9odWME1mc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paDxQAAAN0AAAAPAAAAAAAAAAAAAAAAAJgCAABkcnMv&#10;ZG93bnJldi54bWxQSwUGAAAAAAQABAD1AAAAigMAAAAA&#10;" path="m,l7,15,17,25r10,5l42,32,39,25,37,17,34,13,29,8,22,3,14,,7,,,e" filled="f" strokecolor="#e15520" strokeweight="0">
            <v:path arrowok="t" o:connecttype="custom" o:connectlocs="0,0;4445,9525;10795,15875;17145,19050;26670,20320;24765,15875;23495,10795;21590,8255;18415,5080;13970,1905;8890,0;4445,0;0,0" o:connectangles="0,0,0,0,0,0,0,0,0,0,0,0,0"/>
          </v:shape>
          <v:shape id="Freeform 2072" o:spid="_x0000_s3096" style="position:absolute;left:755;top:4089;width:426;height:648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uTb8A&#10;AADdAAAADwAAAGRycy9kb3ducmV2LnhtbERPy4rCMBTdD/gP4QqzGTS1Mz6oRlFBcDvqB1yba1Ns&#10;bkoStePXm8WAy8N5L1adbcSdfKgdKxgNMxDEpdM1VwpOx91gBiJEZI2NY1LwRwFWy97HAgvtHvxL&#10;90OsRArhUKACE2NbSBlKQxbD0LXEibs4bzEm6CupPT5SuG1knmUTabHm1GCwpa2h8nq4WQXR+5/x&#10;V8DSXZrvZ9gcz5wbr9Rnv1vPQUTq4lv8795rBXk2TfvTm/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B+5NvwAAAN0AAAAPAAAAAAAAAAAAAAAAAJgCAABkcnMvZG93bnJl&#10;di54bWxQSwUGAAAAAAQABAD1AAAAhAMAAAAA&#10;" path="m30,62l,,30,62xm30,62r5,18l45,90r10,7l67,102r,-7l65,87,60,80,57,72,50,67,45,65,38,62r-8,xe" fillcolor="#f3be00" stroked="f">
            <v:path arrowok="t" o:connecttype="custom" o:connectlocs="19050,39370;0,0;19050,39370;19050,39370;22225,50800;28575,57150;34925,61595;42545,64770;42545,60325;41275,55245;38100,50800;36195,45720;31750,42545;28575,41275;24130,39370;19050,39370" o:connectangles="0,0,0,0,0,0,0,0,0,0,0,0,0,0,0,0"/>
            <o:lock v:ext="edit" verticies="t"/>
          </v:shape>
          <v:shape id="Freeform 2073" o:spid="_x0000_s3097" style="position:absolute;left:755;top:4089;width:191;height:394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0TcQA&#10;AADdAAAADwAAAGRycy9kb3ducmV2LnhtbESP32rCMBTG7wXfIRxhd5oqY0rXVHQwkE0o1j3AoTlr&#10;uzUnJYlaffpFEHb58fv+8GXrwXTiTM63lhXMZwkI4srqlmsFX8f36QqED8gaO8uk4Eoe1vl4lGGq&#10;7YUPdC5DLWIJ+xQVNCH0qZS+asign9meOLJv6wyGKF0ttcNLLDedXCTJizTYclxosKe3hqrf8mQU&#10;3CI6dp8fz9diW/J+dSsO7qdQ6mkybF5BBBrCv/mR3mkFi2Q5h/u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YNE3EAAAA3QAAAA8AAAAAAAAAAAAAAAAAmAIAAGRycy9k&#10;b3ducmV2LnhtbFBLBQYAAAAABAAEAPUAAACJAwAAAAA=&#10;" path="m30,62l,,30,62xe" filled="f" strokecolor="#e15520" strokeweight="0">
            <v:path arrowok="t" o:connecttype="custom" o:connectlocs="19050,39370;0,0;19050,39370" o:connectangles="0,0,0"/>
          </v:shape>
          <v:shape id="Freeform 2074" o:spid="_x0000_s3098" style="position:absolute;left:946;top:4483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OQsYA&#10;AADdAAAADwAAAGRycy9kb3ducmV2LnhtbESP3WoCMRSE7wu+QziCdzXrXlRdjVIEobYFfx/guDnu&#10;xm5Olk3UrU9vhEIvh5n5hpnOW1uJKzXeOFYw6CcgiHOnDRcKDvvl6wiED8gaK8ek4Jc8zGedlylm&#10;2t14S9ddKESEsM9QQRlCnUnp85Is+r6riaN3co3FEGVTSN3gLcJtJdMkeZMWDceFEmtalJT/7C5W&#10;wfp+Xq3MejP6GgzDt/48He9jc1Sq123fJyACteE//Nf+0ArSZJjC8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cOQsYAAADdAAAADwAAAAAAAAAAAAAAAACYAgAAZHJz&#10;L2Rvd25yZXYueG1sUEsFBgAAAAAEAAQA9QAAAIsDAAAAAA==&#10;" path="m,l5,18,15,28r10,7l37,40r,-7l35,25,30,18,27,10,20,5,15,3,8,,,e" filled="f" strokecolor="#e15520" strokeweight="0">
            <v:path arrowok="t" o:connecttype="custom" o:connectlocs="0,0;3175,11430;9525,17780;15875,22225;23495,25400;23495,20955;22225,15875;19050,11430;17145,6350;12700,3175;9525,1905;5080,0;0,0" o:connectangles="0,0,0,0,0,0,0,0,0,0,0,0,0"/>
          </v:shape>
          <v:shape id="Freeform 2075" o:spid="_x0000_s3099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F+8QA&#10;AADdAAAADwAAAGRycy9kb3ducmV2LnhtbESPT4vCMBTE78J+h/AW9qbpVtBSjSILgrfVKi57ezSv&#10;f7B5KU2s9dsbQfA4zMxvmOV6MI3oqXO1ZQXfkwgEcW51zaWC03E7TkA4j6yxsUwK7uRgvfoYLTHV&#10;9sYH6jNfigBhl6KCyvs2ldLlFRl0E9sSB6+wnUEfZFdK3eEtwE0j4yiaSYM1h4UKW/qpKL9kV6Mg&#10;u+j4WCR6+Nv/Fv/+3JfTHe+V+vocNgsQngb/Dr/aO60gjuZT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wRfvEAAAA3QAAAA8AAAAAAAAAAAAAAAAAmAIAAGRycy9k&#10;b3ducmV2LnhtbFBLBQYAAAAABAAEAPUAAACJAwAAAAA=&#10;" path="m10,l3,12,,25,3,37,7,50,12,40,17,27r,-7l15,12,12,5,10,xe" fillcolor="#f3be00" stroked="f">
            <v:path arrowok="t" o:connecttype="custom" o:connectlocs="6350,0;1905,7620;0,15875;1905,23495;4445,31750;7620,25400;10795,17145;10795,12700;9525,7620;7620,3175;6350,0" o:connectangles="0,0,0,0,0,0,0,0,0,0,0"/>
          </v:shape>
          <v:shape id="Freeform 2076" o:spid="_x0000_s3100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UvMUA&#10;AADdAAAADwAAAGRycy9kb3ducmV2LnhtbESPQWsCMRSE70L/Q3gFL0UTRWzZGqWoLUUPpWrvj81z&#10;s3TzsiRR139vCgWPw8x8w8wWnWvEmUKsPWsYDRUI4tKbmisNh/374AVETMgGG8+k4UoRFvOH3gwL&#10;4y/8TeddqkSGcCxQg02pLaSMpSWHcehb4uwdfXCYsgyVNAEvGe4aOVZqKh3WnBcstrS0VP7uTk7D&#10;1v4s5Vd4qtJ6033sV2p6Ok42Wvcfu7dXEIm6dA//tz+NhrF6nsDfm/w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RS8xQAAAN0AAAAPAAAAAAAAAAAAAAAAAJgCAABkcnMv&#10;ZG93bnJldi54bWxQSwUGAAAAAAQABAD1AAAAigMAAAAA&#10;" path="m10,l3,12,,25,3,37,7,50,12,40,17,27r,-7l15,12,12,5,10,xe" filled="f" strokecolor="#e15520" strokeweight="0">
            <v:path arrowok="t" o:connecttype="custom" o:connectlocs="6350,0;1905,7620;0,15875;1905,23495;4445,31750;7620,25400;10795,17145;10795,12700;9525,7620;7620,3175;6350,0" o:connectangles="0,0,0,0,0,0,0,0,0,0,0"/>
          </v:shape>
          <v:shape id="Freeform 2077" o:spid="_x0000_s3101" style="position:absolute;left:1606;top:5003;width:127;height:731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nEsQA&#10;AADdAAAADwAAAGRycy9kb3ducmV2LnhtbERPXWvCMBR9H/gfwhV8WxM/tmlnFBlMfBrY7cW3S3PX&#10;FpubkmS27tcbYTA4L4fzxVlvB9uKC/nQONYwzRQI4tKZhisNX5/vj0sQISIbbB2ThisF2G5GD2vM&#10;jev5SJciViKVcMhRQx1jl0sZyposhsx1xEn7dt5iTNRX0njsU7lt5UypZ2mx4bRQY0dvNZXn4sdq&#10;WMm9msZ+/ru8VgnN6fDhi4XWk/GwewURaYj/5r/0wWiYqZcnuL9JT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ZxLEAAAA3QAAAA8AAAAAAAAAAAAAAAAAmAIAAGRycy9k&#10;b3ducmV2LnhtbFBLBQYAAAAABAAEAPUAAACJAwAAAAA=&#10;" path="m13,63l8,75,5,90r3,13l13,115r7,-10l20,90r,-15l13,63xm13,63l,,13,63xe" fillcolor="#f3be00" stroked="f">
            <v:path arrowok="t" o:connecttype="custom" o:connectlocs="8255,40005;5080,47625;3175,57150;5080,65405;8255,73025;12700,66675;12700,57150;12700,47625;8255,40005;8255,40005;0,0;8255,40005" o:connectangles="0,0,0,0,0,0,0,0,0,0,0,0"/>
            <o:lock v:ext="edit" verticies="t"/>
          </v:shape>
          <v:shape id="Freeform 2078" o:spid="_x0000_s3102" style="position:absolute;left:1638;top:5403;width:95;height:331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aIcYA&#10;AADdAAAADwAAAGRycy9kb3ducmV2LnhtbESPQWsCMRSE74L/ITyhF6mJFq1sjaIFoeCl1UKvr5tn&#10;dunmZdnE3W1/vSkIHoeZ+YZZbXpXiZaaUHrWMJ0oEMS5NyVbDZ+n/eMSRIjIBivPpOGXAmzWw8EK&#10;M+M7/qD2GK1IEA4ZaihirDMpQ16QwzDxNXHyzr5xGJNsrDQNdgnuKjlTaiEdlpwWCqzptaD853hx&#10;GpZf+7H7O9u5t/a73anDe3g6dVo/jPrtC4hIfbyHb+03o2Gmnhfw/y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taIcYAAADdAAAADwAAAAAAAAAAAAAAAACYAgAAZHJz&#10;L2Rvd25yZXYueG1sUEsFBgAAAAAEAAQA9QAAAIsDAAAAAA==&#10;" path="m8,l3,12,,27,3,40,8,52,15,42r,-15l15,12,8,e" filled="f" strokecolor="#e15520" strokeweight="0">
            <v:path arrowok="t" o:connecttype="custom" o:connectlocs="5080,0;1905,7620;0,17145;1905,25400;5080,33020;9525,26670;9525,17145;9525,7620;5080,0" o:connectangles="0,0,0,0,0,0,0,0,0"/>
          </v:shape>
          <v:shape id="Freeform 2079" o:spid="_x0000_s3103" style="position:absolute;left:1606;top:5003;width:83;height:400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ja8UA&#10;AADdAAAADwAAAGRycy9kb3ducmV2LnhtbESPQWsCMRSE74X+h/AKvXWzemjK1igiCkIvam17fWye&#10;u6ublzVJ3fXfG6HQ4zAz3zCT2WBbcSEfGscaRlkOgrh0puFKw/5z9fIGIkRkg61j0nClALPp48ME&#10;C+N63tJlFyuRIBwK1FDH2BVShrImiyFzHXHyDs5bjEn6ShqPfYLbVo7z/FVabDgt1NjRoqbytPu1&#10;GtRGnXv7Uy6p/9pId5z779OH0vr5aZi/g4g0xP/wX3ttNIxzpeD+Jj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yNrxQAAAN0AAAAPAAAAAAAAAAAAAAAAAJgCAABkcnMv&#10;ZG93bnJldi54bWxQSwUGAAAAAAQABAD1AAAAigMAAAAA&#10;" path="m13,63l,,13,63xe" filled="f" strokecolor="#e15520" strokeweight="0">
            <v:path arrowok="t" o:connecttype="custom" o:connectlocs="8255,40005;0,0;8255,40005" o:connectangles="0,0,0"/>
          </v:shape>
          <v:shape id="Freeform 2080" o:spid="_x0000_s3104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0yP78A&#10;AADdAAAADwAAAGRycy9kb3ducmV2LnhtbERPy4rCMBTdD/gP4QruxlQXWqpRBkEYmJU6DC4vzZ22&#10;tLkpeWj8e7MQXB7Oe7tPZhA3cr6zrGAxL0AQ11Z33Cj4vRw/SxA+IGscLJOCB3nY7yYfW6y0vfOJ&#10;bufQiBzCvkIFbQhjJaWvWzLo53Ykzty/dQZDhq6R2uE9h5tBLotiJQ12nBtaHOnQUt2fo1HgY6zL&#10;dRP/Urx6W3Lq3fGnV2o2TV8bEIFSeItf7m+tYFms89z8Jj8B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LTI/vwAAAN0AAAAPAAAAAAAAAAAAAAAAAJgCAABkcnMvZG93bnJl&#10;di54bWxQSwUGAAAAAAQABAD1AAAAhAMAAAAA&#10;" path="m13,l3,13,,25,,38,5,50,13,40,18,28r,-8l18,13,15,8,13,xe" fillcolor="#f3be00" stroked="f">
            <v:path arrowok="t" o:connecttype="custom" o:connectlocs="8255,0;1905,8255;0,15875;0,24130;3175,31750;8255,25400;11430,17780;11430,12700;11430,8255;9525,5080;8255,0" o:connectangles="0,0,0,0,0,0,0,0,0,0,0"/>
          </v:shape>
          <v:shape id="Freeform 2081" o:spid="_x0000_s3105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xN8YA&#10;AADdAAAADwAAAGRycy9kb3ducmV2LnhtbESPT2sCMRTE7wW/Q3iCt5pV8E9Xo7QFqQeF1rbi8bF5&#10;btZuXtZN1PXbN4LgcZiZ3zDTeWNLcabaF44V9LoJCOLM6YJzBT/fi+cxCB+QNZaOScGVPMxnracp&#10;ptpd+IvOm5CLCGGfogITQpVK6TNDFn3XVcTR27vaYoiyzqWu8RLhtpT9JBlKiwXHBYMVvRvK/jYn&#10;q2C1LnSm+bD8DUfzth180Ppzd1Kq025eJyACNeERvreXWkE/Gb3A7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xN8YAAADdAAAADwAAAAAAAAAAAAAAAACYAgAAZHJz&#10;L2Rvd25yZXYueG1sUEsFBgAAAAAEAAQA9QAAAIsDAAAAAA==&#10;" path="m13,l3,13,,25,,38,5,50,13,40,18,28r,-8l18,13,15,8,13,xe" filled="f" strokecolor="#e15520" strokeweight="0">
            <v:path arrowok="t" o:connecttype="custom" o:connectlocs="8255,0;1905,8255;0,15875;0,24130;3175,31750;8255,25400;11430,17780;11430,12700;11430,8255;9525,5080;8255,0" o:connectangles="0,0,0,0,0,0,0,0,0,0,0"/>
          </v:shape>
          <v:shape id="Freeform 2082" o:spid="_x0000_s3106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H1MMA&#10;AADdAAAADwAAAGRycy9kb3ducmV2LnhtbERPz2vCMBS+C/4P4Q12s0lliHTG4sQxD+6wbgy8PZpn&#10;W9q8lCTT7r83h8GOH9/vTTnZQVzJh86xhjxTIIhrZzpuNHx9vi7WIEJENjg4Jg2/FKDczmcbLIy7&#10;8Qddq9iIFMKhQA1tjGMhZahbshgyNxIn7uK8xZigb6TxeEvhdpBLpVbSYsepocWR9i3VffVjNRzN&#10;S36i6jvf+dOe387vyj71B60fH6bdM4hIU/wX/7mPRsNSrdP+9CY9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hH1MMAAADdAAAADwAAAAAAAAAAAAAAAACYAgAAZHJzL2Rv&#10;d25yZXYueG1sUEsFBgAAAAAEAAQA9QAAAIgDAAAAAA==&#10;" path="m8,59l,,8,59xe" fillcolor="#f3be00" stroked="f">
            <v:path arrowok="t" o:connecttype="custom" o:connectlocs="5080,37465;0,0;5080,37465" o:connectangles="0,0,0"/>
          </v:shape>
          <v:shape id="Freeform 2083" o:spid="_x0000_s3107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0dcUA&#10;AADdAAAADwAAAGRycy9kb3ducmV2LnhtbESPQWuDQBSE74X+h+UVeil1jZAoxk0IgdJccqgp7fXh&#10;vqjUfWvdrZp/nw0Uchxm5hum2M6mEyMNrrWsYBHFIIgrq1uuFXye3l4zEM4ja+wsk4ILOdhuHh8K&#10;zLWd+IPG0tciQNjlqKDxvs+ldFVDBl1ke+Lgne1g0Ac51FIPOAW46WQSxytpsOWw0GBP+4aqn/LP&#10;KOD0ZX+cEqzea/qi73LXp7/jUqnnp3m3BuFp9vfwf/ugFSRxtoDbm/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HR1xQAAAN0AAAAPAAAAAAAAAAAAAAAAAJgCAABkcnMv&#10;ZG93bnJldi54bWxQSwUGAAAAAAQABAD1AAAAigMAAAAA&#10;" path="m8,59l,,8,59xe" filled="f" strokecolor="#e15520" strokeweight="0">
            <v:path arrowok="t" o:connecttype="custom" o:connectlocs="5080,37465;0,0;5080,37465" o:connectangles="0,0,0"/>
          </v:shape>
          <v:shape id="Freeform 2084" o:spid="_x0000_s3108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18sMA&#10;AADdAAAADwAAAGRycy9kb3ducmV2LnhtbESPT2vCQBTE7wW/w/IEb3XTHGyIrlIKguBJW4rHR/Y1&#10;Ccm+DftH12/vCoUeh5n5DbPZJTOKKznfW1bwtixAEDdW99wq+P7av1YgfEDWOFomBXfysNvOXjZY&#10;a3vjE13PoRUZwr5GBV0IUy2lbzoy6Jd2Is7er3UGQ5auldrhLcPNKMuiWEmDPeeFDif67KgZztEo&#10;8DE21Xsbf1K8eFtxGtz+OCi1mKePNYhAKfyH/9oHraAsqhKeb/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B18sMAAADdAAAADwAAAAAAAAAAAAAAAACYAgAAZHJzL2Rv&#10;d25yZXYueG1sUEsFBgAAAAAEAAQA9QAAAIgDAAAAAA==&#10;" path="m13,l5,13,,25,3,38,5,50,13,40,18,28r,-8l18,13,15,5,13,xe" fillcolor="#f3be00" stroked="f">
            <v:path arrowok="t" o:connecttype="custom" o:connectlocs="8255,0;3175,8255;0,15875;1905,24130;3175,31750;8255,25400;11430,17780;11430,12700;11430,8255;9525,3175;8255,0" o:connectangles="0,0,0,0,0,0,0,0,0,0,0"/>
          </v:shape>
          <v:shape id="Freeform 2085" o:spid="_x0000_s3109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2+sUA&#10;AADdAAAADwAAAGRycy9kb3ducmV2LnhtbESPT2sCMRTE74LfITyhN82qWGQ1ShWKHirUv/T42Lxu&#10;tm5etpuo67dvCoLHYWZ+w0znjS3FlWpfOFbQ7yUgiDOnC84VHPbv3TEIH5A1lo5JwZ08zGft1hRT&#10;7W68pesu5CJC2KeowIRQpVL6zJBF33MVcfS+XW0xRFnnUtd4i3BbykGSvEqLBccFgxUtDWXn3cUq&#10;+NgUOtP8sz6GX7M4jVa0+fy6KPXSad4mIAI14Rl+tNdawSAZD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Db6xQAAAN0AAAAPAAAAAAAAAAAAAAAAAJgCAABkcnMv&#10;ZG93bnJldi54bWxQSwUGAAAAAAQABAD1AAAAigMAAAAA&#10;" path="m13,l5,13,,25,3,38,5,50,13,40,18,28r,-8l18,13,15,5,13,xe" filled="f" strokecolor="#e15520" strokeweight="0">
            <v:path arrowok="t" o:connecttype="custom" o:connectlocs="8255,0;3175,8255;0,15875;1905,24130;3175,31750;8255,25400;11430,17780;11430,12700;11430,8255;9525,3175;8255,0" o:connectangles="0,0,0,0,0,0,0,0,0,0,0"/>
          </v:shape>
          <v:shape id="Freeform 2086" o:spid="_x0000_s3110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tZMUA&#10;AADdAAAADwAAAGRycy9kb3ducmV2LnhtbESPT2vCQBTE7wW/w/IEb3XXIBJSVymV/jl40bZ4fWSf&#10;2WD2bchuk7SfvisIHoeZ+Q2z3o6uET11ofasYTFXIIhLb2quNHx9vj7mIEJENth4Jg2/FGC7mTys&#10;sTB+4AP1x1iJBOFQoAYbY1tIGUpLDsPct8TJO/vOYUyyq6TpcEhw18hMqZV0WHNasNjSi6Xycvxx&#10;Gr7/bM/1sDe7k5Kxfc9KPr3lWs+m4/MTiEhjvIdv7Q+jIVP5E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O1kxQAAAN0AAAAPAAAAAAAAAAAAAAAAAJgCAABkcnMv&#10;ZG93bnJldi54bWxQSwUGAAAAAAQABAD1AAAAigMAAAAA&#10;" path="m3,59l,,3,59xe" fillcolor="#f3be00" stroked="f">
            <v:path arrowok="t" o:connecttype="custom" o:connectlocs="1905,37465;0,0;1905,37465" o:connectangles="0,0,0"/>
          </v:shape>
          <v:shape id="Freeform 2087" o:spid="_x0000_s3111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49sYA&#10;AADdAAAADwAAAGRycy9kb3ducmV2LnhtbESPQWsCMRSE70L/Q3gFL6JJlyqyNYoWCh681BbR22Pz&#10;3CzdvCybdF399U1B8DjMzDfMYtW7WnTUhsqzhpeJAkFceFNxqeH762M8BxEissHaM2m4UoDV8mmw&#10;wNz4C39St4+lSBAOOWqwMTa5lKGw5DBMfEOcvLNvHcYk21KaFi8J7mqZKTWTDitOCxYberdU/Ox/&#10;nQYnR7Num6mDOx1fd/Y8smxuG62Hz/36DUSkPj7C9/bWaMjUfAr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r49sYAAADdAAAADwAAAAAAAAAAAAAAAACYAgAAZHJz&#10;L2Rvd25yZXYueG1sUEsFBgAAAAAEAAQA9QAAAIsDAAAAAA==&#10;" path="m3,59l,,3,59xe" filled="f" strokecolor="#e15520" strokeweight="0">
            <v:path arrowok="t" o:connecttype="custom" o:connectlocs="1905,37465;0,0;1905,37465" o:connectangles="0,0,0"/>
          </v:shape>
          <v:shape id="Freeform 2088" o:spid="_x0000_s3112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d/sQA&#10;AADdAAAADwAAAGRycy9kb3ducmV2LnhtbESPQYvCMBSE74L/ITzBm6Z6EO0aZVcUPGrdFbw9mrdt&#10;tXmpTbT13xtB8DjMzDfMfNmaUtypdoVlBaNhBII4tbrgTMHvYTOYgnAeWWNpmRQ8yMFy0e3MMda2&#10;4T3dE5+JAGEXo4Lc+yqW0qU5GXRDWxEH79/WBn2QdSZ1jU2Am1KOo2giDRYcFnKsaJVTekluRkF6&#10;5R95mZ0KfftbNe3ueN6uk7NS/V77/QXCU+s/4Xd7qxWMo+kE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ZHf7EAAAA3QAAAA8AAAAAAAAAAAAAAAAAmAIAAGRycy9k&#10;b3ducmV2LnhtbFBLBQYAAAAABAAEAPUAAACJAwAAAAA=&#10;" path="m15,l5,12,2,24,,37,5,49r7,-7l17,27r3,-5l20,15,17,7,15,xe" fillcolor="#f3be00" stroked="f">
            <v:path arrowok="t" o:connecttype="custom" o:connectlocs="9525,0;3175,7620;1270,15240;0,23495;3175,31115;7620,26670;10795,17145;12700,13970;12700,9525;10795,4445;9525,0" o:connectangles="0,0,0,0,0,0,0,0,0,0,0"/>
          </v:shape>
          <v:shape id="Freeform 2089" o:spid="_x0000_s3113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Ut8cA&#10;AADdAAAADwAAAGRycy9kb3ducmV2LnhtbESP3WoCMRSE7wu+QziF3tWkVvzZGkUsBaUgVH2Aw+a4&#10;m7o5WTdx3fbpTUHo5TAz3zCzRecq0VITrGcNL30Fgjj3xnKh4bD/eJ6ACBHZYOWZNPxQgMW89zDD&#10;zPgrf1G7i4VIEA4ZaihjrDMpQ16Sw9D3NXHyjr5xGJNsCmkavCa4q+RAqZF0aDktlFjTqqT8tLs4&#10;De3w83X9/b7d2LMd/u6LVk2ry0nrp8du+QYiUhf/w/f22mgYqMkY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qlLfHAAAA3QAAAA8AAAAAAAAAAAAAAAAAmAIAAGRy&#10;cy9kb3ducmV2LnhtbFBLBQYAAAAABAAEAPUAAACMAwAAAAA=&#10;" path="m15,l5,12,2,24,,37,5,49r7,-7l17,27r3,-5l20,15,17,7,15,xe" filled="f" strokecolor="#e15520" strokeweight="0">
            <v:path arrowok="t" o:connecttype="custom" o:connectlocs="9525,0;3175,7620;1270,15240;0,23495;3175,31115;7620,26670;10795,17145;12700,13970;12700,9525;10795,4445;9525,0" o:connectangles="0,0,0,0,0,0,0,0,0,0,0"/>
          </v:shape>
          <v:shape id="Freeform 2090" o:spid="_x0000_s3114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LVb8A&#10;AADdAAAADwAAAGRycy9kb3ducmV2LnhtbERPvQrCMBDeBd8hnOCmqQ6i1SgiKOogWAVxO5qzLTaX&#10;0kRb394MguPH979YtaYUb6pdYVnBaBiBIE6tLjhTcL1sB1MQziNrLC2Tgg85WC27nQXG2jZ8pnfi&#10;MxFC2MWoIPe+iqV0aU4G3dBWxIF72NqgD7DOpK6xCeGmlOMomkiDBYeGHCva5JQ+k5dRcNztZ0kx&#10;k+Xdjxpt09uhPa0rpfq9dj0H4an1f/HPvdcKxtE0zA1vwhO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Q4tVvwAAAN0AAAAPAAAAAAAAAAAAAAAAAJgCAABkcnMvZG93bnJl&#10;di54bWxQSwUGAAAAAAQABAD1AAAAhAMAAAAA&#10;" path="m,63l,,,63xe" fillcolor="#f3be00" stroked="f">
            <v:path arrowok="t" o:connecttype="custom" o:connectlocs="0,40005;0,0;0,40005" o:connectangles="0,0,0"/>
          </v:shape>
          <v:shape id="Freeform 2091" o:spid="_x0000_s3115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068YA&#10;AADdAAAADwAAAGRycy9kb3ducmV2LnhtbESPT2vCQBTE70K/w/IK3nRTlZKkrlIEQdSLVnp+zb78&#10;odm3aXaN0U/vCgWPw8z8hpkve1OLjlpXWVbwNo5AEGdWV1woOH2tRzEI55E11pZJwZUcLBcvgzmm&#10;2l74QN3RFyJA2KWooPS+SaV0WUkG3dg2xMHLbWvQB9kWUrd4CXBTy0kUvUuDFYeFEhtalZT9Hs9G&#10;wU9+uk3jv13i/K5J6v13Hs+2nVLD1/7zA4Sn3j/D/+2NVjCJ4gQ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9068YAAADdAAAADwAAAAAAAAAAAAAAAACYAgAAZHJz&#10;L2Rvd25yZXYueG1sUEsFBgAAAAAEAAQA9QAAAIsDAAAAAA==&#10;" path="m,63l,,,63xe" filled="f" strokecolor="#e15520" strokeweight="0">
            <v:path arrowok="t" o:connecttype="custom" o:connectlocs="0,40005;0,0;0,40005" o:connectangles="0,0,0"/>
          </v:shape>
          <v:shape id="Freeform 2092" o:spid="_x0000_s3116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vMAA&#10;AADdAAAADwAAAGRycy9kb3ducmV2LnhtbERPvW7CMBDekXgH6yp1AycMFQQMqirRMnQh8ACn+Eis&#10;xucoPkLy9vWAxPjp+98dRt+qgfroAhvIlxko4ipYx7WB6+W4WIOKgmyxDUwGJopw2M9nOyxsePCZ&#10;hlJqlUI4FmigEekKrWPVkMe4DB1x4m6h9ygJ9rW2PT5SuG/1Kss+tEfHqaHBjr4aqv7Kuzfwm+cn&#10;qVr3M2Cw3+XRTddBJmPe38bPLSihUV7ip/tkDayyTdqf3qQno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zJvMAAAADdAAAADwAAAAAAAAAAAAAAAACYAgAAZHJzL2Rvd25y&#10;ZXYueG1sUEsFBgAAAAAEAAQA9QAAAIUDAAAAAA==&#10;" path="m15,l5,10,,22,,35,2,49,12,40,17,27r,-7l17,12r,-7l15,xe" fillcolor="#f3be00" stroked="f">
            <v:path arrowok="t" o:connecttype="custom" o:connectlocs="9525,0;3175,6350;0,13970;0,22225;1270,31115;7620,25400;10795,17145;10795,12700;10795,7620;10795,3175;9525,0" o:connectangles="0,0,0,0,0,0,0,0,0,0,0"/>
          </v:shape>
          <v:shape id="Freeform 2093" o:spid="_x0000_s3117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ydsQA&#10;AADdAAAADwAAAGRycy9kb3ducmV2LnhtbESPQYvCMBSE78L+h/AWvIimishuNcoiCD0t2Hrw+Gie&#10;bbR56TZRu//eCILHYWa+YVab3jbiRp03jhVMJwkI4tJpw5WCQ7Ebf4HwAVlj45gU/JOHzfpjsMJU&#10;uzvv6ZaHSkQI+xQV1CG0qZS+rMmin7iWOHon11kMUXaV1B3eI9w2cpYkC2nRcFyosaVtTeUlv1oF&#10;Z5uPwijLiux3vpXH4s9Uu5NRavjZ/yxBBOrDO/xqZ1rBLPmewvNNf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snbEAAAA3QAAAA8AAAAAAAAAAAAAAAAAmAIAAGRycy9k&#10;b3ducmV2LnhtbFBLBQYAAAAABAAEAPUAAACJAwAAAAA=&#10;" path="m15,l5,10,,22,,35,2,49,12,40,17,27r,-7l17,12r,-7l15,xe" filled="f" strokecolor="#e15520" strokeweight="0">
            <v:path arrowok="t" o:connecttype="custom" o:connectlocs="9525,0;3175,6350;0,13970;0,22225;1270,31115;7620,25400;10795,17145;10795,12700;10795,7620;10795,3175;9525,0" o:connectangles="0,0,0,0,0,0,0,0,0,0,0"/>
          </v:shape>
          <v:shape id="Freeform 2094" o:spid="_x0000_s3118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9EMYA&#10;AADdAAAADwAAAGRycy9kb3ducmV2LnhtbESPQWvCQBSE7wX/w/IKXorZmEPR1FUkkFR7a/SQ4yP7&#10;moRm34bsVqO/3i0Uehxm5htms5tMLy40us6ygmUUgyCure64UXA+5YsVCOeRNfaWScGNHOy2s6cN&#10;ptpe+ZMupW9EgLBLUUHr/ZBK6eqWDLrIDsTB+7KjQR/k2Eg94jXATS+TOH6VBjsOCy0OlLVUf5c/&#10;RoE9lsXwccjfTXbKVrcXX+2Le6XU/Hnav4HwNPn/8F/7oBUk8TqB3zfhCcjt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P9EMYAAADdAAAADwAAAAAAAAAAAAAAAACYAgAAZHJz&#10;L2Rvd25yZXYueG1sUEsFBgAAAAAEAAQA9QAAAIsDAAAAAA==&#10;" path="m,65l,,,65xe" fillcolor="#f3be00" stroked="f">
            <v:path arrowok="t" o:connecttype="custom" o:connectlocs="0,41275;0,0;0,41275" o:connectangles="0,0,0"/>
          </v:shape>
          <v:shape id="Freeform 2095" o:spid="_x0000_s3119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y2UsYA&#10;AADdAAAADwAAAGRycy9kb3ducmV2LnhtbESP3WrCQBSE7wt9h+UUvGs2jb9NsxEpCKKoqH2A0+wx&#10;SZs9G7Krpm/fFQq9HGbmGyab96YRV+pcbVnBSxSDIC6srrlU8HFaPs9AOI+ssbFMCn7IwTx/fMgw&#10;1fbGB7oefSkChF2KCirv21RKV1Rk0EW2JQ7e2XYGfZBdKXWHtwA3jUzieCIN1hwWKmzpvaLi+3gx&#10;Crb7fjTmrVkvvjblWY+T6fBzt1Fq8NQv3kB46v1/+K+90gqS+HUI9zfh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y2UsYAAADdAAAADwAAAAAAAAAAAAAAAACYAgAAZHJz&#10;L2Rvd25yZXYueG1sUEsFBgAAAAAEAAQA9QAAAIsDAAAAAA==&#10;" path="m,65l,,,65xe" filled="f" strokecolor="#e15520" strokeweight="0">
            <v:path arrowok="t" o:connecttype="custom" o:connectlocs="0,41275;0,0;0,41275" o:connectangles="0,0,0"/>
          </v:shape>
          <v:shape id="Freeform 2096" o:spid="_x0000_s3120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bbsYA&#10;AADdAAAADwAAAGRycy9kb3ducmV2LnhtbESP3WoCMRSE7wu+QziCdzXrokVXo4ggFKRIrSxeHjZn&#10;f3BzsiSprn16Uyj0cpiZb5jVpjetuJHzjWUFk3ECgriwuuFKwflr/zoH4QOyxtYyKXiQh8168LLC&#10;TNs7f9LtFCoRIewzVFCH0GVS+qImg35sO+LoldYZDFG6SmqH9wg3rUyT5E0abDgu1NjRrqbievo2&#10;Cn4O85wneVnOqvyyd7OPY5ruSqVGw367BBGoD//hv/a7VpAmiyn8vo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fbbsYAAADdAAAADwAAAAAAAAAAAAAAAACYAgAAZHJz&#10;L2Rvd25yZXYueG1sUEsFBgAAAAAEAAQA9QAAAIsDAAAAAA==&#10;" path="m,l,10r5,7l10,22r13,5l20,20,15,12,10,5,,xe" fillcolor="#f3be00" stroked="f">
            <v:path arrowok="t" o:connecttype="custom" o:connectlocs="0,0;0,6350;3175,10795;6350,13970;14605,17145;12700,12700;9525,7620;6350,3175;0,0" o:connectangles="0,0,0,0,0,0,0,0,0"/>
          </v:shape>
          <v:shape id="Freeform 2097" o:spid="_x0000_s3121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GQsYA&#10;AADdAAAADwAAAGRycy9kb3ducmV2LnhtbESPQWsCMRSE7wX/Q3hCbzVbacWuRqktBcWT24Ien5vn&#10;JnTzsmzSdf33RhB6HGbmG2a+7F0tOmqD9azgeZSBIC69tlwp+Pn+epqCCBFZY+2ZFFwowHIxeJhj&#10;rv2Zd9QVsRIJwiFHBSbGJpcylIYchpFviJN38q3DmGRbSd3iOcFdLcdZNpEOLacFgw19GCp/iz+n&#10;oNofVvq0eTGr4/Sz3HYTu1tfrFKPw/59BiJSH//D9/ZaKxhnb6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4GQsYAAADdAAAADwAAAAAAAAAAAAAAAACYAgAAZHJz&#10;L2Rvd25yZXYueG1sUEsFBgAAAAAEAAQA9QAAAIsDAAAAAA==&#10;" path="m,l,10r5,7l10,22r13,5l20,20,15,12,10,5,,e" filled="f" strokecolor="#e15520" strokeweight="0">
            <v:path arrowok="t" o:connecttype="custom" o:connectlocs="0,0;0,6350;3175,10795;6350,13970;14605,17145;12700,12700;9525,7620;6350,3175;0,0" o:connectangles="0,0,0,0,0,0,0,0,0"/>
          </v:shape>
          <v:shape id="Freeform 2098" o:spid="_x0000_s3122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A7cYA&#10;AADdAAAADwAAAGRycy9kb3ducmV2LnhtbESP0WrCQBRE3wX/YbmFvgTdGKrUNKtIoRAoxTb1Ay7Z&#10;axKSvRuzG03/vlso+DjMzBkm20+mE1caXGNZwWoZgyAurW64UnD6fls8g3AeWWNnmRT8kIP9bj7L&#10;MNX2xl90LXwlAoRdigpq7/tUSlfWZNAtbU8cvLMdDPogh0rqAW8BbjqZxPFGGmw4LNTY02tNZVuM&#10;RsG6ff/Ap+JiomhL9vM05e44WqUeH6bDCwhPk7+H/9u5VpDE2w3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2A7cYAAADdAAAADwAAAAAAAAAAAAAAAACYAgAAZHJz&#10;L2Rvd25yZXYueG1sUEsFBgAAAAAEAAQA9QAAAIsDAAAAAA==&#10;" path="m10,60l,,10,60xe" fillcolor="#f3be00" stroked="f">
            <v:path arrowok="t" o:connecttype="custom" o:connectlocs="6350,38100;0,0;6350,38100" o:connectangles="0,0,0"/>
          </v:shape>
          <v:shape id="Freeform 2099" o:spid="_x0000_s3123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g18gA&#10;AADdAAAADwAAAGRycy9kb3ducmV2LnhtbESPQWvCQBSE74X+h+UVvEjdmEKtqatYQbAgSq2FHh/Z&#10;12w0+zbNrpr8e1co9DjMzDfMZNbaSpyp8aVjBcNBAoI4d7rkQsH+c/n4AsIHZI2VY1LQkYfZ9P5u&#10;gpl2F/6g8y4UIkLYZ6jAhFBnUvrckEU/cDVx9H5cYzFE2RRSN3iJcFvJNEmepcWS44LBmhaG8uPu&#10;ZBUsnn7f91/dYTv+Xncr89bfaJv2leo9tPNXEIHa8B/+a6+0gjQZj+D2Jj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MuDXyAAAAN0AAAAPAAAAAAAAAAAAAAAAAJgCAABk&#10;cnMvZG93bnJldi54bWxQSwUGAAAAAAQABAD1AAAAjQMAAAAA&#10;" path="m10,60l,,10,60xe" filled="f" strokecolor="#e15520" strokeweight="0">
            <v:path arrowok="t" o:connecttype="custom" o:connectlocs="6350,38100;0,0;6350,38100" o:connectangles="0,0,0"/>
          </v:shape>
          <v:shape id="Freeform 2100" o:spid="_x0000_s3124" style="position:absolute;left:2762;top:7016;width:711;height:191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bRcAA&#10;AADdAAAADwAAAGRycy9kb3ducmV2LnhtbERPy4rCMBTdC/5DuII7TVVGnU5TUUFwN74+4E5zJy02&#10;N6VJtf69WQzM8nDe2aa3tXhQ6yvHCmbTBARx4XTFRsHtepisQfiArLF2TApe5GGTDwcZpto9+UyP&#10;SzAihrBPUUEZQpNK6YuSLPqpa4gj9+taiyHC1kjd4jOG21rOk2QpLVYcG0psaF9Scb90VsFu+0OL&#10;68ssPr459KcVmVvXGaXGo377BSJQH/7Ff+6jVjBPPuPc+CY+AZ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lbRcAAAADdAAAADwAAAAAAAAAAAAAAAACYAgAAZHJzL2Rvd25y&#10;ZXYueG1sUEsFBgAAAAAEAAQA9QAAAIUDAAAAAA==&#10;" path="m60,20l,,60,20xm60,20r14,8l87,30,99,28r13,-8l107,15,99,13,92,10,87,8r-8,l72,10r-8,5l60,20xe" fillcolor="#f3be00" stroked="f">
            <v:path arrowok="t" o:connecttype="custom" o:connectlocs="38100,12700;0,0;38100,12700;38100,12700;46990,17780;55245,19050;62865,17780;71120,12700;67945,9525;62865,8255;58420,6350;55245,5080;50165,5080;45720,6350;40640,9525;38100,12700" o:connectangles="0,0,0,0,0,0,0,0,0,0,0,0,0,0,0,0"/>
            <o:lock v:ext="edit" verticies="t"/>
          </v:shape>
          <v:shape id="Freeform 2101" o:spid="_x0000_s3125" style="position:absolute;left:2762;top:7016;width:381;height:127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PiMQA&#10;AADdAAAADwAAAGRycy9kb3ducmV2LnhtbESPQWvCQBSE7wX/w/IK3uqmBoJGVxGp4NEmAXt8zT6T&#10;kOzbkN2a+O/dQqHHYeabYbb7yXTiToNrLCt4X0QgiEurG64UFPnpbQXCeWSNnWVS8CAH+93sZYup&#10;tiN/0j3zlQgl7FJUUHvfp1K6siaDbmF74uDd7GDQBzlUUg84hnLTyWUUJdJgw2Ghxp6ONZVt9mMU&#10;LIt81d4+8jbprPy+0ld8KYtYqfnrdNiA8DT5//AffdaBi9Zr+H0Tn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Hj4jEAAAA3QAAAA8AAAAAAAAAAAAAAAAAmAIAAGRycy9k&#10;b3ducmV2LnhtbFBLBQYAAAAABAAEAPUAAACJAwAAAAA=&#10;" path="m60,20l,,60,20xe" filled="f" strokecolor="#e77817" strokeweight="0">
            <v:path arrowok="t" o:connecttype="custom" o:connectlocs="38100,12700;0,0;38100,12700" o:connectangles="0,0,0"/>
          </v:shape>
          <v:shape id="Freeform 2102" o:spid="_x0000_s3126" style="position:absolute;left:3143;top:7067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kVMAA&#10;AADdAAAADwAAAGRycy9kb3ducmV2LnhtbERPS4vCMBC+C/sfwix402k9iFSjLIqL1/UBHodkbMs2&#10;k9LEWv315rCwx4/vvdoMrlE9d6H2oiGfZqBYjLe1lBrOp/1kASpEEkuNF9bw5ACb9cdoRYX1D/nh&#10;/hhLlUIkFKShirEtEIOp2FGY+pYlcTffOYoJdiXajh4p3DU4y7I5OqolNVTU8rZi83u8Ow0X8zLz&#10;RZ+/dlf8Ph+eLaKXm9bjz+FrCSryEP/Ff+6D1TDLs7Q/vUlPA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3kVMAAAADdAAAADwAAAAAAAAAAAAAAAACYAgAAZHJzL2Rvd25y&#10;ZXYueG1sUEsFBgAAAAAEAAQA9QAAAIUDAAAAAA==&#10;" path="m,12r14,8l27,22,39,20,52,12,47,7,39,5,32,2,27,,19,,12,2,4,7,,12xe" filled="f" strokecolor="#e77817" strokeweight="0">
            <v:path arrowok="t" o:connecttype="custom" o:connectlocs="0,7620;8890,12700;17145,13970;24765,12700;33020,7620;29845,4445;24765,3175;20320,1270;17145,0;12065,0;7620,1270;2540,4445;0,7620" o:connectangles="0,0,0,0,0,0,0,0,0,0,0,0,0"/>
          </v:shape>
          <v:shape id="Freeform 2103" o:spid="_x0000_s3127" style="position:absolute;left:2559;top:6877;width:692;height:203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IWcQA&#10;AADdAAAADwAAAGRycy9kb3ducmV2LnhtbESPUUvDMBSF34X9h3AFX8QlnbKVumyIKPjquh9waW7T&#10;uuamS+La/XsjCD4ezjnf4Wz3sxvEhULsPWsolgoEceNNz1bDsX5/KEHEhGxw8EwarhRhv1vcbLEy&#10;fuJPuhySFRnCsUINXUpjJWVsOnIYl34kzl7rg8OUZbDSBJwy3A1ypdRaOuw5L3Q40mtHzenw7TTU&#10;tn1qN2FS9vHt/lqXX+dTiaj13e388gwi0Zz+w3/tD6NhVagCft/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yFnEAAAA3QAAAA8AAAAAAAAAAAAAAAAAmAIAAGRycy9k&#10;b3ducmV2LnhtbFBLBQYAAAAABAAEAPUAAACJAwAAAAA=&#10;" path="m59,25l,,59,25xm59,25r13,5l87,32r12,l109,25r-5,-5l99,17,92,15,84,12r-7,l72,15r-8,5l59,25xe" fillcolor="#f3be00" stroked="f">
            <v:path arrowok="t" o:connecttype="custom" o:connectlocs="37465,15875;0,0;37465,15875;37465,15875;45720,19050;55245,20320;62865,20320;69215,15875;66040,12700;62865,10795;58420,9525;53340,7620;48895,7620;45720,9525;40640,12700;37465,15875" o:connectangles="0,0,0,0,0,0,0,0,0,0,0,0,0,0,0,0"/>
            <o:lock v:ext="edit" verticies="t"/>
          </v:shape>
          <v:shape id="Freeform 2104" o:spid="_x0000_s3128" style="position:absolute;left:2559;top:6877;width:374;height:158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f6sUA&#10;AADdAAAADwAAAGRycy9kb3ducmV2LnhtbESP3WoCMRSE7wu+QziCdzVxwR9Wo4ggtLQUqoK3h81x&#10;s7g5WTfR3b59IxR6OczMN8xq07taPKgNlWcNk7ECQVx4U3Gp4XTcvy5AhIhssPZMGn4owGY9eFlh&#10;bnzH3/Q4xFIkCIccNdgYm1zKUFhyGMa+IU7exbcOY5JtKU2LXYK7WmZKzaTDitOCxYZ2lorr4e40&#10;fFzPiu3n/Djv7resMl/vN6qnWo+G/XYJIlIf/8N/7TejIZuoDJ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h/qxQAAAN0AAAAPAAAAAAAAAAAAAAAAAJgCAABkcnMv&#10;ZG93bnJldi54bWxQSwUGAAAAAAQABAD1AAAAigMAAAAA&#10;" path="m59,25l,,59,25xe" filled="f" strokecolor="#e77817" strokeweight="0">
            <v:path arrowok="t" o:connecttype="custom" o:connectlocs="37465,15875;0,0;37465,15875" o:connectangles="0,0,0"/>
          </v:shape>
          <v:shape id="Freeform 2105" o:spid="_x0000_s3129" style="position:absolute;left:2933;top:6953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JEsQA&#10;AADdAAAADwAAAGRycy9kb3ducmV2LnhtbESPQWvCQBSE7wX/w/KE3upGhRKjq4hgkd6qXrw9si+7&#10;0ezbkN0maX99t1DocZiZb5jNbnSN6KkLtWcF81kGgrj0umaj4Ho5vuQgQkTW2HgmBV8UYLedPG2w&#10;0H7gD+rP0YgE4VCgAhtjW0gZSksOw8y3xMmrfOcwJtkZqTscEtw1cpFlr9JhzWnBYksHS+Xj/OkU&#10;+Pf7zfV7Y/JY0aWyb6sh/14p9Twd92sQkcb4H/5rn7SCxTxb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UyRLEAAAA3QAAAA8AAAAAAAAAAAAAAAAAmAIAAGRycy9k&#10;b3ducmV2LnhtbFBLBQYAAAAABAAEAPUAAACJAwAAAAA=&#10;" path="m,13r13,5l28,20r12,l50,13,45,8,40,5,33,3,25,,18,,13,3,5,8,,13e" filled="f" strokecolor="#e77817" strokeweight="0">
            <v:path arrowok="t" o:connecttype="custom" o:connectlocs="0,8255;8255,11430;17780,12700;25400,12700;31750,8255;28575,5080;25400,3175;20955,1905;15875,0;11430,0;8255,1905;3175,5080;0,8255" o:connectangles="0,0,0,0,0,0,0,0,0,0,0,0,0"/>
          </v:shape>
          <v:shape id="Freeform 2106" o:spid="_x0000_s3130" style="position:absolute;left:2336;top:6813;width:724;height:172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FJsYA&#10;AADdAAAADwAAAGRycy9kb3ducmV2LnhtbESP3WrCQBSE7wu+w3KE3tWNUqRNXUUF/yhYYuv9MXtM&#10;gtmzSXZj0rfvFgq9HGbmG2a26E0p7tS4wrKC8SgCQZxaXXCm4Otz8/QCwnlkjaVlUvBNDhbzwcMM&#10;Y207Tuh+8pkIEHYxKsi9r2IpXZqTQTeyFXHwrrYx6INsMqkb7ALclHISRVNpsOCwkGNF65zS26k1&#10;Cuq+08ft6iPZtZfDu21XWJ9fa6Ueh/3yDYSn3v+H/9p7rWAyjp7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OFJsYAAADdAAAADwAAAAAAAAAAAAAAAACYAgAAZHJz&#10;L2Rvd25yZXYueG1sUEsFBgAAAAAEAAQA9QAAAIsDAAAAAA==&#10;" path="m64,17l,,64,17xm62,17r15,8l89,27r13,-2l114,17r-5,-5l102,10,97,7,89,5r-7,l74,7r-5,5l62,17xe" fillcolor="#f3be00" stroked="f">
            <v:path arrowok="t" o:connecttype="custom" o:connectlocs="40640,10795;0,0;40640,10795;39370,10795;48895,15875;56515,17145;64770,15875;72390,10795;69215,7620;64770,6350;61595,4445;56515,3175;52070,3175;46990,4445;43815,7620;39370,10795" o:connectangles="0,0,0,0,0,0,0,0,0,0,0,0,0,0,0,0"/>
            <o:lock v:ext="edit" verticies="t"/>
          </v:shape>
          <v:shape id="Freeform 2107" o:spid="_x0000_s3131" style="position:absolute;left:2336;top:6813;width:407;height:108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v5scA&#10;AADdAAAADwAAAGRycy9kb3ducmV2LnhtbESPQUvDQBSE7wX/w/IEb+1ug60Suy1SFKyHlkQP7e2R&#10;fSbB7Nuwuzbx37tCocdhZr5hVpvRduJMPrSONcxnCgRx5UzLtYbPj9fpI4gQkQ12jknDLwXYrG8m&#10;K8yNG7igcxlrkSAcctTQxNjnUoaqIYth5nri5H05bzEm6WtpPA4JbjuZKbWUFltOCw32tG2o+i5/&#10;rIaX0/t2nxVDeThWOzXe+8WDtTut727H5ycQkcZ4DV/ab0ZDNlcL+H+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fr+bHAAAA3QAAAA8AAAAAAAAAAAAAAAAAmAIAAGRy&#10;cy9kb3ducmV2LnhtbFBLBQYAAAAABAAEAPUAAACMAwAAAAA=&#10;" path="m64,17l,,64,17xe" filled="f" strokecolor="#e77817" strokeweight="0">
            <v:path arrowok="t" o:connecttype="custom" o:connectlocs="40640,10795;0,0;40640,10795" o:connectangles="0,0,0"/>
          </v:shape>
          <v:shape id="Freeform 2108" o:spid="_x0000_s3132" style="position:absolute;left:2730;top:6845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Zu8MA&#10;AADdAAAADwAAAGRycy9kb3ducmV2LnhtbESPQWvCQBSE70L/w/KE3vQlHoKkriJKxWutBY+P3WcS&#10;mn0bsmuM/vpuodDjMDPfMKvN6Fo1cB8aLxryeQaKxXjbSKXh/Pk+W4IKkcRS64U1PDjAZv0yWVFp&#10;/V0+eDjFSiWIhJI01DF2JWIwNTsKc9+xJO/qe0cxyb5C29M9wV2Liywr0FEjaaGmjnc1m+/TzWn4&#10;Mk9TLIf8ub/g4Xx8dIherlq/TsftG6jIY/wP/7WPVsMizwr4fZOeA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jZu8MAAADdAAAADwAAAAAAAAAAAAAAAACYAgAAZHJzL2Rv&#10;d25yZXYueG1sUEsFBgAAAAAEAAQA9QAAAIgDAAAAAA==&#10;" path="m,12r15,8l27,22,40,20,52,12,47,7,40,5,35,2,27,,20,,12,2,7,7,,12xe" filled="f" strokecolor="#e77817" strokeweight="0">
            <v:path arrowok="t" o:connecttype="custom" o:connectlocs="0,7620;9525,12700;17145,13970;25400,12700;33020,7620;29845,4445;25400,3175;22225,1270;17145,0;12700,0;7620,1270;4445,4445;0,7620" o:connectangles="0,0,0,0,0,0,0,0,0,0,0,0,0"/>
          </v:shape>
          <v:shape id="Freeform 2109" o:spid="_x0000_s3133" style="position:absolute;left:2190;top:6718;width:699;height:171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mZ8UA&#10;AADdAAAADwAAAGRycy9kb3ducmV2LnhtbESPQWsCMRSE70L/Q3gFb5oo1rZbo4hatBdpbaHXR/K6&#10;u7h5WTZRV3+9EYQeh5lvhpnMWleJIzWh9Kxh0FcgiI23Jecafr7fey8gQkS2WHkmDWcKMJs+dCaY&#10;WX/iLzruYi5SCYcMNRQx1pmUwRTkMPR9TZy8P984jEk2ubQNnlK5q+RQqbF0WHJaKLCmRUFmvzs4&#10;DcPxZvu7Gj1VuPxQr9vPtcFLMFp3H9v5G4hIbfwP3+mNTdxAPcP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qZnxQAAAN0AAAAPAAAAAAAAAAAAAAAAAJgCAABkcnMv&#10;ZG93bnJldi54bWxQSwUGAAAAAAQABAD1AAAAigMAAAAA&#10;" path="m58,15l,,58,15xm58,15r14,7l85,27,97,25r13,-8l105,12,97,10,92,7,85,5r-8,l70,7r-7,3l58,15xe" fillcolor="#f3be00" stroked="f">
            <v:path arrowok="t" o:connecttype="custom" o:connectlocs="36830,9525;0,0;36830,9525;36830,9525;45720,13970;53975,17145;61595,15875;69850,10795;66675,7620;61595,6350;58420,4445;53975,3175;48895,3175;44450,4445;40005,6350;36830,9525" o:connectangles="0,0,0,0,0,0,0,0,0,0,0,0,0,0,0,0"/>
            <o:lock v:ext="edit" verticies="t"/>
          </v:shape>
          <v:shape id="Freeform 2110" o:spid="_x0000_s3134" style="position:absolute;left:2190;top:6718;width:369;height:9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4WWcIA&#10;AADdAAAADwAAAGRycy9kb3ducmV2LnhtbERPz2vCMBS+D/Y/hDfYbU2UMaUzihuIXgStBa+P5tkW&#10;m5euibb9781h4PHj+71YDbYRd+p87VjDJFEgiAtnai415KfNxxyED8gGG8ekYSQPq+XrywJT43o+&#10;0j0LpYgh7FPUUIXQplL6oiKLPnEtceQurrMYIuxKaTrsY7ht5FSpL2mx5thQYUu/FRXX7GY17C/7&#10;XB62Z27X4+bnz0g1C59Xrd/fhvU3iEBDeIr/3TujYTpRcW58E5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hZZwgAAAN0AAAAPAAAAAAAAAAAAAAAAAJgCAABkcnMvZG93&#10;bnJldi54bWxQSwUGAAAAAAQABAD1AAAAhwMAAAAA&#10;" path="m58,15l,,58,15xe" filled="f" strokecolor="#e77817" strokeweight="0">
            <v:path arrowok="t" o:connecttype="custom" o:connectlocs="36830,9525;0,0;36830,9525" o:connectangles="0,0,0"/>
          </v:shape>
          <v:shape id="Freeform 2111" o:spid="_x0000_s3135" style="position:absolute;left:2559;top:6750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3MsUA&#10;AADdAAAADwAAAGRycy9kb3ducmV2LnhtbESPwWrDMBBE74X8g9hCbo2cEErjWjYhYCiEHpwGQm5b&#10;a2sbWysjqbHz91Wh0OMwM2+YrJjNIG7kfGdZwXqVgCCure64UXD+KJ9eQPiArHGwTAru5KHIFw8Z&#10;ptpOXNHtFBoRIexTVNCGMKZS+rolg35lR+LofVlnMETpGqkdThFuBrlJkmdpsOO40OJIh5bq/vRt&#10;FOwn6UNTmk/cuvequh4v/bVkpZaP8/4VRKA5/If/2m9awWad7OD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TcyxQAAAN0AAAAPAAAAAAAAAAAAAAAAAJgCAABkcnMv&#10;ZG93bnJldi54bWxQSwUGAAAAAAQABAD1AAAAigMAAAAA&#10;" path="m,10r14,7l27,22,39,20,52,12,47,7,39,5,34,2,27,,19,,12,2,5,5,,10e" filled="f" strokecolor="#e77817" strokeweight="0">
            <v:path arrowok="t" o:connecttype="custom" o:connectlocs="0,6350;8890,10795;17145,13970;24765,12700;33020,7620;29845,4445;24765,3175;21590,1270;17145,0;12065,0;7620,1270;3175,3175;0,6350" o:connectangles="0,0,0,0,0,0,0,0,0,0,0,0,0"/>
          </v:shape>
          <v:shape id="Freeform 2112" o:spid="_x0000_s3136" style="position:absolute;left:1974;top:6540;width:693;height:222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xysQA&#10;AADdAAAADwAAAGRycy9kb3ducmV2LnhtbERPz2vCMBS+D/Y/hDfYTdOqjK0aZQwdk+HB1h12ezTP&#10;tpi81Car9b83B2HHj+/3YjVYI3rqfONYQTpOQBCXTjdcKTgUm9ErCB+QNRrHpOBKHlbLx4cFZtpd&#10;eE99HioRQ9hnqKAOoc2k9GVNFv3YtcSRO7rOYoiwq6Tu8BLDrZGTJHmRFhuODTW29FFTecr/rIL1&#10;OZXD98/s97Q9FHY37W1j3j6Ven4a3ucgAg3hX3x3f2kFkzSN++O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scrEAAAA3QAAAA8AAAAAAAAAAAAAAAAAmAIAAGRycy9k&#10;b3ducmV2LnhtbFBLBQYAAAAABAAEAPUAAACJAwAAAAA=&#10;" path="m59,25l,,59,25xm59,25r13,8l84,35,97,33r12,-5l104,23,99,18,92,15r-8,l77,15r-5,3l64,20r-5,5xe" fillcolor="#f3be00" stroked="f">
            <v:path arrowok="t" o:connecttype="custom" o:connectlocs="37465,15875;0,0;37465,15875;37465,15875;45720,20955;53340,22225;61595,20955;69215,17780;66040,14605;62865,11430;58420,9525;53340,9525;48895,9525;45720,11430;40640,12700;37465,15875" o:connectangles="0,0,0,0,0,0,0,0,0,0,0,0,0,0,0,0"/>
            <o:lock v:ext="edit" verticies="t"/>
          </v:shape>
          <v:shape id="Freeform 2113" o:spid="_x0000_s3137" style="position:absolute;left:1974;top:6540;width:375;height:159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XQMUA&#10;AADdAAAADwAAAGRycy9kb3ducmV2LnhtbESPQWvCQBSE7wX/w/IEb3WTgFpSVymC0KIIjYVeH9nX&#10;bDD7NmZXE/+9Kwg9DjPzDbNcD7YRV+p87VhBOk1AEJdO11wp+DluX99A+ICssXFMCm7kYb0avSwx&#10;167nb7oWoRIRwj5HBSaENpfSl4Ys+qlriaP35zqLIcqukrrDPsJtI7MkmUuLNccFgy1tDJWn4mIV&#10;7E6/CZv94rjoL+es1oevMzUzpSbj4eMdRKAh/Ief7U+tIEvTF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RdAxQAAAN0AAAAPAAAAAAAAAAAAAAAAAJgCAABkcnMv&#10;ZG93bnJldi54bWxQSwUGAAAAAAQABAD1AAAAigMAAAAA&#10;" path="m59,25l,,59,25xe" filled="f" strokecolor="#e77817" strokeweight="0">
            <v:path arrowok="t" o:connecttype="custom" o:connectlocs="37465,15875;0,0;37465,15875" o:connectangles="0,0,0"/>
          </v:shape>
          <v:shape id="Freeform 2114" o:spid="_x0000_s3138" style="position:absolute;left:2349;top:6635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tHcYA&#10;AADdAAAADwAAAGRycy9kb3ducmV2LnhtbESPS4vCQBCE74L/YWjB2zpJDiLRURZRfLAXH4ccezO9&#10;SdZMT8yMGv/9jrDgsaiqr6jZojO1uFPrKssK4lEEgji3uuJCwfm0/piAcB5ZY22ZFDzJwWLe780w&#10;1fbBB7offSEChF2KCkrvm1RKl5dk0I1sQxy8H9sa9EG2hdQtPgLc1DKJorE0WHFYKLGhZUn55Xgz&#10;Cmz2+726Tq77bL3Rm6zJt7vdV6bUcNB9TkF46vw7/N/eagVJHCfweh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GtHcYAAADdAAAADwAAAAAAAAAAAAAAAACYAgAAZHJz&#10;L2Rvd25yZXYueG1sUEsFBgAAAAAEAAQA9QAAAIsDAAAAAA==&#10;" path="m,10r13,8l25,20,38,18,50,13,45,8,40,3,33,,25,,18,,13,3,5,5,,10xe" filled="f" strokecolor="#e77817" strokeweight="0">
            <v:path arrowok="t" o:connecttype="custom" o:connectlocs="0,6350;8255,11430;15875,12700;24130,11430;31750,8255;28575,5080;25400,1905;20955,0;15875,0;11430,0;8255,1905;3175,3175;0,6350" o:connectangles="0,0,0,0,0,0,0,0,0,0,0,0,0"/>
          </v:shape>
          <v:shape id="Freeform 2115" o:spid="_x0000_s3139" style="position:absolute;left:1797;top:6337;width:711;height:298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H68QA&#10;AADdAAAADwAAAGRycy9kb3ducmV2LnhtbESPQWvCQBSE74L/YXlCL6FukkrQ1FVEsHjopbbeH9nX&#10;bGj2bciuSdpf7xYKPQ4z8w2z3U+2FQP1vnGsIFumIIgrpxuuFXy8nx7XIHxA1tg6JgXf5GG/m8+2&#10;WGo38hsNl1CLCGFfogITQldK6StDFv3SdcTR+3S9xRBlX0vd4xjhtpV5mhbSYsNxwWBHR0PV1+Vm&#10;FXCRkPlpX4vJ0jXZ2BVu+KVQ6mExHZ5BBJrCf/ivfdYK8ix7gt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/R+vEAAAA3QAAAA8AAAAAAAAAAAAAAAAAmAIAAGRycy9k&#10;b3ducmV2LnhtbFBLBQYAAAAABAAEAPUAAACJAwAAAAA=&#10;" path="m60,32l,,60,32xm60,32l75,42r12,5l100,47r12,-2l107,37r-5,-5l95,30,87,27,80,25r-8,2l65,30r-5,2xe" fillcolor="#f3be00" stroked="f">
            <v:path arrowok="t" o:connecttype="custom" o:connectlocs="38100,20320;0,0;38100,20320;38100,20320;47625,26670;55245,29845;63500,29845;71120,28575;67945,23495;64770,20320;60325,19050;55245,17145;50800,15875;45720,17145;41275,19050;38100,20320" o:connectangles="0,0,0,0,0,0,0,0,0,0,0,0,0,0,0,0"/>
            <o:lock v:ext="edit" verticies="t"/>
          </v:shape>
          <v:shape id="Freeform 2116" o:spid="_x0000_s3140" style="position:absolute;left:1797;top:6337;width:381;height:203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DAcYA&#10;AADdAAAADwAAAGRycy9kb3ducmV2LnhtbESP3WrCQBSE7wt9h+UUeqebSGk1uor4A4VCxSheH7In&#10;yWL2bMxuNb59tyD0cpiZb5jZoreNuFLnjWMF6TABQVw4bbhScDxsB2MQPiBrbByTgjt5WMyfn2aY&#10;aXfjPV3zUIkIYZ+hgjqENpPSFzVZ9EPXEkevdJ3FEGVXSd3hLcJtI0dJ8i4tGo4LNba0qqk45z9W&#10;wam6G9yYdanzr+3H4bIuvyfnnVKvL/1yCiJQH/7Dj/anVjBK0z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vDAcYAAADdAAAADwAAAAAAAAAAAAAAAACYAgAAZHJz&#10;L2Rvd25yZXYueG1sUEsFBgAAAAAEAAQA9QAAAIsDAAAAAA==&#10;" path="m60,32l,,60,32xe" filled="f" strokecolor="#e77817" strokeweight="0">
            <v:path arrowok="t" o:connecttype="custom" o:connectlocs="38100,20320;0,0;38100,20320" o:connectangles="0,0,0"/>
          </v:shape>
          <v:shape id="Freeform 2117" o:spid="_x0000_s3141" style="position:absolute;left:2178;top:6496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r6sQA&#10;AADdAAAADwAAAGRycy9kb3ducmV2LnhtbESPQWvCQBSE74L/YXlCb7qJ2CLRVUQIFKSHWEG8PbPP&#10;JJh9G3a3Jv333YLgcZiZb5j1djCteJDzjWUF6SwBQVxa3XCl4PSdT5cgfEDW2FomBb/kYbsZj9aY&#10;adtzQY9jqESEsM9QQR1Cl0npy5oM+pntiKN3s85giNJVUjvsI9y0cp4kH9Jgw3Ghxo72NZX3449R&#10;sOulD1VurrhwX0VxOZzvl5yVepsMuxWIQEN4hZ/tT61gnqbv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q+rEAAAA3QAAAA8AAAAAAAAAAAAAAAAAmAIAAGRycy9k&#10;b3ducmV2LnhtbFBLBQYAAAAABAAEAPUAAACJAwAAAAA=&#10;" path="m,7l15,17r12,5l40,22,52,20,47,12,42,7,35,5,27,2,20,,12,2,5,5,,7e" filled="f" strokecolor="#e77817" strokeweight="0">
            <v:path arrowok="t" o:connecttype="custom" o:connectlocs="0,4445;9525,10795;17145,13970;25400,13970;33020,12700;29845,7620;26670,4445;22225,3175;17145,1270;12700,0;7620,1270;3175,3175;0,4445" o:connectangles="0,0,0,0,0,0,0,0,0,0,0,0,0"/>
          </v:shape>
          <v:shape id="Freeform 2118" o:spid="_x0000_s3142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WcMcA&#10;AADdAAAADwAAAGRycy9kb3ducmV2LnhtbESPQUvDQBSE74L/YXmCF7Gb9FBr7LaUiuJJMNVDb4/s&#10;azaYfRuyr0nqr3cFocdhZr5hVpvJt2qgPjaBDeSzDBRxFWzDtYHP/cv9ElQUZIttYDJwpgib9fXV&#10;CgsbRv6goZRaJQjHAg04ka7QOlaOPMZZ6IiTdwy9R0myr7XtcUxw3+p5li20x4bTgsOOdo6q7/Lk&#10;DcgPHk/T8/vQll+Hh7vD6+N5dGLM7c20fQIlNMkl/N9+swbmeb6Avzfp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G1nDHAAAA3QAAAA8AAAAAAAAAAAAAAAAAmAIAAGRy&#10;cy9kb3ducmV2LnhtbFBLBQYAAAAABAAEAPUAAACMAwAAAAA=&#10;" path="m,l3,12,7,25,17,35r10,7l27,30,22,17,12,5,,xe" fillcolor="#f3be00" stroked="f">
            <v:path arrowok="t" o:connecttype="custom" o:connectlocs="0,0;1905,7620;4445,15875;10795,22225;17145,26670;17145,19050;13970,10795;7620,3175;0,0" o:connectangles="0,0,0,0,0,0,0,0,0"/>
          </v:shape>
          <v:shape id="Freeform 2119" o:spid="_x0000_s3143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pNsUA&#10;AADdAAAADwAAAGRycy9kb3ducmV2LnhtbESP0WrCQBRE34X+w3ILfRHdrFCV6CpqqBT0JeoHXLK3&#10;SWj2bsiuGv/eLRR8HGbmDLNc97YRN+p87ViDGicgiAtnai41XM5fozkIH5ANNo5Jw4M8rFdvgyWm&#10;xt05p9splCJC2KeooQqhTaX0RUUW/di1xNH7cZ3FEGVXStPhPcJtIydJMpUWa44LFba0q6j4PV2t&#10;hjLLj2o2PfM1V9vhYZ/12f5zq/XHe79ZgAjUh1f4v/1tNEyUmsHf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6k2xQAAAN0AAAAPAAAAAAAAAAAAAAAAAJgCAABkcnMv&#10;ZG93bnJldi54bWxQSwUGAAAAAAQABAD1AAAAigMAAAAA&#10;" path="m,l3,12,7,25,17,35r10,7l27,30,22,17,12,5,,xe" filled="f" strokecolor="#e77817" strokeweight="0">
            <v:path arrowok="t" o:connecttype="custom" o:connectlocs="0,0;1905,7620;4445,15875;10795,22225;17145,26670;17145,19050;13970,10795;7620,3175;0,0" o:connectangles="0,0,0,0,0,0,0,0,0"/>
          </v:shape>
          <v:shape id="Freeform 2120" o:spid="_x0000_s3144" style="position:absolute;left:3016;top:6604;width:470;height:539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ZZ8EA&#10;AADdAAAADwAAAGRycy9kb3ducmV2LnhtbERPTYvCMBC9C/sfwix4s2nLIlKNogvriuDB6sXb0Ixt&#10;sJmUJmr995vDgsfH+16sBtuKB/XeOFaQJSkI4sppw7WC8+lnMgPhA7LG1jEpeJGH1fJjtMBCuycf&#10;6VGGWsQQ9gUqaELoCil91ZBFn7iOOHJX11sMEfa11D0+Y7htZZ6mU2nRcGxosKPvhqpbebcK/Ndv&#10;6asch226vxw207257Tqj1PhzWM9BBBrCW/zv3mkFeZbFufFNf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6GWfBAAAA3QAAAA8AAAAAAAAAAAAAAAAAmAIAAGRycy9kb3du&#10;cmV2LnhtbFBLBQYAAAAABAAEAPUAAACGAwAAAAA=&#10;" path="m44,43r3,15l54,68,64,78r10,7l74,75,69,63,59,50,44,43xm44,43l,,44,43xe" fillcolor="#f3be00" stroked="f">
            <v:path arrowok="t" o:connecttype="custom" o:connectlocs="27940,27305;29845,36830;34290,43180;40640,49530;46990,53975;46990,47625;43815,40005;37465,31750;27940,27305;27940,27305;0,0;27940,27305" o:connectangles="0,0,0,0,0,0,0,0,0,0,0,0"/>
            <o:lock v:ext="edit" verticies="t"/>
          </v:shape>
          <v:shape id="Freeform 2121" o:spid="_x0000_s3145" style="position:absolute;left:3295;top:6877;width:191;height:266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sxsUA&#10;AADdAAAADwAAAGRycy9kb3ducmV2LnhtbESPwWrDMBBE74X+g9hCL6WRFUqw3SihFAruJSROPmCx&#10;1raItTKWmrh/XxUCOQ4z84ZZb2c3iAtNwXrWoBYZCOLGG8udhtPx6zUHESKywcEzafilANvN48Ma&#10;S+OvfKBLHTuRIBxK1NDHOJZShqYnh2HhR+LktX5yGJOcOmkmvCa4G+Qyy1bSoeW00ONInz015/rH&#10;adhXuyrP85fvt1rZ1qp2V6zOpPXz0/zxDiLSHO/hW7syGpZKFf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2zGxQAAAN0AAAAPAAAAAAAAAAAAAAAAAJgCAABkcnMv&#10;ZG93bnJldi54bWxQSwUGAAAAAAQABAD1AAAAigMAAAAA&#10;" path="m,l3,15r7,10l20,35r10,7l30,32,25,20,15,7,,e" filled="f" strokecolor="#e77817" strokeweight="0">
            <v:path arrowok="t" o:connecttype="custom" o:connectlocs="0,0;1905,9525;6350,15875;12700,22225;19050,26670;19050,20320;15875,12700;9525,4445;0,0" o:connectangles="0,0,0,0,0,0,0,0,0"/>
          </v:shape>
          <v:shape id="Freeform 2122" o:spid="_x0000_s3146" style="position:absolute;left:3016;top:6604;width:279;height:27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3VMQA&#10;AADdAAAADwAAAGRycy9kb3ducmV2LnhtbERPz2vCMBS+D/wfwhN2m6kdiKtGUYfMCR5WvXh7NM+2&#10;2rzUJGr975fDYMeP7/d03plG3Mn52rKC4SABQVxYXXOp4LBfv41B+ICssbFMCp7kYT7rvUwx0/bB&#10;P3TPQyliCPsMFVQhtJmUvqjIoB/YljhyJ+sMhghdKbXDRww3jUyTZCQN1hwbKmxpVVFxyW9GwZdd&#10;X9Pluftc7g7HjXv/uH6721ap1363mIAI1IV/8Z97oxWkwzTuj2/iE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+N1TEAAAA3QAAAA8AAAAAAAAAAAAAAAAAmAIAAGRycy9k&#10;b3ducmV2LnhtbFBLBQYAAAAABAAEAPUAAACJAwAAAAA=&#10;" path="m44,43l,,44,43xe" filled="f" strokecolor="#e77817" strokeweight="0">
            <v:path arrowok="t" o:connecttype="custom" o:connectlocs="27940,27305;0,0;27940,27305" o:connectangles="0,0,0"/>
          </v:shape>
          <v:shape id="Freeform 2123" o:spid="_x0000_s3147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GyMIA&#10;AADdAAAADwAAAGRycy9kb3ducmV2LnhtbESPzarCMBSE9xd8h3AENxdN24VcqlFEUARX/q4PzbGt&#10;NicliVrf3gjCXQ4z8w0znXemEQ9yvrasIB0lIIgLq2suFRwPq+EfCB+QNTaWScGLPMxnvZ8p5to+&#10;eUePfShFhLDPUUEVQptL6YuKDPqRbYmjd7HOYIjSlVI7fEa4aWSWJGNpsOa4UGFLy4qK2/5uFJz9&#10;ub66Zkt20RanMllnv26zVmrQ7xYTEIG68B/+tjdaQZZmKXzex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cbIwgAAAN0AAAAPAAAAAAAAAAAAAAAAAJgCAABkcnMvZG93&#10;bnJldi54bWxQSwUGAAAAAAQABAD1AAAAhwMAAAAA&#10;" path="m,l,12,5,25r8,10l25,42r,-12l20,17,13,7,,xe" fillcolor="#f3be00" stroked="f">
            <v:path arrowok="t" o:connecttype="custom" o:connectlocs="0,0;0,7620;3175,15875;8255,22225;15875,26670;15875,19050;12700,10795;8255,4445;0,0" o:connectangles="0,0,0,0,0,0,0,0,0"/>
          </v:shape>
          <v:shape id="Freeform 2124" o:spid="_x0000_s3148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OIMUA&#10;AADdAAAADwAAAGRycy9kb3ducmV2LnhtbESPQWsCMRSE7wX/Q3iCt5o1WC1bo4hQ6kWkVorH5+Z1&#10;d3HzsiTRXf99IxR6HGbmG2ax6m0jbuRD7VjDZJyBIC6cqbnUcPx6f34FESKywcYxabhTgNVy8LTA&#10;3LiOP+l2iKVIEA45aqhibHMpQ1GRxTB2LXHyfpy3GJP0pTQeuwS3jVRZNpMWa04LFba0qai4HK5W&#10;w1R9dN9qtr8bebq+0MWed2rutR4N+/UbiEh9/A//tbdGg5ooBY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s4gxQAAAN0AAAAPAAAAAAAAAAAAAAAAAJgCAABkcnMv&#10;ZG93bnJldi54bWxQSwUGAAAAAAQABAD1AAAAigMAAAAA&#10;" path="m,l,12,5,25r8,10l25,42r,-12l20,17,13,7,,e" filled="f" strokecolor="#e77817" strokeweight="0">
            <v:path arrowok="t" o:connecttype="custom" o:connectlocs="0,0;0,7620;3175,15875;8255,22225;15875,26670;15875,19050;12700,10795;8255,4445;0,0" o:connectangles="0,0,0,0,0,0,0,0,0"/>
          </v:shape>
          <v:shape id="Freeform 2125" o:spid="_x0000_s3149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9IacYA&#10;AADdAAAADwAAAGRycy9kb3ducmV2LnhtbESPQWvCQBSE7wX/w/IEb3VjpKJpNiKBFin0UG0Vb4/s&#10;axLMvg3Z1cR/7xYKHoeZ+YZJ14NpxJU6V1tWMJtGIIgLq2suFXzv356XIJxH1thYJgU3crDORk8p&#10;Jtr2/EXXnS9FgLBLUEHlfZtI6YqKDLqpbYmD92s7gz7IrpS6wz7ATSPjKFpIgzWHhQpbyisqzruL&#10;UWCKVRMtTv3nMT/lLwfW7z8ffFBqMh42ryA8Df4R/m9vtYJ4Fs/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9IacYAAADdAAAADwAAAAAAAAAAAAAAAACYAgAAZHJz&#10;L2Rvd25yZXYueG1sUEsFBgAAAAAEAAQA9QAAAIsDAAAAAA==&#10;" path="m40,45l,,40,45xe" fillcolor="#f3be00" stroked="f">
            <v:path arrowok="t" o:connecttype="custom" o:connectlocs="25400,28575;0,0;25400,28575" o:connectangles="0,0,0"/>
          </v:shape>
          <v:shape id="Freeform 2126" o:spid="_x0000_s3150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/JiscA&#10;AADdAAAADwAAAGRycy9kb3ducmV2LnhtbESPT2vCQBTE74V+h+UVvIjZGP9QU1cRoaDtqVGw3h7Z&#10;1yRt9m3IbmP89l1B6HGYmd8wy3VvatFR6yrLCsZRDII4t7riQsHx8Dp6BuE8ssbaMim4koP16vFh&#10;iam2F/6gLvOFCBB2KSoovW9SKV1ekkEX2YY4eF+2NeiDbAupW7wEuKllEsdzabDisFBiQ9uS8p/s&#10;1yjIqtO71RPuPvf+jM3iG2eb4ZtSg6d+8wLCU+//w/f2TitIxskU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PyYrHAAAA3QAAAA8AAAAAAAAAAAAAAAAAmAIAAGRy&#10;cy9kb3ducmV2LnhtbFBLBQYAAAAABAAEAPUAAACMAwAAAAA=&#10;" path="m40,45l,,40,45xe" filled="f" strokecolor="#e77817" strokeweight="0">
            <v:path arrowok="t" o:connecttype="custom" o:connectlocs="25400,28575;0,0;25400,28575" o:connectangles="0,0,0"/>
          </v:shape>
          <v:shape id="Freeform 2127" o:spid="_x0000_s3151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iXcMA&#10;AADdAAAADwAAAGRycy9kb3ducmV2LnhtbESPT4vCMBTE74LfITzBm6YtKEs1igiCx/UfXp/Ns602&#10;LyXJavXTm4WFPQ4z8xtmvuxMIx7kfG1ZQTpOQBAXVtdcKjgeNqMvED4ga2wsk4IXeVgu+r055to+&#10;eUePfShFhLDPUUEVQptL6YuKDPqxbYmjd7XOYIjSlVI7fEa4aWSWJFNpsOa4UGFL64qK+/7HKDjv&#10;6Hy9nLLtLX1/t8n95Kb6eFFqOOhWMxCBuvAf/mtvtYIszSbw+yY+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+iXcMAAADdAAAADwAAAAAAAAAAAAAAAACYAgAAZHJzL2Rv&#10;d25yZXYueG1sUEsFBgAAAAAEAAQA9QAAAIgDAAAAAA==&#10;" path="m,l3,13,5,25r8,10l25,43r,-13l20,18,18,13,13,8,8,3,,xe" fillcolor="#f3be00" stroked="f">
            <v:path arrowok="t" o:connecttype="custom" o:connectlocs="0,0;1905,8255;3175,15875;8255,22225;15875,27305;15875,19050;12700,11430;11430,8255;8255,5080;5080,1905;0,0" o:connectangles="0,0,0,0,0,0,0,0,0,0,0"/>
          </v:shape>
          <v:shape id="Freeform 2128" o:spid="_x0000_s3152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xMYA&#10;AADdAAAADwAAAGRycy9kb3ducmV2LnhtbESPQWvCQBSE7wX/w/KE3urGtISQugkiaFtvxkqvj+wz&#10;iWbfhuzWxH/fLRR6HGbmG2ZVTKYTNxpca1nBchGBIK6sbrlW8HncPqUgnEfW2FkmBXdyUOSzhxVm&#10;2o58oFvpaxEg7DJU0HjfZ1K6qiGDbmF74uCd7WDQBznUUg84BrjpZBxFiTTYclhosKdNQ9W1/DYK&#10;uvvLuKtOaXrdf1ze/PE5OR2+9ko9zqf1KwhPk/8P/7XftYJ4GSfw+yY8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lexMYAAADdAAAADwAAAAAAAAAAAAAAAACYAgAAZHJz&#10;L2Rvd25yZXYueG1sUEsFBgAAAAAEAAQA9QAAAIsDAAAAAA==&#10;" path="m,l3,13,5,25r8,10l25,43r,-13l20,18,18,13,13,8,8,3,,xe" filled="f" strokecolor="#e77817" strokeweight="0">
            <v:path arrowok="t" o:connecttype="custom" o:connectlocs="0,0;1905,8255;3175,15875;8255,22225;15875,27305;15875,19050;12700,11430;11430,8255;8255,5080;5080,1905;0,0" o:connectangles="0,0,0,0,0,0,0,0,0,0,0"/>
          </v:shape>
          <v:shape id="Freeform 2129" o:spid="_x0000_s3153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JJ8gA&#10;AADdAAAADwAAAGRycy9kb3ducmV2LnhtbESPQUvDQBSE74L/YXlCL9JuEkRLzKaokFJ6sWlFr8/s&#10;Mwlm36bZbZv6611B6HGYmW+YbDGaThxpcK1lBfEsAkFcWd1yreBtV0znIJxH1thZJgVncrDIr68y&#10;TLU9cUnHra9FgLBLUUHjfZ9K6aqGDLqZ7YmD92UHgz7IoZZ6wFOAm04mUXQvDbYcFhrs6aWh6nt7&#10;MApui82neV2V+/j5rizsR2XWy593pSY349MjCE+jv4T/2yutIImTB/h7E56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h0knyAAAAN0AAAAPAAAAAAAAAAAAAAAAAJgCAABk&#10;cnMvZG93bnJldi54bWxQSwUGAAAAAAQABAD1AAAAjQMAAAAA&#10;" path="m37,44l,,37,44xe" fillcolor="#f3be00" stroked="f">
            <v:path arrowok="t" o:connecttype="custom" o:connectlocs="23495,27940;0,0;23495,27940" o:connectangles="0,0,0"/>
          </v:shape>
          <v:shape id="Freeform 2130" o:spid="_x0000_s3154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ON8EA&#10;AADdAAAADwAAAGRycy9kb3ducmV2LnhtbERPyWrDMBC9B/oPYgq5JXJsKMWNEtJCaW9xFuh1Io0X&#10;Yo2MpDrO30eHQo+Pt6+3k+3FSD50jhWslhkIYu1Mx42C8+lz8QoiRGSDvWNScKcA283TbI2lcTc+&#10;0HiMjUghHEpU0MY4lFIG3ZLFsHQDceJq5y3GBH0jjcdbCre9zLPsRVrsODW0ONBHS/p6/LUK3sef&#10;iy52hav33tXefNlDVVml5s/T7g1EpCn+i//c30ZBvsrT3PQmP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uDjfBAAAA3QAAAA8AAAAAAAAAAAAAAAAAmAIAAGRycy9kb3du&#10;cmV2LnhtbFBLBQYAAAAABAAEAPUAAACGAwAAAAA=&#10;" path="m37,44l,,37,44xe" filled="f" strokecolor="#e77817" strokeweight="0">
            <v:path arrowok="t" o:connecttype="custom" o:connectlocs="23495,27940;0,0;23495,27940" o:connectangles="0,0,0"/>
          </v:shape>
          <v:shape id="Freeform 2131" o:spid="_x0000_s3155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4MUA&#10;AADdAAAADwAAAGRycy9kb3ducmV2LnhtbESPUWvCQBCE3wv9D8cKfasXA4pJPUUKBUFKq7X0dcmt&#10;STS3l2avGv99TxB8HGbmG2a26F2jTtRJ7dnAaJiAIi68rbk0sPt6e56CkoBssfFMBi4ksJg/Psww&#10;t/7MGzptQ6kihCVHA1UIba61FBU5lKFviaO3953DEGVXatvhOcJdo9MkmWiHNceFClt6rag4bv+c&#10;gY/dMZPD76dr1tlm9T6eyo98izFPg375AipQH+7hW3tlDaSjNIPrm/gE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GbgxQAAAN0AAAAPAAAAAAAAAAAAAAAAAJgCAABkcnMv&#10;ZG93bnJldi54bWxQSwUGAAAAAAQABAD1AAAAigMAAAAA&#10;" path="m,l,15,4,27r8,10l22,45r,-13l19,20,17,15,12,7,7,2,,xe" fillcolor="#f3be00" stroked="f">
            <v:path arrowok="t" o:connecttype="custom" o:connectlocs="0,0;0,9525;2540,17145;7620,23495;13970,28575;13970,20320;12065,12700;10795,9525;7620,4445;4445,1270;0,0" o:connectangles="0,0,0,0,0,0,0,0,0,0,0"/>
          </v:shape>
          <v:shape id="Freeform 2132" o:spid="_x0000_s3156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secEA&#10;AADdAAAADwAAAGRycy9kb3ducmV2LnhtbERPTYvCMBC9L/gfwgheRKe6sEg1igqCHoRVd+9DM7bV&#10;ZlKaaOu/N4eFPT7e92LV2Uo9ufGlEw2TcQKKJXOmlFzDz2U3moHygcRQ5YQ1vNjDatn7WFBqXCsn&#10;fp5DrmKI+JQ0FCHUKaLPCrbkx65midzVNZZChE2OpqE2htsKp0nyhZZKiQ0F1bwtOLufH1bD7XHh&#10;b2xvm8NwiKcOX3j8lavWg363noMK3IV/8Z97bzRMJ59xf3wTnw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FbHnBAAAA3QAAAA8AAAAAAAAAAAAAAAAAmAIAAGRycy9kb3du&#10;cmV2LnhtbFBLBQYAAAAABAAEAPUAAACGAwAAAAA=&#10;" path="m,l,15,4,27r8,10l22,45r,-13l19,20,17,15,12,7,7,2,,xe" filled="f" strokecolor="#e77817" strokeweight="0">
            <v:path arrowok="t" o:connecttype="custom" o:connectlocs="0,0;0,9525;2540,17145;7620,23495;13970,28575;13970,20320;12065,12700;10795,9525;7620,4445;4445,1270;0,0" o:connectangles="0,0,0,0,0,0,0,0,0,0,0"/>
          </v:shape>
          <v:shape id="Freeform 2133" o:spid="_x0000_s3157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R88YA&#10;AADdAAAADwAAAGRycy9kb3ducmV2LnhtbESPQWvCQBSE7wX/w/IEb3UTpUWiq8SI0ksPjT30+Mg+&#10;k2D2bciuMebXu4VCj8PMfMNsdoNpRE+dqy0riOcRCOLC6ppLBd/n4+sKhPPIGhvLpOBBDnbbycsG&#10;E23v/EV97ksRIOwSVFB53yZSuqIig25uW+LgXWxn0AfZlVJ3eA9w08hFFL1LgzWHhQpbyioqrvnN&#10;KEjP+i0ds1V82PenMf+040+2PCg1mw7pGoSnwf+H/9ofWsEiXsbw+yY8Ab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iR88YAAADdAAAADwAAAAAAAAAAAAAAAACYAgAAZHJz&#10;L2Rvd25yZXYueG1sUEsFBgAAAAAEAAQA9QAAAIsDAAAAAA==&#10;" path="m37,50l,,37,50xe" fillcolor="#f3be00" stroked="f">
            <v:path arrowok="t" o:connecttype="custom" o:connectlocs="23495,31750;0,0;23495,31750" o:connectangles="0,0,0"/>
          </v:shape>
          <v:shape id="Freeform 2134" o:spid="_x0000_s3158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a5cgA&#10;AADdAAAADwAAAGRycy9kb3ducmV2LnhtbESPQWvCQBSE7wX/w/IKvZS6MVJpo6tIW6kXQaMVvT2y&#10;r0kw+zZkN5r+e1cQehxm5htmMutMJc7UuNKygkE/AkGcWV1yrmC3Xby8gXAeWWNlmRT8kYPZtPcw&#10;wUTbC2/onPpcBAi7BBUU3teJlC4ryKDr25o4eL+2MeiDbHKpG7wEuKlkHEUjabDksFBgTR8FZae0&#10;NQr26/Xz1/awWP2cjp9Z+163r9+7Vqmnx24+BuGp8//he3upFcSDYQy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HlrlyAAAAN0AAAAPAAAAAAAAAAAAAAAAAJgCAABk&#10;cnMvZG93bnJldi54bWxQSwUGAAAAAAQABAD1AAAAjQMAAAAA&#10;" path="m37,50l,,37,50xe" filled="f" strokecolor="#e77817" strokeweight="0">
            <v:path arrowok="t" o:connecttype="custom" o:connectlocs="23495,31750;0,0;23495,31750" o:connectangles="0,0,0"/>
          </v:shape>
          <v:shape id="Freeform 2135" o:spid="_x0000_s3159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188YA&#10;AADdAAAADwAAAGRycy9kb3ducmV2LnhtbESPQWvCQBSE74X+h+UVvNVNFKREN6HYKnoKTdr7I/tM&#10;0mbfptlVo7++WxA8DjPzDbPKRtOJEw2utawgnkYgiCurW64VfJab5xcQziNr7CyTggs5yNLHhxUm&#10;2p75g06Fr0WAsEtQQeN9n0jpqoYMuqntiYN3sINBH+RQSz3gOcBNJ2dRtJAGWw4LDfa0bqj6KY5G&#10;wXtRbaP8+7eM6/xtXMft13Wfb5SaPI2vSxCeRn8P39o7rWAWz+fw/y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v188YAAADdAAAADwAAAAAAAAAAAAAAAACYAgAAZHJz&#10;L2Rvd25yZXYueG1sUEsFBgAAAAAEAAQA9QAAAIsDAAAAAA==&#10;" path="m,l,15,2,27r8,10l20,45r,-10l17,20,15,15,10,7,5,5,,xe" fillcolor="#f3be00" stroked="f">
            <v:path arrowok="t" o:connecttype="custom" o:connectlocs="0,0;0,9525;1270,17145;6350,23495;12700,28575;12700,22225;10795,12700;9525,9525;6350,4445;3175,3175;0,0" o:connectangles="0,0,0,0,0,0,0,0,0,0,0"/>
          </v:shape>
          <v:shape id="Freeform 2136" o:spid="_x0000_s3160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FnMcA&#10;AADdAAAADwAAAGRycy9kb3ducmV2LnhtbESPQWvCQBSE74X+h+UVems2iVZK6hpKQdJLQY0Ve3tk&#10;n0kw+zZktxr/vSsUPA4z8w0zz0fTiRMNrrWsIIliEMSV1S3XCrbl8uUNhPPIGjvLpOBCDvLF48Mc&#10;M23PvKbTxtciQNhlqKDxvs+kdFVDBl1ke+LgHexg0Ac51FIPeA5w08k0jmfSYMthocGePhuqjps/&#10;o+D7MimWPv193bc/cVeUNe9W00Kp56fx4x2Ep9Hfw//tL60gTSZT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hxZzHAAAA3QAAAA8AAAAAAAAAAAAAAAAAmAIAAGRy&#10;cy9kb3ducmV2LnhtbFBLBQYAAAAABAAEAPUAAACMAwAAAAA=&#10;" path="m,l,15,2,27r8,10l20,45r,-10l17,20,15,15,10,7,5,5,,xe" filled="f" strokecolor="#e77817" strokeweight="0">
            <v:path arrowok="t" o:connecttype="custom" o:connectlocs="0,0;0,9525;1270,17145;6350,23495;12700,28575;12700,22225;10795,12700;9525,9525;6350,4445;3175,3175;0,0" o:connectangles="0,0,0,0,0,0,0,0,0,0,0"/>
          </v:shape>
          <v:shape id="Freeform 2137" o:spid="_x0000_s3161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YVscA&#10;AADdAAAADwAAAGRycy9kb3ducmV2LnhtbESPQWvCQBSE7wX/w/KEXopuNCoSXaUUpD1UoVHE4yP7&#10;TILZt2l2NfHfdwWhx2FmvmGW685U4kaNKy0rGA0jEMSZ1SXnCg77zWAOwnlkjZVlUnAnB+tV72WJ&#10;ibYt/9At9bkIEHYJKii8rxMpXVaQQTe0NXHwzrYx6INscqkbbAPcVHIcRTNpsOSwUGBNHwVll/Rq&#10;FLSb+3Vr47fjZHaKDrvpb9yW359Kvfa79wUIT53/Dz/bX1rBeBRP4fE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X2FbHAAAA3QAAAA8AAAAAAAAAAAAAAAAAmAIAAGRy&#10;cy9kb3ducmV2LnhtbFBLBQYAAAAABAAEAPUAAACMAwAAAAA=&#10;" path="m38,50l,,38,50xe" fillcolor="#f3be00" stroked="f">
            <v:path arrowok="t" o:connecttype="custom" o:connectlocs="24130,31750;0,0;24130,31750" o:connectangles="0,0,0"/>
          </v:shape>
          <v:shape id="Freeform 2138" o:spid="_x0000_s3162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ynsYA&#10;AADdAAAADwAAAGRycy9kb3ducmV2LnhtbESPQWvCQBSE74L/YXlCL1I3RlBJXUUCQk/WqlB6e2Sf&#10;STD7Nu6umv57Vyh4HGbmG2ax6kwjbuR8bVnBeJSAIC6srrlUcDxs3ucgfEDW2FgmBX/kYbXs9xaY&#10;aXvnb7rtQykihH2GCqoQ2kxKX1Rk0I9sSxy9k3UGQ5SulNrhPcJNI9MkmUqDNceFClvKKyrO+6tR&#10;UCRd8PWX+/25pPPNLL8Ot/luq9TboFt/gAjUhVf4v/2pFaTjyRS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OynsYAAADdAAAADwAAAAAAAAAAAAAAAACYAgAAZHJz&#10;L2Rvd25yZXYueG1sUEsFBgAAAAAEAAQA9QAAAIsDAAAAAA==&#10;" path="m38,50l,,38,50xe" filled="f" strokecolor="#e77817" strokeweight="0">
            <v:path arrowok="t" o:connecttype="custom" o:connectlocs="24130,31750;0,0;24130,31750" o:connectangles="0,0,0"/>
          </v:shape>
          <v:shape id="Freeform 2139" o:spid="_x0000_s3163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7TcYA&#10;AADdAAAADwAAAGRycy9kb3ducmV2LnhtbESPT2vCQBTE74LfYXlCL6KbRPxDdBUtCKX0YvTi7ZF9&#10;JsHs25DdxtRP3y0UPA4z8xtms+tNLTpqXWVZQTyNQBDnVldcKLicj5MVCOeRNdaWScEPOdhth4MN&#10;pto++ERd5gsRIOxSVFB636RSurwkg25qG+Lg3Wxr0AfZFlK3+AhwU8skihbSYMVhocSG3kvK79m3&#10;UXD9Oprsc57IZPZ03e0w1vFz6ZV6G/X7NQhPvX+F/9sfWkESz5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e7TcYAAADdAAAADwAAAAAAAAAAAAAAAACYAgAAZHJz&#10;L2Rvd25yZXYueG1sUEsFBgAAAAAEAAQA9QAAAIsDAAAAAA==&#10;" path="m3,l,8r,7l,23r3,4l8,32r5,5l20,42r8,5l28,35,23,23,15,10,3,xe" fillcolor="#f3be00" stroked="f">
            <v:path arrowok="t" o:connecttype="custom" o:connectlocs="1905,0;0,5080;0,9525;0,14605;1905,17145;5080,20320;8255,23495;12700,26670;17780,29845;17780,22225;14605,14605;9525,6350;1905,0" o:connectangles="0,0,0,0,0,0,0,0,0,0,0,0,0"/>
          </v:shape>
          <v:shape id="Freeform 2140" o:spid="_x0000_s3164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QQMMA&#10;AADdAAAADwAAAGRycy9kb3ducmV2LnhtbERPz2vCMBS+D/Y/hCd4GZpWYUg1igxEd3LVHXZ8Js+2&#10;2LyUJGrnX28Ogx0/vt+LVW9bcSMfGscK8nEGglg703Cl4Pu4Gc1AhIhssHVMCn4pwGr5+rLAwrg7&#10;l3Q7xEqkEA4FKqhj7Aopg67JYhi7jjhxZ+ctxgR9JY3Hewq3rZxk2bu02HBqqLGjj5r05XC1Ck7T&#10;cnv218fnPv/aGb19e/yU+qjUcNCv5yAi9fFf/OfeGQWTfJrmpj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zQQMMAAADdAAAADwAAAAAAAAAAAAAAAACYAgAAZHJzL2Rv&#10;d25yZXYueG1sUEsFBgAAAAAEAAQA9QAAAIgDAAAAAA==&#10;" path="m3,l,8r,7l,23r3,4l8,32r5,5l20,42r8,5l28,35,23,23,15,10,3,e" filled="f" strokecolor="#e77817" strokeweight="0">
            <v:path arrowok="t" o:connecttype="custom" o:connectlocs="1905,0;0,5080;0,9525;0,14605;1905,17145;5080,20320;8255,23495;12700,26670;17780,29845;17780,22225;14605,14605;9525,6350;1905,0" o:connectangles="0,0,0,0,0,0,0,0,0,0,0,0,0"/>
          </v:shape>
          <v:shape id="Freeform 2141" o:spid="_x0000_s3165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e8ccA&#10;AADdAAAADwAAAGRycy9kb3ducmV2LnhtbESPQWvCQBSE74X+h+UVvBTdJILU1FXSguBBCk1be31k&#10;X5PQ7NuQXc3qr3cLBY/DzHzDrDbBdOJEg2stK0hnCQjiyuqWawWfH9vpEwjnkTV2lknBmRxs1vd3&#10;K8y1HfmdTqWvRYSwy1FB432fS+mqhgy6me2Jo/djB4M+yqGWesAxwk0nsyRZSIMtx4UGe3ptqPot&#10;j0ZBuX/5vqRvFB4Xh9Z9LbPiEsZCqclDKJ5BeAr+Fv5v77SCLJ0v4e9Nf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TXvHHAAAA3QAAAA8AAAAAAAAAAAAAAAAAmAIAAGRy&#10;cy9kb3ducmV2LnhtbFBLBQYAAAAABAAEAPUAAACMAwAAAAA=&#10;" path="m43,42l,,43,42xe" fillcolor="#f3be00" stroked="f">
            <v:path arrowok="t" o:connecttype="custom" o:connectlocs="27305,26670;0,0;27305,26670" o:connectangles="0,0,0"/>
          </v:shape>
          <v:shape id="Freeform 2142" o:spid="_x0000_s3166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J6cEA&#10;AADdAAAADwAAAGRycy9kb3ducmV2LnhtbERPz2vCMBS+C/sfwhvsIjOtDJHOtMhEqsyL3XZ/JG9t&#10;WfNSkkzrf28Ogx0/vt+barKDuJAPvWMF+SIDQayd6blV8Pmxf16DCBHZ4OCYFNwoQFU+zDZYGHfl&#10;M12a2IoUwqFABV2MYyFl0B1ZDAs3Eifu23mLMUHfSuPxmsLtIJdZtpIWe04NHY701pH+aX6tgq93&#10;O5cnvduiD/po67zWjayVenqctq8gIk3xX/znPhgFy/wl7U9v0hO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qSenBAAAA3QAAAA8AAAAAAAAAAAAAAAAAmAIAAGRycy9kb3du&#10;cmV2LnhtbFBLBQYAAAAABAAEAPUAAACGAwAAAAA=&#10;" path="m43,42l,,43,42xe" filled="f" strokecolor="#e77817" strokeweight="0">
            <v:path arrowok="t" o:connecttype="custom" o:connectlocs="27305,26670;0,0;27305,26670" o:connectangles="0,0,0"/>
          </v:shape>
          <v:shape id="Freeform 2143" o:spid="_x0000_s3167" style="position:absolute;left:3568;top:6953;width:32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v98UA&#10;AADdAAAADwAAAGRycy9kb3ducmV2LnhtbESPQWsCMRSE7wX/Q3iCt5qsLG1ZjaJCUWgvtSJ4e2ye&#10;u4ublyVJdf33piB4HGbmG2a26G0rLuRD41hDNlYgiEtnGq407H8/Xz9AhIhssHVMGm4UYDEfvMyw&#10;MO7KP3TZxUokCIcCNdQxdoWUoazJYhi7jjh5J+ctxiR9JY3Ha4LbVk6UepMWG04LNXa0rqk87/6s&#10;BrVC9/6df219dTieunPOy1xttB4N++UURKQ+PsOP9tZomGR5Bv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q/3xQAAAN0AAAAPAAAAAAAAAAAAAAAAAJgCAABkcnMv&#10;ZG93bnJldi54bWxQSwUGAAAAAAQABAD1AAAAigMAAAAA&#10;" path="m5,l2,,,,2,3r,2l5,3,5,xe" fillcolor="#e15520" stroked="f">
            <v:path arrowok="t" o:connecttype="custom" o:connectlocs="3175,0;1270,0;0,0;1270,1905;1270,3175;3175,1905;3175,0" o:connectangles="0,0,0,0,0,0,0"/>
          </v:shape>
          <v:shape id="Freeform 2144" o:spid="_x0000_s3168" style="position:absolute;left:2159;top:6953;width:1441;height:222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INMUA&#10;AADdAAAADwAAAGRycy9kb3ducmV2LnhtbESPQWvCQBSE70L/w/IK3urGWIpEVxExEG+tLS3entln&#10;Nph9G7JrjP++Wyh4HGbmG2a5Hmwjeup87VjBdJKAIC6drrlS8PWZv8xB+ICssXFMCu7kYb16Gi0x&#10;0+7GH9QfQiUihH2GCkwIbSalLw1Z9BPXEkfv7DqLIcqukrrDW4TbRqZJ8iYt1hwXDLa0NVReDler&#10;oD/tyJzf50X+LQs/+7nuL7k7KjV+HjYLEIGG8Aj/twutIJ2+p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8g0xQAAAN0AAAAPAAAAAAAAAAAAAAAAAJgCAABkcnMv&#10;ZG93bnJldi54bWxQSwUGAAAAAAQABAD1AAAAigMAAAAA&#10;" path="m227,3l224,r-2,l219,r3,3l222,5r2,l227,3xm3,35l,33r3,2xe" fillcolor="#e15820" stroked="f">
            <v:path arrowok="t" o:connecttype="custom" o:connectlocs="144145,1905;142240,0;140970,0;139065,0;140970,1905;140970,3175;142240,3175;144145,1905;1905,22225;0,20955;1905,22225;1905,22225" o:connectangles="0,0,0,0,0,0,0,0,0,0,0,0"/>
            <o:lock v:ext="edit" verticies="t"/>
          </v:shape>
          <v:shape id="Freeform 2145" o:spid="_x0000_s3169" style="position:absolute;left:2159;top:6953;width:1422;height:222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QpMUA&#10;AADdAAAADwAAAGRycy9kb3ducmV2LnhtbESPT2vCQBTE70K/w/IK3nSjKVJS11AEIXqLEXt9zb7m&#10;T7Nv0+yq8dt3CwWPw8z8hlmno+nElQbXWFawmEcgiEurG64UnIrd7BWE88gaO8uk4E4O0s3TZI2J&#10;tjfO6Xr0lQgQdgkqqL3vEyldWZNBN7c9cfC+7GDQBzlUUg94C3DTyWUUraTBhsNCjT1tayq/jxej&#10;4KMviv0PUxu3522efWb5IfajUtPn8f0NhKfRP8L/7UwrWC5eYvh7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1CkxQAAAN0AAAAPAAAAAAAAAAAAAAAAAJgCAABkcnMv&#10;ZG93bnJldi54bWxQSwUGAAAAAAQABAD1AAAAigMAAAAA&#10;" path="m224,5r,-2l222,r-3,l217,3r2,2l219,8r3,l224,5xm5,35r-2,l,33r5,2xe" fillcolor="#e25b20" stroked="f">
            <v:path arrowok="t" o:connecttype="custom" o:connectlocs="142240,3175;142240,1905;140970,0;139065,0;137795,1905;139065,3175;139065,5080;140970,5080;142240,3175;3175,22225;1905,22225;0,20955;3175,22225;3175,22225" o:connectangles="0,0,0,0,0,0,0,0,0,0,0,0,0,0"/>
            <o:lock v:ext="edit" verticies="t"/>
          </v:shape>
          <v:shape id="Freeform 2146" o:spid="_x0000_s3170" style="position:absolute;left:2178;top:6953;width:1390;height:241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RsMYA&#10;AADdAAAADwAAAGRycy9kb3ducmV2LnhtbESP0WrCQBRE34X+w3ILvkjdGENbo6uUgiIULE37AZfs&#10;NRuavZtmVxP/3hUKPg4zc4ZZbQbbiDN1vnasYDZNQBCXTtdcKfj53j69gvABWWPjmBRcyMNm/TBa&#10;Ya5dz190LkIlIoR9jgpMCG0upS8NWfRT1xJH7+g6iyHKrpK6wz7CbSPTJHmWFmuOCwZbejdU/hYn&#10;q+CIWYpmvvvoJ5/Fgv705EVfDkqNH4e3JYhAQ7iH/9t7rSCdZRnc3s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bRsMYAAADdAAAADwAAAAAAAAAAAAAAAACYAgAAZHJz&#10;L2Rvd25yZXYueG1sUEsFBgAAAAAEAAQA9QAAAIsDAAAAAA==&#10;" path="m219,5r,-2l216,r-2,3l211,3r3,5l216,13r,-3l219,5xm,35r,l5,38r,-3l2,35,,35xe" fillcolor="#e25e20" stroked="f">
            <v:path arrowok="t" o:connecttype="custom" o:connectlocs="139065,3175;139065,1905;137160,0;135890,1905;133985,1905;135890,5080;137160,8255;137160,6350;139065,3175;0,22225;0,22225;3175,24130;3175,24130;3175,22225;1270,22225;0,22225" o:connectangles="0,0,0,0,0,0,0,0,0,0,0,0,0,0,0,0"/>
            <o:lock v:ext="edit" verticies="t"/>
          </v:shape>
          <v:shape id="Freeform 2147" o:spid="_x0000_s3171" style="position:absolute;left:2190;top:6972;width:1359;height:235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hzcUA&#10;AADdAAAADwAAAGRycy9kb3ducmV2LnhtbESPQYvCMBSE74L/ITzBm6aVXZFqKiK7i+BhUSt4fDTP&#10;trR5KU3U+u/NwoLHYWa+YVbr3jTiTp2rLCuIpxEI4tzqigsF2el7sgDhPLLGxjIpeJKDdTocrDDR&#10;9sEHuh99IQKEXYIKSu/bREqXl2TQTW1LHLyr7Qz6ILtC6g4fAW4aOYuiuTRYcVgosaVtSXl9vBkF&#10;vz/1KW/22aW67WLTX7Lz/Ks4KzUe9ZslCE+9f4f/2zutYBZ/fMLfm/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iHNxQAAAN0AAAAPAAAAAAAAAAAAAAAAAJgCAABkcnMv&#10;ZG93bnJldi54bWxQSwUGAAAAAAQABAD1AAAAigMAAAAA&#10;" path="m214,5r,-3l212,r-3,l207,r2,5l212,12r,-2l214,5xm,32r,l5,37r,-2l5,32r-2,l,32xe" fillcolor="#e36221" stroked="f">
            <v:path arrowok="t" o:connecttype="custom" o:connectlocs="135890,3175;135890,1270;134620,0;132715,0;131445,0;132715,3175;134620,7620;134620,6350;135890,3175;0,20320;0,20320;3175,23495;3175,22225;3175,22225;3175,20320;1905,20320;0,20320" o:connectangles="0,0,0,0,0,0,0,0,0,0,0,0,0,0,0,0,0"/>
            <o:lock v:ext="edit" verticies="t"/>
          </v:shape>
          <v:shape id="Freeform 2148" o:spid="_x0000_s3172" style="position:absolute;left:2209;top:6972;width:1340;height:235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hscMA&#10;AADdAAAADwAAAGRycy9kb3ducmV2LnhtbESPT4vCMBTE74LfIbwFb5pWRd1uo0hhxZPgv/ujeduW&#10;Ni+lyWr99kYQPA4z8xsm3fSmETfqXGVZQTyJQBDnVldcKLicf8crEM4ja2wsk4IHOdish4MUE23v&#10;fKTbyRciQNglqKD0vk2kdHlJBt3EtsTB+7OdQR9kV0jd4T3ATSOnUbSQBisOCyW2lJWU16d/owB3&#10;cX7IlqvaZbPDjr/jaxNdrkqNvvrtDwhPvf+E3+29VjCN5wt4vQ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RhscMAAADdAAAADwAAAAAAAAAAAAAAAACYAgAAZHJzL2Rv&#10;d25yZXYueG1sUEsFBgAAAAAEAAQA9QAAAIgDAAAAAA==&#10;" path="m211,10l209,5,206,r-2,l201,r3,7l206,17r3,-5l211,10xm,32r,3l5,37r,-2l5,32r-3,l,32xe" fillcolor="#e46521" stroked="f">
            <v:path arrowok="t" o:connecttype="custom" o:connectlocs="133985,6350;132715,3175;130810,0;129540,0;127635,0;129540,4445;130810,10795;132715,7620;133985,6350;0,20320;0,22225;0,22225;3175,23495;3175,22225;3175,22225;3175,20320;1270,20320;0,20320" o:connectangles="0,0,0,0,0,0,0,0,0,0,0,0,0,0,0,0,0,0"/>
            <o:lock v:ext="edit" verticies="t"/>
          </v:shape>
          <v:shape id="Freeform 2149" o:spid="_x0000_s3173" style="position:absolute;left:2222;top:6972;width:1314;height:254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z4sYA&#10;AADdAAAADwAAAGRycy9kb3ducmV2LnhtbESPW2vCQBSE3wv+h+UIvhTdqPVC6iqlVPCteEHi2yF7&#10;mgSzZ8PuGtN/7wqFPg4z3wyz2nSmFi05X1lWMB4lIIhzqysuFJyO2+EShA/IGmvLpOCXPGzWvZcV&#10;ptreeU/tIRQilrBPUUEZQpNK6fOSDPqRbYij92OdwRClK6R2eI/lppaTJJlLgxXHhRIb+iwpvx5u&#10;RsHk1X1tzbm9zBacTHff0+xaZ5lSg3738Q4iUBf+w3/0Tkdu/LaA55v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5z4sYAAADdAAAADwAAAAAAAAAAAAAAAACYAgAAZHJz&#10;L2Rvd25yZXYueG1sUEsFBgAAAAAEAAQA9QAAAIsDAAAAAA==&#10;" path="m207,12l204,5,202,r-3,l197,r5,12l204,25r,-5l207,12xm,32r,3l,37r5,3l5,37r,-2l3,32,,32xe" fillcolor="#e46821" stroked="f">
            <v:path arrowok="t" o:connecttype="custom" o:connectlocs="131445,7620;129540,3175;128270,0;126365,0;125095,0;128270,7620;129540,15875;129540,12700;131445,7620;0,20320;0,22225;0,22225;0,23495;3175,25400;3175,23495;3175,22225;3175,22225;1905,20320;0,20320" o:connectangles="0,0,0,0,0,0,0,0,0,0,0,0,0,0,0,0,0,0,0"/>
            <o:lock v:ext="edit" verticies="t"/>
          </v:shape>
          <v:shape id="Freeform 2150" o:spid="_x0000_s3174" style="position:absolute;left:2241;top:6972;width:1276;height:254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SQ8MA&#10;AADdAAAADwAAAGRycy9kb3ducmV2LnhtbERPy4rCMBTdC/5DuII7TVvKIB2jiCD4GAZ8MdtLc207&#10;09yUJmr1681iwOXhvKfzztTiRq2rLCuIxxEI4tzqigsFp+NqNAHhPLLG2jIpeJCD+azfm2Km7Z33&#10;dDv4QoQQdhkqKL1vMildXpJBN7YNceAutjXoA2wLqVu8h3BTyySKPqTBikNDiQ0tS8r/Dlej4Gv9&#10;+N2Yxa57uvNPeo4v2zT53io1HHSLTxCeOv8W/7vXWkESp2FueBOe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uSQ8MAAADdAAAADwAAAAAAAAAAAAAAAACYAgAAZHJzL2Rv&#10;d25yZXYueG1sUEsFBgAAAAAEAAQA9QAAAIgDAAAAAA==&#10;" path="m201,17l199,7,196,r-2,l191,r5,17l199,35r,2l199,27r2,-10xm,32r,3l,37r5,3l5,37r,-2l2,35,,32xe" fillcolor="#e46b21" stroked="f">
            <v:path arrowok="t" o:connecttype="custom" o:connectlocs="127635,10795;126365,4445;124460,0;123190,0;121285,0;124460,10795;126365,22225;126365,22225;126365,23495;126365,17145;127635,10795;0,20320;0,22225;0,22225;0,23495;3175,25400;3175,23495;3175,22225;3175,22225;1270,22225;0,20320" o:connectangles="0,0,0,0,0,0,0,0,0,0,0,0,0,0,0,0,0,0,0,0,0"/>
            <o:lock v:ext="edit" verticies="t"/>
          </v:shape>
          <v:shape id="Freeform 2151" o:spid="_x0000_s3175" style="position:absolute;left:2254;top:6972;width:1263;height:298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47sUA&#10;AADdAAAADwAAAGRycy9kb3ducmV2LnhtbESPzWrDMBCE74G8g9hAb7Gc1JTGsRJCoFBoD62aQ46L&#10;tf5JrJWx1Nh5+6pQ6HGYmW+YYj/ZTtxo8K1jBaskBUFcOtNyreD09bJ8BuEDssHOMSm4k4f9bj4r&#10;MDdu5E+66VCLCGGfo4ImhD6X0pcNWfSJ64mjV7nBYohyqKUZcIxw28l1mj5Jiy3HhQZ7OjZUXvW3&#10;jZTs8qbNvXOPdSXT8eP9bLTOlHpYTIctiEBT+A//tV+NgvUq28D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bjuxQAAAN0AAAAPAAAAAAAAAAAAAAAAAJgCAABkcnMv&#10;ZG93bnJldi54bWxQSwUGAAAAAAQABAD1AAAAigMAAAAA&#10;" path="m199,25l197,12,192,r-3,l187,r5,17l194,35r,5l192,47r5,-10l199,25xm,35r,l,37r,3l5,42r,-5l5,35r-2,l,35xe" fillcolor="#e56f21" stroked="f">
            <v:path arrowok="t" o:connecttype="custom" o:connectlocs="126365,15875;125095,7620;121920,0;120015,0;118745,0;121920,10795;123190,22225;123190,25400;121920,29845;125095,23495;126365,15875;0,22225;0,22225;0,23495;0,25400;3175,26670;3175,23495;3175,22225;1905,22225;0,22225" o:connectangles="0,0,0,0,0,0,0,0,0,0,0,0,0,0,0,0,0,0,0,0"/>
            <o:lock v:ext="edit" verticies="t"/>
          </v:shape>
          <v:shape id="Freeform 2152" o:spid="_x0000_s3176" style="position:absolute;left:2273;top:6972;width:1232;height:330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778IA&#10;AADdAAAADwAAAGRycy9kb3ducmV2LnhtbERPTYvCMBC9L/gfwgh7W9MKu2g1ihaEuietIngbm7Et&#10;NpPSRK3/3hwW9vh43/NlbxrxoM7VlhXEowgEcWF1zaWC42HzNQHhPLLGxjIpeJGD5WLwMcdE2yfv&#10;6ZH7UoQQdgkqqLxvEyldUZFBN7ItceCutjPoA+xKqTt8hnDTyHEU/UiDNYeGCltKKypu+d0o0Lvs&#10;eGl/m32UntbpdBJn583WKvU57FczEJ56/y/+c2dawTj+Dvv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zvvwgAAAN0AAAAPAAAAAAAAAAAAAAAAAJgCAABkcnMvZG93&#10;bnJldi54bWxQSwUGAAAAAAQABAD1AAAAhwMAAAAA&#10;" path="m194,35l191,17,186,r-2,l181,r5,17l189,35r,10l186,52r5,-7l194,37r,-2xm,35r,l,37r,3l5,42r,-2l5,35r-3,l,35xe" fillcolor="#e57222" stroked="f">
            <v:path arrowok="t" o:connecttype="custom" o:connectlocs="123190,22225;121285,10795;118110,0;116840,0;114935,0;118110,10795;120015,22225;120015,28575;118110,33020;121285,28575;123190,23495;123190,22225;123190,22225;0,22225;0,22225;0,23495;0,25400;3175,26670;3175,25400;3175,22225;1270,22225;0,22225" o:connectangles="0,0,0,0,0,0,0,0,0,0,0,0,0,0,0,0,0,0,0,0,0,0"/>
            <o:lock v:ext="edit" verticies="t"/>
          </v:shape>
          <v:shape id="Freeform 2153" o:spid="_x0000_s3177" style="position:absolute;left:2286;top:6972;width:1200;height:362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2CccA&#10;AADdAAAADwAAAGRycy9kb3ducmV2LnhtbESPT2vCQBTE7wW/w/IEb3UTraLRVWxRaAUP2np/ZF/+&#10;aPZtyK4x7afvCoUeh5n5DbNcd6YSLTWutKwgHkYgiFOrS84VfH3unmcgnEfWWFkmBd/kYL3qPS0x&#10;0fbOR2pPPhcBwi5BBYX3dSKlSwsy6Ia2Jg5eZhuDPsgml7rBe4CbSo6iaCoNlhwWCqzpraD0eroZ&#10;BZfzXu8+zi8/ezyMp9n2sJm8znOlBv1uswDhqfP/4b/2u1YwiicxP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YNgnHAAAA3QAAAA8AAAAAAAAAAAAAAAAAmAIAAGRy&#10;cy9kb3ducmV2LnhtbFBLBQYAAAAABAAEAPUAAACMAwAAAAA=&#10;" path="m189,35l187,17,182,r-3,l177,r5,17l184,35r-2,10l182,57r2,-5l187,47r2,-7l189,35xm,35r,2l,42r5,3l5,40r,-5l3,35,,35xe" fillcolor="#e67523" stroked="f">
            <v:path arrowok="t" o:connecttype="custom" o:connectlocs="120015,22225;118745,10795;115570,0;113665,0;112395,0;115570,10795;116840,22225;115570,28575;115570,36195;116840,33020;118745,29845;120015,25400;120015,22225;0,22225;0,23495;0,26670;3175,28575;3175,25400;3175,22225;1905,22225;0,22225" o:connectangles="0,0,0,0,0,0,0,0,0,0,0,0,0,0,0,0,0,0,0,0,0"/>
            <o:lock v:ext="edit" verticies="t"/>
          </v:shape>
          <v:shape id="Freeform 2154" o:spid="_x0000_s3178" style="position:absolute;left:2305;top:6972;width:1168;height:381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ec8YA&#10;AADdAAAADwAAAGRycy9kb3ducmV2LnhtbESPX2vCMBTF3wW/Q7gD3zS1w+E6o6hMEJGBOvD10tw1&#10;Zc1NTaJ2+/TLYLDHw/nz48wWnW3EjXyoHSsYjzIQxKXTNVcK3k+b4RREiMgaG8ek4IsCLOb93gwL&#10;7e58oNsxViKNcChQgYmxLaQMpSGLYeRa4uR9OG8xJukrqT3e07htZJ5lT9JizYlgsKW1ofLzeLWJ&#10;uzs/v+6X28dv9+b2l3xlzjt/UGrw0C1fQETq4n/4r73VCvLxJIf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Nec8YAAADdAAAADwAAAAAAAAAAAAAAAACYAgAAZHJz&#10;L2Rvd25yZXYueG1sUEsFBgAAAAAEAAQA9QAAAIsDAAAAAA==&#10;" path="m184,35l181,17,176,r-2,l171,r5,17l179,35r-3,12l174,60r5,-3l181,52r3,-7l184,35xm,35r,5l,42r2,3l5,47r,-7l5,35r-3,l,35xe" fillcolor="#e67824" stroked="f">
            <v:path arrowok="t" o:connecttype="custom" o:connectlocs="116840,22225;114935,10795;111760,0;110490,0;108585,0;111760,10795;113665,22225;111760,29845;110490,38100;113665,36195;114935,33020;116840,28575;116840,22225;0,22225;0,25400;0,26670;1270,28575;3175,29845;3175,25400;3175,22225;1270,22225;0,22225" o:connectangles="0,0,0,0,0,0,0,0,0,0,0,0,0,0,0,0,0,0,0,0,0,0"/>
            <o:lock v:ext="edit" verticies="t"/>
          </v:shape>
          <v:shape id="Freeform 2155" o:spid="_x0000_s3179" style="position:absolute;left:2317;top:6972;width:1137;height:394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JF8cA&#10;AADdAAAADwAAAGRycy9kb3ducmV2LnhtbESPQWvCQBSE70L/w/KEXqRutFhLdCMlUNJLQVN76O2Z&#10;fSYh2bchu5r033cLgsdhZr5htrvRtOJKvastK1jMIxDEhdU1lwqOX+9PryCcR9bYWiYFv+RglzxM&#10;thhrO/CBrrkvRYCwi1FB5X0XS+mKigy6ue2Ig3e2vUEfZF9K3eMQ4KaVyyh6kQZrDgsVdpRWVDT5&#10;xSjI1+40ZJTpjNPZ5eez3KfN96DU43R824DwNPp7+Nb+0AqWi9Uz/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SRfHAAAA3QAAAA8AAAAAAAAAAAAAAAAAmAIAAGRy&#10;cy9kb3ducmV2LnhtbFBLBQYAAAAABAAEAPUAAACMAwAAAAA=&#10;" path="m179,35l177,17,172,r-3,l167,2r5,15l174,35r-2,12l169,62r3,-2l177,57r,-12l179,35xm,35r,5l,45r3,2l5,47r,-5l5,35r-2,l,35xe" fillcolor="#e77b25" stroked="f">
            <v:path arrowok="t" o:connecttype="custom" o:connectlocs="113665,22225;112395,10795;109220,0;107315,0;106045,1270;109220,10795;110490,22225;109220,29845;107315,39370;109220,38100;112395,36195;112395,28575;113665,22225;0,22225;0,25400;0,28575;1905,29845;3175,29845;3175,26670;3175,22225;1905,22225;0,22225" o:connectangles="0,0,0,0,0,0,0,0,0,0,0,0,0,0,0,0,0,0,0,0,0,0"/>
            <o:lock v:ext="edit" verticies="t"/>
          </v:shape>
          <v:shape id="Freeform 2156" o:spid="_x0000_s3180" style="position:absolute;left:2336;top:6972;width:1105;height:413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SocUA&#10;AADdAAAADwAAAGRycy9kb3ducmV2LnhtbESPQWvCQBSE74X+h+UJ3upGUZHoKlYQCqVF09DzI/vM&#10;BrNvY3Zr4r93C4LHYWa+YVab3tbiSq2vHCsYjxIQxIXTFZcK8p/92wKED8gaa8ek4EYeNuvXlxWm&#10;2nV8pGsWShEh7FNUYEJoUil9YciiH7mGOHon11oMUbal1C12EW5rOUmSubRYcVww2NDOUHHO/qyC&#10;9747mKS43L5/Pxf6Yr5yl83PSg0H/XYJIlAfnuFH+0MrmIxnU/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VKhxQAAAN0AAAAPAAAAAAAAAAAAAAAAAJgCAABkcnMv&#10;ZG93bnJldi54bWxQSwUGAAAAAAQABAD1AAAAigMAAAAA&#10;" path="m174,35l171,17,166,r-2,2l161,2r5,15l169,35r-3,15l164,65r2,-3l169,60r2,-13l174,35xm,35r,5l,47r2,l7,50,5,42r,-7l2,35,,35xe" fillcolor="#e77e26" stroked="f">
            <v:path arrowok="t" o:connecttype="custom" o:connectlocs="110490,22225;108585,10795;105410,0;104140,1270;102235,1270;105410,10795;107315,22225;105410,31750;104140,41275;105410,39370;107315,38100;108585,29845;110490,22225;0,22225;0,25400;0,29845;1270,29845;4445,31750;3175,26670;3175,22225;1270,22225;0,22225" o:connectangles="0,0,0,0,0,0,0,0,0,0,0,0,0,0,0,0,0,0,0,0,0,0"/>
            <o:lock v:ext="edit" verticies="t"/>
          </v:shape>
          <v:shape id="Freeform 2157" o:spid="_x0000_s3181" style="position:absolute;left:2349;top:6985;width:1073;height:400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IlccA&#10;AADdAAAADwAAAGRycy9kb3ducmV2LnhtbESPQWvCQBSE70L/w/IKvdVNQlPa1I2UgsaDCtUientk&#10;X5Ng9m3Irhr/vVsoeBxm5htmMh1MK87Uu8aygngcgSAurW64UvCznT2/gXAeWWNrmRRcycE0fxhN&#10;MNP2wt903vhKBAi7DBXU3neZlK6syaAb2444eL+2N+iD7Cupe7wEuGllEkWv0mDDYaHGjr5qKo+b&#10;k1Gwl6f3YrW7Hl7mRWmWR5OucXtQ6ulx+PwA4Wnw9/B/e6EVJHGawt+b8ARk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FSJXHAAAA3QAAAA8AAAAAAAAAAAAAAAAAmAIAAGRy&#10;cy9kb3ducmV2LnhtbFBLBQYAAAAABAAEAPUAAACMAwAAAAA=&#10;" path="m169,33l167,15,162,r-3,l157,r5,15l164,33r-2,15l157,63r2,l162,60r2,l167,45r2,-12xm,33r,7l,45r5,3l8,48,5,43r,-8l3,33,,33xe" fillcolor="#e78126" stroked="f">
            <v:path arrowok="t" o:connecttype="custom" o:connectlocs="107315,20955;106045,9525;102870,0;100965,0;99695,0;102870,9525;104140,20955;102870,30480;99695,40005;100965,40005;102870,38100;104140,38100;106045,28575;107315,20955;0,20955;0,25400;0,28575;3175,30480;5080,30480;3175,27305;3175,22225;1905,20955;0,20955" o:connectangles="0,0,0,0,0,0,0,0,0,0,0,0,0,0,0,0,0,0,0,0,0,0,0"/>
            <o:lock v:ext="edit" verticies="t"/>
          </v:shape>
          <v:shape id="Freeform 2158" o:spid="_x0000_s3182" style="position:absolute;left:2368;top:6985;width:1041;height:400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Xu8AA&#10;AADdAAAADwAAAGRycy9kb3ducmV2LnhtbESPT4vCMBTE7wt+h/AEb2tqQVmqUfyD4NUqeH00z6ba&#10;vJQkav32G2Fhj8PM/IZZrHrbiif50DhWMBlnIIgrpxuuFZxP++8fECEia2wdk4I3BVgtB18LLLR7&#10;8ZGeZaxFgnAoUIGJsSukDJUhi2HsOuLkXZ23GJP0tdQeXwluW5ln2UxabDgtGOxoa6i6lw+roN/e&#10;7nb9YZXmUqLPjzvabJQaDfv1HESkPv6H/9oHrSCfTGfweZOe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OXu8AAAADdAAAADwAAAAAAAAAAAAAAAACYAgAAZHJzL2Rvd25y&#10;ZXYueG1sUEsFBgAAAAAEAAQA9QAAAIUDAAAAAA==&#10;" path="m164,33l161,15,156,r-2,l151,r5,15l159,33r-3,15l151,63r5,l159,63r2,-15l164,33xm,33r,7l2,48r3,l7,50,5,43r,-8l2,35,,33xe" fillcolor="#e88427" stroked="f">
            <v:path arrowok="t" o:connecttype="custom" o:connectlocs="104140,20955;102235,9525;99060,0;97790,0;95885,0;99060,9525;100965,20955;99060,30480;95885,40005;99060,40005;100965,40005;102235,30480;104140,20955;0,20955;0,25400;1270,30480;3175,30480;4445,31750;3175,27305;3175,22225;1270,22225;0,20955" o:connectangles="0,0,0,0,0,0,0,0,0,0,0,0,0,0,0,0,0,0,0,0,0,0"/>
            <o:lock v:ext="edit" verticies="t"/>
          </v:shape>
          <v:shape id="Freeform 2159" o:spid="_x0000_s3183" style="position:absolute;left:2381;top:6985;width:1009;height:400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YNMgA&#10;AADdAAAADwAAAGRycy9kb3ducmV2LnhtbESPT2vCQBTE70K/w/IKvekmkVqbZiMiFi168Q+0vT2y&#10;r0kw+zZktxq/fVcQehxm5jdMNutNI87UudqygngUgSAurK65VHA8vA+nIJxH1thYJgVXcjDLHwYZ&#10;ptpeeEfnvS9FgLBLUUHlfZtK6YqKDLqRbYmD92M7gz7IrpS6w0uAm0YmUTSRBmsOCxW2tKioOO1/&#10;jYLt+tOPP5Jv677G13i1NZvX5Wqj1NNjP38D4an3/+F7e60VJPHzC9zehCc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EZg0yAAAAN0AAAAPAAAAAAAAAAAAAAAAAJgCAABk&#10;cnMvZG93bnJldi54bWxQSwUGAAAAAAQABAD1AAAAjQMAAAAA&#10;" path="m159,33l157,15,152,r-3,l147,r5,15l154,33r-2,15l147,63r5,l157,48r2,-15xm,35r,8l3,48r2,2l8,53,5,43r,-8l3,35,,35xe" fillcolor="#e98828" stroked="f">
            <v:path arrowok="t" o:connecttype="custom" o:connectlocs="100965,20955;99695,9525;96520,0;94615,0;93345,0;96520,9525;97790,20955;96520,30480;93345,40005;96520,40005;99695,30480;100965,20955;0,22225;0,27305;1905,30480;3175,31750;5080,33655;3175,27305;3175,22225;1905,22225;0,22225" o:connectangles="0,0,0,0,0,0,0,0,0,0,0,0,0,0,0,0,0,0,0,0,0"/>
            <o:lock v:ext="edit" verticies="t"/>
          </v:shape>
          <v:shape id="Freeform 2160" o:spid="_x0000_s3184" style="position:absolute;left:2400;top:6985;width:978;height:400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/z8MA&#10;AADdAAAADwAAAGRycy9kb3ducmV2LnhtbERPz2vCMBS+C/4P4Qm7aaqgSGeUTrbRg4J2O+z4aN7a&#10;YvNSklSrf705DHb8+H5vdoNpxZWcbywrmM8SEMSl1Q1XCr6/PqZrED4ga2wtk4I7edhtx6MNptre&#10;+EzXIlQihrBPUUEdQpdK6cuaDPqZ7Ygj92udwRChq6R2eIvhppWLJFlJgw3Hhho72tdUXoreKHjL&#10;s/x4Ojyy/lPvu5+le8e+uCj1MhmyVxCBhvAv/nPnWsFivoxz45v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w/z8MAAADdAAAADwAAAAAAAAAAAAAAAACYAgAAZHJzL2Rv&#10;d25yZXYueG1sUEsFBgAAAAAEAAQA9QAAAIgDAAAAAA==&#10;" path="m154,33l151,15,146,r-2,l141,r5,15l149,33r-3,15l141,63r5,l151,48r3,-15xm,35r,8l2,50r3,3l7,53,5,45,5,35r-3,l,35xe" fillcolor="#e98b2a" stroked="f">
            <v:path arrowok="t" o:connecttype="custom" o:connectlocs="97790,20955;95885,9525;92710,0;91440,0;89535,0;92710,9525;94615,20955;92710,30480;89535,40005;92710,40005;95885,30480;97790,20955;0,22225;0,27305;1270,31750;3175,33655;4445,33655;3175,28575;3175,22225;1270,22225;0,22225" o:connectangles="0,0,0,0,0,0,0,0,0,0,0,0,0,0,0,0,0,0,0,0,0"/>
            <o:lock v:ext="edit" verticies="t"/>
          </v:shape>
          <v:shape id="Freeform 2161" o:spid="_x0000_s3185" style="position:absolute;left:2413;top:6985;width:946;height:400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hPcYA&#10;AADdAAAADwAAAGRycy9kb3ducmV2LnhtbESPQWvCQBSE70L/w/IK3nSjYKmpm9AGWlQ8qG3vj+xr&#10;Esy+TbOr2f57tyB4HGbmG2aVB9OKC/WusaxgNk1AEJdWN1wp+Pp8nzyDcB5ZY2uZFPyRgzx7GK0w&#10;1XbgA12OvhIRwi5FBbX3XSqlK2sy6Ka2I47ej+0N+ij7Suoehwg3rZwnyZM02HBcqLGjoqbydDwb&#10;BfudPf2W67fke9geNoFC8bEbCqXGj+H1BYSn4O/hW3utFcxniyX8v4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shPcYAAADdAAAADwAAAAAAAAAAAAAAAACYAgAAZHJz&#10;L2Rvd25yZXYueG1sUEsFBgAAAAAEAAQA9QAAAIsDAAAAAA==&#10;" path="m149,33l147,15,142,r-3,l137,3r5,12l144,33r-2,15l137,63r5,l147,48r2,-15xm,35r,8l3,53r2,l8,55,5,45,5,35r-2,l,35xe" fillcolor="#ea8e2b" stroked="f">
            <v:path arrowok="t" o:connecttype="custom" o:connectlocs="94615,20955;93345,9525;90170,0;88265,0;86995,1905;90170,9525;91440,20955;90170,30480;86995,40005;90170,40005;93345,30480;94615,20955;0,22225;0,27305;1905,33655;3175,33655;5080,34925;3175,28575;3175,22225;1905,22225;0,22225" o:connectangles="0,0,0,0,0,0,0,0,0,0,0,0,0,0,0,0,0,0,0,0,0"/>
            <o:lock v:ext="edit" verticies="t"/>
          </v:shape>
          <v:shape id="Freeform 2162" o:spid="_x0000_s3186" style="position:absolute;left:2432;top:6985;width:914;height:412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/MsIA&#10;AADdAAAADwAAAGRycy9kb3ducmV2LnhtbERPzYrCMBC+C/sOYRb2IprWQ5GuUVRwWRAEdR9gaMa2&#10;2kxqEm3XpzcHwePH9z9b9KYRd3K+tqwgHScgiAuray4V/B03oykIH5A1NpZJwT95WMw/BjPMte14&#10;T/dDKEUMYZ+jgiqENpfSFxUZ9GPbEkfuZJ3BEKErpXbYxXDTyEmSZNJgzbGhwpbWFRWXw80o2F5P&#10;3WN1y/SadulPOLuhuWSk1Ndnv/wGEagPb/HL/asVTNIs7o9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z8ywgAAAN0AAAAPAAAAAAAAAAAAAAAAAJgCAABkcnMvZG93&#10;bnJldi54bWxQSwUGAAAAAAQABAD1AAAAhwMAAAAA&#10;" path="m144,33l141,15,136,r-2,3l131,3r5,12l139,33r-3,15l131,65r5,-2l141,48r3,-15xm,35l,45r2,8l5,55r5,l7,45,5,35r-3,l,35xe" fillcolor="#eb912b" stroked="f">
            <v:path arrowok="t" o:connecttype="custom" o:connectlocs="91440,20955;89535,9525;86360,0;85090,1905;83185,1905;86360,9525;88265,20955;86360,30480;83185,41275;86360,40005;89535,30480;91440,20955;0,22225;0,28575;1270,33655;3175,34925;6350,34925;4445,28575;3175,22225;1270,22225;0,22225" o:connectangles="0,0,0,0,0,0,0,0,0,0,0,0,0,0,0,0,0,0,0,0,0"/>
            <o:lock v:ext="edit" verticies="t"/>
          </v:shape>
          <v:shape id="Freeform 2163" o:spid="_x0000_s3187" style="position:absolute;left:2444;top:7004;width:883;height:393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+Q8UA&#10;AADdAAAADwAAAGRycy9kb3ducmV2LnhtbESPQWvCQBSE70L/w/IKvekmIlpSVymCEGgFjfb+2H0m&#10;abNvQ3aN8d93BcHjMDPfMMv1YBvRU+drxwrSSQKCWDtTc6ngdNyO30H4gGywcUwKbuRhvXoZLTEz&#10;7soH6otQighhn6GCKoQ2k9Lriiz6iWuJo3d2ncUQZVdK0+E1wm0jp0kylxZrjgsVtrSpSP8VF6tg&#10;tv/6+f49HXeX/DaT+0Xa61yflXp7HT4/QAQawjP8aOdGwTSdp3B/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r5DxQAAAN0AAAAPAAAAAAAAAAAAAAAAAJgCAABkcnMv&#10;ZG93bnJldi54bWxQSwUGAAAAAAQABAD1AAAAigMAAAAA&#10;" path="m139,30l137,12,132,r-3,l127,r5,15l134,30r-2,17l124,62r8,-2l137,45r2,-15xm,32l,42,3,52r5,l10,55,8,42,5,32r-2,l,32xe" fillcolor="#eb952b" stroked="f">
            <v:path arrowok="t" o:connecttype="custom" o:connectlocs="88265,19050;86995,7620;83820,0;81915,0;80645,0;83820,9525;85090,19050;83820,29845;78740,39370;83820,38100;86995,28575;88265,19050;0,20320;0,26670;1905,33020;5080,33020;6350,34925;5080,26670;3175,20320;1905,20320;0,20320" o:connectangles="0,0,0,0,0,0,0,0,0,0,0,0,0,0,0,0,0,0,0,0,0"/>
            <o:lock v:ext="edit" verticies="t"/>
          </v:shape>
          <v:shape id="Freeform 2164" o:spid="_x0000_s3188" style="position:absolute;left:2463;top:7004;width:851;height:393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A8McA&#10;AADdAAAADwAAAGRycy9kb3ducmV2LnhtbESPQUvDQBSE74X+h+UVems3zaFI7LaIoHixYLVib4/s&#10;M0mbfRuzr+3GX+8KgsdhZr5hVpvoWnWhPjSeDSzmGSji0tuGKwNvrw+zG1BBkC22nsnAQAE26/Fo&#10;hYX1V36hy04qlSAcCjRQi3SF1qGsyWGY+444eZ++dyhJ9pW2PV4T3LU6z7KldthwWqixo/uaytPu&#10;7Ax8fx22z+eD3sfjx7Bvh/guQo/GTCfx7haUUJT/8F/7yRrIF8scft+kJ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oQPDHAAAA3QAAAA8AAAAAAAAAAAAAAAAAmAIAAGRy&#10;cy9kb3ducmV2LnhtbFBLBQYAAAAABAAEAPUAAACMAwAAAAA=&#10;" path="m134,30l131,12,126,r-2,l121,r5,15l129,30r-3,17l119,62r7,l131,45r3,-15xm,32l2,42,5,52r2,3l10,55,7,45,5,32r-3,l,32xe" fillcolor="#ec982a" stroked="f">
            <v:path arrowok="t" o:connecttype="custom" o:connectlocs="85090,19050;83185,7620;80010,0;78740,0;76835,0;80010,9525;81915,19050;80010,29845;75565,39370;80010,39370;83185,28575;85090,19050;0,20320;1270,26670;3175,33020;4445,34925;6350,34925;4445,28575;3175,20320;1270,20320;0,20320" o:connectangles="0,0,0,0,0,0,0,0,0,0,0,0,0,0,0,0,0,0,0,0,0"/>
            <o:lock v:ext="edit" verticies="t"/>
          </v:shape>
          <v:shape id="Freeform 2165" o:spid="_x0000_s3189" style="position:absolute;left:2476;top:7004;width:819;height:393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t08YA&#10;AADdAAAADwAAAGRycy9kb3ducmV2LnhtbESPUWuDQBCE3wP9D8cW8hLqGUuk2JxSAiF5aBNi+gMW&#10;b6NSb0+809h/3ysU+jjMzjc722I2nZhocK1lBesoBkFcWd1yreDzun96AeE8ssbOMin4JgdF/rDY&#10;YqbtnS80lb4WAcIuQwWN930mpasaMugi2xMH72YHgz7IoZZ6wHuAm04mcZxKgy2HhgZ72jVUfZWj&#10;CW9UqzRNOlNu3tv5tvs4nM61HpVaPs5vryA8zf7/+C991AqSdfoMv2sCAm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ft08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<v:path arrowok="t" o:connecttype="custom" o:connectlocs="81915,19050;80645,9525;77470,0;75565,0;74295,0;77470,9525;78740,19050;78740,23495;77470,29845;75565,34925;72390,39370;74295,39370;75565,39370;80645,29845;81915,19050;0,20320;1905,26670;3175,34925;5080,34925;8255,36195;5080,28575;3175,20320;1905,20320;0,20320" o:connectangles="0,0,0,0,0,0,0,0,0,0,0,0,0,0,0,0,0,0,0,0,0,0,0,0"/>
            <o:lock v:ext="edit" verticies="t"/>
          </v:shape>
          <v:shape id="Freeform 2166" o:spid="_x0000_s3190" style="position:absolute;left:2495;top:7004;width:787;height:393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kycQA&#10;AADdAAAADwAAAGRycy9kb3ducmV2LnhtbESPX2vCMBTF34V9h3AHe7OprhTpGmWIMsG9tA72emnu&#10;ms7mpjSZ1m9vBoM9Hs6fH6fcTLYXFxp951jBIklBEDdOd9wq+Djt5ysQPiBr7B2Tght52KwfZiUW&#10;2l25oksdWhFH2BeowIQwFFL6xpBFn7iBOHpfbrQYohxbqUe8xnHby2Wa5tJix5FgcKCtoeZc/1gF&#10;EVd9hmfzfbRvVbq1u3eTnRulnh6n1xcQgabwH/5rH7SC5SLP4Pd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ZMn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<v:path arrowok="t" o:connecttype="custom" o:connectlocs="78740,19050;76835,9525;73660,0;72390,0;70485,1270;73660,9525;75565,19050;75565,23495;73660,29845;70485,34925;69215,39370;70485,39370;72390,39370;76835,29845;78740,19050;0,20320;1270,28575;3175,34925;6350,36195;7620,36195;4445,28575;3175,20320;1270,20320;0,20320" o:connectangles="0,0,0,0,0,0,0,0,0,0,0,0,0,0,0,0,0,0,0,0,0,0,0,0"/>
            <o:lock v:ext="edit" verticies="t"/>
          </v:shape>
          <v:shape id="Freeform 2167" o:spid="_x0000_s3191" style="position:absolute;left:2508;top:7004;width:755;height:393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DqcYA&#10;AADdAAAADwAAAGRycy9kb3ducmV2LnhtbESPQWvCQBSE7wX/w/IKXkrdKChpdBUVhF48NAa8PrLP&#10;JE32bdhdNfbXu4VCj8PMfMOsNoPpxI2cbywrmE4SEMSl1Q1XCorT4T0F4QOyxs4yKXiQh8169LLC&#10;TNs7f9EtD5WIEPYZKqhD6DMpfVmTQT+xPXH0LtYZDFG6SmqH9wg3nZwlyUIabDgu1NjTvqayza9G&#10;QTV8529Fm57mu+KcONce05/zh1Lj12G7BBFoCP/hv/anVjCbLubw+yY+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zDqc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<v:path arrowok="t" o:connecttype="custom" o:connectlocs="75565,19050;74295,9525;71120,0;69215,1270;67945,1270;71120,9525;72390,19050;71120,23495;71120,29845;67945,34925;64770,39370;66040,39370;69215,39370;72390,34925;74295,29845;75565,23495;75565,19050;0,20320;1905,28575;5080,36195;6350,36195;9525,38100;5080,29845;3175,20320;1905,20320;0,20320" o:connectangles="0,0,0,0,0,0,0,0,0,0,0,0,0,0,0,0,0,0,0,0,0,0,0,0,0,0"/>
            <o:lock v:ext="edit" verticies="t"/>
          </v:shape>
          <v:shape id="Freeform 2168" o:spid="_x0000_s3192" style="position:absolute;left:2527;top:7016;width:724;height:381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1fMUA&#10;AADdAAAADwAAAGRycy9kb3ducmV2LnhtbESPQYvCMBSE7wv+h/AEL4umulCkGqUKwqKnVRG8PZpn&#10;W21eSpNt67/fLAgeh5n5hlmue1OJlhpXWlYwnUQgiDOrS84VnE+78RyE88gaK8uk4EkO1qvBxxIT&#10;bTv+ofbocxEg7BJUUHhfJ1K6rCCDbmJr4uDdbGPQB9nkUjfYBbip5CyKYmmw5LBQYE3bgrLH8dco&#10;8PevTZemh8Onax+X6z6Kd5fbXqnRsE8XIDz1/h1+tb+1gtk0juH/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DV8xQAAAN0AAAAPAAAAAAAAAAAAAAAAAJgCAABkcnMv&#10;ZG93bnJldi54bWxQSwUGAAAAAAQABAD1AAAAigMAAAAA&#10;" path="m114,28l111,13,106,r-2,l101,r5,13l109,28r-3,10l104,45r-3,8l97,60r2,l104,60r2,-7l111,45r3,-10l114,28xm,30l2,43,7,55r5,3l15,58,7,45,5,30r-3,l,30xe" fillcolor="#eea520" stroked="f">
            <v:path arrowok="t" o:connecttype="custom" o:connectlocs="72390,17780;70485,8255;67310,0;66040,0;64135,0;67310,8255;69215,17780;67310,24130;66040,28575;64135,33655;61595,38100;62865,38100;66040,38100;67310,33655;70485,28575;72390,22225;72390,17780;0,19050;1270,27305;4445,34925;7620,36830;9525,36830;4445,28575;3175,19050;1270,19050;0,19050" o:connectangles="0,0,0,0,0,0,0,0,0,0,0,0,0,0,0,0,0,0,0,0,0,0,0,0,0,0"/>
            <o:lock v:ext="edit" verticies="t"/>
          </v:shape>
          <v:shape id="Freeform 2169" o:spid="_x0000_s3193" style="position:absolute;left:2540;top:7016;width:692;height:400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pqsYA&#10;AADdAAAADwAAAGRycy9kb3ducmV2LnhtbESPT2vCQBTE70K/w/IKvUjd6CGG1FVKUbB40djS6yP7&#10;8odm38bsauK3dwXB4zAzv2EWq8E04kKdqy0rmE4iEMS51TWXCn6Om/cEhPPIGhvLpOBKDlbLl9EC&#10;U217PtAl86UIEHYpKqi8b1MpXV6RQTexLXHwCtsZ9EF2pdQd9gFuGjmLolgarDksVNjSV0X5f3Y2&#10;CtauKLLxdtd+/+3XmPyWJ3PqY6XeXofPDxCeBv8MP9pbrWA2jed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vpqsYAAADdAAAADwAAAAAAAAAAAAAAAACYAgAAZHJz&#10;L2Rvd25yZXYueG1sUEsFBgAAAAAEAAQA9QAAAIsDAAAAAA==&#10;" path="m109,28l107,13,102,,99,,97,r5,13l104,28r-2,10l99,45,97,55r-7,8l95,60r2,l102,53r5,-8l107,35r2,-7xm,30l3,45r7,13l13,58r4,2l13,53,8,45,5,38r,-8l3,30,,30xe" fillcolor="#eea91a" stroked="f">
            <v:path arrowok="t" o:connecttype="custom" o:connectlocs="69215,17780;67945,8255;64770,0;62865,0;61595,0;64770,8255;66040,17780;64770,24130;62865,28575;61595,34925;57150,40005;60325,38100;61595,38100;64770,33655;67945,28575;67945,22225;69215,17780;0,19050;1905,28575;6350,36830;8255,36830;10795,38100;8255,33655;5080,28575;3175,24130;3175,19050;1905,19050;0,19050" o:connectangles="0,0,0,0,0,0,0,0,0,0,0,0,0,0,0,0,0,0,0,0,0,0,0,0,0,0,0,0"/>
            <o:lock v:ext="edit" verticies="t"/>
          </v:shape>
          <v:shape id="Freeform 2170" o:spid="_x0000_s3194" style="position:absolute;left:2559;top:7016;width:660;height:400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FqMMA&#10;AADdAAAADwAAAGRycy9kb3ducmV2LnhtbERPz2vCMBS+C/sfwhvsIppaWBnVKG5s4Elo3XZ+Nm9N&#10;WfPSNWmt//1yEDx+fL83u8m2YqTeN44VrJYJCOLK6YZrBZ+nj8ULCB+QNbaOScGVPOy2D7MN5tpd&#10;uKCxDLWIIexzVGBC6HIpfWXIol+6jjhyP663GCLsa6l7vMRw28o0STJpseHYYLCjN0PVbzlYBVYe&#10;T/vv9+HV+HNRPo80/zt/HZV6epz2axCBpnAX39wHrSBdZXFufBOf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WFqMMAAADdAAAADwAAAAAAAAAAAAAAAACYAgAAZHJzL2Rv&#10;d25yZXYueG1sUEsFBgAAAAAEAAQA9QAAAIgDAAAAAA==&#10;" path="m104,28l101,13,96,,94,,92,3r4,10l99,28,96,38r-2,7l89,55r-5,8l87,63r5,-3l96,53r3,-8l101,38r3,-10xm,30l2,45r8,13l14,60r3,l12,53,10,45,5,38r,-8l2,30,,30xe" fillcolor="#efac12" stroked="f">
            <v:path arrowok="t" o:connecttype="custom" o:connectlocs="66040,17780;64135,8255;60960,0;59690,0;58420,1905;60960,8255;62865,17780;60960,24130;59690,28575;56515,34925;53340,40005;55245,40005;58420,38100;60960,33655;62865,28575;64135,24130;66040,17780;0,19050;1270,28575;6350,36830;8890,38100;10795,38100;7620,33655;6350,28575;3175,24130;3175,19050;1270,19050;0,19050" o:connectangles="0,0,0,0,0,0,0,0,0,0,0,0,0,0,0,0,0,0,0,0,0,0,0,0,0,0,0,0"/>
            <o:lock v:ext="edit" verticies="t"/>
          </v:shape>
          <v:shape id="Freeform 2171" o:spid="_x0000_s3195" style="position:absolute;left:2571;top:7016;width:629;height:400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ubcgA&#10;AADdAAAADwAAAGRycy9kb3ducmV2LnhtbESPQWsCMRSE74X+h/AKvdWsUq2uRpFCoaA97CqCt8fm&#10;mSzdvGw3qW776xtB6HGYmW+Yxap3jThTF2rPCoaDDARx5XXNRsF+9/Y0BREissbGMyn4oQCr5f3d&#10;AnPtL1zQuYxGJAiHHBXYGNtcylBZchgGviVO3sl3DmOSnZG6w0uCu0aOsmwiHdacFiy29Gqp+iy/&#10;nQI6Hk4vH2a7tmVxeDa/4824+Noo9fjQr+cgIvXxP3xrv2sFo+FkBtc36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z65tyAAAAN0AAAAPAAAAAAAAAAAAAAAAAJgCAABk&#10;cnMvZG93bnJldi54bWxQSwUGAAAAAAQABAD1AAAAjQMAAAAA&#10;" path="m99,28l97,13,92,,90,3r-3,l92,15r2,13l92,38,90,48r-5,7l77,63r5,l85,63r7,-8l94,45r3,-7l99,28xm,30r,8l3,45r5,8l12,60r3,l20,60,15,55,10,48,5,38,5,28,3,30,,30xe" fillcolor="#efb000" stroked="f">
            <v:path arrowok="t" o:connecttype="custom" o:connectlocs="62865,17780;61595,8255;58420,0;57150,1905;55245,1905;58420,9525;59690,17780;58420,24130;57150,30480;53975,34925;48895,40005;52070,40005;53975,40005;58420,34925;59690,28575;61595,24130;62865,17780;0,19050;0,24130;1905,28575;5080,33655;7620,38100;9525,38100;12700,38100;9525,34925;6350,30480;3175,24130;3175,17780;1905,19050;0,19050" o:connectangles="0,0,0,0,0,0,0,0,0,0,0,0,0,0,0,0,0,0,0,0,0,0,0,0,0,0,0,0,0,0"/>
            <o:lock v:ext="edit" verticies="t"/>
          </v:shape>
          <v:shape id="Freeform 2172" o:spid="_x0000_s3196" style="position:absolute;left:2590;top:7035;width:597;height:381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cW8MA&#10;AADdAAAADwAAAGRycy9kb3ducmV2LnhtbERPTYvCMBC9C/6HMIIXWVNFdKlGEVHwJK4Ky97GZmyL&#10;zaRtoq3/3hwWPD7e92LVmkI8qXa5ZQWjYQSCOLE651TB5bz7+gbhPLLGwjIpeJGD1bLbWWCsbcM/&#10;9Dz5VIQQdjEqyLwvYyldkpFBN7QlceButjboA6xTqWtsQrgp5DiKptJgzqEhw5I2GSX308MoiP4m&#10;23JTbY/rq6wGVdoc8unvQal+r13PQXhq/Uf8795rBePRLOwP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zcW8MAAADdAAAADwAAAAAAAAAAAAAAAACYAgAAZHJzL2Rv&#10;d25yZXYueG1sUEsFBgAAAAAEAAQA9QAAAIgDAAAAAA==&#10;" path="m94,25l91,10,87,,84,,82,r5,12l89,25,87,35,84,45r-7,7l69,60r5,l79,60r5,-8l89,42r2,-7l94,25xm,27r,8l5,42r2,8l12,57r5,l22,60,14,52,9,45,7,35,5,25r-3,l,27xe" fillcolor="#f0b300" stroked="f">
            <v:path arrowok="t" o:connecttype="custom" o:connectlocs="59690,15875;57785,6350;55245,0;53340,0;52070,0;55245,7620;56515,15875;55245,22225;53340,28575;48895,33020;43815,38100;46990,38100;50165,38100;53340,33020;56515,26670;57785,22225;59690,15875;0,17145;0,22225;3175,26670;4445,31750;7620,36195;10795,36195;13970,38100;8890,33020;5715,28575;4445,22225;3175,15875;1270,15875;0,17145" o:connectangles="0,0,0,0,0,0,0,0,0,0,0,0,0,0,0,0,0,0,0,0,0,0,0,0,0,0,0,0,0,0"/>
            <o:lock v:ext="edit" verticies="t"/>
          </v:shape>
          <v:shape id="Freeform 2173" o:spid="_x0000_s3197" style="position:absolute;left:2603;top:7035;width:565;height:381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c98YA&#10;AADdAAAADwAAAGRycy9kb3ducmV2LnhtbESP3UoDMRSE7wXfIRzBO5tNwR+2TYsIliKIdhV6e7o5&#10;3Q2bnKyb2G779EYQvBxm5htmvhy9Ewcaog2sQU0KEMR1MJYbDZ8fzzcPIGJCNugCk4YTRVguLi/m&#10;WJpw5A0dqtSIDOFYooY2pb6UMtYteYyT0BNnbx8GjynLoZFmwGOGeyenRXEnPVrOCy329NRS3VXf&#10;XsNrp8JKbc8vu+7r1oX3qrLuzWp9fTU+zkAkGtN/+K+9Nhqm6l7B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vc98YAAADdAAAADwAAAAAAAAAAAAAAAACYAgAAZHJz&#10;L2Rvd25yZXYueG1sUEsFBgAAAAAEAAQA9QAAAIsDAAAAAA==&#10;" path="m89,25l87,12,82,,80,,77,2r5,10l85,25,82,35,77,45,72,55,62,60r5,l72,60r8,-8l85,45,87,35,89,25xm,25l,35,5,45r5,7l15,57r5,3l25,60,17,52,10,45,7,35,5,25r-2,l,25xe" fillcolor="#f1b700" stroked="f">
            <v:path arrowok="t" o:connecttype="custom" o:connectlocs="56515,15875;55245,7620;52070,0;50800,0;48895,1270;52070,7620;53975,15875;52070,22225;48895,28575;45720,34925;39370,38100;42545,38100;45720,38100;50800,33020;53975,28575;55245,22225;56515,15875;0,15875;0,22225;3175,28575;6350,33020;9525,36195;12700,38100;15875,38100;10795,33020;6350,28575;4445,22225;3175,15875;1905,15875;0,15875" o:connectangles="0,0,0,0,0,0,0,0,0,0,0,0,0,0,0,0,0,0,0,0,0,0,0,0,0,0,0,0,0,0"/>
            <o:lock v:ext="edit" verticies="t"/>
          </v:shape>
          <v:shape id="Freeform 2174" o:spid="_x0000_s3198" style="position:absolute;left:2622;top:7035;width:533;height:381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fBsgA&#10;AADdAAAADwAAAGRycy9kb3ducmV2LnhtbESPQUvDQBSE74L/YXmCN7NphCqxm1AUQSotmIjQ2yP7&#10;moRm38bdNY3+ercgeBxm5htmVc5mEBM531tWsEhSEMSN1T23Ct7r55t7ED4gaxwsk4Jv8lAWlxcr&#10;zLU98RtNVWhFhLDPUUEXwphL6ZuODPrEjsTRO1hnMETpWqkdniLcDDJL06U02HNc6HCkx46aY/Vl&#10;FGw29bKtjh9P7vV2/7OrP7fDftoqdX01rx9ABJrDf/iv/aIVZIu7DM5v4hOQ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IB8G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<v:path arrowok="t" o:connecttype="custom" o:connectlocs="53340,15875;52070,7620;48895,0;46990,1270;45720,1270;48895,7620;50165,15875;48895,23495;45720,29845;39370,34925;33020,38100;36195,38100;40640,38100;45720,33020;50165,28575;52070,22225;53340,15875;0,15875;1270,22225;2540,28575;5715,33020;10795,38100;15240,38100;20320,38100;12065,34925;7620,29845;4445,23495;2540,15875;1270,15875;0,15875" o:connectangles="0,0,0,0,0,0,0,0,0,0,0,0,0,0,0,0,0,0,0,0,0,0,0,0,0,0,0,0,0,0"/>
            <o:lock v:ext="edit" verticies="t"/>
          </v:shape>
          <v:shape id="Freeform 2175" o:spid="_x0000_s3199" style="position:absolute;left:2635;top:7048;width:508;height:36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zNMUA&#10;AADdAAAADwAAAGRycy9kb3ducmV2LnhtbESPUWvCMBSF3wf7D+EKe5tpHTipRpGxsfni0PYHXJtr&#10;UmxuShNt9+8XYbDHwznnO5zVZnStuFEfGs8K8mkGgrj2umGjoCo/nhcgQkTW2HomBT8UYLN+fFhh&#10;of3AB7odoxEJwqFABTbGrpAy1JYchqnviJN39r3DmGRvpO5xSHDXylmWzaXDhtOCxY7eLNWX49Up&#10;eD/V1nzv87PnYXctS1OV+Fkp9TQZt0sQkcb4H/5rf2kFs/z1B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zM0xQAAAN0AAAAPAAAAAAAAAAAAAAAAAJgCAABkcnMv&#10;ZG93bnJldi54bWxQSwUGAAAAAAQABAD1AAAAigMAAAAA&#10;" path="m80,23l77,10,72,,70,,67,r5,10l75,23r,7l72,35r-5,8l65,48r-5,2l52,55r-5,l40,58,32,55r-7,l20,50,15,48,10,43,7,35,5,30r,-7l2,23,,23,2,33,5,43r7,7l20,58r17,l57,58,67,53,72,43,77,33,80,23xe" fillcolor="#f4c100" stroked="f">
            <v:path arrowok="t" o:connecttype="custom" o:connectlocs="50800,14605;48895,6350;45720,0;44450,0;42545,0;45720,6350;47625,14605;47625,19050;45720,22225;42545,27305;41275,30480;38100,31750;33020,34925;29845,34925;25400,36830;20320,34925;15875,34925;12700,31750;9525,30480;6350,27305;4445,22225;3175,19050;3175,14605;1270,14605;0,14605;1270,20955;3175,27305;7620,31750;12700,36830;23495,36830;36195,36830;42545,33655;45720,27305;48895,20955;50800,14605" o:connectangles="0,0,0,0,0,0,0,0,0,0,0,0,0,0,0,0,0,0,0,0,0,0,0,0,0,0,0,0,0,0,0,0,0,0,0"/>
          </v:shape>
          <v:shape id="Freeform 2176" o:spid="_x0000_s3200" style="position:absolute;left:2647;top:7048;width:477;height:36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v88QA&#10;AADdAAAADwAAAGRycy9kb3ducmV2LnhtbESPQWuDQBSE74X8h+UFequrIm2wbkIISAs51YScX91X&#10;lbpvjbtR+++zhUKPw8x8wxS7xfRiotF1lhUkUQyCuLa640bB+VQ+bUA4j6yxt0wKfsjBbrt6KDDX&#10;duYPmirfiABhl6OC1vshl9LVLRl0kR2Ig/dlR4M+yLGResQ5wE0v0zh+lgY7DgstDnRoqf6ubkZB&#10;n1yOh+Htei3Tz6ac4qyjU10p9bhe9q8gPC3+P/zXftcK0uQlg9834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+7/PEAAAA3QAAAA8AAAAAAAAAAAAAAAAAmAIAAGRycy9k&#10;b3ducmV2LnhtbFBLBQYAAAAABAAEAPUAAACJAwAAAAA=&#10;" path="m75,23l73,10,68,,65,,63,3r5,7l70,23,68,35,60,45,50,53,38,55,25,53,15,45,8,35,5,23r-2,l,23,3,35,8,45r7,8l28,58r10,l48,58,58,53,68,45,73,35,75,23xe" fillcolor="#f5c500" stroked="f">
            <v:path arrowok="t" o:connecttype="custom" o:connectlocs="47625,14605;46355,6350;43180,0;41275,0;40005,1905;43180,6350;44450,14605;43180,22225;38100,28575;31750,33655;24130,34925;15875,33655;9525,28575;5080,22225;3175,14605;3175,14605;1905,14605;0,14605;1905,22225;5080,28575;9525,33655;17780,36830;24130,36830;30480,36830;36830,33655;43180,28575;46355,22225;47625,14605" o:connectangles="0,0,0,0,0,0,0,0,0,0,0,0,0,0,0,0,0,0,0,0,0,0,0,0,0,0,0,0"/>
          </v:shape>
          <v:shape id="Freeform 2177" o:spid="_x0000_s3201" style="position:absolute;left:2667;top:7048;width:444;height:36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s38QA&#10;AADdAAAADwAAAGRycy9kb3ducmV2LnhtbESPQWvCQBSE7wX/w/IKXkrdmKKV1FWKIuRU0Oj9kX1m&#10;g9m3Mbs18d93C4LHYWa+YZbrwTbiRp2vHSuYThIQxKXTNVcKjsXufQHCB2SNjWNScCcP69XoZYmZ&#10;dj3v6XYIlYgQ9hkqMCG0mZS+NGTRT1xLHL2z6yyGKLtK6g77CLeNTJNkLi3WHBcMtrQxVF4Ov1ZB&#10;3hTbIqTmo78c89PPJsE36a9KjV+H7y8QgYbwDD/auVaQTj9n8P8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7N/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<v:path arrowok="t" o:connecttype="custom" o:connectlocs="44450,14605;42545,6350;39370,0;38100,1905;36195,1905;39370,6350;41275,14605;39370,20955;34925,27305;29845,31750;22225,33655;13970,31750;7620,27305;4445,20955;3175,14605;3175,12700;1270,14605;0,14605;0,19050;1270,22225;3175,27305;6350,30480;9525,31750;12700,34925;17145,34925;22225,36830;26670,34925;29845,34925;34925,31750;38100,30480;39370,27305;42545,22225;44450,19050;44450,14605" o:connectangles="0,0,0,0,0,0,0,0,0,0,0,0,0,0,0,0,0,0,0,0,0,0,0,0,0,0,0,0,0,0,0,0,0,0"/>
          </v:shape>
          <v:shape id="Freeform 2178" o:spid="_x0000_s3202" style="position:absolute;left:2679;top:7067;width:413;height:330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Ke8cA&#10;AADdAAAADwAAAGRycy9kb3ducmV2LnhtbESPT2vCQBTE70K/w/IKvYhuzME/qau0pYIVL7Ue7O2R&#10;fU1Cs2/D7jaJfvquIHgcZuY3zHLdm1q05HxlWcFknIAgzq2uuFBw/NqM5iB8QNZYWyYFZ/KwXj0M&#10;lphp2/EntYdQiAhhn6GCMoQmk9LnJRn0Y9sQR+/HOoMhSldI7bCLcFPLNEmm0mDFcaHEht5Kyn8P&#10;f0bBey135JPmQ2N6Gn6/pn5/WcyVenrsX55BBOrDPXxrb7WCdDKbwvV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TCnvHAAAA3QAAAA8AAAAAAAAAAAAAAAAAmAIAAGRy&#10;cy9kb3ducmV2LnhtbFBLBQYAAAAABAAEAPUAAACMAwAAAAA=&#10;" path="m65,20l63,7,58,,55,,53,r5,10l60,20,58,30,53,40,43,45,33,47,23,45,13,40,8,30,5,20r,-3l3,17,,20,3,32r7,10l20,50r13,2l45,50,55,42,63,32,65,20xe" fillcolor="#f6cc00" stroked="f">
            <v:path arrowok="t" o:connecttype="custom" o:connectlocs="41275,12700;40005,4445;36830,0;34925,0;33655,0;36830,6350;38100,12700;36830,19050;33655,25400;27305,28575;20955,29845;14605,28575;8255,25400;5080,19050;3175,12700;3175,10795;3175,10795;1905,10795;0,12700;0,12700;1905,20320;6350,26670;12700,31750;20955,33020;28575,31750;34925,26670;40005,20320;41275,12700" o:connectangles="0,0,0,0,0,0,0,0,0,0,0,0,0,0,0,0,0,0,0,0,0,0,0,0,0,0,0,0"/>
          </v:shape>
          <v:shape id="Freeform 2179" o:spid="_x0000_s3203" style="position:absolute;left:2698;top:7067;width:381;height:318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csMYA&#10;AADdAAAADwAAAGRycy9kb3ducmV2LnhtbESPQWvCQBSE7wX/w/KEXkrdaEFjdBURitaTxoJ4e2Rf&#10;k9Ds25Bdk7S/vlsQPA4z8w2zXPemEi01rrSsYDyKQBBnVpecK/g8v7/GIJxH1lhZJgU/5GC9Gjwt&#10;MdG24xO1qc9FgLBLUEHhfZ1I6bKCDLqRrYmD92Ubgz7IJpe6wS7ATSUnUTSVBksOCwXWtC0o+05v&#10;RkE8v7xddzj9tZXG/cexx/LldFDqedhvFiA89f4Rvrf3WsFkPJvB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GcsMYAAADdAAAADwAAAAAAAAAAAAAAAACYAgAAZHJz&#10;L2Rvd25yZXYueG1sUEsFBgAAAAAEAAQA9QAAAIsDAAAAAA==&#10;" path="m60,20l57,7,52,,50,,47,2r5,8l55,20,52,30r-5,7l40,42,30,45,20,42,12,37,7,30,5,20r,-3l2,17,,17r,3l2,30,7,40r10,7l30,50,42,47r8,-7l57,30,60,20xe" fillcolor="#f8d100" stroked="f">
            <v:path arrowok="t" o:connecttype="custom" o:connectlocs="38100,12700;36195,4445;33020,0;31750,0;29845,1270;33020,6350;34925,12700;33020,19050;29845,23495;25400,26670;19050,28575;12700,26670;7620,23495;4445,19050;3175,12700;3175,10795;3175,10795;1270,10795;0,10795;0,12700;1270,19050;4445,25400;10795,29845;19050,31750;26670,29845;31750,25400;36195,19050;38100,12700" o:connectangles="0,0,0,0,0,0,0,0,0,0,0,0,0,0,0,0,0,0,0,0,0,0,0,0,0,0,0,0"/>
          </v:shape>
          <v:shape id="Freeform 2180" o:spid="_x0000_s3204" style="position:absolute;left:2711;top:7067;width:349;height:299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HIsIA&#10;AADdAAAADwAAAGRycy9kb3ducmV2LnhtbERPz2vCMBS+C/4P4Qm7aaqgbp1Rimywm2g96O3RvDWl&#10;zUtJMlv/++Uw2PHj+707jLYTD/KhcaxguchAEFdON1wruJaf81cQISJr7ByTgicFOOynkx3m2g18&#10;pscl1iKFcMhRgYmxz6UMlSGLYeF64sR9O28xJuhrqT0OKdx2cpVlG2mx4dRgsKejoaq9/FgF6/X9&#10;7tvbsTwV9Yd5DrdMvhWtUi+zsXgHEWmM/+I/95dWsFpu09z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8ciwgAAAN0AAAAPAAAAAAAAAAAAAAAAAJgCAABkcnMvZG93&#10;bnJldi54bWxQSwUGAAAAAAQABAD1AAAAhwMAAAAA&#10;" path="m55,20l53,10,48,,45,2r-2,l48,10r2,10l48,27r-5,8l35,40r-7,2l18,40,13,35,8,27,5,20r,-3l3,17,,17r,3l3,30,8,40r10,5l28,47,38,45,48,40,53,30,55,20xe" fillcolor="#f7d400" stroked="f">
            <v:path arrowok="t" o:connecttype="custom" o:connectlocs="34925,12700;33655,6350;30480,0;28575,1270;27305,1270;30480,6350;31750,12700;30480,17145;27305,22225;22225,25400;17780,26670;11430,25400;8255,22225;5080,17145;3175,12700;3175,10795;3175,10795;1905,10795;0,10795;0,10795;0,12700;1905,19050;5080,25400;11430,28575;17780,29845;24130,28575;30480,25400;33655,19050;34925,12700" o:connectangles="0,0,0,0,0,0,0,0,0,0,0,0,0,0,0,0,0,0,0,0,0,0,0,0,0,0,0,0,0"/>
          </v:shape>
          <v:shape id="Freeform 2181" o:spid="_x0000_s3205" style="position:absolute;left:2730;top:7080;width:318;height:27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4usQA&#10;AADdAAAADwAAAGRycy9kb3ducmV2LnhtbESPT4vCMBTE74LfITzBm6aK+KcapQgLe/CyVcTjo3m2&#10;1ealNNFWP/1GWNjjMDO/YTa7zlTiSY0rLSuYjCMQxJnVJecKTsev0RKE88gaK8uk4EUOdtt+b4Ox&#10;ti3/0DP1uQgQdjEqKLyvYyldVpBBN7Y1cfCutjHog2xyqRtsA9xUchpFc2mw5LBQYE37grJ7+jAK&#10;3u+k1efUnOVNr1gfLjRLzEOp4aBL1iA8df4//Nf+1gqmk8UKPm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eLrEAAAA3QAAAA8AAAAAAAAAAAAAAAAAmAIAAGRycy9k&#10;b3ducmV2LnhtbFBLBQYAAAAABAAEAPUAAACJAwAAAAA=&#10;" path="m50,18l47,8,42,,40,,37,r5,8l45,18r-3,7l40,30r-8,5l25,38,17,35,10,30,7,25,5,18r,-3l5,13,2,15,,15r,3l2,28r5,7l15,40r10,3l35,40r7,-5l47,28,50,18xe" fillcolor="#f6d600" stroked="f">
            <v:path arrowok="t" o:connecttype="custom" o:connectlocs="31750,11430;29845,5080;26670,0;25400,0;23495,0;26670,5080;28575,11430;26670,15875;25400,19050;20320,22225;15875,24130;10795,22225;6350,19050;4445,15875;3175,11430;3175,9525;3175,8255;1270,9525;0,9525;0,9525;0,11430;1270,17780;4445,22225;9525,25400;15875,27305;22225,25400;26670,22225;29845,17780;31750,11430" o:connectangles="0,0,0,0,0,0,0,0,0,0,0,0,0,0,0,0,0,0,0,0,0,0,0,0,0,0,0,0,0"/>
          </v:shape>
          <v:shape id="Freeform 2182" o:spid="_x0000_s3206" style="position:absolute;left:2743;top:7080;width:285;height:254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L88MA&#10;AADdAAAADwAAAGRycy9kb3ducmV2LnhtbERPy4rCMBTdD/gP4QqzG1Md0FKN4mMEBRe+Nu6uzbUt&#10;JjelyWj9+8liwOXhvCez1hrxoMZXjhX0ewkI4tzpigsF59P6KwXhA7JG45gUvMjDbNr5mGCm3ZMP&#10;9DiGQsQQ9hkqKEOoMyl9XpJF33M1ceRurrEYImwKqRt8xnBr5CBJhtJixbGhxJqWJeX3469VMNwW&#10;+GO2+9Po+r0yr92iXm/wotRnt52PQQRqw1v8795oBYN+GvfHN/EJ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TL88MAAADdAAAADwAAAAAAAAAAAAAAAACYAgAAZHJzL2Rv&#10;d25yZXYueG1sUEsFBgAAAAAEAAQA9QAAAIgDAAAAAA==&#10;" path="m45,18l43,8,38,,35,,33,3r5,5l40,18r-2,5l35,30r-5,3l23,35,15,33,10,30,5,23r,-5l5,15r,-2l3,13,,15r,3l3,25r5,8l13,38r10,2l30,38r8,-5l43,25r2,-7xe" fillcolor="#f5d800" stroked="f">
            <v:path arrowok="t" o:connecttype="custom" o:connectlocs="28575,11430;27305,5080;24130,0;22225,0;20955,1905;24130,5080;25400,11430;24130,14605;22225,19050;19050,20955;14605,22225;9525,20955;6350,19050;3175,14605;3175,11430;3175,9525;3175,8255;1905,8255;0,9525;0,9525;0,11430;1905,15875;5080,20955;8255,24130;14605,25400;19050,24130;24130,20955;27305,15875;28575,11430" o:connectangles="0,0,0,0,0,0,0,0,0,0,0,0,0,0,0,0,0,0,0,0,0,0,0,0,0,0,0,0,0"/>
          </v:shape>
          <v:shape id="Freeform 2183" o:spid="_x0000_s3207" style="position:absolute;left:2762;top:7080;width:254;height:241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YV8UA&#10;AADdAAAADwAAAGRycy9kb3ducmV2LnhtbESPQYvCMBSE78L+h/AWvGnaouJWo6yisuBFXcXro3nb&#10;FpuX0kSt/34jCB6HmfmGmc5bU4kbNa60rCDuRyCIM6tLzhUcf9e9MQjnkTVWlknBgxzMZx+dKaba&#10;3nlPt4PPRYCwS1FB4X2dSumyggy6vq2Jg/dnG4M+yCaXusF7gJtKJlE0kgZLDgsF1rQsKLscrkaB&#10;3Q4Wi8vp7Ab743moV1/5Jol3SnU/2+8JCE+tf4df7R+tIInHMT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RhX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<v:path arrowok="t" o:connecttype="custom" o:connectlocs="25400,11430;23495,5080;20320,0;15875,1905;20320,5080;22225,11430;20320,14605;19050,17780;15875,19050;12700,20955;9525,19050;6350,17780;3175,14605;3175,11430;3175,9525;3175,6350;1270,8255;0,8255;0,9525;0,11430;1270,15875;3175,19050;7620,22225;12700,24130;17145,22225;22225,19050;23495,15875;25400,11430" o:connectangles="0,0,0,0,0,0,0,0,0,0,0,0,0,0,0,0,0,0,0,0,0,0,0,0,0,0,0,0"/>
          </v:shape>
          <v:shape id="Freeform 2184" o:spid="_x0000_s3208" style="position:absolute;left:2774;top:7099;width:223;height:203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xuscA&#10;AADdAAAADwAAAGRycy9kb3ducmV2LnhtbESPQWvCQBSE7wX/w/KE3urGHEpI3YgIoqUtrdZLbs/s&#10;Mwlm34bsGpP++m6h4HGYmW+YxXIwjeipc7VlBfNZBIK4sLrmUsHxe/OUgHAeWWNjmRSM5GCZTR4W&#10;mGp74z31B1+KAGGXooLK+zaV0hUVGXQz2xIH72w7gz7IrpS6w1uAm0bGUfQsDdYcFipsaV1RcTlc&#10;jYK3r3F73X/08jQe8wut3l9/PpNcqcfpsHoB4Wnw9/B/e6cVxPMkhr834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tcbrHAAAA3QAAAA8AAAAAAAAAAAAAAAAAmAIAAGRy&#10;cy9kb3ducmV2LnhtbFBLBQYAAAAABAAEAPUAAACMAwAAAAA=&#10;" path="m35,15l33,5,28,,23,,20,2r5,3l28,7r2,3l30,15r-2,5l25,22r-2,3l18,27,13,25,8,22,5,20r,-5l5,10,8,7,3,7,,10r,2l,15r,5l5,27r5,3l18,32r7,-2l30,27r3,-7l35,15xe" fillcolor="#f4dd00" stroked="f">
            <v:path arrowok="t" o:connecttype="custom" o:connectlocs="22225,9525;20955,3175;17780,0;14605,0;12700,1270;15875,3175;17780,4445;19050,6350;19050,9525;17780,12700;15875,13970;14605,15875;11430,17145;8255,15875;5080,13970;3175,12700;3175,9525;3175,6350;5080,4445;1905,4445;0,6350;0,7620;0,9525;0,12700;3175,17145;6350,19050;11430,20320;15875,19050;19050,17145;20955,12700;22225,9525" o:connectangles="0,0,0,0,0,0,0,0,0,0,0,0,0,0,0,0,0,0,0,0,0,0,0,0,0,0,0,0,0,0,0"/>
          </v:shape>
          <v:shape id="Freeform 2185" o:spid="_x0000_s3209" style="position:absolute;left:2794;top:7099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3NMYA&#10;AADdAAAADwAAAGRycy9kb3ducmV2LnhtbESP3WrCQBSE7wt9h+UUelc3sVQkuoot9EcohaoPcMge&#10;s4nZs2F3m8S3dwWhl8PMfMMs16NtRU8+1I4V5JMMBHHpdM2VgsP+/WkOIkRkja1jUnCmAOvV/d0S&#10;C+0G/qV+FyuRIBwKVGBi7AopQ2nIYpi4jjh5R+ctxiR9JbXHIcFtK6dZNpMWa04LBjt6M1Sedn9W&#10;wXezHT5NPtN+eDm/jh8/h6bpT0o9PoybBYhIY/wP39pfWsE0nz/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3NM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<v:path arrowok="t" o:connecttype="custom" o:connectlocs="19050,9525;17145,3175;12700,0;6350,3175;0,4445;0,7620;0,9525;0,12700;3175,15875;6350,17145;9525,19050;12700,17145;15875,15875;17145,12700;19050,9525;15875,9525;15875,10795;13970,13970;10795,13970;9525,15875;6350,13970;4445,13970;3175,10795;3175,9525;3175,6350;4445,4445;6350,3175;9525,3175;10795,3175;13970,4445;15875,6350;15875,9525" o:connectangles="0,0,0,0,0,0,0,0,0,0,0,0,0,0,0,0,0,0,0,0,0,0,0,0,0,0,0,0,0,0,0,0"/>
            <o:lock v:ext="edit" verticies="t"/>
          </v:shape>
          <v:shape id="Freeform 2186" o:spid="_x0000_s3210" style="position:absolute;left:2806;top:7112;width:159;height:158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R5McA&#10;AADdAAAADwAAAGRycy9kb3ducmV2LnhtbESPQWvCQBSE7wX/w/KE3urGUDSNriLSUrEgrUp7fWSf&#10;STD7Ns2uSfz3bkHocZiZb5j5sjeVaKlxpWUF41EEgjizuuRcwfHw9pSAcB5ZY2WZFFzJwXIxeJhj&#10;qm3HX9TufS4ChF2KCgrv61RKlxVk0I1sTRy8k20M+iCbXOoGuwA3lYyjaCINlhwWCqxpXVB23l+M&#10;gv735WO7+mzb6Xe33v0k72cXJ69KPQ771QyEp97/h+/tjVYQj5Nn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9UeTHAAAA3QAAAA8AAAAAAAAAAAAAAAAAmAIAAGRy&#10;cy9kb3ducmV2LnhtbFBLBQYAAAAABAAEAPUAAACMAwAAAAA=&#10;" path="m25,13r,-5l23,5,20,3,15,,8,3,3,5,,8r,5l,18r3,2l8,23r5,2l18,23r2,-3l23,18r2,-5xm20,13r-2,5l13,20,8,18,5,13,8,8,13,5r5,3l20,13xe" fillcolor="#f3e100" stroked="f">
            <v:path arrowok="t" o:connecttype="custom" o:connectlocs="15875,8255;15875,5080;14605,3175;12700,1905;9525,0;5080,1905;1905,3175;0,5080;0,8255;0,11430;1905,12700;5080,14605;8255,15875;11430,14605;12700,12700;14605,11430;15875,8255;12700,8255;11430,11430;8255,12700;5080,11430;3175,8255;5080,5080;8255,3175;11430,5080;12700,8255" o:connectangles="0,0,0,0,0,0,0,0,0,0,0,0,0,0,0,0,0,0,0,0,0,0,0,0,0,0"/>
            <o:lock v:ext="edit" verticies="t"/>
          </v:shape>
          <v:shape id="Freeform 2187" o:spid="_x0000_s3211" style="position:absolute;left:2825;top:7131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iJcUA&#10;AADdAAAADwAAAGRycy9kb3ducmV2LnhtbESPQWvCQBSE74X+h+UVvOnGgEXSbKQVrCIqbSw9P7Kv&#10;2dDs25BdNf33riD0OMzMN0y+GGwrztT7xrGC6SQBQVw53XCt4Ou4Gs9B+ICssXVMCv7Iw6J4fMgx&#10;0+7Cn3QuQy0ihH2GCkwIXSalrwxZ9BPXEUfvx/UWQ5R9LXWPlwi3rUyT5FlabDguGOxoaaj6LU9W&#10;wV4ev70pU+wOu+1HWK2b9/ptqdToaXh9ARFoCP/he3ujFaTT+Qxub+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mIlxQAAAN0AAAAPAAAAAAAAAAAAAAAAAJgCAABkcnMv&#10;ZG93bnJldi54bWxQSwUGAAAAAAQABAD1AAAAigMAAAAA&#10;" path="m20,10r,-5l17,2,12,,10,,5,,2,2,,5r,5l,12r2,5l5,17r5,3l12,17r5,l20,12r,-2xm15,10r-3,2l10,15,5,12r,-2l5,5r5,l12,5r3,5xe" fillcolor="#f3e400" stroked="f">
            <v:path arrowok="t" o:connecttype="custom" o:connectlocs="12700,6350;12700,3175;10795,1270;7620,0;6350,0;3175,0;1270,1270;0,3175;0,6350;0,7620;1270,10795;3175,10795;6350,12700;7620,10795;10795,10795;12700,7620;12700,6350;9525,6350;7620,7620;6350,9525;3175,7620;3175,6350;3175,3175;6350,3175;7620,3175;9525,6350" o:connectangles="0,0,0,0,0,0,0,0,0,0,0,0,0,0,0,0,0,0,0,0,0,0,0,0,0,0"/>
            <o:lock v:ext="edit" verticies="t"/>
          </v:shape>
          <v:shape id="Freeform 2188" o:spid="_x0000_s3212" style="position:absolute;left:2838;top:7143;width:95;height:96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hDsQA&#10;AADdAAAADwAAAGRycy9kb3ducmV2LnhtbESPwWrDMBBE74X8g9hAb42cQENwIwdTWig0lyYBXxdr&#10;IxtbK2HJsfv3VaCQ4zAzb5j9Yba9uNEQWscK1qsMBHHtdMtGweX8+bIDESKyxt4xKfilAIdi8bTH&#10;XLuJf+h2ikYkCIccFTQx+lzKUDdkMaycJ07e1Q0WY5KDkXrAKcFtLzdZtpUWW04LDXp6b6juTqNV&#10;4Ct/HbuYlWMlv48fr5Ux41Qq9bycyzcQkeb4CP+3v7SCzXq3hfub9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7YQ7EAAAA3QAAAA8AAAAAAAAAAAAAAAAAmAIAAGRycy9k&#10;b3ducmV2LnhtbFBLBQYAAAAABAAEAPUAAACJAwAAAAA=&#10;" path="m15,8l13,3,8,,3,3,,8r3,5l8,15r5,-2l15,8xe" fillcolor="#f2e500" stroked="f">
            <v:path arrowok="t" o:connecttype="custom" o:connectlocs="9525,5080;8255,1905;5080,0;1905,1905;0,5080;1905,8255;5080,9525;8255,8255;9525,5080" o:connectangles="0,0,0,0,0,0,0,0,0"/>
          </v:shape>
          <v:shape id="Freeform 2189" o:spid="_x0000_s3213" style="position:absolute;left:2857;top:7162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Q8MYA&#10;AADdAAAADwAAAGRycy9kb3ducmV2LnhtbESPQWvCQBSE7wX/w/IEb3VjDtZGVxGloCBCVcTjI/vM&#10;BrNvQ3Ybo7++KxR6HGbmG2a26GwlWmp86VjBaJiAIM6dLrlQcDp+vU9A+ICssXJMCh7kYTHvvc0w&#10;0+7O39QeQiEihH2GCkwIdSalzw1Z9ENXE0fv6hqLIcqmkLrBe4TbSqZJMpYWS44LBmtaGcpvhx+r&#10;4HJePZ/jvVtvySTtY3dsP9PzValBv1tOQQTqwn/4r73RCtLR5ANe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nQ8MYAAADdAAAADwAAAAAAAAAAAAAAAACYAgAAZHJz&#10;L2Rvd25yZXYueG1sUEsFBgAAAAAEAAQA9QAAAIsDAAAAAA==&#10;" path="m10,5l7,,5,,,,,5,,7r5,3l7,7,10,5xe" fillcolor="#f2e700" stroked="f">
            <v:path arrowok="t" o:connecttype="custom" o:connectlocs="6350,3175;4445,0;3175,0;0,0;0,3175;0,4445;3175,6350;4445,4445;6350,3175" o:connectangles="0,0,0,0,0,0,0,0,0"/>
          </v:shape>
          <v:shape id="Freeform 2190" o:spid="_x0000_s3214" style="position:absolute;left:2870;top:7175;width:31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/e8MA&#10;AADdAAAADwAAAGRycy9kb3ducmV2LnhtbERPTYvCMBC9C/6HMIIX0dSCItUoi4viYUWqHjzONrNt&#10;2WZSmqxm/705CB4f73u1CaYRd+pcbVnBdJKAIC6srrlUcL3sxgsQziNrbCyTgn9ysFn3eyvMtH1w&#10;TvezL0UMYZehgsr7NpPSFRUZdBPbEkfux3YGfYRdKXWHjxhuGpkmyVwarDk2VNjStqLi9/xnFBzT&#10;rzQP29HoczafhdPtYL53+V6p4SB8LEF4Cv4tfrkPWkE6XcS58U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6/e8MAAADdAAAADwAAAAAAAAAAAAAAAACYAgAAZHJzL2Rv&#10;d25yZXYueG1sUEsFBgAAAAAEAAQA9QAAAIgDAAAAAA==&#10;" path="m5,3l5,,3,,,,,3,3,5,5,3xe" fillcolor="#f1e900" stroked="f">
            <v:path arrowok="t" o:connecttype="custom" o:connectlocs="3175,1905;3175,0;1905,0;0,0;0,1905;0,1905;1905,3175;3175,1905;3175,1905" o:connectangles="0,0,0,0,0,0,0,0,0"/>
          </v:shape>
          <v:shape id="Freeform 2191" o:spid="_x0000_s3215" style="position:absolute;left:2159;top:6953;width:1441;height:46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wxMMA&#10;AADdAAAADwAAAGRycy9kb3ducmV2LnhtbESPQYvCMBSE7wv+h/CEva2pwopWo4h0YT2uil6fzbMp&#10;bV5KE2399xtB8DjMzDfMct3bWtyp9aVjBeNRAoI4d7rkQsHx8PM1A+EDssbaMSl4kIf1avCxxFS7&#10;jv/ovg+FiBD2KSowITSplD43ZNGPXEMcvatrLYYo20LqFrsIt7WcJMlUWiw5LhhsaGsor/Y3q+DK&#10;5rRrjll26apz5d33aZpVVqnPYb9ZgAjUh3f41f7VCibj2Ry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qwxMMAAADdAAAADwAAAAAAAAAAAAAAAACYAgAAZHJzL2Rv&#10;d25yZXYueG1sUEsFBgAAAAAEAAQA9QAAAIgDAAAAAA==&#10;" path="m227,l187,5r-32,8l130,20r-20,8l90,35,65,40r-27,l,33,23,45,43,55,60,65r17,5l97,73r25,l152,70r37,-2l199,60r8,-7l209,45r3,-10l214,25r3,-10l222,8,227,xe" filled="f" strokecolor="#e77817" strokeweight="0">
            <v:path arrowok="t" o:connecttype="custom" o:connectlocs="144145,0;118745,3175;98425,8255;82550,12700;69850,17780;57150,22225;41275,25400;24130,25400;0,20955;14605,28575;27305,34925;38100,41275;48895,44450;61595,46355;77470,46355;96520,44450;120015,43180;126365,38100;131445,33655;132715,28575;134620,22225;135890,15875;137795,9525;140970,5080;144145,0" o:connectangles="0,0,0,0,0,0,0,0,0,0,0,0,0,0,0,0,0,0,0,0,0,0,0,0,0"/>
          </v:shape>
          <v:shape id="Freeform 2192" o:spid="_x0000_s3216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CoMAA&#10;AADdAAAADwAAAGRycy9kb3ducmV2LnhtbERPTYvCMBC9L/gfwgje1rQVVq1GEWXB4+q6eB2asS0m&#10;k9Jk2/rvzUHw+Hjf6+1gjeio9bVjBek0AUFcOF1zqeDy+/25AOEDskbjmBQ8yMN2M/pYY65dzyfq&#10;zqEUMYR9jgqqEJpcSl9UZNFPXUMcuZtrLYYI21LqFvsYbo3MkuRLWqw5NlTY0L6i4n7+twr+sp+F&#10;P6R79yj67nqYe3MJM6PUZDzsViACDeEtfrmPWkGWLuP++CY+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kCoMAAAADdAAAADwAAAAAAAAAAAAAAAACYAgAAZHJzL2Rvd25y&#10;ZXYueG1sUEsFBgAAAAAEAAQA9QAAAIUDAAAAAA==&#10;" path="m5,22l3,17,,10,15,5,30,,28,5r-5,7l13,17,5,22xe" fillcolor="#173c86" stroked="f">
            <v:path arrowok="t" o:connecttype="custom" o:connectlocs="3175,13970;1905,10795;0,6350;9525,3175;19050,0;17780,3175;14605,7620;8255,10795;3175,13970" o:connectangles="0,0,0,0,0,0,0,0,0"/>
          </v:shape>
          <v:shape id="Freeform 2193" o:spid="_x0000_s3217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vg8YA&#10;AADdAAAADwAAAGRycy9kb3ducmV2LnhtbESPQWsCMRSE7wX/Q3hCL6Vm14Po1igiFHqQ0t3Wnl83&#10;z83i5mVNom776xuh0OMwM98wy/VgO3EhH1rHCvJJBoK4drrlRsHH+/PjHESIyBo7x6TgmwKsV6O7&#10;JRbaXbmkSxUbkSAcClRgYuwLKUNtyGKYuJ44eQfnLcYkfSO1x2uC205Os2wmLbacFgz2tDVUH6uz&#10;VfDQm93PLPsqq1PpXy2+4f5Tn5S6Hw+bJxCRhvgf/mu/aAXTfJHD7U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rvg8YAAADdAAAADwAAAAAAAAAAAAAAAACYAgAAZHJz&#10;L2Rvd25yZXYueG1sUEsFBgAAAAAEAAQA9QAAAIsDAAAAAA==&#10;" path="m5,22l3,17,,10,15,5,30,,28,5r-5,7l13,17,5,22e" filled="f" strokecolor="#e77817" strokeweight="0">
            <v:path arrowok="t" o:connecttype="custom" o:connectlocs="3175,13970;1905,10795;0,6350;9525,3175;19050,0;17780,3175;14605,7620;8255,10795;3175,13970" o:connectangles="0,0,0,0,0,0,0,0,0"/>
          </v:shape>
          <v:shape id="Freeform 2194" o:spid="_x0000_s3218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i7MkA&#10;AADdAAAADwAAAGRycy9kb3ducmV2LnhtbESPW2sCMRSE3wX/QzhC3zTrVlrdGkV6oxRa8Pbg2+nm&#10;uFncnKybVLf99aZQ8HGYmW+Y6by1lThR40vHCoaDBARx7nTJhYLN+qU/BuEDssbKMSn4IQ/zWbcz&#10;xUy7My/ptAqFiBD2GSowIdSZlD43ZNEPXE0cvb1rLIYom0LqBs8RbiuZJsmdtFhyXDBY06Oh/LD6&#10;tpFyqLe37nU3+rp//jBPm+375/H3qNRNr108gAjUhmv4v/2mFaTDSQp/b+ITkL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iui7MkAAADdAAAADwAAAAAAAAAAAAAAAACYAgAA&#10;ZHJzL2Rvd25yZXYueG1sUEsFBgAAAAAEAAQA9QAAAI4DAAAAAA==&#10;" path="m25,22r3,-5l33,10,15,5,,,3,5r5,7l18,17r7,5xe" fillcolor="#173c86" stroked="f">
            <v:path arrowok="t" o:connecttype="custom" o:connectlocs="15875,13970;17780,10795;20955,6350;9525,3175;0,0;1905,3175;5080,7620;11430,10795;15875,13970" o:connectangles="0,0,0,0,0,0,0,0,0"/>
          </v:shape>
          <v:shape id="Freeform 2195" o:spid="_x0000_s3219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VAcQA&#10;AADdAAAADwAAAGRycy9kb3ducmV2LnhtbESPwWrDMBBE74X+g9hCb7UcF0LqWg5NINAcckjSD1is&#10;rW1srYy1td2/jwqFHIeZecMU28X1aqIxtJ4NrJIUFHHlbcu1ga/r4WUDKgiyxd4zGfilANvy8aHA&#10;3PqZzzRdpFYRwiFHA43IkGsdqoYchsQPxNH79qNDiXKstR1xjnDX6yxN19phy3GhwYH2DVXd5ccZ&#10;OO3WgYe6ytJN2MuhO9vd0Ysxz0/LxzsooUXu4f/2pzWQrd5e4e9NfAK6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VQHEAAAA3QAAAA8AAAAAAAAAAAAAAAAAmAIAAGRycy9k&#10;b3ducmV2LnhtbFBLBQYAAAAABAAEAPUAAACJAwAAAAA=&#10;" path="m25,22r3,-5l33,10,15,5,,,3,5r5,7l18,17r7,5e" filled="f" strokecolor="#e77817" strokeweight="0">
            <v:path arrowok="t" o:connecttype="custom" o:connectlocs="15875,13970;17780,10795;20955,6350;9525,3175;0,0;1905,3175;5080,7620;11430,10795;15875,13970" o:connectangles="0,0,0,0,0,0,0,0,0"/>
          </v:shape>
          <v:shape id="Freeform 2196" o:spid="_x0000_s3220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/BsgA&#10;AADdAAAADwAAAGRycy9kb3ducmV2LnhtbESPT2vCQBTE70K/w/IKvZmNfxCTuglFET30oi3V42v2&#10;NUmbfRuyW0399K4g9DjMzG+YRd6bRpyoc7VlBaMoBkFcWF1zqeD9bT2cg3AeWWNjmRT8kYM8exgs&#10;MNX2zDs67X0pAoRdigoq79tUSldUZNBFtiUO3pftDPogu1LqDs8Bbho5juOZNFhzWKiwpWVFxc/+&#10;1yj4vBzbj2T9audL3tJhJS+TZPOt1NNj//IMwlPv/8P39lYrGI+SKdzehCcg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L78GyAAAAN0AAAAPAAAAAAAAAAAAAAAAAJgCAABk&#10;cnMvZG93bnJldi54bWxQSwUGAAAAAAQABAD1AAAAjQMAAAAA&#10;" path="m,162l32,147r30,-7l91,135r30,-3l151,135r30,5l208,150r30,12l223,145,208,127,198,107,191,90,186,67r,-20l191,25,198,,178,10r-19,7l141,22r-22,l99,22,79,17,62,10,42,,52,27r5,25l57,75,54,95r-7,20l34,132,19,147,,162xe" fillcolor="#33f" stroked="f">
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</v:shape>
          <v:shape id="Freeform 2197" o:spid="_x0000_s3221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GmccA&#10;AADdAAAADwAAAGRycy9kb3ducmV2LnhtbESPQUvDQBSE74L/YXmCF7GbFpQYuwlSUHvwYltKj6/Z&#10;ZxLNvg27zzb667sFweMwM98w82p0vTpQiJ1nA9NJBoq49rbjxsBm/Xybg4qCbLH3TAZ+KEJVXl7M&#10;sbD+yO90WEmjEoRjgQZakaHQOtYtOYwTPxAn78MHh5JkaLQNeExw1+tZlt1rhx2nhRYHWrRUf62+&#10;nQFZ5C+4/HztxG1/d2u33d9s3oIx11fj0yMooVH+w3/tpTUwmz7cwflNegK6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HRpn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</v:shape>
          <v:shape id="Freeform 2198" o:spid="_x0000_s3222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QlcgA&#10;AADdAAAADwAAAGRycy9kb3ducmV2LnhtbESP3WrCQBSE7wu+w3IE7+omQm2NriItRVEQ/xC8O2SP&#10;STR7NmS3Gn36rlDo5TAz3zCjSWNKcaXaFZYVxN0IBHFqdcGZgv3u+/UDhPPIGkvLpOBODibj1ssI&#10;E21vvKHr1mciQNglqCD3vkqkdGlOBl3XVsTBO9naoA+yzqSu8RbgppS9KOpLgwWHhRwr+swpvWx/&#10;jIKvU/l+XLwdZ+fHar28HOJsv7xPleq0m+kQhKfG/4f/2nOtoBcP+vB8E56AH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DJCV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</v:shape>
          <v:shape id="Freeform 2199" o:spid="_x0000_s3223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dfMgA&#10;AADdAAAADwAAAGRycy9kb3ducmV2LnhtbESP3WrCQBSE7wu+w3KE3hTdaMGf1FW0pSC0tBhF8O6Q&#10;Pc0Gs2dDdmvi27sFoZfDzHzDLFadrcSFGl86VjAaJiCIc6dLLhQc9u+DGQgfkDVWjknBlTyslr2H&#10;BabatbyjSxYKESHsU1RgQqhTKX1uyKIfupo4ej+usRiibAqpG2wj3FZynCQTabHkuGCwpldD+Tn7&#10;tQrePnZT8/zU7q/HTfatT677+qw3Sj32u/ULiEBd+A/f21utYDyaT+HvTX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4Z18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</v:shape>
          <v:rect id="Rectangle 2200" o:spid="_x0000_s3224" style="position:absolute;left:2101;top:1727;width:3645;height:2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eU8EA&#10;AADdAAAADwAAAGRycy9kb3ducmV2LnhtbERPy4rCMBTdD/gP4QruxtSCw1iNIkJHwY2PgttLc22L&#10;zU1JMrX+vVkMzPJw3qvNYFrRk/ONZQWzaQKCuLS64UpBcc0/v0H4gKyxtUwKXuRhsx59rDDT9sln&#10;6i+hEjGEfYYK6hC6TEpf1mTQT21HHLm7dQZDhK6S2uEzhptWpknyJQ02HBtq7GhXU/m4/BoF9+Np&#10;kfauo9tVP37afV4c83mh1GQ8bJcgAg3hX/znPmgF6WwR58Y38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9XlPBAAAA3QAAAA8AAAAAAAAAAAAAAAAAmAIAAGRycy9kb3du&#10;cmV2LnhtbFBLBQYAAAAABAAEAPUAAACGAwAAAAA=&#10;" fillcolor="#33f" stroked="f"/>
          <v:rect id="Rectangle 2201" o:spid="_x0000_s3225" style="position:absolute;left:2101;top:1727;width:3645;height:2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bU8UA&#10;AADdAAAADwAAAGRycy9kb3ducmV2LnhtbESP3YrCMBSE7wXfIRzBO01VlLUaRQRBUBZWRfDu0Jz+&#10;aHNSmljr25uFhb0cZuYbZrluTSkaql1hWcFoGIEgTqwuOFNwOe8GXyCcR9ZYWiYFb3KwXnU7S4y1&#10;ffEPNSefiQBhF6OC3PsqltIlORl0Q1sRBy+1tUEfZJ1JXeMrwE0px1E0kwYLDgs5VrTNKXmcnkZB&#10;m96i+/GwTc/fh5ku8Tpt3pOpUv1eu1mA8NT6//Bfe68VjEfzOfy+CU9Ar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FtTxQAAAN0AAAAPAAAAAAAAAAAAAAAAAJgCAABkcnMv&#10;ZG93bnJldi54bWxQSwUGAAAAAAQABAD1AAAAigMAAAAA&#10;" filled="f" strokecolor="#1f1a17" strokeweight=".1pt"/>
          <v:shape id="Freeform 2202" o:spid="_x0000_s3226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kpcUA&#10;AADdAAAADwAAAGRycy9kb3ducmV2LnhtbESPzWrDMBCE74W8g9hAb43sEFrjRAkhUGLwpXV66HFj&#10;bWwTa+Va8k/fvioUehxm5htmd5hNK0bqXWNZQbyKQBCXVjdcKfi4vD4lIJxH1thaJgXf5OCwXzzs&#10;MNV24ncaC1+JAGGXooLa+y6V0pU1GXQr2xEH72Z7gz7IvpK6xynATSvXUfQsDTYcFmrs6FRTeS8G&#10;o+Atp+uQJ4V7+Yox+cw5u5zjjVKPy/m4BeFp9v/hv3amFawDEn7fh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uSlxQAAAN0AAAAPAAAAAAAAAAAAAAAAAJgCAABkcnMv&#10;ZG93bnJldi54bWxQSwUGAAAAAAQABAD1AAAAig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xm266,22r2,-7l266,7,263,5r3,-3l268,5r3,2l271,12r-3,3l266,20r,2xm171,5r5,l181,7r3,l176,5r-5,xe" stroked="f">
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;168910,13970;168910,4445;168910,1270;172085,4445;170180,9525;168910,13970;111760,3175;116840,4445;111760,3175" o:connectangles="0,0,0,0,0,0,0,0,0,0,0,0,0,0,0,0,0,0,0,0,0,0,0,0,0,0,0,0,0,0,0,0,0,0,0,0,0,0,0,0,0,0,0,0,0,0,0,0,0,0"/>
            <o:lock v:ext="edit" verticies="t"/>
          </v:shape>
          <v:shape id="Freeform 2203" o:spid="_x0000_s3227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4SKsIA&#10;AADdAAAADwAAAGRycy9kb3ducmV2LnhtbESPQYvCMBSE78L+h/AEbza14rJWoyyyC151vfT2tnk2&#10;xealNLHWf28EweMwM98w6+1gG9FT52vHCmZJCoK4dLrmSsHp73f6BcIHZI2NY1JwJw/bzcdojbl2&#10;Nz5QfwyViBD2OSowIbS5lL40ZNEnriWO3tl1FkOUXSV1h7cIt43M0vRTWqw5LhhsaWeovByvVkFR&#10;0GLPcj705+V/Y370oiIqlJqMh+8ViEBDeIdf7b1WkGXpDJ5v4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hIqwgAAAN0AAAAPAAAAAAAAAAAAAAAAAJgCAABkcnMvZG93&#10;bnJldi54bWxQSwUGAAAAAAQABAD1AAAAhw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e" filled="f" strokecolor="navy" strokeweight=".1pt">
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" o:connectangles="0,0,0,0,0,0,0,0,0,0,0,0,0,0,0,0,0,0,0,0,0,0,0,0,0,0,0,0,0,0,0,0,0,0,0,0,0,0,0,0,0"/>
          </v:shape>
          <v:shape id="Freeform 2204" o:spid="_x0000_s3228" style="position:absolute;left:5314;top:1739;width:51;height:127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KRcQA&#10;AADdAAAADwAAAGRycy9kb3ducmV2LnhtbESPT2sCMRTE7wW/Q3iCl6JJA4qsRtEFoZce/HPw+Ng8&#10;dxeTl2WT6vbbm0Khx2FmfsOst4N34kF9bAMb+JgpEMRVsC3XBi7nw3QJIiZkiy4wGfihCNvN6G2N&#10;hQ1PPtLjlGqRIRwLNNCk1BVSxqohj3EWOuLs3ULvMWXZ19L2+Mxw76RWaiE9tpwXGuyobKi6n769&#10;ga/3g98vvZrPdSnxWl6cPipnzGQ87FYgEg3pP/zX/rQGtFYaft/k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CkXEAAAA3QAAAA8AAAAAAAAAAAAAAAAAmAIAAGRycy9k&#10;b3ducmV2LnhtbFBLBQYAAAAABAAEAPUAAACJAwAAAAA=&#10;" path="m3,20l5,13,3,5,,3,3,,5,3,8,5r,5l5,13,3,18r,2e" filled="f" strokecolor="navy" strokeweight=".1pt">
            <v:path arrowok="t" o:connecttype="custom" o:connectlocs="1905,12700;3175,8255;1905,3175;0,1905;1905,0;1905,0;3175,1905;5080,3175;5080,6350;3175,8255;1905,11430;1905,12700" o:connectangles="0,0,0,0,0,0,0,0,0,0,0,0"/>
          </v:shape>
          <v:shape id="Freeform 2205" o:spid="_x0000_s3229" style="position:absolute;left:4730;top:1758;width:83;height:13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R2McA&#10;AADdAAAADwAAAGRycy9kb3ducmV2LnhtbESPQWvCQBSE7wX/w/IEL9JsjFBK6kZEFNRDadUKvT2y&#10;zySYfRuya5L++25B6HGYmW+YxXIwteiodZVlBbMoBkGcW11xoeB82j6/gnAeWWNtmRT8kINlNnpa&#10;YKptz5/UHX0hAoRdigpK75tUSpeXZNBFtiEO3tW2Bn2QbSF1i32Am1omcfwiDVYcFkpsaF1Sfjve&#10;jYJLP9v7rtp8HfbT5qN7H9zl+5YrNRkPqzcQngb/H360d1pBksR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r0djHAAAA3QAAAA8AAAAAAAAAAAAAAAAAmAIAAGRy&#10;cy9kb3ducmV2LnhtbFBLBQYAAAAABAAEAPUAAACMAwAAAAA=&#10;" path="m,l5,r5,2l13,2,5,,,e" filled="f" strokecolor="navy" strokeweight=".1pt">
            <v:path arrowok="t" o:connecttype="custom" o:connectlocs="0,0;3175,0;6350,1270;8255,1270;8255,1270;8255,1270;3175,0;0,0" o:connectangles="0,0,0,0,0,0,0,0"/>
          </v:shape>
          <v:shape id="Freeform 2206" o:spid="_x0000_s3230" style="position:absolute;left:4673;top:3244;width:1042;height:445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oH8MA&#10;AADdAAAADwAAAGRycy9kb3ducmV2LnhtbESPQWvCQBSE74X+h+UVvNVNghUbXUUEsR6N4vmRfc0G&#10;s29jdqPpv3cLgsdhZr5hFqvBNuJGna8dK0jHCQji0umaKwWn4/ZzBsIHZI2NY1LwRx5Wy/e3Beba&#10;3flAtyJUIkLY56jAhNDmUvrSkEU/di1x9H5dZzFE2VVSd3iPcNvILEmm0mLNccFgSxtD5aXorYJ1&#10;vz1fpzvz1bvjYeLT77TYF6lSo49hPQcRaAiv8LP9oxVkWTKB/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qoH8MAAADdAAAADwAAAAAAAAAAAAAAAACYAgAAZHJzL2Rv&#10;d25yZXYueG1sUEsFBgAAAAAEAAQA9QAAAIgDAAAAAA==&#10;" path="m,60l27,55,47,48,64,38,82,28,96,18,114,8,136,3,164,r,13l164,28,144,25r-20,l104,30,84,38,44,55,,70,,65,,60xe" fillcolor="#ccced1" stroked="f">
            <v:path arrowok="t" o:connecttype="custom" o:connectlocs="0,38100;17145,34925;29845,30480;40640,24130;52070,17780;60960,11430;72390,5080;86360,1905;104140,0;104140,8255;104140,17780;91440,15875;78740,15875;66040,19050;53340,24130;27940,34925;0,44450;0,41275;0,38100" o:connectangles="0,0,0,0,0,0,0,0,0,0,0,0,0,0,0,0,0,0,0"/>
          </v:shape>
          <v:shape id="Freeform 2207" o:spid="_x0000_s3231" style="position:absolute;left:4654;top:3028;width:1041;height:585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OYsUA&#10;AADdAAAADwAAAGRycy9kb3ducmV2LnhtbESPQWvCQBSE70L/w/IKvenGlBaJrkGqpb30UCt4fWSf&#10;SUj2bbq7JtFf3xWEHoeZ+YZZ5aNpRU/O15YVzGcJCOLC6ppLBYef9+kChA/IGlvLpOBCHvL1w2SF&#10;mbYDf1O/D6WIEPYZKqhC6DIpfVGRQT+zHXH0TtYZDFG6UmqHQ4SbVqZJ8ioN1hwXKuzoraKi2Z+N&#10;gm06avNrvna90x/2+Tg0u/Z6UOrpcdwsQQQaw3/43v7UCtI0eYH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A5i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<v:path arrowok="t" o:connecttype="custom" o:connectlocs="0,52070;9525,50165;17145,46990;25400,45720;31750,40640;42545,33020;52070,23495;62865,13970;74295,7620;80645,4445;86995,1270;94615,0;104140,0;104140,7620;104140,15875;90170,17145;77470,20320;66040,26670;53975,33020;41275,39370;28575,46990;13970,53340;0,58420;0,55245;0,52070" o:connectangles="0,0,0,0,0,0,0,0,0,0,0,0,0,0,0,0,0,0,0,0,0,0,0,0,0"/>
          </v:shape>
          <v:shape id="Freeform 2208" o:spid="_x0000_s3232" style="position:absolute;left:4654;top:2787;width:1041;height:699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mSMEA&#10;AADdAAAADwAAAGRycy9kb3ducmV2LnhtbESPQavCMBCE74L/IazgTVN7EKlGKUJBvNnnxdu2WdvS&#10;ZlOaqPXfG0F4x2FmvmF2h9F04kmDaywrWC0jEMSl1Q1XCq5/2WIDwnlkjZ1lUvAmB4f9dLLDRNsX&#10;X+iZ+0oECLsEFdTe94mUrqzJoFvanjh4dzsY9EEOldQDvgLcdDKOorU02HBYqLGnY01lmz+MglOR&#10;vzltZZa1qzS9FfdzcXugUvPZmG5BeBr9f/jXPmkFcRyt4fsmPAG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4JkjBAAAA3QAAAA8AAAAAAAAAAAAAAAAAmAIAAGRycy9kb3du&#10;cmV2LnhtbFBLBQYAAAAABAAEAPUAAACGAwAAAAA=&#10;" path="m,100l15,97,27,92,40,87,50,82,67,65,82,48,99,30,117,15,127,8,137,3,149,r15,l164,13r,12l154,28r-12,l132,33r-10,5l104,48,85,63,65,75,45,90,22,102,,110r,-5l,100xe" fillcolor="#ccced1" stroked="f">
            <v:path arrowok="t" o:connecttype="custom" o:connectlocs="0,63500;9525,61595;17145,58420;25400,55245;31750,52070;42545,41275;52070,30480;62865,19050;74295,9525;80645,5080;86995,1905;94615,0;104140,0;104140,8255;104140,15875;97790,17780;90170,17780;83820,20955;77470,24130;66040,30480;53975,40005;41275,47625;28575,57150;13970,64770;0,69850;0,66675;0,63500" o:connectangles="0,0,0,0,0,0,0,0,0,0,0,0,0,0,0,0,0,0,0,0,0,0,0,0,0,0,0"/>
          </v:shape>
          <v:shape id="Freeform 2209" o:spid="_x0000_s3233" style="position:absolute;left:4654;top:2552;width:1041;height:80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3A8MA&#10;AADdAAAADwAAAGRycy9kb3ducmV2LnhtbERPy2rCQBTdC/2H4Ra600mzqCV1FK0W6koSu+nukrlN&#10;QjN3YmbyMF/vCIUuD+e92oymFj21rrKs4HkRgSDOra64UPB1/pi/gnAeWWNtmRRcycFm/TBbYaLt&#10;wCn1mS9ECGGXoILS+yaR0uUlGXQL2xAH7se2Bn2AbSF1i0MIN7WMo+hFGqw4NJTY0HtJ+W/WGQUH&#10;5GN9OaXFtP/OdtO5GQ5d2KOeHsftGwhPo/8X/7k/tYI4jpZwfxOe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Z3A8MAAADdAAAADwAAAAAAAAAAAAAAAACYAgAAZHJzL2Rv&#10;d25yZXYueG1sUEsFBgAAAAAEAAQA9QAAAIgDAAAAAA==&#10;" path="m,117r15,-3l27,109r13,-5l50,97,67,77,82,55,99,35,117,17r10,-7l137,5,149,r15,l164,12r,13l154,27r-12,3l132,32r-10,8l104,52,85,70,65,87,45,104r-10,8l22,119r-10,5l,127r,-5l,117xe" fillcolor="#ccced1" stroked="f">
            <v:path arrowok="t" o:connecttype="custom" o:connectlocs="0,74295;9525,72390;17145,69215;25400,66040;31750,61595;42545,48895;52070,34925;62865,22225;74295,10795;80645,6350;86995,3175;94615,0;104140,0;104140,7620;104140,15875;97790,17145;90170,19050;83820,20320;77470,25400;66040,33020;53975,44450;41275,55245;28575,66040;22225,71120;13970,75565;7620,78740;0,80645;0,77470;0,74295" o:connectangles="0,0,0,0,0,0,0,0,0,0,0,0,0,0,0,0,0,0,0,0,0,0,0,0,0,0,0,0,0"/>
          </v:shape>
          <v:shape id="Freeform 2210" o:spid="_x0000_s3234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An8EA&#10;AADdAAAADwAAAGRycy9kb3ducmV2LnhtbERPyW7CMBC9V+IfrEHiVhwilJY0BkFVUK+l0PMonmZp&#10;PI5ik+Xv6wMSx6e3Z7vRNKKnzlWWFayWEQji3OqKCwWX7+PzKwjnkTU2lknBRA5229lThqm2A39R&#10;f/aFCCHsUlRQet+mUrq8JINuaVviwP3azqAPsCuk7nAI4aaRcRQl0mDFoaHElt5Lyv/ON6Ngj9Nt&#10;nbihqevryyb5uP4cquGk1GI+7t9AeBr9Q3x3f2oFcRyFueFNe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PQJ/BAAAA3QAAAA8AAAAAAAAAAAAAAAAAmAIAAGRycy9kb3du&#10;cmV2LnhtbFBLBQYAAAAABAAEAPUAAACGAwAAAAA=&#10;" path="m25,47l44,57,59,70r5,7l69,90r3,15l77,122r15,l92,137r12,l104,272r-32,l69,140r-15,l54,122r-15,l34,95,27,77,15,65,,52,,32,,12r7,l7,,30,12r,13l25,25r,12l25,47xe" fillcolor="#131516" stroked="f">
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</v:shape>
          <v:shape id="Freeform 2211" o:spid="_x0000_s3235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bTcUA&#10;AADdAAAADwAAAGRycy9kb3ducmV2LnhtbESP3WrCQBSE74W+w3IK3tVNg2hNXaUUFEGs9e/+kD1m&#10;g9mzIbvG+PZuoeDlMDPfMNN5ZyvRUuNLxwreBwkI4tzpkgsFx8Pi7QOED8gaK8ek4E4e5rOX3hQz&#10;7W68o3YfChEh7DNUYEKoMyl9bsiiH7iaOHpn11gMUTaF1A3eItxWMk2SkbRYclwwWNO3ofyyv1oF&#10;zreT7fiy/F3I9c+p2ozPw9JIpfqv3dcniEBdeIb/2yutIE2TCfy9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xtNxQAAAN0AAAAPAAAAAAAAAAAAAAAAAJgCAABkcnMv&#10;ZG93bnJldi54bWxQSwUGAAAAAAQABAD1AAAAigMAAAAA&#10;" path="m25,47l44,57,59,70r5,7l69,90r3,15l77,122r15,l92,137r12,l104,272r-32,l69,140r-15,l54,122r-15,l34,95,27,77,15,65,,52,,32,,12r7,l7,,30,12r,13l25,25r,12l25,47e" filled="f" strokeweight=".1pt">
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</v:shape>
          <v:shape id="Freeform 2212" o:spid="_x0000_s3236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VGcEA&#10;AADdAAAADwAAAGRycy9kb3ducmV2LnhtbERPu27CMBTdkfoP1q3EBjYZEKQYVFohwcDAY+l2G1+S&#10;iPg6sk0If48HJMaj816setuIjnyoHWuYjBUI4sKZmksN59NmNAMRIrLBxjFpeFCA1fJjsMDcuDsf&#10;qDvGUqQQDjlqqGJscylDUZHFMHYtceIuzluMCfpSGo/3FG4bmSk1lRZrTg0VtvRTUXE93qyG/73/&#10;W5vrRu1+L/N5p/yBb2Gt9fCz//4CEamPb/HLvTUasmyS9qc36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2FRnBAAAA3QAAAA8AAAAAAAAAAAAAAAAAmAIAAGRycy9kb3du&#10;cmV2LnhtbFBLBQYAAAAABAAEAPUAAACGAwAAAAA=&#10;" path="m102,270r100,l202,138r-18,l184,120r-15,l164,93,157,75,145,63,130,50r,-20l130,10r7,l137,,100,,63,r,10l73,10r,20l73,50,58,63,45,75,38,93r-5,27l18,120r,18l,138,,270r102,xe" fillcolor="#989b9f" stroked="f">
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" o:connectangles="0,0,0,0,0,0,0,0,0,0,0,0,0,0,0,0,0,0,0,0,0,0,0,0,0,0,0,0,0,0"/>
          </v:shape>
          <v:shape id="Freeform 2213" o:spid="_x0000_s3237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nH8YA&#10;AADdAAAADwAAAGRycy9kb3ducmV2LnhtbESPwW7CMBBE75X4B2uReitOcihVwKDSFrUcoQg4LvGS&#10;pMTr1DYQ/h4jVepxNDNvNONpZxpxJudrywrSQQKCuLC65lLB+nv+9ALCB2SNjWVScCUP00nvYYy5&#10;thde0nkVShEh7HNUUIXQ5lL6oiKDfmBb4ugdrDMYonSl1A4vEW4amSXJszRYc1yosKW3iorj6mQU&#10;4K8fbnc++ZltF5vT/n3u0o/PoVKP/e51BCJQF/7Df+0vrSDL0hT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RnH8YAAADdAAAADwAAAAAAAAAAAAAAAACYAgAAZHJz&#10;L2Rvd25yZXYueG1sUEsFBgAAAAAEAAQA9QAAAIsDAAAAAA==&#10;" path="m102,270r100,l202,138r-18,l184,120r-15,l164,93,157,75,145,63,130,50r,-20l130,10r7,l137,,100,,63,r,10l73,10r,20l73,50,58,63,45,75,38,93r-5,27l18,120r,18l,138,,270r102,xe" filled="f" strokeweight=".25pt">
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;64770,171450" o:connectangles="0,0,0,0,0,0,0,0,0,0,0,0,0,0,0,0,0,0,0,0,0,0,0,0,0,0,0,0,0,0,0"/>
          </v:shape>
          <v:shape id="Freeform 2214" o:spid="_x0000_s3238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DzsYA&#10;AADdAAAADwAAAGRycy9kb3ducmV2LnhtbESPQWvCQBSE74X+h+UVetONoRQbXaVY1IonUwW9PbLP&#10;JJh9G7JrEv+9Kwg9DjPzDTOd96YSLTWutKxgNIxAEGdWl5wr2P8tB2MQziNrrCyTghs5mM9eX6aY&#10;aNvxjtrU5yJA2CWooPC+TqR0WUEG3dDWxME728agD7LJpW6wC3BTyTiKPqXBksNCgTUtCsou6dUo&#10;2C5+Vreu/Tiv6Wt7kEdzOuWXjVLvb/33BISn3v+Hn+1frSCORzE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TDzs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<v:path arrowok="t" o:connecttype="custom" o:connectlocs="111760,136525;111760,59055;102235,59055;102235,46355;93345,46355;90170,33655;86995,20955;83820,15875;78740,11430;74295,6350;67945,1905;62865,0;56515,0;50165,0;42545,1905;38100,5080;33020,8255;29845,12700;26670,17780;20320,30480;17145,46355;7620,46355;7620,59055;0,59055;0,136525;111760,136525" o:connectangles="0,0,0,0,0,0,0,0,0,0,0,0,0,0,0,0,0,0,0,0,0,0,0,0,0,0"/>
          </v:shape>
          <v:line id="Line 2215" o:spid="_x0000_s3239" style="position:absolute;visibility:visibl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j9McAAADdAAAADwAAAGRycy9kb3ducmV2LnhtbESPQWvCQBSE7wX/w/IKvZS6MQEJqavU&#10;SKkIPZj20OMj+5oNZt/G7Krpv3eFgsdhZr5hFqvRduJMg28dK5hNExDEtdMtNwq+v95fchA+IGvs&#10;HJOCP/KwWk4eFlhod+E9navQiAhhX6ACE0JfSOlrQxb91PXE0ft1g8UQ5dBIPeAlwm0n0ySZS4st&#10;xwWDPZWG6kN1sgo+DmtZbvw6fzbz40+e7TD7LFGpp8fx7RVEoDHcw//trVaQprMM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eP0xwAAAN0AAAAPAAAAAAAA&#10;AAAAAAAAAKECAABkcnMvZG93bnJldi54bWxQSwUGAAAAAAQABAD5AAAAlQMAAAAA&#10;" strokeweight=".1pt"/>
          <v:shape id="Freeform 2216" o:spid="_x0000_s3240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1t8UA&#10;AADdAAAADwAAAGRycy9kb3ducmV2LnhtbESPzWrDMBCE74W+g9hCLqWRI0oIbpRgCg2BkEN+6Hlr&#10;bW0TaWUk1XHevioUchxm5htmuR6dFQOF2HnWMJsWIIhrbzpuNJxPHy8LEDEhG7SeScONIqxXjw9L&#10;LI2/8oGGY2pEhnAsUUObUl9KGeuWHMap74mz9+2Dw5RlaKQJeM1wZ6Uqirl02HFeaLGn95bqy/HH&#10;adjt7Wfgeq6ew2mjbl9DddnbSuvJ01i9gUg0pnv4v701GpSavcL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PW3xQAAAN0AAAAPAAAAAAAAAAAAAAAAAJgCAABkcnMv&#10;ZG93bnJldi54bWxQSwUGAAAAAAQABAD1AAAAigMAAAAA&#10;" path="m,7l12,2,27,,42,2,57,7e" filled="f" strokeweight=".1pt">
            <v:path arrowok="t" o:connecttype="custom" o:connectlocs="0,4445;7620,1270;17145,0;26670,1270;36195,4445" o:connectangles="0,0,0,0,0"/>
          </v:shape>
          <v:rect id="Rectangle 2217" o:spid="_x0000_s3241" style="position:absolute;left:3771;top:2266;width:77;height:14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zQMYA&#10;AADdAAAADwAAAGRycy9kb3ducmV2LnhtbESPQWvCQBSE70L/w/IK3nRjwKJpVmltSz0Ioq33l+xr&#10;Esy+jdmtRn+9Kwgeh5n5hknnnanFkVpXWVYwGkYgiHOrKy4U/P58DSYgnEfWWFsmBWdyMJ899VJM&#10;tD3xho5bX4gAYZeggtL7JpHS5SUZdEPbEAfvz7YGfZBtIXWLpwA3tYyj6EUarDgslNjQoqR8v/03&#10;Ct599r2K15foMzs0+w/c7Kyd7pTqP3dvryA8df4RvreXWkEcj8Zwex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zQMYAAADdAAAADwAAAAAAAAAAAAAAAACYAgAAZHJz&#10;L2Rvd25yZXYueG1sUEsFBgAAAAAEAAQA9QAAAIsDAAAAAA==&#10;" fillcolor="#989b9f" stroked="f"/>
          <v:rect id="Rectangle 2218" o:spid="_x0000_s3242" style="position:absolute;left:3771;top:2266;width:77;height:14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2tB8UA&#10;AADdAAAADwAAAGRycy9kb3ducmV2LnhtbESPW4vCMBSE34X9D+Es+KapFYtUoyzCwoIieGFh3w7N&#10;6cVtTkoTa/33RhB8HGbmG2a57k0tOmpdZVnBZByBIM6srrhQcD59j+YgnEfWWFsmBXdysF59DJaY&#10;anvjA3VHX4gAYZeigtL7JpXSZSUZdGPbEAcvt61BH2RbSN3iLcBNLeMoSqTBisNCiQ1tSsr+j1ej&#10;oM//ostuu8lP+22ia/yddffpTKnhZ/+1AOGp9+/wq/2jFcTxJIHnm/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a0HxQAAAN0AAAAPAAAAAAAAAAAAAAAAAJgCAABkcnMv&#10;ZG93bnJldi54bWxQSwUGAAAAAAQABAD1AAAAigMAAAAA&#10;" filled="f" strokecolor="#1f1a17" strokeweight=".1pt"/>
          <v:line id="Line 2219" o:spid="_x0000_s3243" style="position:absolute;visibility:visibl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l98YAAADdAAAADwAAAGRycy9kb3ducmV2LnhtbESPQWvCQBSE7wX/w/IEL0U3RtCQuopG&#10;SqXgQe2hx0f2NRvMvo3Zrab/3i0Uehxm5htmue5tI27U+dqxgukkAUFcOl1zpeDj/DrOQPiArLFx&#10;TAp+yMN6NXhaYq7dnY90O4VKRAj7HBWYENpcSl8asugnriWO3pfrLIYou0rqDu8RbhuZJslcWqw5&#10;LhhsqTBUXk7fVsHbZSuLnd9mz2Z+/cxm7zg7FKjUaNhvXkAE6sN/+K+91wrSdLqA3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65ffGAAAA3QAAAA8AAAAAAAAA&#10;AAAAAAAAoQIAAGRycy9kb3ducmV2LnhtbFBLBQYAAAAABAAEAPkAAACUAwAAAAA=&#10;" strokeweight=".1pt"/>
          <v:line id="Line 2220" o:spid="_x0000_s3244" style="position:absolute;visibility:visibl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VxhcMAAADdAAAADwAAAGRycy9kb3ducmV2LnhtbERPy4rCMBTdD/gP4QqzGTS1gpRqFK0M&#10;Mwiz8LFweWmuTbG5qU3Uzt9PFsIsD+e9WPW2EQ/qfO1YwWScgCAuna65UnA6fo4yED4ga2wck4Jf&#10;8rBaDt4WmGv35D09DqESMYR9jgpMCG0upS8NWfRj1xJH7uI6iyHCrpK6w2cMt41Mk2QmLdYcGwy2&#10;VBgqr4e7VfB13chi6zfZh5ndztl0h9OfApV6H/brOYhAffgXv9zfWkGaTuLc+CY+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lcYXDAAAA3QAAAA8AAAAAAAAAAAAA&#10;AAAAoQIAAGRycy9kb3ducmV2LnhtbFBLBQYAAAAABAAEAPkAAACRAwAAAAA=&#10;" strokeweight=".1pt"/>
          <v:shape id="Freeform 2221" o:spid="_x0000_s3245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0l8YA&#10;AADdAAAADwAAAGRycy9kb3ducmV2LnhtbESPT2vCQBTE7wW/w/IEb3VjBKmpq2ih6qEU/9Hza/aZ&#10;hGbfht3VJN/eLRR6HGbmN8xi1Zla3Mn5yrKCyTgBQZxbXXGh4HJ+f34B4QOyxtoyKejJw2o5eFpg&#10;pm3LR7qfQiEihH2GCsoQmkxKn5dk0I9tQxy9q3UGQ5SukNphG+GmlmmSzKTBiuNCiQ29lZT/nG5G&#10;wfxqmv5ycB/bz93Xd5hN2/2mb5UaDbv1K4hAXfgP/7X3WkGaTub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x0l8YAAADdAAAADwAAAAAAAAAAAAAAAACYAgAAZHJz&#10;L2Rvd25yZXYueG1sUEsFBgAAAAAEAAQA9QAAAIsDAAAAAA==&#10;" path="m,125r42,l42,97r,-27l42,43r,-28l42,13,40,8,35,5,28,3,23,,15,3,8,5,5,8,,13r,2l,125xe" fillcolor="#131516" stroked="f">
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</v:shape>
          <v:shape id="Freeform 2222" o:spid="_x0000_s3246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BnMAA&#10;AADdAAAADwAAAGRycy9kb3ducmV2LnhtbERPPW/CMBDdK/EfrENiKw4ZEE0xqIpAwFiKYL3GRxIa&#10;n4NtQvj39YDE+PS+58veNKIj52vLCibjBARxYXXNpYLDz/p9BsIHZI2NZVLwIA/LxeBtjpm2d/6m&#10;bh9KEUPYZ6igCqHNpPRFRQb92LbEkTtbZzBE6EqpHd5juGlkmiRTabDm2FBhS3lFxd/+ZhRYN8uP&#10;+bX7XV2svtFpF/pm86HUaNh/fYII1IeX+OneagVpmsb98U1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SBnMAAAADdAAAADwAAAAAAAAAAAAAAAACYAgAAZHJzL2Rvd25y&#10;ZXYueG1sUEsFBgAAAAAEAAQA9QAAAIUDAAAAAA==&#10;" path="m,125r42,l42,97r,-27l42,43r,-28l42,13,40,8,35,5,28,3,23,,15,3,8,5,5,8,,13r,2l,125xe" filled="f" strokecolor="#1f1a17" strokeweight=".1pt">
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</v:shape>
          <v:shape id="Freeform 2223" o:spid="_x0000_s3247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04sQA&#10;AADdAAAADwAAAGRycy9kb3ducmV2LnhtbESP0UoDMRRE3wX/IVzBN5vdqKVsmxapCAV9sd0PuGxu&#10;N0s3NyFJ2/XvG0HwcZiZM8xqM7lRXCimwbOGelaBIO68GbjX0B4+nhYgUkY2OHomDT+UYLO+v1th&#10;Y/yVv+myz70oEE4NarA5h0bK1FlymGY+EBfv6KPDXGTspYl4LXA3SlVVc+lw4LJgMdDWUnfan52G&#10;VD9XXfvVvr4MW2Xf4zkc7GfQ+vFheluCyDTl//Bfe2c0KKVq+H1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tOLEAAAA3QAAAA8AAAAAAAAAAAAAAAAAmAIAAGRycy9k&#10;b3ducmV2LnhtbFBLBQYAAAAABAAEAPUAAACJAwAAAAA=&#10;" path="m,125r43,l43,97r,-27l43,43r,-28l43,13,40,8,35,5,30,3,23,,15,3,8,5,5,8,,13r,2l,125xe" fillcolor="#131516" stroked="f">
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</v:shape>
          <v:shape id="Freeform 2224" o:spid="_x0000_s3248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kx8EA&#10;AADdAAAADwAAAGRycy9kb3ducmV2LnhtbERPTYvCMBS8C/sfwlvwpqmCRapR3AXZvXioiuDt0Tzb&#10;YvNSkmi7++uNIDi3Yb6Y5bo3jbiT87VlBZNxAoK4sLrmUsHxsB3NQfiArLGxTAr+yMN69TFYYqZt&#10;xznd96EUsYR9hgqqENpMSl9UZNCPbUsctYt1BkOkrpTaYRfLTSOnSZJKgzXHhQpb+q6ouO5vJu6m&#10;l//u55jTiWeTNHXnL9wdcqWGn/1mASJQH97mV/pXK5hGwPNNf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F5MfBAAAA3QAAAA8AAAAAAAAAAAAAAAAAmAIAAGRycy9kb3du&#10;cmV2LnhtbFBLBQYAAAAABAAEAPUAAACGAwAAAAA=&#10;" path="m,125r43,l43,97r,-27l43,43r,-28l43,13,40,8,35,5,30,3,23,,15,3,8,5,5,8,,13r,2l,125xe" filled="f" strokecolor="#1f1a17" strokeweight=".1pt">
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</v:shape>
          <v:shape id="Freeform 2225" o:spid="_x0000_s3249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2BcQA&#10;AADdAAAADwAAAGRycy9kb3ducmV2LnhtbESPQYvCMBSE7wv+h/AEb2tqxUWqUUQQVhDBqnh9bd62&#10;ZZuX0mRt/fdGEPY4zMw3zHLdm1rcqXWVZQWTcQSCOLe64kLB5bz7nINwHlljbZkUPMjBejX4WGKi&#10;bccnuqe+EAHCLkEFpfdNIqXLSzLoxrYhDt6PbQ36INtC6ha7ADe1jKPoSxqsOCyU2NC2pPw3/TMK&#10;prd0coyyR7a56Sbr9tf9QeYzpUbDfrMA4an3/+F3+1sriON4Cq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rtgXEAAAA3QAAAA8AAAAAAAAAAAAAAAAAmAIAAGRycy9k&#10;b3ducmV2LnhtbFBLBQYAAAAABAAEAPUAAACJAwAAAAA=&#10;" path="m160,137r-40,-5l82,130r-39,l,132,,100,,65,,33,,,18,,30,3,43,8r7,5l58,20r5,5l65,28r10,2l82,35r5,8l92,50r3,3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<v:path arrowok="t" o:connecttype="custom" o:connectlocs="76200,83820;27305,82550;0,63500;0,20955;11430,0;27305,5080;36830,12700;41275,17780;47625,19050;55245,27305;60325,33655;66675,38100;76200,47625;79375,57150;88900,63500;99695,77470;58420,58420;71120,60325;82550,64770;95250,80645;71120,77470;66675,67945;58420,58420;9525,3175;19050,8255;15875,12700;3175,8255;3175,11430;17780,19050;25400,27305;3175,24130;3175,11430;58420,41275;71120,50800;67945,55245;60325,50800;53975,41275;20955,12700;41275,24130;50800,33655;31750,28575;20955,12700;19050,30480;40005,40005;50800,47625;47625,52070;25400,43180;3175,38100;3175,44450;41275,55245;55245,64770;64770,79375;36830,76200;3175,77470" o:connectangles="0,0,0,0,0,0,0,0,0,0,0,0,0,0,0,0,0,0,0,0,0,0,0,0,0,0,0,0,0,0,0,0,0,0,0,0,0,0,0,0,0,0,0,0,0,0,0,0,0,0,0,0,0,0"/>
            <o:lock v:ext="edit" verticies="t"/>
          </v:shape>
          <v:shape id="Freeform 2226" o:spid="_x0000_s3250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VgcQA&#10;AADdAAAADwAAAGRycy9kb3ducmV2LnhtbESPQWvCQBSE74X+h+UJ3urGRURSV2kFRUQQbS+9PbLP&#10;JJp9m2ZXE/+9Kwgeh5n5hpnOO1uJKzW+dKxhOEhAEGfOlJxr+P1ZfkxA+IBssHJMGm7kYT57f5ti&#10;alzLe7oeQi4ihH2KGooQ6lRKnxVk0Q9cTRy9o2sshiibXJoG2wi3lVRJMpYWS44LBda0KCg7Hy5W&#10;g/GnRaeOWRtk9fe922zH/6sLat3vdV+fIAJ14RV+ttdGg1JqB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51YH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</v:shape>
          <v:shape id="Freeform 2227" o:spid="_x0000_s3251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dpcIA&#10;AADdAAAADwAAAGRycy9kb3ducmV2LnhtbESPS6vCMBSE94L/IZwLbkRTC4r0GkUUwa2PjbtDc/q4&#10;tzmpTbTVX28EweUw880wi1VnKnGnxpWWFUzGEQji1OqScwXn0240B+E8ssbKMil4kIPVst9bYKJt&#10;ywe6H30uQgm7BBUU3teJlC4tyKAb25o4eJltDPogm1zqBttQbioZR9FMGiw5LBRY06ag9P94Mwri&#10;y7OtZqXP1lGN54yvp+H2b6vU4Kdb/4Lw1Plv+EPvdeDieArv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52lwgAAAN0AAAAPAAAAAAAAAAAAAAAAAJgCAABkcnMvZG93&#10;bnJldi54bWxQSwUGAAAAAAQABAD1AAAAhwMAAAAA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</v:shape>
          <v:shape id="Freeform 2228" o:spid="_x0000_s3252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8DcQA&#10;AADdAAAADwAAAGRycy9kb3ducmV2LnhtbESPQYvCMBSE7wv+h/AEb2tqD1qrUUQUlIVlrXp/NM+2&#10;2LyUJtb67zfCwh6HmfmGWa57U4uOWldZVjAZRyCIc6srLhRczvvPBITzyBpry6TgRQ7Wq8HHElNt&#10;n3yiLvOFCBB2KSoovW9SKV1ekkE3tg1x8G62NeiDbAupW3wGuKllHEVTabDisFBiQ9uS8nv2MAqS&#10;w/cpsvt5cjxfk3rHP1+Z7mZKjYb9ZgHCU+//w3/tg1YQx/EU3m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PA3EAAAA3QAAAA8AAAAAAAAAAAAAAAAAmAIAAGRycy9k&#10;b3ducmV2LnhtbFBLBQYAAAAABAAEAPUAAACJAwAAAAA=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color="#006f38" stroked="f">
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</v:shape>
          <v:shape id="Freeform 2229" o:spid="_x0000_s3253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OusUA&#10;AADdAAAADwAAAGRycy9kb3ducmV2LnhtbESPQWvCQBSE74X+h+UVvJS6MWBTU1cRRdSDh9j+gEf2&#10;mQ3Nvg3ZNcZ/7wpCj8PMfMPMl4NtRE+drx0rmIwTEMSl0zVXCn5/th9fIHxA1tg4JgU38rBcvL7M&#10;MdfuygX1p1CJCGGfowITQptL6UtDFv3YtcTRO7vOYoiyq6Tu8BrhtpFpknxKizXHBYMtrQ2Vf6eL&#10;VTDbZIeswMQdDzujm2lF0vfvSo3ehtU3iEBD+A8/23utIE3TD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866xQAAAN0AAAAPAAAAAAAAAAAAAAAAAJgCAABkcnMv&#10;ZG93bnJldi54bWxQSwUGAAAAAAQABAD1AAAAig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<v:path arrowok="t" o:connecttype="custom" o:connectlocs="95885,26670;95885,19050;94615,12700;91440,6350;88265,0;86360,0;89535,6350;92710,12700;94615,19050;94615,26670;94615,36195;91440,45720;86360,53340;81915,59690;74295,66040;66040,71120;56515,72390;46990,74295;37465,72390;29845,71120;22225,66040;13970,59690;9525,53340;4445,45720;1270,36195;0,26670;1270,19050;3175,12700;4445,6350;9525,0;7620,0;4445,6350;1270,12700;0,19050;0,26670;0,36195;3175,45720;7620,53340;13970,61595;20320,66040;29845,71120;37465,74295;46990,75565;58420,74295;66040,71120;74295,66040;81915,61595;88265,53340;92710,45720;94615,36195;95885,26670" o:connectangles="0,0,0,0,0,0,0,0,0,0,0,0,0,0,0,0,0,0,0,0,0,0,0,0,0,0,0,0,0,0,0,0,0,0,0,0,0,0,0,0,0,0,0,0,0,0,0,0,0,0,0"/>
          </v:shape>
          <v:shape id="Freeform 2230" o:spid="_x0000_s3254" style="position:absolute;left:3441;top:4406;width:959;height:743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2psEA&#10;AADdAAAADwAAAGRycy9kb3ducmV2LnhtbERPz2vCMBS+C/4P4Qm7yEyXiUhnWkQY7Dp1zOOjeWvL&#10;kpeaRK3//XIYePz4fm/q0VlxpRB7zxpeFgUI4sabnlsNx8P78xpETMgGrWfScKcIdTWdbLA0/saf&#10;dN2nVuQQjiVq6FIaSilj05HDuPADceZ+fHCYMgytNAFvOdxZqYpiJR32nBs6HGjXUfO7vzgNpjnb&#10;pWrvg0zfp9dgzpevlZ1r/TQbt28gEo3pIf53fxgNSqk8N7/JT0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dqbBAAAA3QAAAA8AAAAAAAAAAAAAAAAAmAIAAGRycy9kb3du&#10;cmV2LnhtbFBLBQYAAAAABAAEAPUAAACGAwAAAAA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<v:path arrowok="t" o:connecttype="custom" o:connectlocs="95885,26670;94615,19050;92710,12700;91440,6350;88265,0;86360,0;89535,6350;92710,12700;94615,19050;94615,26670;92710,36195;91440,45720;86360,53340;80010,59690;74295,66040;66040,69215;56515,72390;46990,74295;37465,72390;29845,69215;22225,66040;13970,59690;9525,53340;4445,45720;1270,36195;1270,26670;1270,19050;3175,12700;6350,6350;9525,0;7620,0;4445,6350;1270,12700;0,19050;0,26670;1270,36195;4445,45720;7620,53340;13970,59690;20320,66040;29845,71120;37465,74295;46990,74295;56515,74295;66040,71120;74295,66040;81915,59690;86360,53340;91440,45720;94615,36195;95885,26670" o:connectangles="0,0,0,0,0,0,0,0,0,0,0,0,0,0,0,0,0,0,0,0,0,0,0,0,0,0,0,0,0,0,0,0,0,0,0,0,0,0,0,0,0,0,0,0,0,0,0,0,0,0,0"/>
          </v:shape>
          <v:shape id="Freeform 2231" o:spid="_x0000_s3255" style="position:absolute;left:3441;top:4406;width:946;height:743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On8YA&#10;AADdAAAADwAAAGRycy9kb3ducmV2LnhtbESPQUsDMRSE74L/ITzBm5vtsi26Ni0iKD0V2iro7bF5&#10;3SwmL8smtml/vREKPQ4z8w0zXyZnxYHG0HtWMClKEMSt1z13Cj52bw+PIEJE1mg9k4ITBVgubm/m&#10;2Gh/5A0dtrETGcKhQQUmxqGRMrSGHIbCD8TZ2/vRYcxy7KQe8ZjhzsqqLGfSYc95weBAr4ban+2v&#10;U/C1ps1kb+w7n3dpmux3XX/WK6Xu79LLM4hIKV7Dl/ZKK6iq6gn+3+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On8YAAADdAAAADwAAAAAAAAAAAAAAAACYAgAAZHJz&#10;L2Rvd25yZXYueG1sUEsFBgAAAAAEAAQA9QAAAIsDAAAAAA==&#10;" path="m149,42r,-12l146,20,141,10,136,r5,10l144,20r2,10l149,42r-3,15l141,69r-5,13l126,94r-9,8l104,109r-15,5l74,114r-15,l47,109,35,102,25,94,15,82,7,69,5,57,2,42,2,30,5,20,10,10,15,,7,10,5,20,2,30,,42,2,57,7,72r8,12l22,94r13,10l47,112r12,2l74,117r15,-3l104,112r13,-8l129,94r7,-10l144,72r5,-15l149,42xe" fillcolor="#007339" stroked="f">
            <v:path arrowok="t" o:connecttype="custom" o:connectlocs="94615,26670;94615,19050;92710,12700;89535,6350;86360,0;86360,0;89535,6350;91440,12700;92710,19050;94615,26670;92710,36195;89535,43815;86360,52070;80010,59690;74295,64770;66040,69215;56515,72390;46990,72390;37465,72390;29845,69215;22225,64770;15875,59690;9525,52070;4445,43815;3175,36195;1270,26670;1270,19050;3175,12700;6350,6350;9525,0;9525,0;4445,6350;3175,12700;1270,19050;0,26670;1270,36195;4445,45720;9525,53340;13970,59690;22225,66040;29845,71120;37465,72390;46990,74295;56515,72390;66040,71120;74295,66040;81915,59690;86360,53340;91440,45720;94615,36195;94615,26670" o:connectangles="0,0,0,0,0,0,0,0,0,0,0,0,0,0,0,0,0,0,0,0,0,0,0,0,0,0,0,0,0,0,0,0,0,0,0,0,0,0,0,0,0,0,0,0,0,0,0,0,0,0,0"/>
          </v:shape>
          <v:shape id="Freeform 2232" o:spid="_x0000_s3256" style="position:absolute;left:3454;top:4406;width:933;height:743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r6MIA&#10;AADdAAAADwAAAGRycy9kb3ducmV2LnhtbERPTWvCQBC9F/wPyxS81U0TFEldQ1ACaS+irZ6H7DQJ&#10;ZmdDdjXpv+8eBI+P973JJtOJOw2utazgfRGBIK6sbrlW8PNdvK1BOI+ssbNMCv7IQbadvWww1Xbk&#10;I91PvhYhhF2KChrv+1RKVzVk0C1sTxy4XzsY9AEOtdQDjiHcdDKOopU02HJoaLCnXUPV9XQzCsri&#10;85YXl4Mtr7LaJ/LsePm1Vmr+OuUfIDxN/il+uEutII6TsD+8C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6vowgAAAN0AAAAPAAAAAAAAAAAAAAAAAJgCAABkcnMvZG93&#10;bnJldi54bWxQSwUGAAAAAAQABAD1AAAAhwMAAAAA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<v:path arrowok="t" o:connecttype="custom" o:connectlocs="93345,26670;93345,19050;91440,12700;88265,6350;85090,0;83820,0;86995,6350;90170,12700;91440,19050;91440,26670;91440,36195;88265,43815;83820,52070;78740,59690;73025,64770;64770,69215;55245,71120;45720,72390;38100,71120;28575,69215;20955,64770;14605,59690;8255,52070;5080,43815;1905,36195;0,26670;1905,19050;3175,12700;5080,6350;9525,0;8255,0;5080,6350;1905,12700;0,19050;0,26670;0,36195;3175,45720;8255,53340;12700,59690;20955,66040;28575,69215;36195,72390;45720,74295;55245,72390;64770,69215;73025,66040;78740,59690;85090,53340;90170,45720;91440,36195;93345,26670" o:connectangles="0,0,0,0,0,0,0,0,0,0,0,0,0,0,0,0,0,0,0,0,0,0,0,0,0,0,0,0,0,0,0,0,0,0,0,0,0,0,0,0,0,0,0,0,0,0,0,0,0,0,0"/>
          </v:shape>
          <v:shape id="Freeform 2233" o:spid="_x0000_s3257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iOMcUA&#10;AADdAAAADwAAAGRycy9kb3ducmV2LnhtbESPQWvCQBSE70L/w/KE3nRjCqVEV9FSSasn00Kuj+wz&#10;iWbfht1V03/fFQoeh5n5hlmsBtOJKznfWlYwmyYgiCurW64V/HxvJ28gfEDW2FkmBb/kYbV8Gi0w&#10;0/bGB7oWoRYRwj5DBU0IfSalrxoy6Ke2J47e0TqDIUpXS+3wFuGmk2mSvEqDLceFBnt6b6g6Fxej&#10;oDQfu/zkysumsPv8a3vK93wolXoeD+s5iEBDeIT/259aQZq+zOD+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I4xxQAAAN0AAAAPAAAAAAAAAAAAAAAAAJgCAABkcnMv&#10;ZG93bnJldi54bWxQSwUGAAAAAAQABAD1AAAAigM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<v:path arrowok="t" o:connecttype="custom" o:connectlocs="93345,26670;91440,19050;90170,12700;88265,6350;85090,0;83820,0;86995,6350;90170,12700;91440,19050;91440,26670;91440,36195;88265,43815;83820,52070;78740,58420;71120,64770;64770,67945;55245,71120;45720,72390;38100,71120;28575,67945;20955,64770;14605,58420;9525,52070;5080,43815;1905,36195;1905,26670;1905,19050;3175,12700;6350,6350;9525,0;8255,0;5080,6350;1905,12700;0,19050;0,26670;1905,36195;3175,43815;8255,52070;14605,59690;20955,64770;28575,69215;36195,72390;45720,72390;55245,72390;64770,69215;73025,64770;78740,59690;85090,52070;88265,43815;91440,36195;93345,26670" o:connectangles="0,0,0,0,0,0,0,0,0,0,0,0,0,0,0,0,0,0,0,0,0,0,0,0,0,0,0,0,0,0,0,0,0,0,0,0,0,0,0,0,0,0,0,0,0,0,0,0,0,0,0"/>
          </v:shape>
          <v:shape id="Freeform 2234" o:spid="_x0000_s3258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xdsQA&#10;AADdAAAADwAAAGRycy9kb3ducmV2LnhtbESPQWvCQBSE70L/w/IK3nTTSKykriKloh61evD2zL5m&#10;g9m3IbvV+O9dQfA4zMw3zHTe2VpcqPWVYwUfwwQEceF0xaWC/e9yMAHhA7LG2jEpuJGH+eytN8Vc&#10;uytv6bILpYgQ9jkqMCE0uZS+MGTRD11DHL0/11oMUbal1C1eI9zWMk2SsbRYcVww2NC3oeK8+7cK&#10;VuaULTIajX1xcFlG+8358+eoVP+9W3yBCNSFV/jZXmsFaTpK4fEmP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MXb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,8,10,5,20,3,30,,42,3,57,8,69r5,13l23,94r10,8l45,109r15,3l72,114r15,-2l102,109r13,-7l124,94r8,-12l139,69r5,-12l144,42xe" fillcolor="#007739" stroked="f">
            <v:path arrowok="t" o:connecttype="custom" o:connectlocs="91440,26670;91440,19050;90170,12700;86995,6350;83820,0;81915,0;86995,6350;88265,12700;90170,19050;91440,26670;90170,36195;88265,43815;83820,52070;78740,58420;71120,64770;63500,67945;55245,71120;45720,71120;38100,71120;28575,67945;20955,64770;14605,58420;9525,52070;5080,43815;3175,36195;1905,26670;1905,19050;3175,12700;6350,6350;9525,0;9525,0;5080,6350;3175,12700;1905,19050;0,26670;1905,36195;5080,43815;8255,52070;14605,59690;20955,64770;28575,69215;38100,71120;45720,72390;55245,71120;64770,69215;73025,64770;78740,59690;83820,52070;88265,43815;91440,36195;91440,26670" o:connectangles="0,0,0,0,0,0,0,0,0,0,0,0,0,0,0,0,0,0,0,0,0,0,0,0,0,0,0,0,0,0,0,0,0,0,0,0,0,0,0,0,0,0,0,0,0,0,0,0,0,0,0"/>
          </v:shape>
          <v:shape id="Freeform 2235" o:spid="_x0000_s3259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2FMMA&#10;AADdAAAADwAAAGRycy9kb3ducmV2LnhtbESPzWrCQBSF9wXfYbiCuzoxQqrRUUQouLG0xo27S+aa&#10;hGTuhJmpiW/fKRS6PJyfj7Pdj6YTD3K+saxgMU9AEJdWN1wpuBbvrysQPiBr7CyTgid52O8mL1vM&#10;tR34ix6XUIk4wj5HBXUIfS6lL2sy6Oe2J47e3TqDIUpXSe1wiOOmk2mSZNJgw5FQY0/Hmsr28m0i&#10;RDsKxce6qFr5yee3JGtvQ6bUbDoeNiACjeE//Nc+aQVpulzC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62FMMAAADdAAAADwAAAAAAAAAAAAAAAACYAgAAZHJzL2Rv&#10;d25yZXYueG1sUEsFBgAAAAAEAAQA9QAAAIgD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<v:path arrowok="t" o:connecttype="custom" o:connectlocs="89535,26670;89535,19050;88265,12700;85090,6350;81915,0;80010,0;83185,6350;86360,12700;88265,19050;89535,26670;88265,36195;85090,43815;81915,52070;75565,58420;69215,62865;61595,67945;53340,71120;43815,71120;36195,71120;26670,67945;20320,62865;12700,58420;7620,52070;3175,43815;1270,36195;0,26670;1270,19050;3175,12700;4445,6350;9525,0;7620,0;4445,6350;1270,12700;0,19050;0,26670;0,36195;3175,43815;7620,52070;12700,58420;19050,64770;26670,67945;36195,71120;43815,72390;53340,71120;62865,67945;69215,64770;76835,58420;81915,52070;86360,43815;89535,36195;89535,26670" o:connectangles="0,0,0,0,0,0,0,0,0,0,0,0,0,0,0,0,0,0,0,0,0,0,0,0,0,0,0,0,0,0,0,0,0,0,0,0,0,0,0,0,0,0,0,0,0,0,0,0,0,0,0"/>
          </v:shape>
          <v:shape id="Freeform 2236" o:spid="_x0000_s3260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pW8YA&#10;AADdAAAADwAAAGRycy9kb3ducmV2LnhtbESPQWvCQBSE74X+h+UJ3nRjlLZEVwmFpqJ4qFXa4yP7&#10;zIZm34bsVuO/dwtCj8PMfMMsVr1txJk6XztWMBknIIhLp2uuFBw+30YvIHxA1tg4JgVX8rBaPj4s&#10;MNPuwh903odKRAj7DBWYENpMSl8asujHriWO3sl1FkOUXSV1h5cIt41Mk+RJWqw5Lhhs6dVQ+bP/&#10;tQp2pvoqys33e55vzXNx3NjQXgulhoM+n4MI1If/8L291grSdDqD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pW8YAAADdAAAADwAAAAAAAAAAAAAAAACYAgAAZHJz&#10;L2Rvd25yZXYueG1sUEsFBgAAAAAEAAQA9QAAAIsDAAAAAA==&#10;" path="m141,42l139,30,136,20,134,10,126,r5,10l136,20r3,10l139,42r,15l134,69r-8,13l119,92r-10,7l97,107r-13,2l69,112,57,109,44,107,32,99,22,92,12,82,7,69,2,57,2,42,2,30,5,20,10,10,15,,12,,7,10,2,20,,30,,42,2,57,5,69r7,13l20,92r10,10l42,107r15,5l69,112r15,l97,107r12,-5l121,92r8,-10l136,69r3,-12l141,42xe" fillcolor="#007a3a" stroked="f">
            <v:path arrowok="t" o:connecttype="custom" o:connectlocs="89535,26670;88265,19050;86360,12700;85090,6350;80010,0;80010,0;83185,6350;86360,12700;88265,19050;88265,26670;88265,36195;85090,43815;80010,52070;75565,58420;69215,62865;61595,67945;53340,69215;43815,71120;36195,69215;27940,67945;20320,62865;13970,58420;7620,52070;4445,43815;1270,36195;1270,26670;1270,19050;3175,12700;6350,6350;9525,0;7620,0;4445,6350;1270,12700;0,19050;0,26670;1270,36195;3175,43815;7620,52070;12700,58420;19050,64770;26670,67945;36195,71120;43815,71120;53340,71120;61595,67945;69215,64770;76835,58420;81915,52070;86360,43815;88265,36195;89535,26670" o:connectangles="0,0,0,0,0,0,0,0,0,0,0,0,0,0,0,0,0,0,0,0,0,0,0,0,0,0,0,0,0,0,0,0,0,0,0,0,0,0,0,0,0,0,0,0,0,0,0,0,0,0,0"/>
          </v:shape>
          <v:shape id="Freeform 2237" o:spid="_x0000_s3261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U5MYA&#10;AADdAAAADwAAAGRycy9kb3ducmV2LnhtbESPT2vCQBTE7wW/w/IEb3XjBkuNriIBtfRS/Hfw9sg+&#10;k2D2bciumn77bqHQ4zAzv2EWq9424kGdrx1rmIwTEMSFMzWXGk7Hzes7CB+QDTaOScM3eVgtBy8L&#10;zIx78p4eh1CKCGGfoYYqhDaT0hcVWfRj1xJH7+o6iyHKrpSmw2eE20aqJHmTFmuOCxW2lFdU3A53&#10;q2G7Vzu6pef8ulFymn4W9ezrkms9GvbrOYhAffgP/7U/jAal0i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SU5M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,7,10,5,20,2,30,,42,2,57,5,69r7,13l20,92r12,7l42,107r15,5l69,112r15,l97,107r12,-8l119,92,129,82r5,-13l139,57r2,-15xe" fillcolor="#007b3a" stroked="f">
            <v:path arrowok="t" o:connecttype="custom" o:connectlocs="89535,26670;88265,19050;86360,12700;83185,6350;80010,0;78740,0;83185,6350;85090,12700;88265,19050;88265,26670;86360,36195;85090,43815;80010,50165;75565,56515;69215,62865;61595,66040;53340,69215;43815,71120;36195,69215;27940,66040;20320,62865;13970,56515;9525,50165;4445,43815;1270,36195;1270,26670;1270,19050;3175,12700;6350,6350;9525,0;9525,0;4445,6350;3175,12700;1270,19050;0,26670;1270,36195;3175,43815;7620,52070;12700,58420;20320,62865;26670,67945;36195,71120;43815,71120;53340,71120;61595,67945;69215,62865;75565,58420;81915,52070;85090,43815;88265,36195;89535,26670" o:connectangles="0,0,0,0,0,0,0,0,0,0,0,0,0,0,0,0,0,0,0,0,0,0,0,0,0,0,0,0,0,0,0,0,0,0,0,0,0,0,0,0,0,0,0,0,0,0,0,0,0,0,0"/>
          </v:shape>
          <v:shape id="Freeform 2238" o:spid="_x0000_s3262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HY8YA&#10;AADdAAAADwAAAGRycy9kb3ducmV2LnhtbESP0WrCQBRE3wv+w3IFX0Q33Qap0VVKoSUILa36AZfs&#10;NYlm74bsqvHvXaHQx2FmzjDLdW8bcaHO1441PE8TEMSFMzWXGva7j8krCB+QDTaOScONPKxXg6cl&#10;ZsZd+Zcu21CKCGGfoYYqhDaT0hcVWfRT1xJH7+A6iyHKrpSmw2uE20aqJJlJizXHhQpbeq+oOG3P&#10;VkOepj/H+Wf4Ut9yfGzKTXpQ41zr0bB/W4AI1If/8F87NxqUepnB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4HY8YAAADdAAAADwAAAAAAAAAAAAAAAACYAgAAZHJz&#10;L2Rvd25yZXYueG1sUEsFBgAAAAAEAAQA9QAAAIsDAAAAAA=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<v:path arrowok="t" o:connecttype="custom" o:connectlocs="86995,26670;86995,19050;85090,12700;81915,6350;78740,0;77470,0;80645,6350;83820,12700;85090,19050;86995,26670;85090,34925;83820,43815;78740,50165;74295,56515;67945,62865;60325,66040;52070,69215;42545,69215;34925,69215;26670,66040;19050,62865;12700,56515;8255,50165;3175,43815;1905,34925;0,26670;1905,19050;3175,12700;5080,6350;9525,0;8255,0;5080,6350;1905,12700;0,19050;0,26670;0,36195;3175,43815;6350,52070;12700,58420;19050,62865;26670,67945;34925,69215;42545,71120;52070,69215;60325,67945;67945,62865;74295,58420;78740,52070;83820,43815;86995,36195;86995,26670" o:connectangles="0,0,0,0,0,0,0,0,0,0,0,0,0,0,0,0,0,0,0,0,0,0,0,0,0,0,0,0,0,0,0,0,0,0,0,0,0,0,0,0,0,0,0,0,0,0,0,0,0,0,0"/>
          </v:shape>
          <v:shape id="Freeform 2239" o:spid="_x0000_s3263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ARccA&#10;AADdAAAADwAAAGRycy9kb3ducmV2LnhtbESPQUvDQBSE74L/YXlCL8VukoJK7LZoS4uiF2N7f2Rf&#10;k8Xs27i7TeO/d4WCx2FmvmEWq9F2YiAfjGMF+SwDQVw7bbhRsP/c3j6ACBFZY+eYFPxQgNXy+mqB&#10;pXZn/qChio1IEA4lKmhj7EspQ92SxTBzPXHyjs5bjEn6RmqP5wS3nSyy7E5aNJwWWuxp3VL9VZ2s&#10;gqk/Fvl7fjLd9363Oby+meH5UCk1uRmfHkFEGuN/+NJ+0QqKYn4P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dwEXHAAAA3QAAAA8AAAAAAAAAAAAAAAAAmAIAAGRy&#10;cy9kb3ducmV2LnhtbFBLBQYAAAAABAAEAPUAAACMAwAAAAA=&#10;" path="m137,42r,-12l132,20,129,10,122,r5,10l132,20r2,10l134,42r,13l129,67r-5,12l114,89r-9,8l95,104r-13,3l67,109,55,107,42,104,30,97,20,89,13,79,8,67,3,55,,42,3,30,5,20,10,10,15,,8,10,3,20,,30,,42,,57,5,69r8,10l20,89,30,99r12,5l55,109r12,3l82,109r13,-5l107,99,117,89r7,-10l132,69r2,-12l137,42xe" fillcolor="#007d3a" stroked="f">
            <v:path arrowok="t" o:connecttype="custom" o:connectlocs="86995,26670;86995,19050;83820,12700;81915,6350;77470,0;77470,0;80645,6350;83820,12700;85090,19050;85090,26670;85090,34925;81915,42545;78740,50165;72390,56515;66675,61595;60325,66040;52070,67945;42545,69215;34925,67945;26670,66040;19050,61595;12700,56515;8255,50165;5080,42545;1905,34925;0,26670;1905,19050;3175,12700;6350,6350;9525,0;9525,0;5080,6350;1905,12700;0,19050;0,26670;0,36195;3175,43815;8255,50165;12700,56515;19050,62865;26670,66040;34925,69215;42545,71120;52070,69215;60325,66040;67945,62865;74295,56515;78740,50165;83820,43815;85090,36195;86995,26670" o:connectangles="0,0,0,0,0,0,0,0,0,0,0,0,0,0,0,0,0,0,0,0,0,0,0,0,0,0,0,0,0,0,0,0,0,0,0,0,0,0,0,0,0,0,0,0,0,0,0,0,0,0,0"/>
          </v:shape>
          <v:shape id="Freeform 2240" o:spid="_x0000_s3264" style="position:absolute;left:3486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qXcQA&#10;AADdAAAADwAAAGRycy9kb3ducmV2LnhtbERPz2vCMBS+D/Y/hDfwNlNbNmY1ShlMpbd1gh4fzbMt&#10;Ni9Zk2ndX78cBh4/vt/L9Wh6caHBd5YVzKYJCOLa6o4bBfuvj+c3ED4ga+wtk4IbeVivHh+WmGt7&#10;5U+6VKERMYR9jgraEFwupa9bMuin1hFH7mQHgyHCoZF6wGsMN71Mk+RVGuw4NrTo6L2l+lz9GAXl&#10;/mWbuUOxOWaV+701RTn7npdKTZ7GYgEi0Bju4n/3TitI0yzOjW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al3EAAAA3QAAAA8AAAAAAAAAAAAAAAAAmAIAAGRycy9k&#10;b3ducmV2LnhtbFBLBQYAAAAABAAEAPUAAACJ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<v:path arrowok="t" o:connecttype="custom" o:connectlocs="86995,26670;85090,19050;83820,12700;80645,6350;77470,0;75565,0;80645,6350;81915,12700;85090,19050;85090,26670;85090,34925;81915,42545;78740,50165;72390,56515;66675,61595;60325,66040;52070,67945;42545,69215;34925,67945;26670,66040;19050,61595;14605,56515;8255,50165;5080,42545;1905,34925;1905,26670;1905,19050;3175,12700;6350,6350;11430,0;9525,0;5080,6350;3175,12700;1905,19050;0,26670;1905,34925;3175,43815;8255,50165;12700,56515;19050,62865;26670,66040;34925,69215;42545,69215;52070,69215;60325,66040;67945,62865;74295,56515;78740,50165;83820,43815;85090,34925;86995,26670" o:connectangles="0,0,0,0,0,0,0,0,0,0,0,0,0,0,0,0,0,0,0,0,0,0,0,0,0,0,0,0,0,0,0,0,0,0,0,0,0,0,0,0,0,0,0,0,0,0,0,0,0,0,0"/>
          </v:shape>
          <v:shape id="Freeform 2241" o:spid="_x0000_s3265" style="position:absolute;left:3486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7fcYA&#10;AADdAAAADwAAAGRycy9kb3ducmV2LnhtbESPW2vCQBSE3wv9D8sp+KabRhAbXaUUWsQXb0X07ZA9&#10;udDs2ZhdY/TXu4LQx2FmvmGm885UoqXGlZYVvA8iEMSp1SXnCn533/0xCOeRNVaWScGVHMxnry9T&#10;TLS98Ibarc9FgLBLUEHhfZ1I6dKCDLqBrYmDl9nGoA+yyaVu8BLgppJxFI2kwZLDQoE1fRWU/m3P&#10;RkG6Kk/7NZ1v2B6yYXas8PRzXSrVe+s+JyA8df4//GwvtII4Hn7A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n7fcYAAADdAAAADwAAAAAAAAAAAAAAAACYAgAAZHJz&#10;L2Rvd25yZXYueG1sUEsFBgAAAAAEAAQA9QAAAIs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<v:path arrowok="t" o:connecttype="custom" o:connectlocs="85090,26670;85090,19050;83820,12700;80645,6350;77470,0;75565,0;78740,6350;81915,12700;83820,19050;85090,26670;83820,34925;81915,42545;77470,50165;72390,56515;66675,61595;60325,64770;52070,67945;42545,67945;34925,67945;26670,64770;20320,61595;14605,56515;9525,50165;5080,42545;3175,34925;1905,26670;1905,19050;5080,12700;8255,6350;11430,0;9525,0;6350,6350;3175,12700;1905,19050;0,26670;1905,34925;5080,42545;8255,50165;12700,56515;19050,61595;26670,66040;34925,67945;42545,69215;52070,67945;60325,66040;66675,61595;72390,56515;78740,50165;81915,42545;85090,34925;85090,26670" o:connectangles="0,0,0,0,0,0,0,0,0,0,0,0,0,0,0,0,0,0,0,0,0,0,0,0,0,0,0,0,0,0,0,0,0,0,0,0,0,0,0,0,0,0,0,0,0,0,0,0,0,0,0"/>
          </v:shape>
          <v:shape id="Freeform 2242" o:spid="_x0000_s3266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UDsQA&#10;AADdAAAADwAAAGRycy9kb3ducmV2LnhtbERPTWvCQBC9F/oflil4qxuDphLdhBJRvFm1CN7G7DQJ&#10;zc6m2VXjv+8eCj0+3vcyH0wrbtS7xrKCyTgCQVxa3XCl4PO4fp2DcB5ZY2uZFDzIQZ49Py0x1fbO&#10;e7odfCVCCLsUFdTed6mUrqzJoBvbjjhwX7Y36APsK6l7vIdw08o4ihJpsOHQUGNHRU3l9+FqFFSb&#10;t+N0VkwuJz7PouTj/LNbFYlSo5fhfQHC0+D/xX/urVYQx9OwP7w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dFA7EAAAA3QAAAA8AAAAAAAAAAAAAAAAAmAIAAGRycy9k&#10;b3ducmV2LnhtbFBLBQYAAAAABAAEAPUAAACJAwAAAAA=&#10;" path="m131,42r,-12l126,20,124,10,116,r-2,l121,10r5,10l129,30r,12l129,55r-5,12l119,79r-8,8l102,97r-10,5l79,107r-15,l52,107,39,102,29,97,20,87,12,79,5,67,2,55,,42,2,30,5,20,10,10,15,,7,10,2,20,,30,,42,,55,5,67r5,12l20,89r7,8l39,104r13,3l64,109r15,-2l92,104r10,-7l111,89,121,79r5,-12l131,55r,-13xe" fillcolor="#00813b" stroked="f">
            <v:path arrowok="t" o:connecttype="custom" o:connectlocs="83185,26670;83185,19050;80010,12700;78740,6350;73660,0;72390,0;76835,6350;80010,12700;81915,19050;81915,26670;81915,34925;78740,42545;75565,50165;70485,55245;64770,61595;58420,64770;50165,67945;40640,67945;33020,67945;24765,64770;18415,61595;12700,55245;7620,50165;3175,42545;1270,34925;0,26670;1270,19050;3175,12700;6350,6350;9525,0;9525,0;4445,6350;1270,12700;0,19050;0,26670;0,34925;3175,42545;6350,50165;12700,56515;17145,61595;24765,66040;33020,67945;40640,69215;50165,67945;58420,66040;64770,61595;70485,56515;76835,50165;80010,42545;83185,34925;83185,26670" o:connectangles="0,0,0,0,0,0,0,0,0,0,0,0,0,0,0,0,0,0,0,0,0,0,0,0,0,0,0,0,0,0,0,0,0,0,0,0,0,0,0,0,0,0,0,0,0,0,0,0,0,0,0"/>
          </v:shape>
          <v:shape id="Freeform 2243" o:spid="_x0000_s3267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m3MYA&#10;AADdAAAADwAAAGRycy9kb3ducmV2LnhtbESPQWvCQBSE7wX/w/IKvZS6MUoJqauIUhBPagO9PrKv&#10;2bTZtyG7muivdwWhx2FmvmHmy8E24kydrx0rmIwTEMSl0zVXCoqvz7cMhA/IGhvHpOBCHpaL0dMc&#10;c+16PtD5GCoRIexzVGBCaHMpfWnIoh+7ljh6P66zGKLsKqk77CPcNjJNkndpsea4YLCltaHy73iy&#10;CmbTKtv3Gf9+780OT+H1WhTbjVIvz8PqA0SgIfyHH+2tVpCmsw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tm3M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<v:path arrowok="t" o:connecttype="custom" o:connectlocs="83185,26670;81915,19050;80010,12700;76835,6350;73660,0;72390,0;76835,6350;80010,12700;81915,19050;81915,26670;81915,34925;78740,42545;75565,48895;70485,55245;64770,59690;56515,64770;50165,66040;40640,67945;33020,66040;24765,64770;18415,59690;12700,55245;7620,48895;4445,42545;1270,34925;1270,26670;1270,19050;3175,12700;6350,6350;10795,0;9525,0;6350,6350;3175,12700;0,19050;0,26670;1270,34925;3175,42545;7620,50165;12700,56515;18415,61595;24765,64770;33020,67945;40640,67945;50165,67945;58420,64770;64770,61595;70485,56515;75565,50165;80010,42545;81915,34925;83185,26670" o:connectangles="0,0,0,0,0,0,0,0,0,0,0,0,0,0,0,0,0,0,0,0,0,0,0,0,0,0,0,0,0,0,0,0,0,0,0,0,0,0,0,0,0,0,0,0,0,0,0,0,0,0,0"/>
          </v:shape>
          <v:shape id="Freeform 2244" o:spid="_x0000_s3268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E2McA&#10;AADdAAAADwAAAGRycy9kb3ducmV2LnhtbESPT0sDMRTE70K/Q3iCN5s1qOi2aRFpUQ/SPxZ6fd28&#10;3SzdvCxJbFc/vREEj8PMb4aZzgfXiROF2HrWcDMuQBBX3rTcaNh9LK8fQMSEbLDzTBq+KMJ8NrqY&#10;Ymn8mTd02qZG5BKOJWqwKfWllLGy5DCOfU+cvdoHhynL0EgT8JzLXSdVUdxLhy3nBYs9PVuqjttP&#10;p0HVi3r1uHh5V+u3Q9ivk737Xm60vrocniYgEg3pP/xHv5rMqVsFv2/y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ixNjHAAAA3QAAAA8AAAAAAAAAAAAAAAAAmAIAAGRy&#10;cy9kb3ducmV2LnhtbFBLBQYAAAAABAAEAPUAAACMAwAAAAA=&#10;" path="m129,42r,-12l126,20,121,10,114,r5,10l124,20r2,10l129,42r-3,13l124,67r-5,10l109,87r-7,7l89,99r-10,5l64,104r-12,l39,99,29,94,20,87,12,77,7,67,2,55,2,42,2,30,7,20,12,10,17,,15,,10,10,5,20,2,30,,42,2,55,5,67r7,12l20,87r9,10l39,102r13,5l64,107r15,l92,102r10,-5l111,87r8,-8l124,67r5,-12l129,42xe" fillcolor="#03843c" stroked="f">
            <v:path arrowok="t" o:connecttype="custom" o:connectlocs="81915,26670;81915,19050;80010,12700;76835,6350;72390,0;72390,0;75565,6350;78740,12700;80010,19050;81915,26670;80010,34925;78740,42545;75565,48895;69215,55245;64770,59690;56515,62865;50165,66040;40640,66040;33020,66040;24765,62865;18415,59690;12700,55245;7620,48895;4445,42545;1270,34925;1270,26670;1270,19050;4445,12700;7620,6350;10795,0;9525,0;6350,6350;3175,12700;1270,19050;0,26670;1270,34925;3175,42545;7620,50165;12700,55245;18415,61595;24765,64770;33020,67945;40640,67945;50165,67945;58420,64770;64770,61595;70485,55245;75565,50165;78740,42545;81915,34925;81915,26670" o:connectangles="0,0,0,0,0,0,0,0,0,0,0,0,0,0,0,0,0,0,0,0,0,0,0,0,0,0,0,0,0,0,0,0,0,0,0,0,0,0,0,0,0,0,0,0,0,0,0,0,0,0,0"/>
          </v:shape>
          <v:shape id="Freeform 2245" o:spid="_x0000_s3269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m+8YA&#10;AADdAAAADwAAAGRycy9kb3ducmV2LnhtbESPT2vCQBTE74LfYXmCt7pptP5Js0pbEIsXWxW8vmZf&#10;k5Ds25DdavLtu4WCx2FmfsOkm87U4kqtKy0reJxEIIgzq0vOFZxP24clCOeRNdaWSUFPDjbr4SDF&#10;RNsbf9L16HMRIOwSVFB43yRSuqwgg25iG+LgfdvWoA+yzaVu8RbgppZxFM2lwZLDQoENvRWUVccf&#10;o+Cjr3S/+mqi14Mrdxd8wtki3is1HnUvzyA8df4e/m+/awVxPJv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jm+8YAAADdAAAADwAAAAAAAAAAAAAAAACYAgAAZHJz&#10;L2Rvd25yZXYueG1sUEsFBgAAAAAEAAQA9QAAAIsDAAAAAA=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<v:path arrowok="t" o:connecttype="custom" o:connectlocs="80645,26670;80645,19050;78740,12700;75565,6350;71120,0;69215,0;74295,6350;77470,12700;78740,19050;80645,26670;78740,34925;77470,42545;72390,48895;67945,55245;61595,59690;55245,62865;47625,66040;39370,66040;31750,66040;25400,62865;17145,59690;12700,55245;8255,48895;3175,42545;1905,34925;0,26670;1905,19050;3175,12700;6350,6350;11430,0;9525,0;5080,6350;1905,12700;0,19050;0,26670;0,34925;3175,42545;6350,48895;11430,55245;17145,59690;23495,64770;31750,66040;39370,67945;48895,66040;55245,64770;63500,59690;69215,55245;74295,48895;77470,42545;80645,34925;80645,26670" o:connectangles="0,0,0,0,0,0,0,0,0,0,0,0,0,0,0,0,0,0,0,0,0,0,0,0,0,0,0,0,0,0,0,0,0,0,0,0,0,0,0,0,0,0,0,0,0,0,0,0,0,0,0"/>
          </v:shape>
          <v:shape id="Freeform 2246" o:spid="_x0000_s3270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LesUA&#10;AADdAAAADwAAAGRycy9kb3ducmV2LnhtbESPQWvCQBSE7wX/w/IEb3XTKK1EN6EUSj3WqNDjM/tM&#10;YrNvw+6qsb/eLRR6HGbmG2ZVDKYTF3K+tazgaZqAIK6sbrlWsNu+Py5A+ICssbNMCm7kochHDyvM&#10;tL3yhi5lqEWEsM9QQRNCn0npq4YM+qntiaN3tM5giNLVUju8RrjpZJokz9Jgy3GhwZ7eGqq+y7NR&#10;cJgdpHOnYf+RvMw+v/brc/mjSanJeHhdggg0hP/wX3utFaTpfA6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gt6xQAAAN0AAAAPAAAAAAAAAAAAAAAAAJgCAABkcnMv&#10;ZG93bnJldi54bWxQSwUGAAAAAAQABAD1AAAAig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<v:path arrowok="t" o:connecttype="custom" o:connectlocs="80645,26670;78740,19050;77470,12700;74295,6350;71120,0;69215,0;72390,6350;77470,12700;78740,19050;78740,26670;78740,34925;75565,42545;72390,48895;67945,55245;61595,59690;55245,62865;47625,64770;39370,66040;31750,64770;25400,62865;17145,59690;12700,55245;8255,48895;3175,42545;1905,34925;1905,26670;1905,19050;3175,12700;6350,6350;11430,0;9525,0;6350,6350;3175,12700;0,19050;0,26670;0,34925;3175,42545;6350,48895;11430,55245;17145,59690;23495,62865;31750,66040;39370,66040;48895,66040;55245,62865;63500,59690;67945,55245;74295,48895;77470,42545;78740,34925;80645,26670" o:connectangles="0,0,0,0,0,0,0,0,0,0,0,0,0,0,0,0,0,0,0,0,0,0,0,0,0,0,0,0,0,0,0,0,0,0,0,0,0,0,0,0,0,0,0,0,0,0,0,0,0,0,0"/>
          </v:shape>
          <v:shape id="Freeform 2247" o:spid="_x0000_s3271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ATMcA&#10;AADdAAAADwAAAGRycy9kb3ducmV2LnhtbESPT2vCQBTE74V+h+UVequbhCoas5EqCN5s4x/w9si+&#10;Jmmzb2N21fjtu4VCj8PMb4bJFoNpxZV611hWEI8iEMSl1Q1XCva79csUhPPIGlvLpOBODhb540OG&#10;qbY3/qBr4SsRStilqKD2vkuldGVNBt3IdsTB+7S9QR9kX0nd4y2Um1YmUTSRBhsOCzV2tKqp/C4u&#10;RkESL6vT5F0Wu+lhO2u2Lvk6x0elnp+GtzkIT4P/D//RGx245HUMv2/C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QEzHAAAA3QAAAA8AAAAAAAAAAAAAAAAAmAIAAGRy&#10;cy9kb3ducmV2LnhtbFBLBQYAAAAABAAEAPUAAACMAwAAAAA=&#10;" path="m127,42l124,30,122,20,117,10,109,r-2,l114,10r5,10l124,30r,12l122,55r-3,12l114,77r-7,7l97,92,87,99r-12,3l62,104,50,102,40,99,30,92,20,84,13,77,8,67,3,55,3,42,3,30,8,20,13,10,18,,10,10,5,20,3,30,,42,3,55,5,67r8,10l20,87r7,7l40,99r10,5l62,104r13,l87,99,97,94r10,-7l114,77r8,-10l124,55r3,-13xe" fillcolor="#1d873e" stroked="f">
            <v:path arrowok="t" o:connecttype="custom" o:connectlocs="80645,26670;78740,19050;77470,12700;74295,6350;69215,0;67945,0;72390,6350;75565,12700;78740,19050;78740,26670;77470,34925;75565,42545;72390,48895;67945,53340;61595,58420;55245,62865;47625,64770;39370,66040;31750,64770;25400,62865;19050,58420;12700,53340;8255,48895;5080,42545;1905,34925;1905,26670;1905,19050;5080,12700;8255,6350;11430,0;11430,0;6350,6350;3175,12700;1905,19050;0,26670;1905,34925;3175,42545;8255,48895;12700,55245;17145,59690;25400,62865;31750,66040;39370,66040;47625,66040;55245,62865;61595,59690;67945,55245;72390,48895;77470,42545;78740,34925;80645,26670" o:connectangles="0,0,0,0,0,0,0,0,0,0,0,0,0,0,0,0,0,0,0,0,0,0,0,0,0,0,0,0,0,0,0,0,0,0,0,0,0,0,0,0,0,0,0,0,0,0,0,0,0,0,0"/>
          </v:shape>
          <v:shape id="Freeform 2248" o:spid="_x0000_s3272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YTMUA&#10;AADdAAAADwAAAGRycy9kb3ducmV2LnhtbESP0WrCQBRE3wv+w3KFvohuTEvQ6CoSKFjoS40fcM1e&#10;s8Hs3ZBdY/z7bqHQx2FmzjDb/WhbMVDvG8cKlosEBHHldMO1gnP5MV+B8AFZY+uYFDzJw343edli&#10;rt2Dv2k4hVpECPscFZgQulxKXxmy6BeuI47e1fUWQ5R9LXWPjwi3rUyTJJMWG44LBjsqDFW3090q&#10;+CoLY7vLbC3f7styyIowSz+1Uq/T8bABEWgM/+G/9lErSNP3D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phM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<v:path arrowok="t" o:connecttype="custom" o:connectlocs="76835,26670;76835,19050;75565,12700;70485,6350;67310,0;66040,0;70485,6350;73660,12700;75565,19050;76835,26670;75565,34925;73660,40640;70485,48895;66040,53340;59690,58420;53340,61595;45720,64770;37465,64770;31115,64770;23495,61595;17145,58420;10795,53340;6350,48895;3175,40640;1270,34925;0,26670;1270,19050;3175,12700;6350,6350;10795,0;9525,0;4445,6350;1270,12700;0,19050;0,26670;0,34925;1270,42545;6350,48895;10795,55245;15240,59690;23495,62865;29845,64770;37465,66040;45720,64770;53340,62865;59690,59690;66040,55245;70485,48895;73660,42545;76835,34925;76835,26670" o:connectangles="0,0,0,0,0,0,0,0,0,0,0,0,0,0,0,0,0,0,0,0,0,0,0,0,0,0,0,0,0,0,0,0,0,0,0,0,0,0,0,0,0,0,0,0,0,0,0,0,0,0,0"/>
          </v:shape>
          <v:shape id="Freeform 2249" o:spid="_x0000_s3273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J18MA&#10;AADdAAAADwAAAGRycy9kb3ducmV2LnhtbESP32rCMBTG7we+QziCdzO1jjk6o4hFkN3I6h7g0Jw2&#10;Zc1JaWKtPr0ZDLz8+P78+Nbb0bZioN43jhUs5gkI4tLphmsFP+fD6wcIH5A1to5JwY08bDeTlzVm&#10;2l35m4Yi1CKOsM9QgQmhy6T0pSGLfu464uhVrrcYouxrqXu8xnHbyjRJ3qXFhiPBYEd7Q+VvcbGR&#10;uzT4lVd5ne6r4XjL6XTnpFJqNh13nyACjeEZ/m8ftYI0fVvB3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PJ18MAAADdAAAADwAAAAAAAAAAAAAAAACYAgAAZHJzL2Rv&#10;d25yZXYueG1sUEsFBgAAAAAEAAQA9QAAAIgDAAAAAA==&#10;" path="m121,42r,-12l116,20,111,10,104,r5,10l116,20r3,10l119,42r,13l114,64r-5,10l102,84r-8,8l84,97,72,99r-13,3l49,99,37,97,27,92,17,84,12,74,5,64,2,55,,42,2,30,5,20,10,10,17,,15,,10,10,5,20,,30,,42,,55,5,67r5,10l17,84r10,8l37,99r10,3l59,104r13,-2l84,99,94,92r10,-8l111,77r5,-10l119,55r2,-13xe" fillcolor="#298a3f" stroked="f">
            <v:path arrowok="t" o:connecttype="custom" o:connectlocs="76835,26670;76835,19050;73660,12700;70485,6350;66040,0;66040,0;69215,6350;73660,12700;75565,19050;75565,26670;75565,34925;72390,40640;69215,46990;64770,53340;59690,58420;53340,61595;45720,62865;37465,64770;31115,62865;23495,61595;17145,58420;10795,53340;7620,46990;3175,40640;1270,34925;0,26670;1270,19050;3175,12700;6350,6350;10795,0;9525,0;6350,6350;3175,12700;0,19050;0,26670;0,34925;3175,42545;6350,48895;10795,53340;17145,58420;23495,62865;29845,64770;37465,66040;45720,64770;53340,62865;59690,58420;66040,53340;70485,48895;73660,42545;75565,34925;76835,26670" o:connectangles="0,0,0,0,0,0,0,0,0,0,0,0,0,0,0,0,0,0,0,0,0,0,0,0,0,0,0,0,0,0,0,0,0,0,0,0,0,0,0,0,0,0,0,0,0,0,0,0,0,0,0"/>
          </v:shape>
          <v:shape id="Freeform 2250" o:spid="_x0000_s3274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DY8QA&#10;AADdAAAADwAAAGRycy9kb3ducmV2LnhtbERPz2vCMBS+D/wfwhO8DE1bxjY6o4jS4U6yzIu3Z/PW&#10;FpuX0sS2+++Xw2DHj+/3ejvZVgzU+8axgnSVgCAunWm4UnD+KpavIHxANtg6JgU/5GG7mT2sMTdu&#10;5E8adKhEDGGfo4I6hC6X0pc1WfQr1xFH7tv1FkOEfSVNj2MMt63MkuRZWmw4NtTY0b6m8qbvVoF9&#10;PJXc6UNxPF10evk4v4R3fVVqMZ92byACTeFf/Oc+GgVZ9hT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A2PEAAAA3QAAAA8AAAAAAAAAAAAAAAAAmAIAAGRycy9k&#10;b3ducmV2LnhtbFBLBQYAAAAABAAEAPUAAACJAwAAAAA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<v:path arrowok="t" o:connecttype="custom" o:connectlocs="76835,26670;75565,19050;73660,12700;70485,6350;66040,0;64770,0;69215,6350;72390,12700;75565,19050;75565,26670;75565,34925;72390,40640;69215,46990;64770,53340;59690,58420;53340,61595;45720,62865;37465,64770;31115,62865;23495,61595;17145,58420;12700,53340;7620,46990;4445,40640;1270,34925;1270,26670;1270,19050;4445,12700;7620,6350;12700,0;10795,0;6350,6350;3175,12700;1270,19050;0,26670;1270,34925;3175,40640;6350,48895;10795,53340;17145,58420;23495,61595;31115,64770;37465,64770;45720,64770;53340,61595;59690,58420;66040,53340;70485,48895;73660,40640;75565,34925;76835,26670" o:connectangles="0,0,0,0,0,0,0,0,0,0,0,0,0,0,0,0,0,0,0,0,0,0,0,0,0,0,0,0,0,0,0,0,0,0,0,0,0,0,0,0,0,0,0,0,0,0,0,0,0,0,0"/>
          </v:shape>
          <v:shape id="Freeform 2251" o:spid="_x0000_s3275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Sx8YA&#10;AADdAAAADwAAAGRycy9kb3ducmV2LnhtbESPQWvCQBSE7wX/w/KEXkrdGIrY1FVEKgrqwSjo8ZF9&#10;TYLZtzG7avrvXUHwOMzMN8xo0ppKXKlxpWUF/V4EgjizuuRcwX43/xyCcB5ZY2WZFPyTg8m48zbC&#10;RNsbb+ma+lwECLsEFRTe14mULivIoOvZmjh4f7Yx6INscqkbvAW4qWQcRQNpsOSwUGBNs4KyU3ox&#10;Clw+XJ+P8+3H4Xe6SPWBNquF10q9d9vpDwhPrX+Fn+2lVhDHX9/weBOe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RSx8YAAADdAAAADwAAAAAAAAAAAAAAAACYAgAAZHJz&#10;L2Rvd25yZXYueG1sUEsFBgAAAAAEAAQA9QAAAIsDAAAAAA=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<v:path arrowok="t" o:connecttype="custom" o:connectlocs="75565,26670;75565,19050;73660,12700;69215,6350;66040,0;64770,0;69215,6350;72390,12700;73660,19050;75565,26670;73660,34925;72390,40640;69215,46990;64770,53340;58420,56515;52070,61595;45720,62865;37465,62865;31115,62865;23495,61595;17145,56515;12700,53340;7620,46990;4445,40640;3175,34925;1270,26670;3175,19050;4445,12700;7620,6350;12700,0;10795,0;6350,6350;3175,12700;1270,19050;0,26670;1270,34925;3175,40640;7620,46990;10795,53340;17145,58420;23495,61595;31115,62865;37465,64770;45720,62865;53340,61595;59690,58420;64770,53340;69215,46990;72390,40640;75565,34925;75565,26670" o:connectangles="0,0,0,0,0,0,0,0,0,0,0,0,0,0,0,0,0,0,0,0,0,0,0,0,0,0,0,0,0,0,0,0,0,0,0,0,0,0,0,0,0,0,0,0,0,0,0,0,0,0,0"/>
          </v:shape>
          <v:shape id="Freeform 2252" o:spid="_x0000_s3276" style="position:absolute;left:3549;top:4406;width:743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7CV8IA&#10;AADdAAAADwAAAGRycy9kb3ducmV2LnhtbERPz2vCMBS+D/wfwhvsNlM7nNIZpQ6KQ09WBY+P5q0t&#10;a15KktX63y8HYceP7/dqM5pODOR8a1nBbJqAIK6sbrlWcD4Vr0sQPiBr7CyTgjt52KwnTyvMtL3x&#10;kYYy1CKGsM9QQRNCn0npq4YM+qntiSP3bZ3BEKGrpXZ4i+Gmk2mSvEuDLceGBnv6bKj6KX+Ngos7&#10;H3aLw2xemiJct5hzsT++KfXyPOYfIAKN4V/8cH9pBWk6j/v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sJXwgAAAN0AAAAPAAAAAAAAAAAAAAAAAJgCAABkcnMvZG93&#10;bnJldi54bWxQSwUGAAAAAAQABAD1AAAAhw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<v:path arrowok="t" o:connecttype="custom" o:connectlocs="74295,26670;74295,19050;71120,12700;67945,6350;63500,0;61595,0;66040,6350;71120,12700;72390,19050;72390,26670;72390,34925;71120,40640;67945,46990;63500,52070;57150,56515;50800,59690;44450,62865;36195,62865;29845,62865;22225,59690;17145,56515;11430,52070;6350,46990;3175,40640;1905,34925;0,26670;1905,19050;3175,12700;8255,6350;12700,0;11430,0;6350,6350;3175,12700;0,19050;0,26670;0,34925;3175,40640;6350,46990;11430,53340;15875,58420;22225,61595;29845,62865;36195,64770;44450,62865;52070,61595;58420,58420;63500,53340;67945,46990;71120,40640;74295,34925;74295,26670" o:connectangles="0,0,0,0,0,0,0,0,0,0,0,0,0,0,0,0,0,0,0,0,0,0,0,0,0,0,0,0,0,0,0,0,0,0,0,0,0,0,0,0,0,0,0,0,0,0,0,0,0,0,0"/>
          </v:shape>
          <v:shape id="Freeform 2253" o:spid="_x0000_s3277" style="position:absolute;left:3549;top:4406;width:743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GRcgA&#10;AADdAAAADwAAAGRycy9kb3ducmV2LnhtbESP3UoDMRSE7wu+QziCd212F5SybVqqoC0iYn8o9O6w&#10;Od1ENyfbTWy3b28EwcthZr5hpvPeNeJMXbCeFeSjDARx5bXlWsFu+zwcgwgRWWPjmRRcKcB8djOY&#10;Yqn9hdd03sRaJAiHEhWYGNtSylAZchhGviVO3tF3DmOSXS11h5cEd40ssuxBOrScFgy29GSo+tp8&#10;OwXLVW6u7x+HfCwfD3Zv306fL8dXpe5u+8UERKQ+/of/2iutoCjuc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pEZF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<v:path arrowok="t" o:connecttype="custom" o:connectlocs="74295,26670;72390,19050;71120,12700;67945,6350;63500,0;61595,0;66040,6350;69215,12700;72390,19050;72390,26670;72390,34925;69215,40640;66040,46990;61595,52070;57150,56515;50800,59690;44450,61595;36195,62865;29845,61595;23495,59690;17145,56515;11430,52070;8255,46990;3175,40640;1905,34925;1905,26670;1905,19050;5080,12700;8255,6350;12700,0;11430,0;6350,6350;3175,12700;1905,19050;0,26670;1905,34925;3175,40640;6350,46990;11430,53340;15875,56515;22225,61595;29845,62865;36195,62865;44450,62865;50800,61595;57150,56515;63500,53340;67945,46990;71120,40640;72390,34925;74295,26670" o:connectangles="0,0,0,0,0,0,0,0,0,0,0,0,0,0,0,0,0,0,0,0,0,0,0,0,0,0,0,0,0,0,0,0,0,0,0,0,0,0,0,0,0,0,0,0,0,0,0,0,0,0,0"/>
          </v:shape>
          <v:shape id="Freeform 2254" o:spid="_x0000_s3278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ElMUA&#10;AADdAAAADwAAAGRycy9kb3ducmV2LnhtbESPQWsCMRSE7wX/Q3iCl6LZBqy6GkUKBW+2WvD63Dx3&#10;g5uXJUl121/fFAo9DjPzDbPa9K4VNwrRetbwNClAEFfeWK41fBxfx3MQMSEbbD2Thi+KsFkPHlZY&#10;Gn/nd7odUi0yhGOJGpqUulLKWDXkME58R5y9iw8OU5ahlibgPcNdK1VRPEuHlvNCgx29NFRdD59O&#10;w/XbSqsWb7FLx3N/moXL42K213o07LdLEIn69B/+a++MBqWmCn7f5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MSUxQAAAN0AAAAPAAAAAAAAAAAAAAAAAJgCAABkcnMv&#10;ZG93bnJldi54bWxQSwUGAAAAAAQABAD1AAAAigMAAAAA&#10;" path="m114,42r,-12l112,20,104,10,97,,95,r7,10l109,20r3,10l114,42r-2,13l109,64r-5,10l97,82r-7,7l80,94,70,97r-13,l47,97,37,94,27,89,20,82,13,74,8,64,3,55,3,42,3,30,8,20,13,10,20,,13,10,5,20,3,30,,42,3,55r2,9l10,74r8,8l27,89r8,5l47,99r10,l70,99,80,94,90,89r10,-7l107,74r5,-10l114,55r,-13xe" fillcolor="#3e9045" stroked="f">
            <v:path arrowok="t" o:connecttype="custom" o:connectlocs="72390,26670;72390,19050;71120,12700;66040,6350;61595,0;60325,0;64770,6350;69215,12700;71120,19050;72390,26670;71120,34925;69215,40640;66040,46990;61595,52070;57150,56515;50800,59690;44450,61595;36195,61595;29845,61595;23495,59690;17145,56515;12700,52070;8255,46990;5080,40640;1905,34925;1905,26670;1905,19050;5080,12700;8255,6350;12700,0;12700,0;8255,6350;3175,12700;1905,19050;0,26670;1905,34925;3175,40640;6350,46990;11430,52070;17145,56515;22225,59690;29845,62865;36195,62865;44450,62865;50800,59690;57150,56515;63500,52070;67945,46990;71120,40640;72390,34925;72390,26670" o:connectangles="0,0,0,0,0,0,0,0,0,0,0,0,0,0,0,0,0,0,0,0,0,0,0,0,0,0,0,0,0,0,0,0,0,0,0,0,0,0,0,0,0,0,0,0,0,0,0,0,0,0,0"/>
          </v:shape>
          <v:shape id="Freeform 2255" o:spid="_x0000_s3279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A48QA&#10;AADdAAAADwAAAGRycy9kb3ducmV2LnhtbESPQWsCMRSE70L/Q3iF3jTriiJbo1hRKN6qHjy+bp6b&#10;xc3LNonu9t83BcHjMDPfMItVbxtxJx9qxwrGowwEcel0zZWC03E3nIMIEVlj45gU/FKA1fJlsMBC&#10;u46/6H6IlUgQDgUqMDG2hZShNGQxjFxLnLyL8xZjkr6S2mOX4LaReZbNpMWa04LBljaGyuvhZhWc&#10;v9uQz/abD9v5vdRbe5r+mEypt9d+/Q4iUh+f4Uf7UyvI8+kE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AOP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<v:path arrowok="t" o:connecttype="custom" o:connectlocs="70485,26670;70485,19050;67310,12700;64135,6350;59690,0;58420,0;62865,6350;66040,12700;69215,19050;70485,26670;69215,33020;67310,40640;64135,45720;59690,52070;55245,55245;48895,58420;42545,61595;34290,61595;27940,61595;21590,58420;15240,55245;10795,52070;6350,45720;3175,40640;1270,33020;0,26670;1270,19050;3175,12700;7620,6350;12065,0;10795,0;6350,6350;3175,12700;0,19050;0,26670;0,34925;1270,40640;6350,46990;9525,52070;15240,56515;21590,59690;27940,61595;34290,62865;42545,61595;48895,59690;55245,56515;59690,52070;64135,46990;67310,40640;70485,34925;70485,26670" o:connectangles="0,0,0,0,0,0,0,0,0,0,0,0,0,0,0,0,0,0,0,0,0,0,0,0,0,0,0,0,0,0,0,0,0,0,0,0,0,0,0,0,0,0,0,0,0,0,0,0,0,0,0"/>
          </v:shape>
          <v:shape id="Freeform 2256" o:spid="_x0000_s3280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zdsYA&#10;AADdAAAADwAAAGRycy9kb3ducmV2LnhtbESPQWuDQBSE74X8h+UVcmvWSlOKzSaIIRi8lKY5xNvD&#10;fVGp+1bcbdR/ny0Uehxm5htms5tMJ240uNaygudVBIK4srrlWsH56/D0BsJ5ZI2dZVIwk4PddvGw&#10;wUTbkT/pdvK1CBB2CSpovO8TKV3VkEG3sj1x8K52MOiDHGqpBxwD3HQyjqJXabDlsNBgT1lD1ffp&#10;xygo02vui0OZF+PlI5e0t3OZWaWWj1P6DsLT5P/Df+2jVhDH6xf4fROe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ozds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<v:path arrowok="t" o:connecttype="custom" o:connectlocs="70485,26670;69215,19050;67310,12700;62865,6350;58420,0;56515,0;62865,6350;66040,12700;69215,19050;69215,26670;69215,33020;67310,39370;64135,45720;59690,50165;55245,55245;48895,58420;42545,59690;34290,61595;27940,59690;21590,58420;15240,55245;10795,50165;6350,45720;3175,39370;1270,33020;1270,26670;1270,19050;4445,12700;7620,6350;12065,0;10795,0;6350,6350;3175,12700;0,19050;0,26670;0,34925;3175,40640;6350,46990;10795,52070;15240,56515;21590,59690;27940,61595;34290,61595;42545,61595;48895,59690;55245,56515;59690,52070;64135,46990;67310,40640;69215,34925;70485,26670" o:connectangles="0,0,0,0,0,0,0,0,0,0,0,0,0,0,0,0,0,0,0,0,0,0,0,0,0,0,0,0,0,0,0,0,0,0,0,0,0,0,0,0,0,0,0,0,0,0,0,0,0,0,0"/>
          </v:shape>
          <v:shape id="Freeform 2257" o:spid="_x0000_s3281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dDcQA&#10;AADdAAAADwAAAGRycy9kb3ducmV2LnhtbESPW2vCQBCF34X+h2UKfdOJKUpJXUUEpdAXLy30cZqd&#10;JqHZ2bC7avz3riD4eDiXjzNb9LZVJ/ahcaJhPMpAsZTONFJp+Dqsh2+gQiQx1DphDRcOsJg/DWZU&#10;GHeWHZ/2sVJpREJBGuoYuwIxlDVbCiPXsSTvz3lLMUlfofF0TuO2xTzLpmipkUSoqeNVzeX//mgT&#10;ZPf7vTliidvu59XJCr2Ll0+tX5775TuoyH18hO/tD6MhzycTuL1JTw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HQ3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<v:path arrowok="t" o:connecttype="custom" o:connectlocs="70485,26670;69215,19050;66040,12700;62865,6350;58420,0;56515,0;61595,6350;66040,12700;67310,19050;69215,26670;69215,33020;66040,39370;62865,45720;59690,50165;53340,55245;48895,58420;42545,59690;34290,61595;27940,59690;21590,58420;15240,55245;10795,50165;7620,45720;4445,39370;1270,33020;1270,26670;1270,19050;4445,12700;9525,6350;13970,0;12065,0;7620,6350;3175,12700;1270,19050;0,26670;1270,33020;3175,40640;6350,45720;10795,52070;15240,55245;21590,58420;27940,61595;34290,61595;42545,61595;48895,58420;55245,55245;59690,52070;64135,45720;67310,40640;69215,33020;70485,26670" o:connectangles="0,0,0,0,0,0,0,0,0,0,0,0,0,0,0,0,0,0,0,0,0,0,0,0,0,0,0,0,0,0,0,0,0,0,0,0,0,0,0,0,0,0,0,0,0,0,0,0,0,0,0"/>
          </v:shape>
          <v:shape id="Freeform 2258" o:spid="_x0000_s3282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pVMQA&#10;AADdAAAADwAAAGRycy9kb3ducmV2LnhtbESPQWvCQBSE7wX/w/IEb3VjwFCiq4hi0R4KRg8eH9ln&#10;Esy+DbtbE/+9Wyj0OMzMN8xyPZhWPMj5xrKC2TQBQVxa3XCl4HLev3+A8AFZY2uZFDzJw3o1elti&#10;rm3PJ3oUoRIRwj5HBXUIXS6lL2sy6Ke2I47ezTqDIUpXSe2wj3DTyjRJMmmw4bhQY0fbmsp78WMU&#10;7LLP+fVAp+LSHb+2d9mT4/Zbqcl42CxABBrCf/ivfdAK0nSewe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aVTEAAAA3QAAAA8AAAAAAAAAAAAAAAAAmAIAAGRycy9k&#10;b3ducmV2LnhtbFBLBQYAAAAABAAEAPUAAACJAwAAAAA=&#10;" path="m107,42r,-12l102,20,97,10,87,r8,10l99,20r5,10l107,42r-3,10l102,62,97,72r-7,7l82,87r-7,5l65,94r-13,l42,94,32,92,25,87,15,79,10,72,5,62,3,52,,42,3,30,5,20,13,10,20,,17,,10,10,5,20,,30,,42,,52,3,62,8,72r7,7l22,87r10,5l42,94r10,3l65,94,75,92,85,87r7,-8l99,72r5,-10l107,52r,-10xe" fillcolor="#4a964c" stroked="f">
            <v:path arrowok="t" o:connecttype="custom" o:connectlocs="67945,26670;67945,19050;64770,12700;61595,6350;55245,0;55245,0;60325,6350;62865,12700;66040,19050;67945,26670;66040,33020;64770,39370;61595,45720;57150,50165;52070,55245;47625,58420;41275,59690;33020,59690;26670,59690;20320,58420;15875,55245;9525,50165;6350,45720;3175,39370;1905,33020;0,26670;1905,19050;3175,12700;8255,6350;12700,0;10795,0;6350,6350;3175,12700;0,19050;0,26670;0,33020;1905,39370;5080,45720;9525,50165;13970,55245;20320,58420;26670,59690;33020,61595;41275,59690;47625,58420;53975,55245;58420,50165;62865,45720;66040,39370;67945,33020;67945,26670" o:connectangles="0,0,0,0,0,0,0,0,0,0,0,0,0,0,0,0,0,0,0,0,0,0,0,0,0,0,0,0,0,0,0,0,0,0,0,0,0,0,0,0,0,0,0,0,0,0,0,0,0,0,0"/>
          </v:shape>
          <v:shape id="Freeform 2259" o:spid="_x0000_s3283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fNcEA&#10;AADdAAAADwAAAGRycy9kb3ducmV2LnhtbESPQYvCMBSE7wv+h/AEb2tqQVeqUXRB8GrV+6N5tsXm&#10;pSZZjf56s7Cwx2FmvmGW62g6cSfnW8sKJuMMBHFldcu1gtNx9zkH4QOyxs4yKXiSh/Vq8LHEQtsH&#10;H+hehlokCPsCFTQh9IWUvmrIoB/bnjh5F+sMhiRdLbXDR4KbTuZZNpMGW04LDfb03VB1LX+MguDM&#10;uby2r+3ZnKZRxuet4uNMqdEwbhYgAsXwH/5r77WCPJ9+we+b9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A3zXBAAAA3QAAAA8AAAAAAAAAAAAAAAAAmAIAAGRycy9kb3du&#10;cmV2LnhtbFBLBQYAAAAABAAEAPUAAACGAw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<v:path arrowok="t" o:connecttype="custom" o:connectlocs="67945,26670;66040,19050;64770,12700;60325,6350;55245,0;53975,0;58420,6350;62865,10795;66040,19050;66040,26670;66040,33020;64770,39370;61595,45720;57150,50165;52070,53340;47625,56515;41275,59690;33020,59690;26670,59690;20320,56515;15875,53340;10795,50165;6350,45720;3175,39370;1905,33020;0,26670;1905,19050;5080,10795;8255,6350;13970,0;12700,0;8255,6350;3175,12700;0,19050;0,26670;0,33020;3175,39370;6350,45720;9525,50165;13970,55245;20320,58420;26670,59690;33020,61595;41275,59690;47625,58420;52070,55245;58420,50165;61595,45720;64770,39370;67945,33020;67945,26670" o:connectangles="0,0,0,0,0,0,0,0,0,0,0,0,0,0,0,0,0,0,0,0,0,0,0,0,0,0,0,0,0,0,0,0,0,0,0,0,0,0,0,0,0,0,0,0,0,0,0,0,0,0,0"/>
          </v:shape>
          <v:shape id="Freeform 2260" o:spid="_x0000_s3284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YpMAA&#10;AADdAAAADwAAAGRycy9kb3ducmV2LnhtbERPTYvCMBC9C/6HMMLeNN2CIl2jyEpxr9VVPA7NbFts&#10;JiWJGv+9OQh7fLzv1SaaXtzJ+c6ygs9ZBoK4trrjRsHvsZwuQfiArLG3TAqe5GGzHo9WWGj74Iru&#10;h9CIFMK+QAVtCEMhpa9bMuhndiBO3J91BkOCrpHa4SOFm17mWbaQBjtODS0O9N1SfT3cjILqsjyf&#10;jufd1u/n7hqrUMbsVir1MYnbLxCBYvgXv90/WkGez9Pc9CY9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YYpMAAAADdAAAADwAAAAAAAAAAAAAAAACYAgAAZHJzL2Rvd25y&#10;ZXYueG1sUEsFBgAAAAAEAAQA9QAAAIUDAAAAAA==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<v:path arrowok="t" o:connecttype="custom" o:connectlocs="67945,26670;66040,19050;62865,12700;60325,6350;55245,0;53975,0;58420,4445;62865,10795;64770,19050;66040,26670;66040,33020;62865,39370;61595,45720;57150,50165;52070,53340;45720,56515;41275,58420;33020,59690;26670,58420;20320,56515;15875,53340;10795,50165;6350,45720;3175,39370;1905,33020;1905,26670;1905,19050;5080,10795;9525,4445;13970,0;12700,0;8255,6350;3175,12700;1905,19050;0,26670;1905,33020;3175,39370;6350,45720;9525,50165;15875,55245;20320,58420;26670,59690;33020,59690;41275,59690;47625,58420;52070,55245;57150,50165;61595,45720;64770,39370;66040,33020;67945,26670" o:connectangles="0,0,0,0,0,0,0,0,0,0,0,0,0,0,0,0,0,0,0,0,0,0,0,0,0,0,0,0,0,0,0,0,0,0,0,0,0,0,0,0,0,0,0,0,0,0,0,0,0,0,0"/>
          </v:shape>
          <v:shape id="Freeform 2261" o:spid="_x0000_s3285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49k8YA&#10;AADdAAAADwAAAGRycy9kb3ducmV2LnhtbESPUUvDMBSF3wX/Q7jC3mxqWXXWZWMK4thAdPMHXJNr&#10;U2xuapN13b9fBMHHwznnO5z5cnStGKgPjWcFN1kOglh703Ct4GP/fD0DESKywdYzKThRgOXi8mKO&#10;lfFHfqdhF2uRIBwqVGBj7Copg7bkMGS+I07el+8dxiT7WpoejwnuWlnk+a102HBasNjRkyX9vTs4&#10;BVtdvpWPd6vNi/55tcPUGHf4NEpNrsbVA4hIY/wP/7XXRkFRlPfw+yY9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49k8YAAADdAAAADwAAAAAAAAAAAAAAAACYAgAAZHJz&#10;L2Rvd25yZXYueG1sUEsFBgAAAAAEAAQA9QAAAIs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<v:path arrowok="t" o:connecttype="custom" o:connectlocs="66040,26670;66040,19050;62865,10795;58420,6350;53975,0;52070,0;58420,4445;61595,10795;64770,19050;66040,26670;64770,33020;62865,39370;60325,43815;57150,48895;52070,53340;45720,56515;41275,58420;33020,58420;26670,58420;20320,56515;15875,53340;10795,48895;8255,43815;5080,39370;1905,33020;1905,26670;3175,19050;5080,10795;9525,4445;15875,0;13970,0;8255,6350;5080,10795;1905,19050;0,26670;1905,33020;3175,39370;6350,45720;10795,50165;15875,53340;20320,56515;26670,59690;33020,59690;41275,59690;47625,56515;52070,53340;57150,50165;61595,45720;64770,39370;66040,33020;66040,26670" o:connectangles="0,0,0,0,0,0,0,0,0,0,0,0,0,0,0,0,0,0,0,0,0,0,0,0,0,0,0,0,0,0,0,0,0,0,0,0,0,0,0,0,0,0,0,0,0,0,0,0,0,0,0"/>
          </v:shape>
          <v:shape id="Freeform 2262" o:spid="_x0000_s3286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Ii8MA&#10;AADdAAAADwAAAGRycy9kb3ducmV2LnhtbERPz2vCMBS+D/Y/hDfwMjS1BxnVKGMgKCiybhdvz+TZ&#10;VJuX0kRb/3tzGOz48f1erAbXiDt1ofasYDrJQBBrb2quFPz+rMcfIEJENth4JgUPCrBavr4ssDC+&#10;52+6l7ESKYRDgQpsjG0hZdCWHIaJb4kTd/adw5hgV0nTYZ/CXSPzLJtJhzWnBostfVnS1/LmFFz3&#10;Wu/K90o+2u0ls4d47NenrVKjt+FzDiLSEP/Ff+6NUZDns7Q/vU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aIi8MAAADdAAAADwAAAAAAAAAAAAAAAACYAgAAZHJzL2Rv&#10;d25yZXYueG1sUEsFBgAAAAAEAAQA9QAAAIg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<v:path arrowok="t" o:connecttype="custom" o:connectlocs="64135,26670;62865,19050;60960,10795;56515,4445;52070,0;48895,0;55245,4445;59690,10795;62865,19050;62865,26670;62865,33020;60960,39370;58420,43815;55245,48895;50165,53340;43815,55245;37465,58420;31115,58420;24765,58420;20320,55245;13970,53340;8890,48895;6350,43815;3175,39370;1270,33020;0,26670;1270,19050;4445,10795;8890,4445;13970,0;12065,0;7620,4445;3175,10795;0,19050;0,26670;0,33020;1270,39370;4445,45720;8890,50165;13970,53340;18415,56515;24765,58420;31115,59690;39370,58420;43815,56515;50165,53340;55245,50165;59690,45720;60960,39370;64135,33020;64135,26670" o:connectangles="0,0,0,0,0,0,0,0,0,0,0,0,0,0,0,0,0,0,0,0,0,0,0,0,0,0,0,0,0,0,0,0,0,0,0,0,0,0,0,0,0,0,0,0,0,0,0,0,0,0,0"/>
          </v:shape>
          <v:shape id="Freeform 2263" o:spid="_x0000_s3287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fdMUA&#10;AADdAAAADwAAAGRycy9kb3ducmV2LnhtbESPQUvDQBSE70L/w/IEL2I3DVIk7bZIpVBvWj3o7ZF9&#10;zYZm38bd1yT+e1cQPA4z8w2z3k6+UwPF1AY2sJgXoIjrYFtuDLy/7e8eQCVBttgFJgPflGC7mV2t&#10;sbJh5FcajtKoDOFUoQEn0ldap9qRxzQPPXH2TiF6lCxjo23EMcN9p8uiWGqPLecFhz3tHNXn48Ub&#10;eHb6pWuexnGI9/qrPsnt54dcjLm5nh5XoIQm+Q//tQ/WQFkuF/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F90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<v:path arrowok="t" o:connecttype="custom" o:connectlocs="64135,26670;62865,19050;59690,10795;56515,4445;50165,0;48895,0;55245,4445;59690,10795;62865,19050;62865,26670;62865,33020;60960,39370;58420,43815;53340,48895;48895,52070;43815,55245;37465,56515;31115,58420;24765,56515;20320,55245;13970,52070;8890,48895;6350,43815;3175,39370;1270,33020;1270,26670;1270,19050;4445,10795;8890,4445;15240,0;13970,0;7620,4445;3175,10795;1270,19050;0,26670;0,33020;3175,39370;6350,43815;8890,48895;13970,53340;18415,56515;24765,58420;31115,58420;39370,58420;43815,56515;50165,53340;55245,48895;58420,43815;60960,39370;62865,33020;64135,26670" o:connectangles="0,0,0,0,0,0,0,0,0,0,0,0,0,0,0,0,0,0,0,0,0,0,0,0,0,0,0,0,0,0,0,0,0,0,0,0,0,0,0,0,0,0,0,0,0,0,0,0,0,0,0"/>
          </v:shape>
          <v:shape id="Freeform 2264" o:spid="_x0000_s3288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cQMcA&#10;AADdAAAADwAAAGRycy9kb3ducmV2LnhtbESPzWrDMBCE74W8g9hALqWR64MJbpRQQoID7cVpLr0t&#10;1vqHWisjqbbbp68KgRyHmfmG2e5n04uRnO8sK3heJyCIK6s7bhRcP05PGxA+IGvsLZOCH/Kw3y0e&#10;tphrO3FJ4yU0IkLY56igDWHIpfRVSwb92g7E0autMxiidI3UDqcIN71MkySTBjuOCy0OdGip+rp8&#10;GwWTe6yLsGnK38/6+DacisS/T1elVsv59QVEoDncw7f2WStI0yyF/zfxC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vHEDHAAAA3QAAAA8AAAAAAAAAAAAAAAAAmAIAAGRy&#10;cy9kb3ducmV2LnhtbFBLBQYAAAAABAAEAPUAAACMAw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<v:path arrowok="t" o:connecttype="custom" o:connectlocs="62865,26670;62865,19050;59690,10795;55245,4445;48895,0;46990,0;53340,4445;58420,10795;60960,19050;62865,26670;60960,33020;59690,39370;58420,43815;53340,48895;48895,52070;43815,55245;37465,56515;31115,56515;24765,56515;20320,55245;15240,52070;10795,48895;6350,43815;3175,39370;1270,33020;1270,26670;3175,19050;6350,10795;10795,4445;15240,0;13970,0;8890,4445;4445,10795;1270,19050;0,26670;1270,33020;3175,39370;6350,43815;8890,48895;13970,53340;20320,55245;24765,58420;31115,58420;37465,58420;43815,55245;50165,53340;55245,48895;58420,43815;60960,39370;62865,33020;62865,26670" o:connectangles="0,0,0,0,0,0,0,0,0,0,0,0,0,0,0,0,0,0,0,0,0,0,0,0,0,0,0,0,0,0,0,0,0,0,0,0,0,0,0,0,0,0,0,0,0,0,0,0,0,0,0"/>
          </v:shape>
          <v:shape id="Freeform 2265" o:spid="_x0000_s3289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ZV8MA&#10;AADdAAAADwAAAGRycy9kb3ducmV2LnhtbESPUWvCMBSF3wf+h3AF32a6CmFUo0xF8HE6f8C1uWvK&#10;mpvaxLb798tA8PFwzvkOZ7UZXSN66kLtWcPbPANBXHpTc6Xh8nV4fQcRIrLBxjNp+KUAm/XkZYWF&#10;8QOfqD/HSiQIhwI12BjbQspQWnIY5r4lTt637xzGJLtKmg6HBHeNzLNMSYc1pwWLLe0slT/nu9Ow&#10;D2Udt2q40udtlP1NbdXuZLWeTcePJYhIY3yGH+2j0ZDnagH/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sZV8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<v:path arrowok="t" o:connecttype="custom" o:connectlocs="61595,26670;61595,19050;58420,10795;53975,4445;47625,0;45720,0;52070,4445;57150,10795;59690,19050;61595,26670;59690,33020;58420,38100;55245,43815;52070,48895;47625,52070;42545,55245;36195,56515;29845,56515;25400,56515;19050,55245;13970,52070;9525,48895;6350,43815;3175,38100;1905,33020;0,26670;1905,19050;5080,10795;9525,4445;15875,0;13970,0;7620,4445;3175,10795;0,19050;0,26670;0,33020;1905,39370;5080,43815;7620,48895;12700,52070;19050,55245;23495,56515;29845,58420;36195,56515;42545,55245;47625,52070;52070,48895;57150,43815;59690,39370;61595,33020;61595,26670" o:connectangles="0,0,0,0,0,0,0,0,0,0,0,0,0,0,0,0,0,0,0,0,0,0,0,0,0,0,0,0,0,0,0,0,0,0,0,0,0,0,0,0,0,0,0,0,0,0,0,0,0,0,0"/>
          </v:shape>
          <v:shape id="Freeform 2266" o:spid="_x0000_s3290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MZ8UA&#10;AADdAAAADwAAAGRycy9kb3ducmV2LnhtbESPzWrDMBCE74G+g9hCb4kcU/LjWgmlUGgOhcbJAyzW&#10;WjaVVkZSE/fto0Chx2FmvmHq/eSsuFCIg2cFy0UBgrj1emCj4Hx6n29AxISs0XomBb8UYb97mNVY&#10;aX/lI12aZESGcKxQQZ/SWEkZ254cxoUfibPX+eAwZRmM1AGvGe6sLItiJR0OnBd6HOmtp/a7+XEK&#10;Ykhb+2ns+dA1m8PX0ayXcrtW6ulxen0BkWhK/+G/9odWUJarZ7i/y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YxnxQAAAN0AAAAPAAAAAAAAAAAAAAAAAJgCAABkcnMv&#10;ZG93bnJldi54bWxQSwUGAAAAAAQABAD1AAAAigM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<v:path arrowok="t" o:connecttype="custom" o:connectlocs="61595,26670;59690,19050;57150,10795;52070,4445;45720,0;44450,0;50800,4445;55245,10795;59690,19050;59690,26670;59690,33020;58420,38100;55245,43815;52070,46990;47625,52070;42545,53340;36195,55245;29845,56515;25400,55245;19050,53340;13970,52070;9525,46990;6350,43815;3175,38100;1905,33020;1905,26670;1905,19050;5080,10795;10795,4445;17145,0;13970,0;9525,4445;5080,10795;1905,19050;0,26670;0,33020;1905,39370;5080,43815;9525,48895;13970,52070;19050,55245;23495,56515;29845,56515;36195,56515;42545,55245;47625,52070;52070,48895;57150,43815;58420,39370;59690,33020;61595,26670" o:connectangles="0,0,0,0,0,0,0,0,0,0,0,0,0,0,0,0,0,0,0,0,0,0,0,0,0,0,0,0,0,0,0,0,0,0,0,0,0,0,0,0,0,0,0,0,0,0,0,0,0,0,0"/>
          </v:shape>
          <v:shape id="Freeform 2267" o:spid="_x0000_s3291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pwcQA&#10;AADdAAAADwAAAGRycy9kb3ducmV2LnhtbESPUWvCMBSF3wf7D+EOfJtpi4p2RnETQfY29Qdcmtum&#10;rLmpSar13y+DwR4P55zvcNbb0XbiRj60jhXk0wwEceV0y42Cy/nwugQRIrLGzjEpeFCA7eb5aY2l&#10;dnf+otspNiJBOJSowMTYl1KGypDFMHU9cfJq5y3GJH0jtcd7gttOFlm2kBZbTgsGe/owVH2fBqvA&#10;H5t8MO9hvvrMs9m1rtthf3koNXkZd28gIo3xP/zXPmoFRbGYw+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qcHEAAAA3QAAAA8AAAAAAAAAAAAAAAAAmAIAAGRycy9k&#10;b3ducmV2LnhtbFBLBQYAAAAABAAEAPUAAACJAwAAAAA=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<v:path arrowok="t" o:connecttype="custom" o:connectlocs="61595,26670;59690,19050;57150,10795;52070,4445;45720,0;42545,0;50800,4445;55245,10795;58420,19050;59690,26670;59690,33020;58420,38100;55245,42545;52070,46990;47625,50165;42545,53340;36195,55245;29845,56515;25400,55245;19050,53340;13970,50165;9525,46990;6350,42545;3175,38100;1905,33020;1905,26670;3175,19050;6350,10795;10795,4445;17145,0;15875,0;9525,4445;5080,10795;1905,19050;0,26670;1905,33020;3175,38100;6350,43815;9525,48895;13970,52070;19050,55245;25400,56515;29845,56515;36195,56515;42545,55245;47625,52070;52070,48895;55245,43815;58420,38100;59690,33020;61595,26670" o:connectangles="0,0,0,0,0,0,0,0,0,0,0,0,0,0,0,0,0,0,0,0,0,0,0,0,0,0,0,0,0,0,0,0,0,0,0,0,0,0,0,0,0,0,0,0,0,0,0,0,0,0,0"/>
          </v:shape>
          <v:shape id="Freeform 2268" o:spid="_x0000_s3292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ah8QA&#10;AADdAAAADwAAAGRycy9kb3ducmV2LnhtbESPQYvCMBSE74L/ITxhb5rahSLVKKIouwgrVsHro3m2&#10;xealNFlb//1GWPA4zMw3zGLVm1o8qHWVZQXTSQSCOLe64kLB5bwbz0A4j6yxtkwKnuRgtRwOFphq&#10;2/GJHpkvRICwS1FB6X2TSunykgy6iW2Ig3ezrUEfZFtI3WIX4KaWcRQl0mDFYaHEhjYl5ffs1yj4&#10;eVbf16652b393PpZ3UeH8/Gi1MeoX89BeOr9O/zf/tIK4jhJ4PU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mofEAAAA3QAAAA8AAAAAAAAAAAAAAAAAmAIAAGRycy9k&#10;b3ducmV2LnhtbFBLBQYAAAAABAAEAPUAAACJAwAAAAA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<v:path arrowok="t" o:connecttype="custom" o:connectlocs="57785,26670;57785,19050;53340,10795;48895,4445;42545,0;40640,0;46990,4445;53340,10795;56515,19050;57785,26670;56515,33020;55245,38100;53340,42545;48895,46990;45720,50165;40640,53340;34290,55245;27940,55245;23495,55245;17145,53340;12065,50165;7620,46990;4445,42545;3175,38100;1270,33020;0,26670;1270,19050;4445,10795;10795,4445;17145,0;15240,0;8890,4445;3175,10795;0,19050;0,26670;0,33020;1270,38100;4445,43815;7620,46990;12065,52070;17145,53340;23495,55245;27940,56515;34290,55245;40640,53340;45720,52070;50165,46990;53340,43815;56515,38100;57785,33020;57785,26670" o:connectangles="0,0,0,0,0,0,0,0,0,0,0,0,0,0,0,0,0,0,0,0,0,0,0,0,0,0,0,0,0,0,0,0,0,0,0,0,0,0,0,0,0,0,0,0,0,0,0,0,0,0,0"/>
          </v:shape>
          <v:shape id="Freeform 2269" o:spid="_x0000_s3293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puMUA&#10;AADdAAAADwAAAGRycy9kb3ducmV2LnhtbESPT2sCMRTE7wW/Q3iCl6JZF6uyGkUKgthe/HPx9tg8&#10;N4ublyVJdf32plDocZiZ3zDLdWcbcScfascKxqMMBHHpdM2VgvNpO5yDCBFZY+OYFDwpwHrVe1ti&#10;od2DD3Q/xkokCIcCFZgY20LKUBqyGEauJU7e1XmLMUlfSe3xkeC2kXmWTaXFmtOCwZY+DZW3449V&#10;sJ9/43P/bvRl58svzYeP3E0uSg363WYBIlIX/8N/7Z1WkOfTGfy+S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Km4xQAAAN0AAAAPAAAAAAAAAAAAAAAAAJgCAABkcnMv&#10;ZG93bnJldi54bWxQSwUGAAAAAAQABAD1AAAAigMAAAAA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<v:path arrowok="t" o:connecttype="custom" o:connectlocs="57785,26670;56515,19050;53340,10795;48895,4445;40640,0;39370,0;46990,4445;52070,10795;56515,19050;56515,26670;56515,33020;55245,38100;52070,42545;48895,46990;43815,50165;39370,53340;34290,55245;27940,55245;23495,55245;17145,53340;12065,50165;8890,46990;4445,42545;3175,38100;1270,33020;0,26670;1270,19050;5715,10795;10795,4445;18415,0;15240,0;8890,4445;4445,10795;1270,19050;0,26670;0,33020;1270,38100;4445,42545;7620,46990;12065,50165;17145,53340;23495,55245;27940,56515;34290,55245;40640,53340;45720,50165;50165,46990;53340,42545;56515,38100;57785,33020;57785,26670" o:connectangles="0,0,0,0,0,0,0,0,0,0,0,0,0,0,0,0,0,0,0,0,0,0,0,0,0,0,0,0,0,0,0,0,0,0,0,0,0,0,0,0,0,0,0,0,0,0,0,0,0,0,0"/>
          </v:shape>
          <v:shape id="Freeform 2270" o:spid="_x0000_s3294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U6cIA&#10;AADdAAAADwAAAGRycy9kb3ducmV2LnhtbERPyW7CMBC9I/UfrEHiUoHTHFgCBqECFXBAYruP4iEJ&#10;jcchNpD+PT5U4vj09smsMaV4UO0Kywq+ehEI4tTqgjMFp+OqOwThPLLG0jIp+CMHs+lHa4KJtk/e&#10;0+PgMxFC2CWoIPe+SqR0aU4GXc9WxIG72NqgD7DOpK7xGcJNKeMo6kuDBYeGHCv6zin9PdyNgvR2&#10;xVHjl4s1z8+7zabY/nwOUKlOu5mPQXhq/Fv8715rBXHcD3PDm/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NTpwgAAAN0AAAAPAAAAAAAAAAAAAAAAAJgCAABkcnMvZG93&#10;bnJldi54bWxQSwUGAAAAAAQABAD1AAAAhwMAAAAA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<v:path arrowok="t" o:connecttype="custom" o:connectlocs="57785,26670;56515,19050;53340,10795;46990,4445;40640,0;37465,0;45720,4445;52070,10795;55245,17145;56515,26670;56515,33020;55245,38100;52070,42545;48895,45720;43815,50165;39370,52070;34290,53340;27940,55245;23495,53340;18415,52070;13970,50165;8890,45720;5715,42545;3175,38100;1270,33020;1270,26670;3175,17145;5715,10795;12065,4445;20320,0;17145,0;10795,4445;4445,10795;1270,19050;0,26670;0,33020;3175,38100;4445,42545;7620,46990;12065,50165;17145,53340;23495,55245;27940,55245;34290,55245;40640,53340;45720,50165;48895,46990;53340,42545;55245,38100;56515,33020;57785,26670" o:connectangles="0,0,0,0,0,0,0,0,0,0,0,0,0,0,0,0,0,0,0,0,0,0,0,0,0,0,0,0,0,0,0,0,0,0,0,0,0,0,0,0,0,0,0,0,0,0,0,0,0,0,0"/>
          </v:shape>
          <v:shape id="Freeform 2271" o:spid="_x0000_s3295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owMcA&#10;AADdAAAADwAAAGRycy9kb3ducmV2LnhtbESPT2vCQBTE70K/w/IKvenGUKRGV2kF/6CH0lRtj4/s&#10;Mwlm34bdVdNv3xUKPQ4z8xtmOu9MI67kfG1ZwXCQgCAurK65VLD/XPZfQPiArLGxTAp+yMN89tCb&#10;YqbtjT/omodSRAj7DBVUIbSZlL6oyKAf2JY4eifrDIYoXSm1w1uEm0amSTKSBmuOCxW2tKioOOcX&#10;o+BZjr9Ph6+wOHZ69bYdnt17ut4p9fTYvU5ABOrCf/ivvdEK0nQ0hvu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X6MDHAAAA3QAAAA8AAAAAAAAAAAAAAAAAmAIAAGRy&#10;cy9kb3ducmV2LnhtbFBLBQYAAAAABAAEAPUAAACM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<v:path arrowok="t" o:connecttype="custom" o:connectlocs="56515,26670;56515,19050;52070,10795;46990,4445;39370,0;36195,0;43815,4445;50165,9525;55245,17145;56515,26670;55245,31750;53340,38100;52070,42545;48895,45720;43815,48895;39370,52070;34290,53340;27940,53340;23495,53340;18415,52070;13970,48895;8890,45720;5715,42545;3175,38100;1270,31750;1270,26670;3175,17145;7620,9525;13970,4445;21590,0;18415,0;10795,4445;5715,10795;1270,19050;0,26670;1270,33020;3175,38100;4445,42545;8890,46990;12065,50165;17145,53340;23495,55245;27940,55245;34290,55245;39370,53340;43815,50165;48895,46990;52070,42545;55245,38100;56515,33020;56515,26670" o:connectangles="0,0,0,0,0,0,0,0,0,0,0,0,0,0,0,0,0,0,0,0,0,0,0,0,0,0,0,0,0,0,0,0,0,0,0,0,0,0,0,0,0,0,0,0,0,0,0,0,0,0,0"/>
          </v:shape>
          <v:shape id="Freeform 2272" o:spid="_x0000_s3296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vQ8MA&#10;AADdAAAADwAAAGRycy9kb3ducmV2LnhtbERPTWuDQBC9B/Iflgn0FtdYSFvrRqRQyCGUaArtcXCn&#10;KnVnxV2N+ffdQ6DHx/vO8sX0YqbRdZYV7KIYBHFtdceNgs/L+/YZhPPIGnvLpOBGDvLDepVhqu2V&#10;S5or34gQwi5FBa33Qyqlq1sy6CI7EAfux44GfYBjI/WI1xBuepnE8V4a7Dg0tDjQW0v1bzUZBfH+&#10;JZlO39TvyHx80WN5LqtjodTDZileQXha/L/47j5qBUnyFPaHN+EJ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0vQ8MAAADdAAAADwAAAAAAAAAAAAAAAACYAgAAZHJzL2Rv&#10;d25yZXYueG1sUEsFBgAAAAAEAAQA9QAAAIgDAAAAAA==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<v:path arrowok="t" o:connecttype="custom" o:connectlocs="55245,26670;53975,17145;50800,10795;44450,4445;36195,0;33020,0;41275,3175;48895,9525;50800,12700;52070,17145;53975,22225;53975,26670;53975,31750;52070,38100;50800,42545;45720,45720;42545,48895;38100,52070;33020,53340;26670,53340;22225,53340;17145,52070;12700,48895;7620,45720;4445,42545;3175,38100;1905,31750;0,26670;1905,22225;1905,17145;4445,12700;6350,9525;13970,3175;22225,0;19050,0;10795,4445;4445,10795;1905,17145;0,26670;0,33020;1905,38100;4445,42545;7620,45720;12700,50165;17145,52070;22225,53340;26670,55245;33020,53340;38100,52070;42545,50165;47625,45720;50800,42545;53975,38100;55245,33020;55245,26670" o:connectangles="0,0,0,0,0,0,0,0,0,0,0,0,0,0,0,0,0,0,0,0,0,0,0,0,0,0,0,0,0,0,0,0,0,0,0,0,0,0,0,0,0,0,0,0,0,0,0,0,0,0,0,0,0,0,0"/>
          </v:shape>
          <v:shape id="Freeform 2273" o:spid="_x0000_s3297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mbscA&#10;AADdAAAADwAAAGRycy9kb3ducmV2LnhtbESPS0/DMBCE75X4D9YicWud5gAorRMhJAonRB8cuG3j&#10;zUPEa9c2aeivx0hIHEcz841mXU1mECP50FtWsFxkIIhrq3tuFRz2T/N7ECEiaxwsk4JvClCVV7M1&#10;FtqeeUvjLrYiQTgUqKCL0RVShrojg2FhHXHyGusNxiR9K7XHc4KbQeZZdisN9pwWOnT02FH9ufsy&#10;Ci7vH0f//HZx203cvx5OY+MaL5W6uZ4eViAiTfE//Nd+0Qry/G4Jv2/SE5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s5m7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<v:path arrowok="t" o:connecttype="custom" o:connectlocs="55245,26670;53975,17145;48895,9525;42545,4445;34925,0;28575,0;34925,1270;39370,3175;42545,4445;47625,7620;48895,12700;52070,17145;53975,22225;53975,26670;53975,31750;52070,38100;48895,40640;45720,45720;42545,48895;38100,50165;33020,52070;26670,53340;22225,52070;17145,50165;12700,48895;9525,45720;4445,40640;3175,38100;1905,31750;1905,26670;1905,22225;3175,17145;4445,12700;7620,7620;12700,4445;15875,3175;20320,1270;25400,0;20320,0;12700,4445;6350,9525;1905,17145;0,26670;0,31750;1905,38100;4445,42545;7620,45720;12700,48895;17145,52070;22225,53340;26670,53340;33020,53340;38100,52070;42545,48895;47625,45720;50800,42545;52070,38100;53975,31750;55245,26670" o:connectangles="0,0,0,0,0,0,0,0,0,0,0,0,0,0,0,0,0,0,0,0,0,0,0,0,0,0,0,0,0,0,0,0,0,0,0,0,0,0,0,0,0,0,0,0,0,0,0,0,0,0,0,0,0,0,0,0,0,0,0"/>
          </v:shape>
          <v:shape id="Freeform 2274" o:spid="_x0000_s3298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AZMcA&#10;AADdAAAADwAAAGRycy9kb3ducmV2LnhtbESPQWvCQBSE7wX/w/IKvUjdNARboquIpMWDIFov3h7Z&#10;ZzY0+zZmt5r6611B6HGYmW+Y6by3jThT52vHCt5GCQji0umaKwX778/XDxA+IGtsHJOCP/Iwnw2e&#10;pphrd+EtnXehEhHCPkcFJoQ2l9KXhiz6kWuJo3d0ncUQZVdJ3eElwm0j0yQZS4s1xwWDLS0NlT+7&#10;X6ugGK6/Ns7oQ5LtQ1bUx+xanFZKvTz3iwmIQH34Dz/aK60gTd9T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NgGT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<v:path arrowok="t" o:connecttype="custom" o:connectlocs="53975,22225;50800,12700;41275,3175;26670,0;13970,3175;4445,12700;1905,22225;1905,31750;4445,42545;12700,48895;22225,53340;33020,53340;42545,48895;50800,42545;53975,31750;53975,26670;52070,36195;45720,45720;38100,50165;26670,52070;17145,50165;9525,45720;3175,36195;1905,26670;3175,17145;9525,7620;17145,3175;26670,0;38100,3175;45720,7620;52070,17145;53975,26670" o:connectangles="0,0,0,0,0,0,0,0,0,0,0,0,0,0,0,0,0,0,0,0,0,0,0,0,0,0,0,0,0,0,0,0"/>
            <o:lock v:ext="edit" verticies="t"/>
          </v:shape>
          <v:shape id="Freeform 2275" o:spid="_x0000_s3299" style="position:absolute;left:3663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ZccQA&#10;AADdAAAADwAAAGRycy9kb3ducmV2LnhtbESPT4vCMBTE74LfITzBi6ypXdHSNYosK3gS/7HnR/Ns&#10;wzYvpYlav71ZEDwOM/MbZrHqbC1u1HrjWMFknIAgLpw2XCo4nzYfGQgfkDXWjknBgzyslv3eAnPt&#10;7nyg2zGUIkLY56igCqHJpfRFRRb92DXE0bu41mKIsi2lbvEe4baWaZLMpEXDcaHChr4rKv6OV6sg&#10;yMZkv/o0H2XdZZo8prv9j7kqNRx06y8QgbrwDr/aW60gTeef8P8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WXH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<v:path arrowok="t" o:connecttype="custom" o:connectlocs="52070,22225;46990,12700;40640,4445;33020,1270;24765,0;18415,1270;10795,4445;2540,12700;0,22225;0,31750;2540,40640;10795,48895;20320,52070;31115,52070;40640,48895;46990,40640;52070,31750;52070,26670;48895,36195;43815,43815;36195,50165;24765,52070;15240,50165;7620,43815;1270,36195;0,26670;1270,17145;7620,9525;15240,3175;24765,1270;36195,3175;43815,9525;48895,17145;52070,26670" o:connectangles="0,0,0,0,0,0,0,0,0,0,0,0,0,0,0,0,0,0,0,0,0,0,0,0,0,0,0,0,0,0,0,0,0,0"/>
            <o:lock v:ext="edit" verticies="t"/>
          </v:shape>
          <v:shape id="Freeform 2276" o:spid="_x0000_s3300" style="position:absolute;left:3663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2uNMUA&#10;AADdAAAADwAAAGRycy9kb3ducmV2LnhtbESPQWvCQBSE74X+h+UJvdWNodgSXcUWIuLN2EKPj+xz&#10;E5J9m2a3Sfz3XUHocZiZb5j1drKtGKj3tWMFi3kCgrh0umaj4POcP7+B8AFZY+uYFFzJw3bz+LDG&#10;TLuRTzQUwYgIYZ+hgiqELpPSlxVZ9HPXEUfv4nqLIcreSN3jGOG2lWmSLKXFmuNChR19VFQ2xa9V&#10;sC8O9Zdc/phrvsAmb94tHr/3Sj3Npt0KRKAp/Ifv7YNWkKavL3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a40xQAAAN0AAAAPAAAAAAAAAAAAAAAAAJgCAABkcnMv&#10;ZG93bnJldi54bWxQSwUGAAAAAAQABAD1AAAAig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<v:path arrowok="t" o:connecttype="custom" o:connectlocs="52070,22225;46990,12700;40640,4445;31115,1270;20320,1270;10795,4445;4445,12700;0,22225;0,31750;4445,40640;10795,48895;20320,52070;31115,52070;40640,48895;46990,40640;52070,31750;50165,26670;48895,36195;43815,43815;36195,50165;24765,52070;15240,50165;7620,43815;2540,36195;1270,26670;2540,17145;7620,9525;15240,3175;24765,1270;36195,3175;43815,9525;48895,17145;50165,26670" o:connectangles="0,0,0,0,0,0,0,0,0,0,0,0,0,0,0,0,0,0,0,0,0,0,0,0,0,0,0,0,0,0,0,0,0"/>
            <o:lock v:ext="edit" verticies="t"/>
          </v:shape>
          <v:shape id="Freeform 2277" o:spid="_x0000_s3301" style="position:absolute;left:3663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T2cMA&#10;AADdAAAADwAAAGRycy9kb3ducmV2LnhtbESPQYvCMBSE7wv+h/AEb2tqcVepRhFBUDytevD4bJ5p&#10;sXkpSdT6783Cwh6HmfmGmS8724gH+VA7VjAaZiCIS6drNgpOx83nFESIyBobx6TgRQGWi97HHAvt&#10;nvxDj0M0IkE4FKigirEtpAxlRRbD0LXEybs6bzEm6Y3UHp8JbhuZZ9m3tFhzWqiwpXVF5e1wtwqC&#10;eZ3P691JX4wPfrfK9+4+vig16HerGYhIXfwP/7W3WkGeT77g9016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tT2c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<v:path arrowok="t" o:connecttype="custom" o:connectlocs="50165,20955;46990,11430;39370,5080;31115,0;20320,0;10795,5080;4445,11430;1270,20955;1270,30480;4445,39370;10795,45720;20320,50800;31115,50800;39370,45720;46990,39370;50165,30480;50165,25400;48895,34925;42545,42545;34290,47625;24765,50800;15240,47625;7620,42545;2540,34925;1270,25400;2540,15875;7620,8255;15240,3175;24765,0;34290,3175;42545,8255;48895,15875;50165,25400" o:connectangles="0,0,0,0,0,0,0,0,0,0,0,0,0,0,0,0,0,0,0,0,0,0,0,0,0,0,0,0,0,0,0,0,0"/>
            <o:lock v:ext="edit" verticies="t"/>
          </v:shape>
          <v:shape id="Freeform 2278" o:spid="_x0000_s3302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W5cQA&#10;AADdAAAADwAAAGRycy9kb3ducmV2LnhtbESPwWrDMBBE74X8g9hAb7VsUeLEsWJCoNBbaZocclus&#10;jW1irYylOm6/vioUehxm5g1TVrPtxUSj7xxryJIUBHHtTMeNhtPHy9MahA/IBnvHpOGLPFS7xUOJ&#10;hXF3fqfpGBoRIewL1NCGMBRS+roliz5xA3H0rm60GKIcG2lGvEe47aVK05W02HFcaHGgQ0v17fhp&#10;NXBKF5+f+W3zrDLzfWtkrvyk9eNy3m9BBJrDf/iv/Wo0KJWv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luXEAAAA3QAAAA8AAAAAAAAAAAAAAAAAmAIAAGRycy9k&#10;b3ducmV2LnhtbFBLBQYAAAAABAAEAPUAAACJAw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<v:path arrowok="t" o:connecttype="custom" o:connectlocs="48895,20955;45720,11430;38100,5080;29845,0;19050,0;10795,5080;3175,11430;0,20955;0,30480;3175,39370;10795,45720;19050,50800;29845,50800;38100,45720;45720,39370;48895,30480;48895,25400;45720,34925;41275,42545;33020,47625;23495,48895;13970,47625;7620,42545;1270,34925;0,25400;1270,15875;7620,8255;13970,3175;23495,1905;33020,3175;41275,8255;45720,15875;48895,25400" o:connectangles="0,0,0,0,0,0,0,0,0,0,0,0,0,0,0,0,0,0,0,0,0,0,0,0,0,0,0,0,0,0,0,0,0"/>
            <o:lock v:ext="edit" verticies="t"/>
          </v:shape>
          <v:shape id="Freeform 2279" o:spid="_x0000_s3303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BZ8QA&#10;AADdAAAADwAAAGRycy9kb3ducmV2LnhtbESPQWuDQBSE74X8h+UFcmvWCMZis0opCSm9aUrOr+6L&#10;St234m6j/ffdQCDHYWa+YXbFbHpxpdF1lhVs1hEI4trqjhsFX6fD8wsI55E19pZJwR85KPLF0w4z&#10;bScu6Vr5RgQIuwwVtN4PmZSubsmgW9uBOHgXOxr0QY6N1CNOAW56GUfRVhrsOCy0ONB7S/VP9WsU&#10;yPOmuZzk55Tob9ofzv2+PCaRUqvl/PYKwtPsH+F7+0MriOM0hdub8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gWfEAAAA3QAAAA8AAAAAAAAAAAAAAAAAmAIAAGRycy9k&#10;b3ducmV2LnhtbFBLBQYAAAAABAAEAPUAAACJ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<v:path arrowok="t" o:connecttype="custom" o:connectlocs="48895,20955;44450,11430;38100,5080;29845,1905;19050,1905;10795,5080;3175,11430;0,20955;0,30480;3175,39370;10795,45720;19050,48895;29845,48895;38100,45720;44450,39370;48895,30480;47625,25400;45720,34925;41275,42545;33020,47625;23495,48895;15875,47625;7620,42545;3175,34925;0,25400;3175,15875;7620,8255;15875,3175;23495,1905;33020,3175;41275,8255;45720,15875;47625,25400" o:connectangles="0,0,0,0,0,0,0,0,0,0,0,0,0,0,0,0,0,0,0,0,0,0,0,0,0,0,0,0,0,0,0,0,0"/>
            <o:lock v:ext="edit" verticies="t"/>
          </v:shape>
          <v:shape id="Freeform 2280" o:spid="_x0000_s3304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YjsMA&#10;AADdAAAADwAAAGRycy9kb3ducmV2LnhtbERPW2vCMBR+F/YfwhnsTdOV4aQaZQjKYHN4w+dDc9pG&#10;m5OSZNr9++VB8PHju88WvW3FlXwwjhW8jjIQxKXThmsFx8NqOAERIrLG1jEp+KMAi/nTYIaFdjfe&#10;0XUfa5FCOBSooImxK6QMZUMWw8h1xImrnLcYE/S11B5vKdy2Ms+ysbRoODU02NGyofKy/7UKNodz&#10;dnr7rqpVPd59mR9vW7NdK/Xy3H9MQUTq40N8d39qBXn+nuamN+k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UYjsMAAADdAAAADwAAAAAAAAAAAAAAAACYAgAAZHJzL2Rv&#10;d25yZXYueG1sUEsFBgAAAAAEAAQA9QAAAIg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<v:path arrowok="t" o:connecttype="custom" o:connectlocs="47625,19050;44450,9525;38100,3175;28575,0;19050,0;10795,3175;4445,9525;0,19050;0,28575;4445,37465;10795,43815;19050,46990;28575,46990;38100,43815;44450,37465;47625,28575;47625,23495;45720,33020;41275,39370;33020,45720;23495,46990;15875,45720;7620,39370;3175,33020;1270,23495;3175,13970;7620,7620;15875,1270;23495,0;33020,1270;41275,7620;45720,13970;47625,23495" o:connectangles="0,0,0,0,0,0,0,0,0,0,0,0,0,0,0,0,0,0,0,0,0,0,0,0,0,0,0,0,0,0,0,0,0"/>
            <o:lock v:ext="edit" verticies="t"/>
          </v:shape>
          <v:shape id="Freeform 2281" o:spid="_x0000_s3305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XDscA&#10;AADdAAAADwAAAGRycy9kb3ducmV2LnhtbESPW2vCQBSE3wv+h+UIfSm6MVCrqauE3rRv9QK+nmaP&#10;STB7NuxuTfz3bqHQx2FmvmEWq9404kLO15YVTMYJCOLC6ppLBYf9+2gGwgdkjY1lUnAlD6vl4G6B&#10;mbYdb+myC6WIEPYZKqhCaDMpfVGRQT+2LXH0TtYZDFG6UmqHXYSbRqZJMpUGa44LFbb0UlFx3v0Y&#10;Bev8e+Pe0q9P93DM3evp2Obdx6NS98M+fwYRqA//4b/2RitI06c5/L6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fVw7HAAAA3QAAAA8AAAAAAAAAAAAAAAAAmAIAAGRy&#10;cy9kb3ducmV2LnhtbFBLBQYAAAAABAAEAPUAAACMAwAAAAA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<v:path arrowok="t" o:connecttype="custom" o:connectlocs="47625,19050;44450,10795;38100,4445;28575,0;19050,0;10795,4445;4445,10795;1270,19050;1270,28575;4445,36195;10795,42545;19050,46990;28575,46990;38100,42545;44450,36195;47625,28575;47625,23495;45720,33020;41275,39370;33020,43815;23495,45720;15875,43815;7620,39370;3175,33020;1270,23495;3175,13970;7620,7620;15875,3175;23495,1270;33020,3175;41275,7620;45720,13970;47625,23495" o:connectangles="0,0,0,0,0,0,0,0,0,0,0,0,0,0,0,0,0,0,0,0,0,0,0,0,0,0,0,0,0,0,0,0,0"/>
            <o:lock v:ext="edit" verticies="t"/>
          </v:shape>
          <v:shape id="Freeform 2282" o:spid="_x0000_s3306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gK8EA&#10;AADdAAAADwAAAGRycy9kb3ducmV2LnhtbERPy4rCMBTdD8w/hDvgbkymCym1UYZ5gAiCVWG2l+ZO&#10;W2xuShJt/XuzEFwezrtcT7YXV/Khc6zhY65AENfOdNxoOB1/33MQISIb7B2ThhsFWK9eX0osjBu5&#10;oushNiKFcChQQxvjUEgZ6pYshrkbiBP377zFmKBvpPE4pnDby0yphbTYcWpocaCvlurz4WI15H6z&#10;3Y1/+/q7imeV7ZVpqp+d1rO36XMJItIUn+KHe2M0ZFme9qc36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N4CvBAAAA3QAAAA8AAAAAAAAAAAAAAAAAmAIAAGRycy9kb3du&#10;cmV2LnhtbFBLBQYAAAAABAAEAPUAAACGAw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<v:path arrowok="t" o:connecttype="custom" o:connectlocs="46355,19050;43180,10795;36830,4445;27305,1270;17780,1270;9525,4445;3175,10795;0,19050;0,28575;3175,36195;9525,42545;17780,45720;27305,45720;36830,42545;43180,36195;46355,28575;44450,23495;43180,31750;38100,39370;31750,43815;22225,45720;14605,43815;6350,39370;1905,31750;0,23495;1905,13970;6350,7620;14605,3175;22225,1270;31750,3175;38100,7620;43180,13970;44450,23495" o:connectangles="0,0,0,0,0,0,0,0,0,0,0,0,0,0,0,0,0,0,0,0,0,0,0,0,0,0,0,0,0,0,0,0,0"/>
            <o:lock v:ext="edit" verticies="t"/>
          </v:shape>
          <v:shape id="Freeform 2283" o:spid="_x0000_s3307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ai8gA&#10;AADdAAAADwAAAGRycy9kb3ducmV2LnhtbESPQUvDQBSE74L/YXlCb3bTHNqQdltEkC4iYqstPb5m&#10;X5No9m3IbtPUX+8KgsdhZr5hFqvBNqKnzteOFUzGCQjiwpmaSwUf70/3GQgfkA02jknBlTyslrc3&#10;C8yNu/CG+m0oRYSwz1FBFUKbS+mLiiz6sWuJo3dyncUQZVdK0+Elwm0j0ySZSos1x4UKW3qsqPja&#10;nq2Ct90me1kfP7/X0+dZqg+9ft1rrdTobniYgwg0hP/wX1sbBWmaTeD3TX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QhqL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<v:path arrowok="t" o:connecttype="custom" o:connectlocs="44450,17780;41275,9525;34925,3175;27305,0;19050,0;9525,3175;3175,9525;0,17780;0,27305;3175,34925;9525,41275;19050,44450;27305,44450;34925,41275;41275,34925;44450,27305;44450,22225;43180,30480;38100,38100;31750,42545;22225,44450;14605,42545;8255,38100;3175,30480;1905,22225;3175,14605;8255,6350;14605,1905;22225,0;31750,1905;38100,6350;43180,14605;44450,22225" o:connectangles="0,0,0,0,0,0,0,0,0,0,0,0,0,0,0,0,0,0,0,0,0,0,0,0,0,0,0,0,0,0,0,0,0"/>
            <o:lock v:ext="edit" verticies="t"/>
          </v:shape>
          <v:shape id="Freeform 2284" o:spid="_x0000_s3308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+DMUA&#10;AADdAAAADwAAAGRycy9kb3ducmV2LnhtbESPQWvCQBSE74L/YXmCN91kISWkrtJqBUE81JaeH9ln&#10;Esy+DdltjP/eLQg9DjPzDbPajLYVA/W+cawhXSYgiEtnGq40fH/tFzkIH5ANto5Jw508bNbTyQoL&#10;4278ScM5VCJC2BeooQ6hK6T0ZU0W/dJ1xNG7uN5iiLKvpOnxFuG2lSpJXqTFhuNCjR1tayqv51+r&#10;4WM3ZHl1UEn6fjrKtPnJLtd7pvV8Nr69ggg0hv/ws30wGpTKFfy9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f4MxQAAAN0AAAAPAAAAAAAAAAAAAAAAAJgCAABkcnMv&#10;ZG93bnJldi54bWxQSwUGAAAAAAQABAD1AAAAigMAAAAA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<v:path arrowok="t" o:connecttype="custom" o:connectlocs="44450,17780;41275,9525;34925,3175;27305,0;19050,0;11430,3175;5080,9525;1905,17780;1905,27305;5080,34925;11430,41275;19050,44450;27305,44450;34925,41275;41275,34925;44450,27305;44450,22225;43180,30480;38100,38100;31750,41275;22225,42545;14605,41275;8255,38100;3175,30480;1905,22225;3175,14605;8255,6350;14605,3175;22225,0;31750,3175;38100,6350;43180,14605;44450,22225" o:connectangles="0,0,0,0,0,0,0,0,0,0,0,0,0,0,0,0,0,0,0,0,0,0,0,0,0,0,0,0,0,0,0,0,0"/>
            <o:lock v:ext="edit" verticies="t"/>
          </v:shape>
          <v:shape id="Freeform 2285" o:spid="_x0000_s3309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wysUA&#10;AADdAAAADwAAAGRycy9kb3ducmV2LnhtbESPQWsCMRSE74X+h/AK3mrWFUS3RpFCQe3Jtb0/Nq+b&#10;xeRl3cR19dc3QqHHYWa+YZbrwVnRUxcazwom4wwEceV1w7WCr+PH6xxEiMgarWdScKMA69Xz0xIL&#10;7a98oL6MtUgQDgUqMDG2hZShMuQwjH1LnLwf3zmMSXa11B1eE9xZmWfZTDpsOC0YbOndUHUqL07B&#10;9yK3n4e+vg9TU577iT3vFre9UqOXYfMGItIQ/8N/7a1WkOfzK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7DK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<v:path arrowok="t" o:connecttype="custom" o:connectlocs="42545,17780;39370,9525;33020,5080;25400,0;17145,0;9525,5080;3175,9525;0,17780;0,27305;3175,34925;9525,39370;17145,42545;25400,42545;33020,39370;39370,34925;42545,27305;42545,22225;41275,30480;36195,36195;29845,41275;20320,42545;12700,41275;6350,36195;1270,30480;0,22225;1270,14605;6350,8255;12700,3175;20320,1905;29845,3175;36195,8255;41275,14605;42545,22225" o:connectangles="0,0,0,0,0,0,0,0,0,0,0,0,0,0,0,0,0,0,0,0,0,0,0,0,0,0,0,0,0,0,0,0,0"/>
            <o:lock v:ext="edit" verticies="t"/>
          </v:shape>
          <v:shape id="Freeform 2286" o:spid="_x0000_s3310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bEsUA&#10;AADdAAAADwAAAGRycy9kb3ducmV2LnhtbESP3WrCQBSE7wu+w3IE7+omwdYQXUWkSntXfx7gmD0m&#10;wezZsLuNsU/fLRR6OczMN8xyPZhW9OR8Y1lBOk1AEJdWN1wpOJ92zzkIH5A1tpZJwYM8rFejpyUW&#10;2t75QP0xVCJC2BeooA6hK6T0ZU0G/dR2xNG7WmcwROkqqR3eI9y0MkuSV2mw4bhQY0fbmsrb8cso&#10;4D5L8Tvdv1Szj3n5qS9vLs1vSk3Gw2YBItAQ/sN/7XetIMvy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xsS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<v:path arrowok="t" o:connecttype="custom" o:connectlocs="42545,22225;42545,17780;41275,14605;39370,9525;36195,6350;33020,5080;29845,3175;25400,1905;20320,0;17145,1905;12700,3175;9525,5080;6350,6350;3175,9525;1270,14605;0,17780;0,22225;0,27305;1270,30480;3175,34925;6350,38100;9525,39370;12700,41275;17145,42545;20320,42545;25400,42545;29845,41275;33020,39370;36195,38100;39370,34925;41275,30480;42545,27305;42545,22225;41275,22225;39370,30480;36195,36195;28575,41275;20320,42545;12700,41275;6350,36195;3175,30480;1270,22225;3175,14605;6350,8255;12700,3175;20320,1905;28575,3175;36195,8255;39370,14605;41275,22225" o:connectangles="0,0,0,0,0,0,0,0,0,0,0,0,0,0,0,0,0,0,0,0,0,0,0,0,0,0,0,0,0,0,0,0,0,0,0,0,0,0,0,0,0,0,0,0,0,0,0,0,0,0"/>
            <o:lock v:ext="edit" verticies="t"/>
          </v:shape>
          <v:shape id="Freeform 2287" o:spid="_x0000_s3311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DWsYA&#10;AADdAAAADwAAAGRycy9kb3ducmV2LnhtbESPT2vCQBTE7wW/w/KE3uomKS0hupEiaAvtpSri8bH7&#10;8odm34bsqtFP3y0UPA4z8xtmsRxtJ840+NaxgnSWgCDWzrRcK9jv1k85CB+QDXaOScGVPCzLycMC&#10;C+Mu/E3nbahFhLAvUEETQl9I6XVDFv3M9cTRq9xgMUQ51NIMeIlw28ksSV6lxZbjQoM9rRrSP9uT&#10;VXB6Tt8/6+p42IyrYFHffMr6S6nH6fg2BxFoDPfwf/vDKMiy/AX+3s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EDWsYAAADdAAAADwAAAAAAAAAAAAAAAACYAgAAZHJz&#10;L2Rvd25yZXYueG1sUEsFBgAAAAAEAAQA9QAAAIsDAAAAAA=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<v:path arrowok="t" o:connecttype="custom" o:connectlocs="42545,20320;41275,15875;41275,12700;38100,9525;36195,6350;33020,3175;29845,1270;25400,0;20320,0;17145,0;12700,1270;9525,3175;6350,6350;3175,9525;1270,12700;0,15875;0,20320;0,25400;1270,28575;3175,31750;6350,34290;9525,37465;12700,39370;17145,40640;20320,40640;25400,40640;29845,39370;33020,37465;36195,34290;38100,31750;41275,28575;41275,25400;42545,20320;41275,20320;39370,28575;34925,34290;28575,39370;20320,40640;13970,39370;7620,34290;3175,28575;1270,20320;3175,12700;7620,6350;13970,1270;20320,0;28575,1270;34925,6350;39370,12700;41275,20320" o:connectangles="0,0,0,0,0,0,0,0,0,0,0,0,0,0,0,0,0,0,0,0,0,0,0,0,0,0,0,0,0,0,0,0,0,0,0,0,0,0,0,0,0,0,0,0,0,0,0,0,0,0"/>
            <o:lock v:ext="edit" verticies="t"/>
          </v:shape>
          <v:shape id="Freeform 2288" o:spid="_x0000_s3312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DsQA&#10;AADdAAAADwAAAGRycy9kb3ducmV2LnhtbESP0WrCQBRE34X+w3ILfTMbAw0hdRURizZvVT/gkr1m&#10;Q7N3Y3Yb4993BaGPw8ycYZbryXZipMG3jhUskhQEce10y42C8+lzXoDwAVlj55gU3MnDevUyW2Kp&#10;3Y2/aTyGRkQI+xIVmBD6UkpfG7LoE9cTR+/iBoshyqGResBbhNtOZmmaS4stxwWDPW0N1T/HX6vg&#10;UjX5+74tqlDhphi/7lezy3Kl3l6nzQeIQFP4Dz/bB60gy4ocH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aQ7EAAAA3QAAAA8AAAAAAAAAAAAAAAAAmAIAAGRycy9k&#10;b3ducmV2LnhtbFBLBQYAAAAABAAEAPUAAACJAwAAAAA=&#10;" path="m63,32l60,20,55,10,43,2,30,,18,2,8,10,3,20,,32,3,45r5,9l18,62r12,2l43,62,55,54r5,-9l63,32xm63,32l60,45r-7,9l43,59,30,62,20,59,10,54,3,45,,32,3,20,10,10,20,5,30,2,43,5r10,5l60,20r3,12xe" fillcolor="#93c095" stroked="f">
            <v:path arrowok="t" o:connecttype="custom" o:connectlocs="40005,20320;38100,12700;34925,6350;27305,1270;19050,0;11430,1270;5080,6350;1905,12700;0,20320;1905,28575;5080,34290;11430,39370;19050,40640;27305,39370;34925,34290;38100,28575;40005,20320;40005,20320;38100,28575;33655,34290;27305,37465;19050,39370;12700,37465;6350,34290;1905,28575;0,20320;1905,12700;6350,6350;12700,3175;19050,1270;27305,3175;33655,6350;38100,12700;40005,20320" o:connectangles="0,0,0,0,0,0,0,0,0,0,0,0,0,0,0,0,0,0,0,0,0,0,0,0,0,0,0,0,0,0,0,0,0,0"/>
            <o:lock v:ext="edit" verticies="t"/>
          </v:shape>
          <v:shape id="Freeform 2289" o:spid="_x0000_s3313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hnsYA&#10;AADdAAAADwAAAGRycy9kb3ducmV2LnhtbESPQUsDMRSE74L/ITzBm812D+26Ni3SIlSpB7devD02&#10;z2Rx87Iksbv996ZQ8DjMzDfMajO5XpwoxM6zgvmsAEHcet2xUfB5fHmoQMSErLH3TArOFGGzvr1Z&#10;Ya39yB90apIRGcKxRgU2paGWMraWHMaZH4iz9+2Dw5RlMFIHHDPc9bIsioV02HFesDjQ1lL70/w6&#10;Bce3x9f38+FrbNIY7M6YeeVkr9T93fT8BCLRlP7D1/ZeKyjLagmXN/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1hnsYAAADdAAAADwAAAAAAAAAAAAAAAACYAgAAZHJz&#10;L2Rvd25yZXYueG1sUEsFBgAAAAAEAAQA9QAAAIsDAAAAAA==&#10;" path="m63,32l60,20,53,10,43,2,30,,20,2,10,10,3,20,,32,3,45r7,9l20,62r10,2l43,62,53,54r7,-9l63,32xm60,32l58,45r-5,7l43,59,30,62,20,59,10,52,3,45,,32,3,20r7,-8l20,5,30,2,43,5r10,7l58,20r2,12xe" fillcolor="#95c197" stroked="f">
            <v:path arrowok="t" o:connecttype="custom" o:connectlocs="40005,20320;38100,12700;33655,6350;27305,1270;19050,0;12700,1270;6350,6350;1905,12700;0,20320;1905,28575;6350,34290;12700,39370;19050,40640;27305,39370;33655,34290;38100,28575;40005,20320;38100,20320;36830,28575;33655,33020;27305,37465;19050,39370;12700,37465;6350,33020;1905,28575;0,20320;1905,12700;6350,7620;12700,3175;19050,1270;27305,3175;33655,7620;36830,12700;38100,20320" o:connectangles="0,0,0,0,0,0,0,0,0,0,0,0,0,0,0,0,0,0,0,0,0,0,0,0,0,0,0,0,0,0,0,0,0,0"/>
            <o:lock v:ext="edit" verticies="t"/>
          </v:shape>
          <v:shape id="Freeform 2290" o:spid="_x0000_s3314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5bcMA&#10;AADdAAAADwAAAGRycy9kb3ducmV2LnhtbERPTYvCMBC9C/sfwix403QriFSjyC6CsCJovXgbm7Gt&#10;NpNuk63VX28OgsfH+54tOlOJlhpXWlbwNYxAEGdWl5wrOKSrwQSE88gaK8uk4E4OFvOP3gwTbW+8&#10;o3bvcxFC2CWooPC+TqR0WUEG3dDWxIE728agD7DJpW7wFsJNJeMoGkuDJYeGAmv6Lii77v+Ngssh&#10;/Umzo93cu/jxd92OTrRtf5Xqf3bLKQhPnX+LX+61VhDHk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n5bcMAAADdAAAADwAAAAAAAAAAAAAAAACYAgAAZHJzL2Rv&#10;d25yZXYueG1sUEsFBgAAAAAEAAQA9QAAAIgDAAAAAA==&#10;" path="m63,30l60,18,53,8,43,3,30,,20,3,10,8,3,18,,30,3,43r7,9l20,57r10,3l43,57,53,52r7,-9l63,30xm60,30l58,43r-5,7l43,57,30,60,20,57,10,50,5,43,3,30,5,18r5,-8l20,3,30,,43,3r10,7l58,18r2,12xe" fillcolor="#98c29a" stroked="f">
            <v:path arrowok="t" o:connecttype="custom" o:connectlocs="40005,19050;38100,11430;33655,5080;27305,1905;19050,0;12700,1905;6350,5080;1905,11430;0,19050;1905,27305;6350,33020;12700,36195;19050,38100;27305,36195;33655,33020;38100,27305;40005,19050;38100,19050;36830,27305;33655,31750;27305,36195;19050,38100;12700,36195;6350,31750;3175,27305;1905,19050;3175,11430;6350,6350;12700,1905;19050,0;27305,1905;33655,6350;36830,11430;38100,19050" o:connectangles="0,0,0,0,0,0,0,0,0,0,0,0,0,0,0,0,0,0,0,0,0,0,0,0,0,0,0,0,0,0,0,0,0,0"/>
            <o:lock v:ext="edit" verticies="t"/>
          </v:shape>
          <v:shape id="Freeform 2291" o:spid="_x0000_s3315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+Y8UA&#10;AADdAAAADwAAAGRycy9kb3ducmV2LnhtbESPQWvCQBSE74X+h+UJvdWNKYiJboK0FHpoEWMPPT6y&#10;z2ww+zbNbk38911B8DjMzDfMppxsJ840+NaxgsU8AUFcO91yo+D78P68AuEDssbOMSm4kIeyeHzY&#10;YK7dyHs6V6EREcI+RwUmhD6X0teGLPq564mjd3SDxRDl0Eg94BjhtpNpkiylxZbjgsGeXg3Vp+rP&#10;KnjbfY6+/+n4UrW/OjMvxtkvo9TTbNquQQSawj18a39oBWm6yuD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r5jxQAAAN0AAAAPAAAAAAAAAAAAAAAAAJgCAABkcnMv&#10;ZG93bnJldi54bWxQSwUGAAAAAAQABAD1AAAAigMAAAAA&#10;" path="m60,30l58,18,53,10,43,3,30,,20,3,10,10,3,18,,30,3,43r7,7l20,57r10,3l43,57,53,50r5,-7l60,30xm60,30l58,40,50,50r-7,5l30,57,20,55,10,50,5,40,3,30,5,20,10,10,20,3r10,l43,3r7,7l58,20r2,10xe" fillcolor="#9ac39c" stroked="f">
            <v:path arrowok="t" o:connecttype="custom" o:connectlocs="38100,19050;36830,11430;33655,6350;27305,1905;19050,0;12700,1905;6350,6350;1905,11430;0,19050;1905,27305;6350,31750;12700,36195;19050,38100;27305,36195;33655,31750;36830,27305;38100,19050;38100,19050;36830,25400;31750,31750;27305,34925;19050,36195;12700,34925;6350,31750;3175,25400;1905,19050;3175,12700;6350,6350;12700,1905;19050,1905;27305,1905;31750,6350;36830,12700;38100,19050" o:connectangles="0,0,0,0,0,0,0,0,0,0,0,0,0,0,0,0,0,0,0,0,0,0,0,0,0,0,0,0,0,0,0,0,0,0"/>
            <o:lock v:ext="edit" verticies="t"/>
          </v:shape>
          <v:shape id="Freeform 2292" o:spid="_x0000_s3316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rvMMA&#10;AADdAAAADwAAAGRycy9kb3ducmV2LnhtbERPy4rCMBTdD/gP4QruxtQuRDtGGQTxtShWFy4vzZ22&#10;Y3NTmrTWvzeLgVkeznu1GUwtempdZVnBbBqBIM6trrhQcLvuPhcgnEfWWFsmBS9ysFmPPlaYaPvk&#10;C/WZL0QIYZeggtL7JpHS5SUZdFPbEAfux7YGfYBtIXWLzxBuahlH0VwarDg0lNjQtqT8kXVGQfM4&#10;33+rY5ymx2x/mnd9+ko7qdRkPHx/gfA0+H/xn/ugFcTxMuwPb8IT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lrvMMAAADdAAAADwAAAAAAAAAAAAAAAACYAgAAZHJzL2Rv&#10;d25yZXYueG1sUEsFBgAAAAAEAAQA9QAAAIgDAAAAAA==&#10;" path="m57,30l55,18,50,10,40,3,27,,17,3,7,10,2,18,,30,2,43r5,7l17,57r10,3l40,57,50,50r5,-7l57,30xm55,30r,10l47,50r-7,5l27,57,17,55,10,50,2,40,,30,2,20,10,10,17,5,27,3,40,5r7,5l55,20r,10xe" fillcolor="#9dc59f" stroked="f">
            <v:path arrowok="t" o:connecttype="custom" o:connectlocs="36195,19050;34925,11430;31750,6350;25400,1905;17145,0;10795,1905;4445,6350;1270,11430;0,19050;1270,27305;4445,31750;10795,36195;17145,38100;25400,36195;31750,31750;34925,27305;36195,19050;34925,19050;34925,25400;29845,31750;25400,34925;17145,36195;10795,34925;6350,31750;1270,25400;0,19050;1270,12700;6350,6350;10795,3175;17145,1905;25400,3175;29845,6350;34925,12700;34925,19050" o:connectangles="0,0,0,0,0,0,0,0,0,0,0,0,0,0,0,0,0,0,0,0,0,0,0,0,0,0,0,0,0,0,0,0,0,0"/>
            <o:lock v:ext="edit" verticies="t"/>
          </v:shape>
          <v:shape id="Freeform 2293" o:spid="_x0000_s3317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IG8QA&#10;AADdAAAADwAAAGRycy9kb3ducmV2LnhtbESPT2vCQBTE70K/w/IKvZmNwT81dRURhF6rEXp8Zl+T&#10;1OzbNLsm6bd3BcHjMDO/YVabwdSio9ZVlhVMohgEcW51xYWC7Lgfv4NwHlljbZkU/JODzfpltMJU&#10;256/qDv4QgQIuxQVlN43qZQuL8mgi2xDHLwf2xr0QbaF1C32AW5qmcTxXBqsOCyU2NCupPxyuBoF&#10;OKMpL/5O1774rpLzcImz7jdT6u112H6A8DT4Z/jR/tQKkmQ5gfub8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0CBvEAAAA3QAAAA8AAAAAAAAAAAAAAAAAmAIAAGRycy9k&#10;b3ducmV2LnhtbFBLBQYAAAAABAAEAPUAAACJAwAAAAA=&#10;" path="m57,27l55,17,47,7,40,,27,,17,,7,7,2,17,,27,2,37,7,47r10,5l27,54,40,52r7,-5l55,37,57,27xm55,27l52,37,47,47r-7,5l27,54,17,52,10,47,2,37,2,27,2,17,10,7,17,2,27,,40,2r7,5l52,17r3,10xe" fillcolor="#9fc5a0" stroked="f">
            <v:path arrowok="t" o:connecttype="custom" o:connectlocs="36195,17145;34925,10795;29845,4445;25400,0;17145,0;10795,0;4445,4445;1270,10795;0,17145;1270,23495;4445,29845;10795,33020;17145,34290;25400,33020;29845,29845;34925,23495;36195,17145;34925,17145;33020,23495;29845,29845;25400,33020;17145,34290;10795,33020;6350,29845;1270,23495;1270,17145;1270,10795;6350,4445;10795,1270;17145,0;25400,1270;29845,4445;33020,10795;34925,17145" o:connectangles="0,0,0,0,0,0,0,0,0,0,0,0,0,0,0,0,0,0,0,0,0,0,0,0,0,0,0,0,0,0,0,0,0,0"/>
            <o:lock v:ext="edit" verticies="t"/>
          </v:shape>
          <v:shape id="Freeform 2294" o:spid="_x0000_s3318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g78UA&#10;AADdAAAADwAAAGRycy9kb3ducmV2LnhtbESP3WoCMRSE7wu+QzhC72rWhZa6GkULooVC8e/+uDlu&#10;Fjcn2yS627dvCoVeDjPzDTNb9LYRd/KhdqxgPMpAEJdO11wpOB7WT68gQkTW2DgmBd8UYDEfPMyw&#10;0K7jHd33sRIJwqFABSbGtpAylIYshpFriZN3cd5iTNJXUnvsEtw2Ms+yF2mx5rRgsKU3Q+V1f7MK&#10;3rvT5/PZYHPcHD68+ZrE1Zi0Uo/DfjkFEamP/+G/9lYryPNJDr9v0hO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uDvxQAAAN0AAAAPAAAAAAAAAAAAAAAAAJgCAABkcnMv&#10;ZG93bnJldi54bWxQSwUGAAAAAAQABAD1AAAAigMAAAAA&#10;" path="m55,27r,-10l47,7,40,2,27,,17,2,10,7,2,17,,27,2,37r8,10l17,52r10,2l40,52r7,-5l55,37r,-10xm55,27l52,37r-5,8l37,52r-10,l17,52,10,45,5,37,2,27,5,17r5,-7l17,2,27,,37,2r10,8l52,17r3,10xe" fillcolor="#a1c7a3" stroked="f">
            <v:path arrowok="t" o:connecttype="custom" o:connectlocs="34925,17145;34925,10795;29845,4445;25400,1270;17145,0;10795,1270;6350,4445;1270,10795;0,17145;1270,23495;6350,29845;10795,33020;17145,34290;25400,33020;29845,29845;34925,23495;34925,17145;34925,17145;33020,23495;29845,28575;23495,33020;17145,33020;10795,33020;6350,28575;3175,23495;1270,17145;3175,10795;6350,6350;10795,1270;17145,0;23495,1270;29845,6350;33020,10795;34925,17145" o:connectangles="0,0,0,0,0,0,0,0,0,0,0,0,0,0,0,0,0,0,0,0,0,0,0,0,0,0,0,0,0,0,0,0,0,0"/>
            <o:lock v:ext="edit" verticies="t"/>
          </v:shape>
          <v:shape id="Freeform 2295" o:spid="_x0000_s3319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SU8QA&#10;AADdAAAADwAAAGRycy9kb3ducmV2LnhtbESPwWrDMBBE74X+g9hCbrUchxbbtRJCIRBya2pIjou1&#10;sU2tlSOpjvP3VaHQ4zAzb5hqM5tBTOR8b1nBMklBEDdW99wqqD93zzkIH5A1DpZJwZ08bNaPDxWW&#10;2t74g6ZjaEWEsC9RQRfCWErpm44M+sSOxNG7WGcwROlaqR3eItwMMkvTV2mw57jQ4UjvHTVfx2+j&#10;YBpDXi/T++pcaGZ3eNFXPhVKLZ7m7RuIQHP4D/+191pBlhUr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UlP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<v:path arrowok="t" o:connecttype="custom" o:connectlocs="33655,17145;31750,10795;28575,4445;24130,1270;15875,0;9525,1270;5080,4445;0,10795;0,17145;0,23495;5080,29845;9525,33020;15875,34290;24130,33020;28575,29845;31750,23495;33655,17145;33655,17145;31750,23495;28575,28575;22225,31115;15875,33020;9525,31115;5080,28575;1905,23495;0,17145;1905,10795;5080,6350;9525,3175;15875,1270;22225,3175;28575,6350;31750,10795;33655,17145" o:connectangles="0,0,0,0,0,0,0,0,0,0,0,0,0,0,0,0,0,0,0,0,0,0,0,0,0,0,0,0,0,0,0,0,0,0"/>
            <o:lock v:ext="edit" verticies="t"/>
          </v:shape>
          <v:shape id="Freeform 2296" o:spid="_x0000_s3320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IvsYA&#10;AADdAAAADwAAAGRycy9kb3ducmV2LnhtbESPzWrDMBCE74W8g9hALiGRY0riuFFCKAm0p+anD7BY&#10;W9vUWhlJjZw+fVUo9DjMzDfMZjeYTtzI+daygsU8A0FcWd1yreD9epwVIHxA1thZJgV38rDbjh42&#10;WGob+Uy3S6hFgrAvUUETQl9K6auGDPq57YmT92GdwZCkq6V2GBPcdDLPsqU02HJaaLCn54aqz8uX&#10;UbCU3hWxWx2+p2+nKRfr6F59VGoyHvZPIAIN4T/8137RCvJ8/Qi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JIvs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<v:path arrowok="t" o:connecttype="custom" o:connectlocs="33655,17145;31750,10795;28575,6350;22225,1270;15875,0;9525,1270;5080,6350;1905,10795;0,17145;1905,23495;5080,28575;9525,33020;15875,33020;22225,33020;28575,28575;31750,23495;33655,17145;31750,17145;31750,23495;27305,28575;22225,31115;15875,33020;11430,31115;5080,28575;1905,23495;1905,17145;1905,10795;5080,6350;11430,3175;15875,1270;22225,3175;27305,6350;31750,10795;31750,17145" o:connectangles="0,0,0,0,0,0,0,0,0,0,0,0,0,0,0,0,0,0,0,0,0,0,0,0,0,0,0,0,0,0,0,0,0,0"/>
            <o:lock v:ext="edit" verticies="t"/>
          </v:shape>
          <v:shape id="Freeform 2297" o:spid="_x0000_s3321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ijcYA&#10;AADdAAAADwAAAGRycy9kb3ducmV2LnhtbESPQWvCQBSE74X+h+UJvZS6adSi0VVKS4sXBW0PHh/Z&#10;t0kw+zbNbjT++64geBxm5htmseptLU7U+sqxgtdhAoI4d7riQsHvz9fLFIQPyBprx6TgQh5Wy8eH&#10;BWbanXlHp30oRISwz1BBGUKTSenzkiz6oWuIo2dcazFE2RZSt3iOcFvLNEnepMWK40KJDX2UlB/3&#10;nVUw6uzEmOfPv3xsvjfWUBcOtFXqadC/z0EE6sM9fGuvtYI0nU3g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1ijc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<v:path arrowok="t" o:connecttype="custom" o:connectlocs="33655,15875;31750,9525;28575,5080;22225,1905;15875,0;9525,1905;5080,5080;1905,9525;0,15875;1905,22225;5080,27305;9525,29845;15875,31750;22225,29845;28575,27305;31750,22225;33655,15875;31750,15875;30480,22225;27305,27305;22225,29845;15875,31750;11430,29845;6350,27305;3175,22225;1905,15875;3175,9525;6350,5080;11430,1905;15875,0;22225,1905;27305,5080;30480,9525;31750,15875" o:connectangles="0,0,0,0,0,0,0,0,0,0,0,0,0,0,0,0,0,0,0,0,0,0,0,0,0,0,0,0,0,0,0,0,0,0"/>
            <o:lock v:ext="edit" verticies="t"/>
          </v:shape>
          <v:shape id="Freeform 2298" o:spid="_x0000_s3322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nT8QA&#10;AADdAAAADwAAAGRycy9kb3ducmV2LnhtbESPQYvCMBSE78L+h/AWvMia2oNoNcqy4uJBBat7fzTP&#10;tti8lCSr9d8bQfA4zMw3zHzZmUZcyfnasoLRMAFBXFhdc6ngdFx/TUD4gKyxsUwK7uRhufjozTHT&#10;9sYHuuahFBHCPkMFVQhtJqUvKjLoh7Yljt7ZOoMhSldK7fAW4aaRaZKMpcGa40KFLf1UVFzyf6Og&#10;Oxg65X/ud7vzLa3Ok32zSgdK9T+77xmIQF14h1/tjVaQptMx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0J0/EAAAA3QAAAA8AAAAAAAAAAAAAAAAAmAIAAGRycy9k&#10;b3ducmV2LnhtbFBLBQYAAAAABAAEAPUAAACJAwAAAAA=&#10;" path="m47,25r,-10l40,8,32,3,22,,15,3,5,8,,15,,25,,35r5,8l15,47r7,3l32,47r8,-4l47,35r,-10xm47,25l45,35r-5,8l32,47r-10,l15,47,7,43,2,35,,25,2,15,7,8,15,3r7,l32,3r8,5l45,15r2,10xe" fillcolor="#abccac" stroked="f">
            <v:path arrowok="t" o:connecttype="custom" o:connectlocs="29845,15875;29845,9525;25400,5080;20320,1905;13970,0;9525,1905;3175,5080;0,9525;0,15875;0,22225;3175,27305;9525,29845;13970,31750;20320,29845;25400,27305;29845,22225;29845,15875;29845,15875;28575,22225;25400,27305;20320,29845;13970,29845;9525,29845;4445,27305;1270,22225;0,15875;1270,9525;4445,5080;9525,1905;13970,1905;20320,1905;25400,5080;28575,9525;29845,15875" o:connectangles="0,0,0,0,0,0,0,0,0,0,0,0,0,0,0,0,0,0,0,0,0,0,0,0,0,0,0,0,0,0,0,0,0,0"/>
            <o:lock v:ext="edit" verticies="t"/>
          </v:shape>
          <v:shape id="Freeform 2299" o:spid="_x0000_s3323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qPccA&#10;AADdAAAADwAAAGRycy9kb3ducmV2LnhtbESPQWvCQBSE74X+h+UVehHdGLS1qatIUVAohagXb4/s&#10;a5KafRuyaxL/vSsIPQ4z8w0zX/amEi01rrSsYDyKQBBnVpecKzgeNsMZCOeRNVaWScGVHCwXz09z&#10;TLTtOKV273MRIOwSVFB4XydSuqwgg25ka+Lg/drGoA+yyaVusAtwU8k4it6kwZLDQoE1fRWUnfcX&#10;o+CSynYwmKSrw9/3Ov3xbjeV3Ump15d+9QnCU+//w4/2ViuI4493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7Kj3HAAAA3QAAAA8AAAAAAAAAAAAAAAAAmAIAAGRy&#10;cy9kb3ducmV2LnhtbFBLBQYAAAAABAAEAPUAAACMAwAAAAA=&#10;" path="m47,25l45,15,40,8,32,3,22,,15,3,7,8,2,15,,25,2,35r5,8l15,47r7,3l32,47r8,-4l45,35,47,25xm45,25r,8l40,40r-8,5l22,47,15,45,7,40,2,33,,25,2,15,7,10,15,5,22,3,32,5r8,5l45,15r,10xe" fillcolor="#adcdae" stroked="f">
            <v:path arrowok="t" o:connecttype="custom" o:connectlocs="29845,15875;28575,9525;25400,5080;20320,1905;13970,0;9525,1905;4445,5080;1270,9525;0,15875;1270,22225;4445,27305;9525,29845;13970,31750;20320,29845;25400,27305;28575,22225;29845,15875;28575,15875;28575,20955;25400,25400;20320,28575;13970,29845;9525,28575;4445,25400;1270,20955;0,15875;1270,9525;4445,6350;9525,3175;13970,1905;20320,3175;25400,6350;28575,9525;28575,15875" o:connectangles="0,0,0,0,0,0,0,0,0,0,0,0,0,0,0,0,0,0,0,0,0,0,0,0,0,0,0,0,0,0,0,0,0,0"/>
            <o:lock v:ext="edit" verticies="t"/>
          </v:shape>
          <v:shape id="Freeform 2300" o:spid="_x0000_s3324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50cEA&#10;AADdAAAADwAAAGRycy9kb3ducmV2LnhtbERPTYvCMBC9C/6HMII3Te1BtBpFBVH24Gr1oLehGdti&#10;MylN1O6/N4cFj4/3PV+2phIvalxpWcFoGIEgzqwuOVdwOW8HExDOI2usLJOCP3KwXHQ7c0y0ffOJ&#10;XqnPRQhhl6CCwvs6kdJlBRl0Q1sTB+5uG4M+wCaXusF3CDeVjKNoLA2WHBoKrGlTUPZIn0bBZM27&#10;o7390mF8TUePn8s9tUepVL/XrmYgPLX+K/5377WCOJ6GueFNe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pedHBAAAA3QAAAA8AAAAAAAAAAAAAAAAAmAIAAGRycy9kb3du&#10;cmV2LnhtbFBLBQYAAAAABAAEAPUAAACGAwAAAAA=&#10;" path="m47,22l45,12,40,5,32,,22,,15,,7,5,2,12,,22,2,32r5,8l15,44r7,l32,44r8,-4l45,32,47,22xm45,22r-3,8l40,37r-8,5l22,44,15,42,7,37,2,30r,-8l2,15,7,7,15,2,22,,32,2r8,5l42,15r3,7xe" fillcolor="#afcfb1" stroked="f">
            <v:path arrowok="t" o:connecttype="custom" o:connectlocs="29845,13970;28575,7620;25400,3175;20320,0;13970,0;9525,0;4445,3175;1270,7620;0,13970;1270,20320;4445,25400;9525,27940;13970,27940;20320,27940;25400,25400;28575,20320;29845,13970;28575,13970;26670,19050;25400,23495;20320,26670;13970,27940;9525,26670;4445,23495;1270,19050;1270,13970;1270,9525;4445,4445;9525,1270;13970,0;20320,1270;25400,4445;26670,9525;28575,13970" o:connectangles="0,0,0,0,0,0,0,0,0,0,0,0,0,0,0,0,0,0,0,0,0,0,0,0,0,0,0,0,0,0,0,0,0,0"/>
            <o:lock v:ext="edit" verticies="t"/>
          </v:shape>
          <v:shape id="Freeform 2301" o:spid="_x0000_s3325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g2sUA&#10;AADdAAAADwAAAGRycy9kb3ducmV2LnhtbESPQWvCQBSE74L/YXlCb7ox0Fajq4hQsLRgY8XzI/vc&#10;RLNvQ3Zr0n/fFQoeh5n5hlmue1uLG7W+cqxgOklAEBdOV2wUHL/fxjMQPiBrrB2Tgl/ysF4NB0vM&#10;tOs4p9shGBEh7DNUUIbQZFL6oiSLfuIa4uidXWsxRNkaqVvsItzWMk2SF2mx4rhQYkPbkorr4ccq&#10;2IXzzOw3p/z184s74/P3j8vxWamnUb9ZgAjUh0f4v73TCtJ0Pof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+DaxQAAAN0AAAAPAAAAAAAAAAAAAAAAAJgCAABkcnMv&#10;ZG93bnJldi54bWxQSwUGAAAAAAQABAD1AAAAigMAAAAA&#10;" path="m45,22r,-10l40,7,32,2,22,,15,2,7,7,2,12,,22r2,8l7,37r8,5l22,44,32,42r8,-5l45,30r,-8xm45,22r-3,8l37,37r-5,5l22,42r-7,l7,37,5,30,2,22,5,15,7,7,15,2r7,l32,2r5,5l42,15r3,7xe" fillcolor="#b1cfb3" stroked="f">
            <v:path arrowok="t" o:connecttype="custom" o:connectlocs="28575,13970;28575,7620;25400,4445;20320,1270;13970,0;9525,1270;4445,4445;1270,7620;0,13970;1270,19050;4445,23495;9525,26670;13970,27940;20320,26670;25400,23495;28575,19050;28575,13970;28575,13970;26670,19050;23495,23495;20320,26670;13970,26670;9525,26670;4445,23495;3175,19050;1270,13970;3175,9525;4445,4445;9525,1270;13970,1270;20320,1270;23495,4445;26670,9525;28575,13970" o:connectangles="0,0,0,0,0,0,0,0,0,0,0,0,0,0,0,0,0,0,0,0,0,0,0,0,0,0,0,0,0,0,0,0,0,0"/>
            <o:lock v:ext="edit" verticies="t"/>
          </v:shape>
          <v:shape id="Freeform 2302" o:spid="_x0000_s3326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fSMQA&#10;AADdAAAADwAAAGRycy9kb3ducmV2LnhtbERPTWvCQBC9F/oflin0ppumwZbUNYhUUfBg0l56G7Jj&#10;kiY7G7JbE/+9exB6fLzvZTaZTlxocI1lBS/zCARxaXXDlYLvr+3sHYTzyBo7y6TgSg6y1ePDElNt&#10;R87pUvhKhBB2KSqove9TKV1Zk0E3tz1x4M52MOgDHCqpBxxDuOlkHEULabDh0FBjT5uayrb4MwpO&#10;n2d9fEu2Sd/m1BV+cWh/dz9KPT9N6w8Qnib/L76791pB/BqF/eFNe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30jEAAAA3QAAAA8AAAAAAAAAAAAAAAAAmAIAAGRycy9k&#10;b3ducmV2LnhtbFBLBQYAAAAABAAEAPUAAACJAwAAAAA=&#10;" path="m43,22l40,15,38,7,30,2,20,,13,2,5,7,,15r,7l,30r5,7l13,42r7,2l30,42r8,-5l40,30r3,-8xm40,22r,8l35,37r-5,3l20,42,13,40,8,37,3,30,,22,3,15,8,7,13,5,20,2,30,5r5,2l40,15r,7xe" fillcolor="#b4d1b5" stroked="f">
            <v:path arrowok="t" o:connecttype="custom" o:connectlocs="27305,13970;25400,9525;24130,4445;19050,1270;12700,0;8255,1270;3175,4445;0,9525;0,13970;0,19050;3175,23495;8255,26670;12700,27940;19050,26670;24130,23495;25400,19050;27305,13970;25400,13970;25400,19050;22225,23495;19050,25400;12700,26670;8255,25400;5080,23495;1905,19050;0,13970;1905,9525;5080,4445;8255,3175;12700,1270;19050,3175;22225,4445;25400,9525;25400,13970" o:connectangles="0,0,0,0,0,0,0,0,0,0,0,0,0,0,0,0,0,0,0,0,0,0,0,0,0,0,0,0,0,0,0,0,0,0"/>
            <o:lock v:ext="edit" verticies="t"/>
          </v:shape>
          <v:shape id="Freeform 2303" o:spid="_x0000_s3327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L98cA&#10;AADdAAAADwAAAGRycy9kb3ducmV2LnhtbESPQWvCQBSE74L/YXmF3sxGJSLRVYq0WAq1auvB2yP7&#10;TILZt2F3q2l/fVcQehxm5htmvuxMIy7kfG1ZwTBJQRAXVtdcKvj6fBlMQfiArLGxTAp+yMNy0e/N&#10;Mdf2yju67EMpIoR9jgqqENpcSl9UZNAntiWO3sk6gyFKV0rt8BrhppGjNJ1IgzXHhQpbWlVUnPff&#10;RsFz+37aZsz0tsnW8vAbjh/n3VGpx4fuaQYiUBf+w/f2q1YwGqdD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C/fHAAAA3QAAAA8AAAAAAAAAAAAAAAAAmAIAAGRy&#10;cy9kb3ducmV2LnhtbFBLBQYAAAAABAAEAPUAAACMAwAAAAA=&#10;" path="m43,20l40,13,35,5,30,,20,,13,,5,5,3,13,,20r3,8l5,35r8,5l20,40r10,l35,35r5,-7l43,20xm40,20r,8l35,33r-7,5l20,40,13,38,8,33,3,28r,-8l3,13,8,5,13,3,20,r8,3l35,5r5,8l40,20xe" fillcolor="#b6d2b7" stroked="f">
            <v:path arrowok="t" o:connecttype="custom" o:connectlocs="27305,12700;25400,8255;22225,3175;19050,0;12700,0;8255,0;3175,3175;1905,8255;0,12700;1905,17780;3175,22225;8255,25400;12700,25400;19050,25400;22225,22225;25400,17780;27305,12700;25400,12700;25400,17780;22225,20955;17780,24130;12700,25400;8255,24130;5080,20955;1905,17780;1905,12700;1905,8255;5080,3175;8255,1905;12700,0;17780,1905;22225,3175;25400,8255;25400,12700" o:connectangles="0,0,0,0,0,0,0,0,0,0,0,0,0,0,0,0,0,0,0,0,0,0,0,0,0,0,0,0,0,0,0,0,0,0"/>
            <o:lock v:ext="edit" verticies="t"/>
          </v:shape>
          <v:shape id="Freeform 2304" o:spid="_x0000_s3328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ut8cA&#10;AADdAAAADwAAAGRycy9kb3ducmV2LnhtbESPQWvCQBSE70L/w/IKvUjdNILY1FVKS9FCLia99PbI&#10;viYhu29DdtXor3cLgsdhZr5hVpvRGnGkwbeOFbzMEhDEldMt1wp+yq/nJQgfkDUax6TgTB4264fJ&#10;CjPtTrynYxFqESHsM1TQhNBnUvqqIYt+5nri6P25wWKIcqilHvAU4dbINEkW0mLLcaHBnj4aqrri&#10;YBVMi8O8upT57+fr5TvvzHZZdiZX6ulxfH8DEWgM9/CtvdMK0nmSwv+b+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oLrf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<v:path arrowok="t" o:connecttype="custom" o:connectlocs="25400,12700;25400,8255;22225,3175;19050,1905;12700,0;8255,1905;5080,3175;1905,8255;0,12700;1905,17780;5080,22225;8255,24130;12700,25400;19050,24130;22225,22225;25400,17780;25400,12700;25400,12700;24130,17780;22225,20955;17780,24130;12700,24130;8255,24130;5080,20955;3175,17780;1905,12700;3175,8255;5080,5080;8255,1905;12700,0;17780,1905;22225,5080;24130,8255;25400,12700" o:connectangles="0,0,0,0,0,0,0,0,0,0,0,0,0,0,0,0,0,0,0,0,0,0,0,0,0,0,0,0,0,0,0,0,0,0"/>
            <o:lock v:ext="edit" verticies="t"/>
          </v:shape>
          <v:shape id="Freeform 2305" o:spid="_x0000_s3329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ybcUA&#10;AADdAAAADwAAAGRycy9kb3ducmV2LnhtbESPT4vCMBTE7wt+h/AEb2uq1SLVKLKwugf34B88P5pn&#10;W2xeShPb+u03grDHYWZ+w6w2valES40rLSuYjCMQxJnVJecKLufvzwUI55E1VpZJwZMcbNaDjxWm&#10;2nZ8pPbkcxEg7FJUUHhfp1K6rCCDbmxr4uDdbGPQB9nkUjfYBbip5DSKEmmw5LBQYE1fBWX308Mo&#10;SLpk8fs42LlMrru4qvdmPmuvSo2G/XYJwlPv/8Pv9o9WMI2jGF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bJtxQAAAN0AAAAPAAAAAAAAAAAAAAAAAJgCAABkcnMv&#10;ZG93bnJldi54bWxQSwUGAAAAAAQABAD1AAAAigMAAAAA&#10;" path="m37,20r,-7l32,5,25,3,17,,10,3,5,5,,13r,7l,28r5,5l10,38r7,2l25,38r7,-5l37,28r,-8xm37,20r-2,8l30,33r-5,5l17,38r-5,l5,33,2,28,,20,2,13,5,8,12,3r5,l25,3r5,5l35,13r2,7xe" fillcolor="#bad4bc" stroked="f">
            <v:path arrowok="t" o:connecttype="custom" o:connectlocs="23495,12700;23495,8255;20320,3175;15875,1905;10795,0;6350,1905;3175,3175;0,8255;0,12700;0,17780;3175,20955;6350,24130;10795,25400;15875,24130;20320,20955;23495,17780;23495,12700;23495,12700;22225,17780;19050,20955;15875,24130;10795,24130;7620,24130;3175,20955;1270,17780;0,12700;1270,8255;3175,5080;7620,1905;10795,1905;15875,1905;19050,5080;22225,8255;23495,12700" o:connectangles="0,0,0,0,0,0,0,0,0,0,0,0,0,0,0,0,0,0,0,0,0,0,0,0,0,0,0,0,0,0,0,0,0,0"/>
            <o:lock v:ext="edit" verticies="t"/>
          </v:shape>
          <v:shape id="Freeform 2306" o:spid="_x0000_s3330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uuMMA&#10;AADdAAAADwAAAGRycy9kb3ducmV2LnhtbESPS4sCMRCE78L+h9AL3jRZX+holEUQPAk+QI/NpJ0J&#10;O+kMk+w4++83guCxqKqvqNWmc5VoqQnWs4avoQJBnHtjudBwOe8GcxAhIhusPJOGPwqwWX/0VpgZ&#10;/+AjtadYiAThkKGGMsY6kzLkJTkMQ18TJ+/uG4cxyaaQpsFHgrtKjpSaSYeW00KJNW1Lyn9Ov05D&#10;tb8djMWZtYvdVLbtdauOZLXuf3bfSxCRuvgOv9p7o2E0VhN4vk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uuMMAAADdAAAADwAAAAAAAAAAAAAAAACYAgAAZHJzL2Rv&#10;d25yZXYueG1sUEsFBgAAAAAEAAQA9QAAAIgDAAAAAA==&#10;" path="m37,20l35,13,32,8,25,3,17,,10,3,5,8,,13r,7l,28r5,5l10,38r7,l25,38r7,-5l35,28r2,-8xm35,20r,8l30,33r-5,2l17,38,12,35,7,33,2,28r,-8l2,13,7,8,12,5,17,3r8,2l30,8r5,5l35,20xe" fillcolor="#bcd5be" stroked="f">
            <v:path arrowok="t" o:connecttype="custom" o:connectlocs="23495,12700;22225,8255;20320,5080;15875,1905;10795,0;6350,1905;3175,5080;0,8255;0,12700;0,17780;3175,20955;6350,24130;10795,24130;15875,24130;20320,20955;22225,17780;23495,12700;22225,12700;22225,17780;19050,20955;15875,22225;10795,24130;7620,22225;4445,20955;1270,17780;1270,12700;1270,8255;4445,5080;7620,3175;10795,1905;15875,3175;19050,5080;22225,8255;22225,12700" o:connectangles="0,0,0,0,0,0,0,0,0,0,0,0,0,0,0,0,0,0,0,0,0,0,0,0,0,0,0,0,0,0,0,0,0,0"/>
            <o:lock v:ext="edit" verticies="t"/>
          </v:shape>
          <v:shape id="Freeform 2307" o:spid="_x0000_s3331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6d8YA&#10;AADdAAAADwAAAGRycy9kb3ducmV2LnhtbESPQWvCQBSE70L/w/IKvemmihKiq4RS0YoItR48PrLP&#10;JDT7NuyumvbXu4LgcZiZb5jZojONuJDztWUF74MEBHFhdc2lgsPPsp+C8AFZY2OZFPyRh8X8pTfD&#10;TNsrf9NlH0oRIewzVFCF0GZS+qIig35gW+LonawzGKJ0pdQOrxFuGjlMkok0WHNcqLClj4qK3/3Z&#10;KBiH4r9b7/J0tU0/j2Xebr52DpV6e+3yKYhAXXiGH+21VjAcJW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E6d8YAAADdAAAADwAAAAAAAAAAAAAAAACYAgAAZHJz&#10;L2Rvd25yZXYueG1sUEsFBgAAAAAEAAQA9QAAAIsDAAAAAA==&#10;" path="m37,17l35,10,30,5,25,,17,,12,,5,5,2,10,,17r2,8l5,30r7,5l17,35r8,l30,30r5,-5l37,17xm35,17r-3,8l30,30r-5,2l17,35,12,32,7,30,2,25r,-8l2,10,7,5,12,2,17,r8,2l30,5r2,5l35,17xe" fillcolor="#bed6c0" stroked="f">
            <v:path arrowok="t" o:connecttype="custom" o:connectlocs="23495,10795;22225,6350;19050,3175;15875,0;10795,0;7620,0;3175,3175;1270,6350;0,10795;1270,15875;3175,19050;7620,22225;10795,22225;15875,22225;19050,19050;22225,15875;23495,10795;22225,10795;20320,15875;19050,19050;15875,20320;10795,22225;7620,20320;4445,19050;1270,15875;1270,10795;1270,6350;4445,3175;7620,1270;10795,0;15875,1270;19050,3175;20320,6350;22225,10795" o:connectangles="0,0,0,0,0,0,0,0,0,0,0,0,0,0,0,0,0,0,0,0,0,0,0,0,0,0,0,0,0,0,0,0,0,0"/>
            <o:lock v:ext="edit" verticies="t"/>
          </v:shape>
          <v:shape id="Freeform 2308" o:spid="_x0000_s3332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oSsUA&#10;AADdAAAADwAAAGRycy9kb3ducmV2LnhtbESP0WoCMRRE3wv+Q7iFvkjNqmBlNYqIolShVP2Ay+Z2&#10;s5jcLEmq6983hUIfh5k5w8yXnbPiRiE2nhUMBwUI4srrhmsFl/P2dQoiJmSN1jMpeFCE5aL3NMdS&#10;+zt/0u2UapEhHEtUYFJqSyljZchhHPiWOHtfPjhMWYZa6oD3DHdWjopiIh02nBcMtrQ2VF1P304B&#10;b94f1m1M/wPP+8PuGLbTt6tV6uW5W81AJOrSf/ivvdcKRuNiAr9v8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+hKxQAAAN0AAAAPAAAAAAAAAAAAAAAAAJgCAABkcnMv&#10;ZG93bnJldi54bWxQSwUGAAAAAAQABAD1AAAAigMAAAAA&#10;" path="m33,17r,-7l28,5,23,2,15,,10,2,5,5,,10r,7l,25r5,5l10,32r5,3l23,32r5,-2l33,25r,-8xm33,17r-3,5l28,27r-5,5l15,32r-5,l5,27,3,22,,17,3,12,5,7,10,2r5,l23,2r5,5l30,12r3,5xe" fillcolor="#c1d8c3" stroked="f">
            <v:path arrowok="t" o:connecttype="custom" o:connectlocs="20955,10795;20955,6350;17780,3175;14605,1270;9525,0;6350,1270;3175,3175;0,6350;0,10795;0,15875;3175,19050;6350,20320;9525,22225;14605,20320;17780,19050;20955,15875;20955,10795;20955,10795;19050,13970;17780,17145;14605,20320;9525,20320;6350,20320;3175,17145;1905,13970;0,10795;1905,7620;3175,4445;6350,1270;9525,1270;14605,1270;17780,4445;19050,7620;20955,10795" o:connectangles="0,0,0,0,0,0,0,0,0,0,0,0,0,0,0,0,0,0,0,0,0,0,0,0,0,0,0,0,0,0,0,0,0,0"/>
            <o:lock v:ext="edit" verticies="t"/>
          </v:shape>
          <v:shape id="Freeform 2309" o:spid="_x0000_s3333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YaMQA&#10;AADdAAAADwAAAGRycy9kb3ducmV2LnhtbESPQYvCMBSE78L+h/CEvWmqgkq3qYioeFnEVvD6tnm2&#10;xealNFnt/vuNIHgcZuYbJln1phF36lxtWcFkHIEgLqyuuVRwznejJQjnkTU2lknBHzlYpR+DBGNt&#10;H3yie+ZLESDsYlRQed/GUrqiIoNubFvi4F1tZ9AH2ZVSd/gIcNPIaRTNpcGaw0KFLW0qKm7Zr1Gw&#10;yfBoL9u5/8nl93532Da9Pk+U+hz26y8Qnnr/Dr/aB61gOosW8HwTn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mGjEAAAA3QAAAA8AAAAAAAAAAAAAAAAAmAIAAGRycy9k&#10;b3ducmV2LnhtbFBLBQYAAAAABAAEAPUAAACJAwAAAAA=&#10;" path="m33,17l30,10,28,5,23,2,15,,10,2,5,5,,10r,7l,25r5,5l10,32r5,3l23,32r5,-2l30,25r3,-8xm30,17r,5l28,27r-5,5l15,32r-5,l5,27,3,22,,17,3,12,5,7,10,2r5,l23,2r5,5l30,12r,5xe" fillcolor="#c3d9c5" stroked="f">
            <v:path arrowok="t" o:connecttype="custom" o:connectlocs="20955,10795;19050,6350;17780,3175;14605,1270;9525,0;6350,1270;3175,3175;0,6350;0,10795;0,15875;3175,19050;6350,20320;9525,22225;14605,20320;17780,19050;19050,15875;20955,10795;19050,10795;19050,13970;17780,17145;14605,20320;9525,20320;6350,20320;3175,17145;1905,13970;0,10795;1905,7620;3175,4445;6350,1270;9525,1270;14605,1270;17780,4445;19050,7620;19050,10795" o:connectangles="0,0,0,0,0,0,0,0,0,0,0,0,0,0,0,0,0,0,0,0,0,0,0,0,0,0,0,0,0,0,0,0,0,0"/>
            <o:lock v:ext="edit" verticies="t"/>
          </v:shape>
          <v:shape id="Freeform 2310" o:spid="_x0000_s3334" style="position:absolute;left:3816;top:4578;width:209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C9cMA&#10;AADdAAAADwAAAGRycy9kb3ducmV2LnhtbERPy2rCQBTdC/2H4Ra6ETPRgLQxo4itWndtLF1fMjcP&#10;nLkTMlNN/76zKLg8nHexGa0RVxp851jBPElBEFdOd9wo+DrvZ88gfEDWaByTgl/ysFk/TArMtbvx&#10;J13L0IgYwj5HBW0IfS6lr1qy6BPXE0eudoPFEOHQSD3gLYZbIxdpupQWO44NLfa0a6m6lD9WweHj&#10;O6O3fpodTy/H+vQ6mmY5N0o9PY7bFYhAY7iL/93vWsEiS+Pc+C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uC9cMAAADdAAAADwAAAAAAAAAAAAAAAACYAgAAZHJzL2Rv&#10;d25yZXYueG1sUEsFBgAAAAAEAAQA9QAAAIgDAAAAAA==&#10;" path="m33,15l30,10,28,5,23,,15,,10,,5,5,3,10,,15r3,5l5,25r5,5l15,30r8,l28,25r2,-5l33,15xm30,15r,5l25,25r-2,3l15,30,10,28,5,25,3,20r,-5l3,10,5,5,10,3,15,r8,3l25,5r5,5l30,15xe" fillcolor="#c6dac7" stroked="f">
            <v:path arrowok="t" o:connecttype="custom" o:connectlocs="20955,9525;19050,6350;17780,3175;14605,0;9525,0;6350,0;3175,3175;1905,6350;0,9525;1905,12700;3175,15875;6350,19050;9525,19050;14605,19050;17780,15875;19050,12700;20955,9525;19050,9525;19050,12700;15875,15875;14605,17780;9525,19050;6350,17780;3175,15875;1905,12700;1905,9525;1905,6350;3175,3175;6350,1905;9525,0;14605,1905;15875,3175;19050,6350;19050,9525" o:connectangles="0,0,0,0,0,0,0,0,0,0,0,0,0,0,0,0,0,0,0,0,0,0,0,0,0,0,0,0,0,0,0,0,0,0"/>
            <o:lock v:ext="edit" verticies="t"/>
          </v:shape>
          <v:shape id="Freeform 2311" o:spid="_x0000_s3335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LMsUA&#10;AADdAAAADwAAAGRycy9kb3ducmV2LnhtbESPzWrDMBCE74W8g9hAb41cF0zjRAkhuFAKJdTJAyzW&#10;xja1VsJS/PP2VSGQ4zAz3zDb/WQ6MVDvW8sKXlcJCOLK6pZrBZfzx8s7CB+QNXaWScFMHva7xdMW&#10;c21H/qGhDLWIEPY5KmhCcLmUvmrIoF9ZRxy9q+0Nhij7Wuoexwg3nUyTJJMGW44LDTo6NlT9ljej&#10;AIfTVddn932YK1cU5SkrbPul1PNyOmxABJrCI3xvf2oF6Vuyhv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IsyxQAAAN0AAAAPAAAAAAAAAAAAAAAAAJgCAABkcnMv&#10;ZG93bnJldi54bWxQSwUGAAAAAAQABAD1AAAAigMAAAAA&#10;" path="m30,15r,-5l28,5,23,,15,,10,,5,5,3,10,,15r3,5l5,25r5,5l15,30r8,l28,25r2,-5l30,15xm30,15r-2,5l25,25r-5,3l15,28r-5,l8,25,3,20r,-5l3,10,8,5,10,3r5,l20,3r5,2l28,10r2,5xe" fillcolor="#c8dbc9" stroked="f">
            <v:path arrowok="t" o:connecttype="custom" o:connectlocs="19050,9525;19050,6350;17780,3175;14605,0;9525,0;6350,0;3175,3175;1905,6350;0,9525;1905,12700;3175,15875;6350,19050;9525,19050;14605,19050;17780,15875;19050,12700;19050,9525;19050,9525;17780,12700;15875,15875;12700,17780;9525,17780;6350,17780;5080,15875;1905,12700;1905,9525;1905,6350;5080,3175;6350,1905;9525,1905;12700,1905;15875,3175;17780,6350;19050,9525" o:connectangles="0,0,0,0,0,0,0,0,0,0,0,0,0,0,0,0,0,0,0,0,0,0,0,0,0,0,0,0,0,0,0,0,0,0"/>
            <o:lock v:ext="edit" verticies="t"/>
          </v:shape>
          <v:shape id="Freeform 2312" o:spid="_x0000_s3336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rXcEA&#10;AADdAAAADwAAAGRycy9kb3ducmV2LnhtbERPz2vCMBS+D/wfwhO8zbTqRKtRZGywm9gWz4/m2RSb&#10;l9JE2/33y0HY8eP7vT+OthVP6n3jWEE6T0AQV043XCsoi+/3DQgfkDW2jknBL3k4HiZve8y0G/hC&#10;zzzUIoawz1CBCaHLpPSVIYt+7jriyN1cbzFE2NdS9zjEcNvKRZKspcWGY4PBjj4NVff8YRVgWaw+&#10;ysGa9Pq1bfT5kW9uRa7UbDqediACjeFf/HL/aAWLZRr3xzfxCc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B613BAAAA3QAAAA8AAAAAAAAAAAAAAAAAmAIAAGRycy9kb3du&#10;cmV2LnhtbFBLBQYAAAAABAAEAPUAAACGAwAAAAA=&#10;" path="m27,15r,-5l22,5,20,3,12,,7,3,2,5,,10r,5l,20r2,5l7,28r5,2l20,28r2,-3l27,20r,-5xm25,15r,5l22,25r-5,3l12,28r-5,l5,25,2,20,,15,2,10,5,5,7,3r5,l17,3r5,2l25,10r,5xe" fillcolor="#cbddcc" stroked="f">
            <v:path arrowok="t" o:connecttype="custom" o:connectlocs="17145,9525;17145,6350;13970,3175;12700,1905;7620,0;4445,1905;1270,3175;0,6350;0,9525;0,12700;1270,15875;4445,17780;7620,19050;12700,17780;13970,15875;17145,12700;17145,9525;15875,9525;15875,12700;13970,15875;10795,17780;7620,17780;4445,17780;3175,15875;1270,12700;0,9525;1270,6350;3175,3175;4445,1905;7620,1905;10795,1905;13970,3175;15875,6350;15875,9525" o:connectangles="0,0,0,0,0,0,0,0,0,0,0,0,0,0,0,0,0,0,0,0,0,0,0,0,0,0,0,0,0,0,0,0,0,0"/>
            <o:lock v:ext="edit" verticies="t"/>
          </v:shape>
          <v:shape id="Freeform 2313" o:spid="_x0000_s3337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mMcQA&#10;AADdAAAADwAAAGRycy9kb3ducmV2LnhtbESPQWsCMRSE74L/ITyhN82uQmlXo0ihxUsp2hY8PpLn&#10;ZnHzsiTp7vrvm4LQ4zAz3zCb3eha0VOIjWcF5aIAQay9abhW8PX5On8CEROywdYzKbhRhN12Otlg&#10;ZfzAR+pPqRYZwrFCBTalrpIyaksO48J3xNm7+OAwZRlqaQIOGe5auSyKR+mw4bxgsaMXS/p6+nEK&#10;og/2zZb9Nz+/6/GsP+qLuw1KPczG/RpEojH9h+/tg1GwXJUl/L3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JjH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<v:path arrowok="t" o:connecttype="custom" o:connectlocs="17145,7620;15875,4445;13970,1270;10795,0;7620,0;4445,0;3175,1270;0,4445;0,7620;0,10795;3175,13970;4445,15875;7620,15875;10795,15875;13970,13970;15875,10795;17145,7620;15875,7620;15875,10795;13970,12700;10795,13970;7620,15875;6350,13970;3175,12700;1270,10795;1270,7620;1270,4445;3175,3175;6350,1270;7620,0;10795,1270;13970,3175;15875,4445;15875,7620" o:connectangles="0,0,0,0,0,0,0,0,0,0,0,0,0,0,0,0,0,0,0,0,0,0,0,0,0,0,0,0,0,0,0,0,0,0"/>
            <o:lock v:ext="edit" verticies="t"/>
          </v:shape>
          <v:shape id="Freeform 2314" o:spid="_x0000_s3338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NBscA&#10;AADdAAAADwAAAGRycy9kb3ducmV2LnhtbESPQWvCQBSE70L/w/IEL6KbpKWU6CqiFnoogqnYHh/Z&#10;ZxK7+zZkt5r+e1co9DjMzDfMfNlbIy7U+caxgnSagCAunW64UnD4eJ28gPABWaNxTAp+ycNy8TCY&#10;Y67dlfd0KUIlIoR9jgrqENpcSl/WZNFPXUscvZPrLIYou0rqDq8Rbo3MkuRZWmw4LtTY0rqm8rv4&#10;sQo+zdGkoSBzkLv3r6f19jxOdxulRsN+NQMRqA//4b/2m1aQPaYZ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ZjQbHAAAA3QAAAA8AAAAAAAAAAAAAAAAAmAIAAGRy&#10;cy9kb3ducmV2LnhtbFBLBQYAAAAABAAEAPUAAACMAwAAAAA=&#10;" path="m25,12r,-5l22,2,17,,12,,7,,5,2,2,7,,12r2,5l5,22r2,3l12,25r5,l22,22r3,-5l25,12xm25,12r,5l22,20r-5,2l12,22r-2,l5,20,2,17r,-5l2,7,5,5,10,2,12,r5,2l22,5r3,2l25,12xe" fillcolor="#d0e0d1" stroked="f">
            <v:path arrowok="t" o:connecttype="custom" o:connectlocs="15875,7620;15875,4445;13970,1270;10795,0;7620,0;4445,0;3175,1270;1270,4445;0,7620;1270,10795;3175,13970;4445,15875;7620,15875;10795,15875;13970,13970;15875,10795;15875,7620;15875,7620;15875,10795;13970,12700;10795,13970;7620,13970;6350,13970;3175,12700;1270,10795;1270,7620;1270,4445;3175,3175;6350,1270;7620,0;10795,1270;13970,3175;15875,4445;15875,7620" o:connectangles="0,0,0,0,0,0,0,0,0,0,0,0,0,0,0,0,0,0,0,0,0,0,0,0,0,0,0,0,0,0,0,0,0,0"/>
            <o:lock v:ext="edit" verticies="t"/>
          </v:shape>
          <v:shape id="Freeform 2315" o:spid="_x0000_s3339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pB8cA&#10;AADdAAAADwAAAGRycy9kb3ducmV2LnhtbESPT2vCQBTE7wW/w/KE3uomihJSVylCsB4qNP13fWRf&#10;k5Ds25jdxvjt3YLgcZiZ3zDr7WhaMVDvassK4lkEgriwuuZSwedH9pSAcB5ZY2uZFFzIwXYzeVhj&#10;qu2Z32nIfSkChF2KCirvu1RKV1Rk0M1sRxy8X9sb9EH2pdQ9ngPctHIeRStpsOawUGFHu4qKJv8z&#10;CnY/+1M+JG9feZ19N26ZHeLmeFDqcTq+PIPwNPp7+NZ+1Qrmi3gB/2/C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P6Qf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<v:path arrowok="t" o:connecttype="custom" o:connectlocs="14605,7620;14605,4445;12700,3175;9525,1270;6350,0;5080,1270;1905,3175;0,4445;0,7620;0,10795;1905,12700;5080,13970;6350,15875;9525,13970;12700,12700;14605,10795;14605,7620;14605,7620;12700,10795;11430,12700;9525,13970;6350,13970;5080,13970;1905,12700;1905,10795;0,7620;1905,4445;1905,3175;5080,1270;6350,1270;9525,1270;11430,3175;12700,4445;14605,7620" o:connectangles="0,0,0,0,0,0,0,0,0,0,0,0,0,0,0,0,0,0,0,0,0,0,0,0,0,0,0,0,0,0,0,0,0,0"/>
            <o:lock v:ext="edit" verticies="t"/>
          </v:shape>
          <v:shape id="Freeform 2316" o:spid="_x0000_s3340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vfcUA&#10;AADdAAAADwAAAGRycy9kb3ducmV2LnhtbESP3YrCMBSE74V9h3AWvNNUV9faNUoRBH/Yi6oPcGiO&#10;bdnmpDRZrW9vBMHLYWa+YRarztTiSq2rLCsYDSMQxLnVFRcKzqfNIAbhPLLG2jIpuJOD1fKjt8BE&#10;2xtndD36QgQIuwQVlN43iZQuL8mgG9qGOHgX2xr0QbaF1C3eAtzUchxF39JgxWGhxIbWJeV/x3+j&#10;IN3tp7/xId5WepbFc8qKyWydKtX/7NIfEJ46/w6/2lutYPw1msD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m99xQAAAN0AAAAPAAAAAAAAAAAAAAAAAJgCAABkcnMv&#10;ZG93bnJldi54bWxQSwUGAAAAAAQABAD1AAAAigMAAAAA&#10;" path="m23,12r,-5l20,5,15,2,10,,8,2,3,5,,7r,5l,17r3,3l8,22r2,l15,22r5,-2l23,17r,-5xm20,12r,3l18,20r-3,2l10,22r-2,l5,20,3,15r,-3l3,7,5,5,8,2r2,l15,2r3,3l20,7r,5xe" fillcolor="#d5e3d5" stroked="f">
            <v:path arrowok="t" o:connecttype="custom" o:connectlocs="14605,7620;14605,4445;12700,3175;9525,1270;6350,0;5080,1270;1905,3175;0,4445;0,7620;0,10795;1905,12700;5080,13970;6350,13970;9525,13970;12700,12700;14605,10795;14605,7620;12700,7620;12700,9525;11430,12700;9525,13970;6350,13970;5080,13970;3175,12700;1905,9525;1905,7620;1905,4445;3175,3175;5080,1270;6350,1270;9525,1270;11430,3175;12700,4445;12700,7620" o:connectangles="0,0,0,0,0,0,0,0,0,0,0,0,0,0,0,0,0,0,0,0,0,0,0,0,0,0,0,0,0,0,0,0,0,0"/>
            <o:lock v:ext="edit" verticies="t"/>
          </v:shape>
          <v:shape id="Freeform 2317" o:spid="_x0000_s3341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4msUA&#10;AADdAAAADwAAAGRycy9kb3ducmV2LnhtbESP3WoCMRSE7wu+QziCdzWr0lJWo4ggSMHCqtTbw+bs&#10;D25OliRdV5/eCEIvh5n5hlmsetOIjpyvLSuYjBMQxLnVNZcKTsft+xcIH5A1NpZJwY08rJaDtwWm&#10;2l45o+4QShEh7FNUUIXQplL6vCKDfmxb4ugV1hkMUbpSaofXCDeNnCbJpzRYc1yosKVNRfnl8GcU&#10;5F12252zo77/Zu7UJj/F/v5dKDUa9us5iEB9+A+/2jutYDqbfMD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nia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<v:path arrowok="t" o:connecttype="custom" o:connectlocs="14605,6350;12700,3175;11430,1905;9525,0;6350,0;5080,0;1905,1905;1905,3175;0,6350;1905,9525;1905,11430;5080,12700;6350,12700;9525,12700;11430,11430;12700,9525;14605,6350;12700,6350;12700,8255;11430,11430;9525,11430;6350,12700;5080,11430;3175,11430;1905,8255;1905,6350;1905,5080;3175,1905;5080,1905;6350,0;9525,1905;11430,1905;12700,5080;12700,6350" o:connectangles="0,0,0,0,0,0,0,0,0,0,0,0,0,0,0,0,0,0,0,0,0,0,0,0,0,0,0,0,0,0,0,0,0,0"/>
            <o:lock v:ext="edit" verticies="t"/>
          </v:shape>
          <v:shape id="Freeform 2318" o:spid="_x0000_s3342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7BcMA&#10;AADdAAAADwAAAGRycy9kb3ducmV2LnhtbESPQYvCMBSE7wv+h/AEb2uqYpFqFNEVPAlbBa/P5tkU&#10;m5faZLX+e7OwsMdhZr5hFqvO1uJBra8cKxgNExDEhdMVlwpOx93nDIQPyBprx6TgRR5Wy97HAjPt&#10;nvxNjzyUIkLYZ6jAhNBkUvrCkEU/dA1x9K6utRiibEupW3xGuK3lOElSabHiuGCwoY2h4pb/WAXy&#10;MFtv7/kl/SJ/PRxNcp6+7qzUoN+t5yACdeE//NfeawXjySiF3zfx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7BcMAAADdAAAADwAAAAAAAAAAAAAAAACYAgAAZHJzL2Rv&#10;d25yZXYueG1sUEsFBgAAAAAEAAQA9QAAAIgDAAAAAA==&#10;" path="m17,10r,-5l15,3,12,,7,,5,,2,3,,5r,5l,13r2,5l5,20r2,l12,20r3,-2l17,13r,-3xm17,10r-2,5l7,18,2,15,,10,2,5,7,3r8,2l17,10xe" fillcolor="#dbe6db" stroked="f">
            <v:path arrowok="t" o:connecttype="custom" o:connectlocs="10795,6350;10795,3175;9525,1905;7620,0;4445,0;3175,0;1270,1905;0,3175;0,6350;0,8255;1270,11430;3175,12700;4445,12700;7620,12700;9525,11430;10795,8255;10795,6350;10795,6350;9525,9525;4445,11430;1270,9525;0,6350;1270,3175;4445,1905;9525,3175;10795,6350" o:connectangles="0,0,0,0,0,0,0,0,0,0,0,0,0,0,0,0,0,0,0,0,0,0,0,0,0,0"/>
            <o:lock v:ext="edit" verticies="t"/>
          </v:shape>
          <v:shape id="Freeform 2319" o:spid="_x0000_s3343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M/sQA&#10;AADdAAAADwAAAGRycy9kb3ducmV2LnhtbESPzYoCMRCE78K+Q+iFvciaUUFlNIooguDB3wfonfT8&#10;4KQTJtGZfXsjLOyxqKqvqMWqM7V4UuMrywqGgwQEcWZ1xYWC23X3PQPhA7LG2jIp+CUPq+VHb4Gp&#10;ti2f6XkJhYgQ9ikqKENwqZQ+K8mgH1hHHL3cNgZDlE0hdYNthJtajpJkIg1WHBdKdLQpKbtfHkbB&#10;+KBdmz1+1tuN619P+5Af8ZYr9fXZrecgAnXhP/zX3msFo/FwCu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TP7EAAAA3QAAAA8AAAAAAAAAAAAAAAAAmAIAAGRycy9k&#10;b3ducmV2LnhtbFBLBQYAAAAABAAEAPUAAACJAwAAAAA=&#10;" path="m17,10r,-2l15,3r-3,l7,,5,3,2,3,,8r,2l,13r2,5l5,18r2,2l12,18r3,l17,13r,-3xm15,10r,5l7,18,2,15,,10,2,5,7,3r8,2l15,10xe" fillcolor="#dde8dd" stroked="f">
            <v:path arrowok="t" o:connecttype="custom" o:connectlocs="10795,6350;10795,5080;9525,1905;7620,1905;4445,0;3175,1905;1270,1905;0,5080;0,6350;0,8255;1270,11430;3175,11430;4445,12700;7620,11430;9525,11430;10795,8255;10795,6350;9525,6350;9525,9525;4445,11430;1270,9525;0,6350;1270,3175;4445,1905;9525,3175;9525,6350" o:connectangles="0,0,0,0,0,0,0,0,0,0,0,0,0,0,0,0,0,0,0,0,0,0,0,0,0,0"/>
            <o:lock v:ext="edit" verticies="t"/>
          </v:shape>
          <v:shape id="Freeform 2320" o:spid="_x0000_s3344" style="position:absolute;left:3867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s7MUA&#10;AADdAAAADwAAAGRycy9kb3ducmV2LnhtbERPTWvCQBC9C/6HZQpepNkYbdqmriItFi8NNO3B45Cd&#10;JsHsbMiuMf777kHw+Hjf6+1oWjFQ7xrLChZRDIK4tLrhSsHvz/7xBYTzyBpby6TgSg62m+lkjZm2&#10;F/6mofCVCCHsMlRQe99lUrqyJoMush1x4P5sb9AH2FdS93gJ4aaVSRyn0mDDoaHGjt5rKk/F2Sj4&#10;pPnxtI+r/Lh6Lj/SL5O/Pq1ypWYP4+4NhKfR38U390ErSJaLMDe8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GzsxQAAAN0AAAAPAAAAAAAAAAAAAAAAAJgCAABkcnMv&#10;ZG93bnJldi54bWxQSwUGAAAAAAQABAD1AAAAigMAAAAA&#10;" path="m17,7l15,2,7,,2,2,,7r2,5l7,15r8,-3l17,7xm15,7r-3,5l7,15,2,12,2,7,2,2,7,r5,2l15,7xe" fillcolor="#e1eae1" stroked="f">
            <v:path arrowok="t" o:connecttype="custom" o:connectlocs="10795,4445;9525,1270;4445,0;1270,1270;0,4445;1270,7620;4445,9525;9525,7620;10795,4445;9525,4445;7620,7620;4445,9525;1270,7620;1270,4445;1270,1270;4445,0;7620,1270;9525,4445" o:connectangles="0,0,0,0,0,0,0,0,0,0,0,0,0,0,0,0,0,0"/>
            <o:lock v:ext="edit" verticies="t"/>
          </v:shape>
          <v:shape id="Freeform 2321" o:spid="_x0000_s3345" style="position:absolute;left:3867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+T8cA&#10;AADdAAAADwAAAGRycy9kb3ducmV2LnhtbESPQWvCQBSE7wX/w/KEXqRuktKi0VXEtuChUGK9eHtk&#10;n0kw+zbdXTX+e1cQehxm5htmvuxNK87kfGNZQTpOQBCXVjdcKdj9fr1MQPiArLG1TAqu5GG5GDzN&#10;Mdf2wgWdt6ESEcI+RwV1CF0upS9rMujHtiOO3sE6gyFKV0nt8BLhppVZkrxLgw3HhRo7WtdUHrcn&#10;o8BPil3y/fe2H60+f47Fae3S7MMp9TzsVzMQgfrwH360N1pB9ppO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x/k/HAAAA3QAAAA8AAAAAAAAAAAAAAAAAmAIAAGRy&#10;cy9kb3ducmV2LnhtbFBLBQYAAAAABAAEAPUAAACMAwAAAAA=&#10;" path="m15,7r,-5l7,,2,2,,7r2,5l7,15r8,-3l15,7xm15,7r-3,5l7,12r-2,l2,7,5,2r2,l12,2r3,5xe" fillcolor="#e3ebe3" stroked="f">
            <v:path arrowok="t" o:connecttype="custom" o:connectlocs="9525,4445;9525,1270;4445,0;1270,1270;0,4445;1270,7620;4445,9525;9525,7620;9525,4445;9525,4445;7620,7620;4445,7620;3175,7620;1270,4445;3175,1270;4445,1270;7620,1270;9525,4445" o:connectangles="0,0,0,0,0,0,0,0,0,0,0,0,0,0,0,0,0,0"/>
            <o:lock v:ext="edit" verticies="t"/>
          </v:shape>
          <v:shape id="Freeform 2322" o:spid="_x0000_s3346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XDcYA&#10;AADdAAAADwAAAGRycy9kb3ducmV2LnhtbERPy0rDQBTdC/2H4Ra6KXbSCD5iJqUtlepCwfjo9jJz&#10;TUIzd0JmbKJf7ywKLg/nna9G24oT9b5xrGC5SEAQa2carhS8vz1c3oLwAdlg65gU/JCHVTG5yDEz&#10;buBXOpWhEjGEfYYK6hC6TEqva7LoF64jjtyX6y2GCPtKmh6HGG5bmSbJtbTYcGyosaNtTfpYflsF&#10;d92n1je7/WEzf34ampffj/3u0Co1m47rexCBxvAvPrsfjYL0Ko374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fXDcYAAADdAAAADwAAAAAAAAAAAAAAAACYAgAAZHJz&#10;L2Rvd25yZXYueG1sUEsFBgAAAAAEAAQA9QAAAIsDAAAAAA==&#10;" path="m13,7l10,2,5,,,2,,7r,5l5,15r5,-3l13,7xm10,7r,3l5,12,3,10,,7,3,5,5,2r5,3l10,7xe" fillcolor="#e7eee7" stroked="f">
            <v:path arrowok="t" o:connecttype="custom" o:connectlocs="8255,4445;6350,1270;3175,0;0,1270;0,4445;0,7620;3175,9525;6350,7620;8255,4445;6350,4445;6350,6350;3175,7620;1905,6350;0,4445;1905,3175;3175,1270;6350,3175;6350,4445" o:connectangles="0,0,0,0,0,0,0,0,0,0,0,0,0,0,0,0,0,0"/>
            <o:lock v:ext="edit" verticies="t"/>
          </v:shape>
          <v:shape id="Freeform 2323" o:spid="_x0000_s3347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jbsYA&#10;AADdAAAADwAAAGRycy9kb3ducmV2LnhtbESPzWrDMBCE74W+g9hCb41spxjHiRJCS5rQS8jffbE2&#10;lqm1ci0lcd8+KhR6HGbmG2a2GGwrrtT7xrGCdJSAIK6cbrhWcDysXgoQPiBrbB2Tgh/ysJg/Psyw&#10;1O7GO7ruQy0ihH2JCkwIXSmlrwxZ9CPXEUfv7HqLIcq+lrrHW4TbVmZJkkuLDccFgx29Gaq+9her&#10;YP3+OhkXxccqz3Kz/f5cn5b+kir1/DQspyACDeE//NfeaAXZOEv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wjbsYAAADdAAAADwAAAAAAAAAAAAAAAACYAgAAZHJz&#10;L2Rvd25yZXYueG1sUEsFBgAAAAAEAAQA9QAAAIsDAAAAAA==&#10;" path="m13,5l10,,5,,3,,,5r3,5l5,10r5,l13,5xm10,5r,3l5,10,3,8,3,5,3,3,5,r5,3l10,5xe" fillcolor="#e9f0ea" stroked="f">
            <v:path arrowok="t" o:connecttype="custom" o:connectlocs="8255,3175;6350,0;3175,0;1905,0;0,3175;1905,6350;3175,6350;6350,6350;8255,3175;6350,3175;6350,5080;3175,6350;1905,5080;1905,3175;1905,1905;3175,0;6350,1905;6350,3175" o:connectangles="0,0,0,0,0,0,0,0,0,0,0,0,0,0,0,0,0,0"/>
            <o:lock v:ext="edit" verticies="t"/>
          </v:shape>
          <v:shape id="Freeform 2324" o:spid="_x0000_s3348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Vv8MA&#10;AADdAAAADwAAAGRycy9kb3ducmV2LnhtbESPUWsCMRCE3wX/Q1ihb5rzRCtXo6ggFN+q/oAlWe9O&#10;L5sjiee1v94UCn0cZuebndWmt43oyIfasYLpJANBrJ2puVRwOR/GSxAhIhtsHJOCbwqwWQ8HKyyM&#10;e/IXdadYigThUKCCKsa2kDLoiiyGiWuJk3d13mJM0pfSeHwmuG1knmULabHm1FBhS/uK9P30sOkN&#10;nM+721VPtd/p93b3c1zyYaHU26jffoCI1Mf/47/0p1GQz/IcftckB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Vv8MAAADdAAAADwAAAAAAAAAAAAAAAACYAgAAZHJzL2Rv&#10;d25yZXYueG1sUEsFBgAAAAAEAAQA9QAAAIgDAAAAAA==&#10;" path="m10,5r,-2l5,,3,3,,5,3,8r2,2l10,8r,-3xm10,5l8,8,5,8,3,8,3,5,3,3,5,,8,3r2,2xe" fillcolor="#edf2ed" stroked="f">
            <v:path arrowok="t" o:connecttype="custom" o:connectlocs="6350,3175;6350,1905;3175,0;1905,1905;0,3175;1905,5080;3175,6350;6350,5080;6350,3175;6350,3175;5080,5080;3175,5080;1905,5080;1905,3175;1905,1905;3175,0;5080,1905;6350,3175" o:connectangles="0,0,0,0,0,0,0,0,0,0,0,0,0,0,0,0,0,0"/>
            <o:lock v:ext="edit" verticies="t"/>
          </v:shape>
          <v:shape id="Freeform 2325" o:spid="_x0000_s3349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0S8YA&#10;AADdAAAADwAAAGRycy9kb3ducmV2LnhtbESPS2vCQBSF90L/w3AL3emkSRCbOkoplLbgxgfa5W3m&#10;mgQzd8LM1KT/3hEEl4fz+Djz5WBacSbnG8sKnicJCOLS6oYrBbvtx3gGwgdkja1lUvBPHpaLh9Ec&#10;C217XtN5EyoRR9gXqKAOoSuk9GVNBv3EdsTRO1pnMETpKqkd9nHctDJNkqk02HAk1NjRe03lafNn&#10;ImS1zvKk+dlPf409fH8e8vBSWqWeHoe3VxCBhnAP39pfWkGapRlc38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s0S8YAAADdAAAADwAAAAAAAAAAAAAAAACYAgAAZHJz&#10;L2Rvd25yZXYueG1sUEsFBgAAAAAEAAQA9QAAAIsDAAAAAA==&#10;" path="m7,5l7,3,2,,,3,,5,,8r2,2l7,8,7,5xm7,5l5,8,2,8,,5,2,3r3,l7,5xe" fillcolor="#eff4ef" stroked="f">
            <v:path arrowok="t" o:connecttype="custom" o:connectlocs="4445,3175;4445,1905;1270,0;0,1905;0,3175;0,5080;1270,6350;4445,5080;4445,3175;4445,3175;3175,5080;1270,5080;1270,5080;0,3175;1270,1905;1270,1905;3175,1905;4445,3175" o:connectangles="0,0,0,0,0,0,0,0,0,0,0,0,0,0,0,0,0,0"/>
            <o:lock v:ext="edit" verticies="t"/>
          </v:shape>
          <v:shape id="Freeform 2326" o:spid="_x0000_s3350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Bc8QA&#10;AADdAAAADwAAAGRycy9kb3ducmV2LnhtbESPT4vCMBTE7wt+h/AEb2tqXUSqUdwVwev65/5onmlt&#10;81KbWOt++s3CgsdhZn7DLNe9rUVHrS8dK5iMExDEudMlGwWn4+59DsIHZI21Y1LwJA/r1eBtiZl2&#10;D/6m7hCMiBD2GSooQmgyKX1ekEU/dg1x9C6utRiibI3ULT4i3NYyTZKZtFhyXCiwoa+C8upwtwrM&#10;z+zZ7xMz+bzW1W3XnDuuthelRsN+swARqA+v8H97rxWk0/QD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QXPEAAAA3QAAAA8AAAAAAAAAAAAAAAAAmAIAAGRycy9k&#10;b3ducmV2LnhtbFBLBQYAAAAABAAEAPUAAACJAwAAAAA=&#10;" path="m7,5l5,3,2,,,3,,5,,8r2,l5,8,7,5xm5,5r,3l2,8,2,5,2,3r3,l5,5xe" fillcolor="#f3f6f3" stroked="f">
            <v:path arrowok="t" o:connecttype="custom" o:connectlocs="4445,3175;3175,1905;1270,0;0,1905;0,3175;0,5080;1270,5080;3175,5080;4445,3175;3175,3175;3175,5080;1270,5080;1270,5080;1270,3175;1270,1905;1270,1905;3175,1905;3175,3175" o:connectangles="0,0,0,0,0,0,0,0,0,0,0,0,0,0,0,0,0,0"/>
            <o:lock v:ext="edit" verticies="t"/>
          </v:shape>
          <v:shape id="Freeform 2327" o:spid="_x0000_s3351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qe8QA&#10;AADdAAAADwAAAGRycy9kb3ducmV2LnhtbESPQWvCQBSE7wX/w/IEb3VjpEWiq2ghYI81otdH9rkJ&#10;Zt+G7NZEf31XEHocZuYbZrUZbCNu1PnasYLZNAFBXDpds1FwLPL3BQgfkDU2jknBnTxs1qO3FWba&#10;9fxDt0MwIkLYZ6igCqHNpPRlRRb91LXE0bu4zmKIsjNSd9hHuG1kmiSf0mLNcaHClr4qKq+HX6ug&#10;uJ53oT8XuZ77x/dpe+lNro1Sk/GwXYIINIT/8Ku91wrSefoBz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qnvEAAAA3QAAAA8AAAAAAAAAAAAAAAAAmAIAAGRycy9k&#10;b3ducmV2LnhtbFBLBQYAAAAABAAEAPUAAACJAwAAAAA=&#10;" path="m7,2l5,,2,,,2,2,5r3,l7,2xm5,2r,l2,5,2,2,2,,5,2xe" fillcolor="#f5f8f5" stroked="f">
            <v:path arrowok="t" o:connecttype="custom" o:connectlocs="4445,1270;3175,0;1270,0;1270,0;0,1270;1270,3175;1270,3175;3175,3175;4445,1270;3175,1270;3175,1270;1270,3175;1270,1270;1270,1270;1270,1270;1270,0;3175,1270;3175,1270" o:connectangles="0,0,0,0,0,0,0,0,0,0,0,0,0,0,0,0,0,0"/>
            <o:lock v:ext="edit" verticies="t"/>
          </v:shape>
          <v:shape id="Freeform 2328" o:spid="_x0000_s3352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ov8YA&#10;AADdAAAADwAAAGRycy9kb3ducmV2LnhtbESPQWvCQBSE7wX/w/IEL6KbppBIdBURBHvwoPbQ4zP7&#10;TILZt2F3G9N/7xaEHoeZ+YZZbQbTip6cbywreJ8nIIhLqxuuFHxd9rMFCB+QNbaWScEvedisR28r&#10;LLR98In6c6hEhLAvUEEdQldI6cuaDPq57Yijd7POYIjSVVI7fES4aWWaJJk02HBcqLGjXU3l/fxj&#10;FEw/b995t+2PF3No82nur0nWOKUm42G7BBFoCP/hV/ugFaQfaQZ/b+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ov8YAAADdAAAADwAAAAAAAAAAAAAAAACYAgAAZHJz&#10;L2Rvd25yZXYueG1sUEsFBgAAAAAEAAQA9QAAAIsDAAAAAA==&#10;" path="m3,2l3,,,,,2,,5r3,l3,2xe" fillcolor="#f9fbf9" stroked="f">
            <v:path arrowok="t" o:connecttype="custom" o:connectlocs="1905,1270;1905,0;0,0;0,0;0,1270;0,3175;0,3175;1905,3175;1905,1270" o:connectangles="0,0,0,0,0,0,0,0,0"/>
          </v:shape>
          <v:shape id="Freeform 2329" o:spid="_x0000_s3353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gqsgA&#10;AADdAAAADwAAAGRycy9kb3ducmV2LnhtbESPT2sCMRTE7wW/Q3hCbzXr+qdlaxQrFCrUg7ZFvT2S&#10;183SzcuySXXtpzeFQo/DzPyGmS06V4sTtaHyrGA4yEAQa28qLhW8vz3fPYAIEdlg7ZkUXCjAYt67&#10;mWFh/Jm3dNrFUiQIhwIV2BibQsqgLTkMA98QJ+/Ttw5jkm0pTYvnBHe1zLNsKh1WnBYsNrSypL92&#10;306BHh83+aT+2Q9fnw5L+4F6PdlrpW773fIRRKQu/of/2i9GQT7K7+H3TXo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F6CqyAAAAN0AAAAPAAAAAAAAAAAAAAAAAJgCAABk&#10;cnMvZG93bnJldi54bWxQSwUGAAAAAAQABAD1AAAAjQMAAAAA&#10;" path="m3,2r,l,,,2,,5,3,2xe" fillcolor="#fbfcfc" stroked="f">
            <v:path arrowok="t" o:connecttype="custom" o:connectlocs="1905,1270;1905,1270;0,0;0,1270;0,1270;0,1270;0,3175;1905,1270;1905,1270" o:connectangles="0,0,0,0,0,0,0,0,0"/>
          </v:shape>
          <v:shape id="Freeform 2330" o:spid="_x0000_s3354" style="position:absolute;left:3911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HfMIA&#10;AADdAAAADwAAAGRycy9kb3ducmV2LnhtbERPy2qDQBTdF/IPww1014w1oQTrKBJICSWF5kHXF+dW&#10;ReeOcabR/H1nEcjycN5pPplOXGlwjWUFr4sIBHFpdcOVgvNp+7IG4Tyyxs4yKbiRgzybPaWYaDvy&#10;ga5HX4kQwi5BBbX3fSKlK2sy6Ba2Jw7crx0M+gCHSuoBxxBuOhlH0Zs02HBoqLGnTU1le/wzCn5W&#10;NNLt6+OzPU/7y6g331a2hVLP86l4B+Fp8g/x3b3TCuJlHOaGN+EJ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kd8wgAAAN0AAAAPAAAAAAAAAAAAAAAAAJgCAABkcnMvZG93&#10;bnJldi54bWxQSwUGAAAAAAQABAD1AAAAhwMAAAAA&#10;" path="m3,r,l,,3,xe" stroked="f">
            <v:path arrowok="t" o:connecttype="custom" o:connectlocs="1905,0;1905,0;0,0;0,0;0,0;0,0;0,0;1905,0;1905,0" o:connectangles="0,0,0,0,0,0,0,0,0"/>
          </v:shape>
          <v:shape id="Freeform 2331" o:spid="_x0000_s3355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hCMUA&#10;AADdAAAADwAAAGRycy9kb3ducmV2LnhtbESP0WoCMRRE3wv+Q7hC3zTrFsSuRrGlgl2EUusHXDbX&#10;zermZtmkmv69EYQ+DjNzhlmsom3FhXrfOFYwGWcgiCunG64VHH42oxkIH5A1to5JwR95WC0HTwss&#10;tLvyN132oRYJwr5ABSaErpDSV4Ys+rHriJN3dL3FkGRfS93jNcFtK/Msm0qLDacFgx29G6rO+1+r&#10;4HjS5eRtXW4/wlc0O7OJn+XUKPU8jOs5iEAx/Icf7a1WkL/kr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6EIxQAAAN0AAAAPAAAAAAAAAAAAAAAAAJgCAABkcnMv&#10;ZG93bnJldi54bWxQSwUGAAAAAAQABAD1AAAAigMAAAAA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ed="f" strokecolor="#1f1a17" strokeweight=".1pt">
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</v:shape>
          <v:shape id="Freeform 2332" o:spid="_x0000_s3356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UocEA&#10;AADdAAAADwAAAGRycy9kb3ducmV2LnhtbERPz2vCMBS+D/wfwhN2m6ktjFmNooOBO84N5vHZPNtq&#10;8xKS2Nb/3hwGO358v1eb0XSiJx9aywrmswwEcWV1y7WCn++PlzcQISJr7CyTgjsF2KwnTysstR34&#10;i/pDrEUK4VCigiZGV0oZqoYMhpl1xIk7W28wJuhrqT0OKdx0Ms+yV2mw5dTQoKP3hqrr4WYUfF52&#10;Z9cWfORu8ds7c1rkftBKPU/H7RJEpDH+i//ce60gL4q0P71JT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NVKHBAAAA3QAAAA8AAAAAAAAAAAAAAAAAmAIAAGRycy9kb3du&#10;cmV2LnhtbFBLBQYAAAAABAAEAPUAAACGAwAAAAA=&#10;" path="m20,r,5l20,10r-7,2l8,17,5,22,,30r23,l23,42,13,45,8,47,5,52,3,55r,2l5,60,25,77,55,94r20,8l97,112r28,7l155,124r-5,5l147,137r10,l164,139r5,3l169,144r3,5l169,154r-2,5l162,162r-5,5l150,167r-13,2l127,172r-7,5l115,182r-13,l102,209r92,l286,209r,-27l274,182r-5,-5l261,172r-10,-3l239,167r-7,l227,162r-5,-3l219,154r-2,-5l219,144r,-2l224,139r8,-2l241,137r-2,-8l234,124r30,-5l291,112r23,-10l333,94,363,77,383,60r3,-3l386,55r-3,-3l381,47r-5,-2l366,42r,-12l388,30r-5,-8l381,17r-5,-5l368,10r,-5l368,,194,,20,e" filled="f" strokecolor="#1f1a17" strokeweight=".1pt">
            <v:path arrowok="t" o:connecttype="custom" o:connectlocs="12700,3175;8255,7620;3175,13970;14605,19050;8255,28575;3175,33020;1905,34925;1905,36195;3175,38100;15875,48895;47625,64770;79375,75565;95250,81915;99695,86995;107315,90170;109220,94615;106045,100965;99695,106045;86995,107315;76200,112395;64770,115570;123190,132715;181610,132715;173990,115570;165735,109220;151765,106045;144145,102870;139065,97790;139065,91440;142240,88265;153035,86995;148590,78740;184785,71120;211455,59690;243205,38100;243205,38100;245110,36195;245110,34925;241935,29845;232410,26670;246380,19050;241935,10795;233680,6350;233680,0;12700,0" o:connectangles="0,0,0,0,0,0,0,0,0,0,0,0,0,0,0,0,0,0,0,0,0,0,0,0,0,0,0,0,0,0,0,0,0,0,0,0,0,0,0,0,0,0,0,0,0"/>
          </v:shape>
          <v:line id="Line 2333" o:spid="_x0000_s3357" style="position:absolute;visibility:visibl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rovcUAAADdAAAADwAAAGRycy9kb3ducmV2LnhtbESPT4vCMBTE74LfITxhb5paQbQaRXSF&#10;XTyIf/D8bN42ZZuX0kSt394sLHgcZuY3zHzZ2krcqfGlYwXDQQKCOHe65ELB+bTtT0D4gKyxckwK&#10;nuRhueh25php9+AD3Y+hEBHCPkMFJoQ6k9Lnhiz6gauJo/fjGoshyqaQusFHhNtKpkkylhZLjgsG&#10;a1obyn+PN6tgn1hMd5fn6Xt8M9Pp52p79ZtKqY9eu5qBCNSGd/i//aUVpKPREP7e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rovcUAAADdAAAADwAAAAAAAAAA&#10;AAAAAAChAgAAZHJzL2Rvd25yZXYueG1sUEsFBgAAAAAEAAQA+QAAAJMDAAAAAA==&#10;" strokecolor="#1f1a17" strokeweight=".1pt"/>
          <v:line id="Line 2334" o:spid="_x0000_s3358" style="position:absolute;visibility:visibl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2ysUAAADdAAAADwAAAGRycy9kb3ducmV2LnhtbESPW4vCMBSE34X9D+Es+KbpVhCtRhEv&#10;sIsP4gWfj82xKduclCZq/fdmYcHHYWa+Yabz1lbiTo0vHSv46icgiHOnSy4UnI6b3giED8gaK8ek&#10;4Eke5rOPzhQz7R68p/shFCJC2GeowIRQZ1L63JBF33c1cfSurrEYomwKqRt8RLitZJokQ2mx5Lhg&#10;sKalofz3cLMKdonFdHt+Hn+GNzMerxebi19VSnU/28UERKA2vMP/7W+tIB0MUvh7E5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h2ysUAAADdAAAADwAAAAAAAAAA&#10;AAAAAAChAgAAZHJzL2Rvd25yZXYueG1sUEsFBgAAAAAEAAQA+QAAAJMDAAAAAA==&#10;" strokecolor="#1f1a17" strokeweight=".1pt"/>
          <v:line id="Line 2335" o:spid="_x0000_s3359" style="position:absolute;visibility:visibl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TUcUAAADdAAAADwAAAGRycy9kb3ducmV2LnhtbESPT4vCMBTE74LfITxhb5puC6Jdo4iu&#10;sMsexD/s+dk8m7LNS2mi1m+/EQSPw8z8hpktOluLK7W+cqzgfZSAIC6crrhUcDxshhMQPiBrrB2T&#10;gjt5WMz7vRnm2t14R9d9KEWEsM9RgQmhyaX0hSGLfuQa4uidXWsxRNmWUrd4i3BbyzRJxtJixXHB&#10;YEMrQ8Xf/mIVbBOL6c/v/fA9vpjp9HO5Ofl1rdTboFt+gAjUhVf42f7SCtIsy+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TTUcUAAADdAAAADwAAAAAAAAAA&#10;AAAAAAChAgAAZHJzL2Rvd25yZXYueG1sUEsFBgAAAAAEAAQA+QAAAJMDAAAAAA==&#10;" strokecolor="#1f1a17" strokeweight=".1pt"/>
          <v:line id="Line 2336" o:spid="_x0000_s3360" style="position:absolute;visibility:visibl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LJcYAAADdAAAADwAAAGRycy9kb3ducmV2LnhtbESPQWvCQBSE70L/w/IK3nRjF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SyXGAAAA3QAAAA8AAAAAAAAA&#10;AAAAAAAAoQIAAGRycy9kb3ducmV2LnhtbFBLBQYAAAAABAAEAPkAAACUAwAAAAA=&#10;" strokecolor="#1f1a17" strokeweight=".1pt"/>
          <v:shape id="Freeform 2337" o:spid="_x0000_s3361" style="position:absolute;left:3663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wcMYA&#10;AADdAAAADwAAAGRycy9kb3ducmV2LnhtbESPQWvCQBSE7wX/w/KE3urG2BaJ2YiIFumtqajHR/aZ&#10;RLNvQ3aryb/vFgoeh5n5hkmXvWnEjTpXW1YwnUQgiAuray4V7L+3L3MQziNrbCyTgoEcLLPRU4qJ&#10;tnf+olvuSxEg7BJUUHnfJlK6oiKDbmJb4uCdbWfQB9mVUnd4D3DTyDiK3qXBmsNChS2tKyqu+Y9R&#10;0FI+mE18WZ2O8/VncZK7w/DxqtTzuF8tQHjq/SP8395pBfFs9gZ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JwcMYAAADdAAAADwAAAAAAAAAAAAAAAACYAgAAZHJz&#10;L2Rvd25yZXYueG1sUEsFBgAAAAAEAAQA9QAAAIsDAAAAAA==&#10;" path="m,12l9,7,19,2,29,,39,,49,,59,2,69,7r10,5e" filled="f" strokecolor="#1f1a17" strokeweight=".1pt">
            <v:path arrowok="t" o:connecttype="custom" o:connectlocs="0,7620;5715,4445;12065,1270;18415,0;24765,0;31115,0;37465,1270;43815,4445;50165,7620" o:connectangles="0,0,0,0,0,0,0,0,0"/>
          </v:shape>
          <v:line id="Line 2338" o:spid="_x0000_s3362" style="position:absolute;visibility:visibl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DQ5L4AAADdAAAADwAAAGRycy9kb3ducmV2LnhtbESPSwvCMBCE74L/IazgTVMVRKpRfCB4&#10;9YHnpVnbYrMJTdTWX28EweMwM98wi1VjKvGk2peWFYyGCQjizOqScwWX834wA+EDssbKMiloycNq&#10;2e0sMNX2xUd6nkIuIoR9igqKEFwqpc8KMuiH1hFH72ZrgyHKOpe6xleEm0qOk2QqDZYcFwp0tC0o&#10;u58eRsG2dUzebRo7s9fNu+V3aKudUv1es56DCNSEf/jXPmgF48lkCt838Qn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INDkvgAAAN0AAAAPAAAAAAAAAAAAAAAAAKEC&#10;AABkcnMvZG93bnJldi54bWxQSwUGAAAAAAQABAD5AAAAjAMAAAAA&#10;" strokecolor="#1f1a17" strokeweight="0"/>
          <v:line id="Line 2339" o:spid="_x0000_s3363" style="position:absolute;visibility:visibl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1f8IAAADdAAAADwAAAGRycy9kb3ducmV2LnhtbESPQWvCQBSE74L/YXkFb2bTCK2krlIt&#10;Ba+14vmRfc2GZt8u2TUm/npXEDwOM/MNs9oMthU9daFxrOA1y0EQV043XCs4/n7PlyBCRNbYOiYF&#10;IwXYrKeTFZbaXfiH+kOsRYJwKFGBidGXUobKkMWQOU+cvD/XWYxJdrXUHV4S3LayyPM3abHhtGDQ&#10;085Q9X84WwW70TMFvx3c0p2215GvcWy/lJq9DJ8fICIN8Rl+tPdaQbFYvMP9TXoC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x1f8IAAADdAAAADwAAAAAAAAAAAAAA&#10;AAChAgAAZHJzL2Rvd25yZXYueG1sUEsFBgAAAAAEAAQA+QAAAJADAAAAAA==&#10;" strokecolor="#1f1a17" strokeweight="0"/>
          <v:line id="Line 2340" o:spid="_x0000_s3364" style="position:absolute;visibility:visibl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hDbwAAADdAAAADwAAAGRycy9kb3ducmV2LnhtbERPyQrCMBC9C/5DGMGbTVUQqUZxQfDq&#10;guehGdtiMwlN1NavNwfB4+Pty3VravGixleWFYyTFARxbnXFhYLr5TCag/ABWWNtmRR05GG96veW&#10;mGn75hO9zqEQMYR9hgrKEFwmpc9LMugT64gjd7eNwRBhU0jd4DuGm1pO0nQmDVYcG0p0tCspf5yf&#10;RsGuc0zebVs7t7ftp+NP6Oq9UsNBu1mACNSGv/jnPmoFk+k0zo1v4hO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fPhDbwAAADdAAAADwAAAAAAAAAAAAAAAAChAgAA&#10;ZHJzL2Rvd25yZXYueG1sUEsFBgAAAAAEAAQA+QAAAIoDAAAAAA==&#10;" strokecolor="#1f1a17" strokeweight="0"/>
          <v:shape id="Freeform 2341" o:spid="_x0000_s3365" style="position:absolute;left:3911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9gcUA&#10;AADdAAAADwAAAGRycy9kb3ducmV2LnhtbESPT4vCMBTE74LfITxhb5r6B3e3axQRFkS92F3B46N5&#10;ttXmpTSx1m9vBMHjMDO/YWaL1pSiodoVlhUMBxEI4tTqgjMF/3+//S8QziNrLC2Tgjs5WMy7nRnG&#10;2t54T03iMxEg7GJUkHtfxVK6NCeDbmAr4uCdbG3QB1lnUtd4C3BTylEUTaXBgsNCjhWtckovydUo&#10;8FW6myzd+nzYEDf2WKy22eddqY9eu/wB4an17/CrvdYKRuPxN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P2BxQAAAN0AAAAPAAAAAAAAAAAAAAAAAJgCAABkcnMv&#10;ZG93bnJldi54bWxQSwUGAAAAAAQABAD1AAAAigMAAAAA&#10;" path="m18,l13,3,8,5,3,13,,22r,8l,42,,62r3,8l10,62,20,45,25,35,28,25,30,15r,-7l25,3,18,e" filled="f" strokecolor="#1f1a17" strokeweight=".1pt">
            <v:path arrowok="t" o:connecttype="custom" o:connectlocs="11430,0;8255,1905;5080,3175;1905,8255;0,13970;0,19050;0,26670;0,39370;1905,44450;6350,39370;12700,28575;15875,22225;17780,15875;19050,9525;19050,5080;15875,1905;11430,0" o:connectangles="0,0,0,0,0,0,0,0,0,0,0,0,0,0,0,0,0"/>
          </v:shape>
          <v:shape id="Freeform 2342" o:spid="_x0000_s3366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WlccA&#10;AADdAAAADwAAAGRycy9kb3ducmV2LnhtbESPwWoCQQyG74W+w5CCtzpbFS1bR2lFoYIUqra9hp10&#10;d+1OZpmZ6urTm0Ohx/Dn/5JvOu9co44UYu3ZwEM/A0VceFtzaWC/W90/gooJ2WLjmQycKcJ8dnsz&#10;xdz6E7/TcZtKJRCOORqoUmpzrWNRkcPY9y2xZN8+OEwyhlLbgCeBu0YPsmysHdYsFypsaVFR8bP9&#10;dUJ5WX9sav15mejQXL7cYb96OyyN6d11z0+gEnXpf/mv/WoNDIYj+V9sxAT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pVpXHAAAA3QAAAA8AAAAAAAAAAAAAAAAAmAIAAGRy&#10;cy9kb3ducmV2LnhtbFBLBQYAAAAABAAEAPUAAACMAwAAAAA=&#10;" path="m42,l35,3,30,8,25,18,20,32,8,57,,70r5,l13,65,23,55,33,47,40,35,47,25,52,15r,-7l50,3,42,e" filled="f" strokecolor="#1f1a17" strokeweight=".1pt">
            <v:path arrowok="t" o:connecttype="custom" o:connectlocs="26670,0;22225,1905;19050,5080;15875,11430;12700,20320;5080,36195;0,44450;3175,44450;8255,41275;14605,34925;20955,29845;25400,22225;29845,15875;33020,9525;33020,5080;31750,1905;26670,0" o:connectangles="0,0,0,0,0,0,0,0,0,0,0,0,0,0,0,0,0"/>
          </v:shape>
          <v:shape id="Freeform 2343" o:spid="_x0000_s3367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9KLcYA&#10;AADdAAAADwAAAGRycy9kb3ducmV2LnhtbESPT2sCMRTE74V+h/AKvYhmtaKyGkXEQk+C/8DjY/Pc&#10;3bp52SZZXf30TUHocZiZ3zCzRWsqcSXnS8sK+r0EBHFmdcm5gsP+szsB4QOyxsoyKbiTh8X89WWG&#10;qbY33tJ1F3IRIexTVFCEUKdS+qwgg75na+Lona0zGKJ0udQObxFuKjlIkpE0WHJcKLCmVUHZZdcY&#10;BZOfy3fn3mHXZkdaN81jvNycnFLvb+1yCiJQG/7Dz/aXVjD4GPb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9KLcYAAADdAAAADwAAAAAAAAAAAAAAAACYAgAAZHJz&#10;L2Rvd25yZXYueG1sUEsFBgAAAAAEAAQA9QAAAIsDAAAAAA==&#10;" path="m62,l57,,52,5,47,18,40,30,25,50,8,65,,70,13,67,28,60,45,50,60,37,70,25,77,13r,-5l75,5,70,3,62,xe" filled="f" strokecolor="#1f1a17" strokeweight=".1pt">
            <v:path arrowok="t" o:connecttype="custom" o:connectlocs="39370,0;36195,0;33020,3175;29845,11430;25400,19050;15875,31750;5080,41275;0,44450;0,44450;8255,42545;17780,38100;28575,31750;38100,23495;44450,15875;48895,8255;48895,5080;47625,3175;44450,1905;39370,0" o:connectangles="0,0,0,0,0,0,0,0,0,0,0,0,0,0,0,0,0,0,0"/>
          </v:shape>
          <v:shape id="Freeform 2344" o:spid="_x0000_s3368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Q8cUA&#10;AADdAAAADwAAAGRycy9kb3ducmV2LnhtbESP0WrCQBRE3wv9h+UW+qYbE1sluootKj4Jpn7AJXtN&#10;gtm7Mbs10a93C0Ifh5k5w8yXvanFlVpXWVYwGkYgiHOrKy4UHH82gykI55E11pZJwY0cLBevL3NM&#10;te34QNfMFyJA2KWooPS+SaV0eUkG3dA2xME72dagD7ItpG6xC3BTyziKPqXBisNCiQ19l5Sfs1+j&#10;oHFfyaWP7vtdkneTNW2PH4VZK/X+1q9mIDz1/j/8bO+0gjgZx/D3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xDx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<v:path arrowok="t" o:connecttype="custom" o:connectlocs="57150,0;53975,0;50800,0;48895,3175;47625,4445;41275,13970;34925,21590;26670,27940;19050,34290;5080,40640;0,43815;12700,42545;26670,37465;39370,31115;48895,24765;58420,17145;63500,9525;63500,6350;63500,3175;60325,1270;57150,0" o:connectangles="0,0,0,0,0,0,0,0,0,0,0,0,0,0,0,0,0,0,0,0,0"/>
          </v:shape>
          <v:shape id="Freeform 2345" o:spid="_x0000_s3369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0NcMA&#10;AADdAAAADwAAAGRycy9kb3ducmV2LnhtbESPT4vCMBTE78J+h/CEvWnqH9yla5RFEPaoVcoeH82z&#10;LTYvJYm1+umNIHgcZuY3zHLdm0Z05HxtWcFknIAgLqyuuVRwPGxH3yB8QNbYWCYFN/KwXn0Mlphq&#10;e+U9dVkoRYSwT1FBFUKbSumLigz6sW2Jo3eyzmCI0pVSO7xGuGnkNEkW0mDNcaHCljYVFefsYhRs&#10;6t1/d5JWZnebuK+iNJN8lyv1Oex/f0AE6sM7/Gr/aQXT2XwG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+0NcMAAADdAAAADwAAAAAAAAAAAAAAAACYAgAAZHJzL2Rv&#10;d25yZXYueG1sUEsFBgAAAAAEAAQA9QAAAIgDAAAAAA==&#10;" path="m112,l102,3r-7,7l85,25,70,40,55,50,37,60,10,70,,72r20,l40,67,60,62,80,55,95,45,107,35,117,25r5,-10l122,10r,-5l117,3,112,xe" filled="f" strokecolor="#1f1a17" strokeweight=".1pt">
            <v:path arrowok="t" o:connecttype="custom" o:connectlocs="71120,0;64770,1905;60325,6350;53975,15875;44450,25400;34925,31750;23495,38100;6350,44450;0,45720;12700,45720;25400,42545;38100,39370;50800,34925;60325,28575;67945,22225;74295,15875;77470,9525;77470,6350;77470,3175;74295,1905;71120,0" o:connectangles="0,0,0,0,0,0,0,0,0,0,0,0,0,0,0,0,0,0,0,0,0"/>
          </v:shape>
          <v:shape id="Freeform 2346" o:spid="_x0000_s3370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DYecEA&#10;AADdAAAADwAAAGRycy9kb3ducmV2LnhtbESPQWvCQBSE7wX/w/IK3uqmMYikrlKUgletB4+P7DMJ&#10;5r0NuxuN/74rCD0OM/MNs9qM3Kkb+dA6MfA5y0CRVM62Uhs4/f58LEGFiGKxc0IGHhRgs568rbC0&#10;7i4Huh1jrRJEQokGmhj7UutQNcQYZq4nSd7FecaYpK+19XhPcO50nmULzdhKWmiwp21D1fU4sIEC&#10;dzxc8t21Yv/wbO154NoZM30fv79ARRrjf/jV3lsD+bwo4PkmPQ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g2HnBAAAA3QAAAA8AAAAAAAAAAAAAAAAAmAIAAGRycy9kb3du&#10;cmV2LnhtbFBLBQYAAAAABAAEAPUAAACGAwAAAAA=&#10;" path="m139,r-5,l129,3r-5,2l122,10r-5,10l109,27r-7,8l95,42,75,52,52,62,17,72,,77r13,l25,77,37,75,52,72,82,62,112,50,134,35,149,22r3,-7l152,10,149,5,139,e" filled="f" strokecolor="#1f1a17" strokeweight=".1pt">
            <v:path arrowok="t" o:connecttype="custom" o:connectlocs="88265,0;85090,0;81915,1905;78740,3175;77470,6350;74295,12700;69215,17145;64770,22225;60325,26670;47625,33020;33020,39370;10795,45720;0,48895;8255,48895;15875,48895;23495,47625;33020,45720;52070,39370;71120,31750;85090,22225;94615,13970;96520,9525;96520,6350;94615,3175;88265,0" o:connectangles="0,0,0,0,0,0,0,0,0,0,0,0,0,0,0,0,0,0,0,0,0,0,0,0,0"/>
          </v:shape>
          <v:shape id="Freeform 2347" o:spid="_x0000_s3371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E+cUA&#10;AADdAAAADwAAAGRycy9kb3ducmV2LnhtbESPQWvCQBSE70L/w/IK3upGG9uSuooECqF60Vbw+Mg+&#10;k2j2bciuSfz3XaHgcZiZb5jFajC16Kh1lWUF00kEgji3uuJCwe/P18sHCOeRNdaWScGNHKyWT6MF&#10;Jtr2vKNu7wsRIOwSVFB63yRSurwkg25iG+LgnWxr0AfZFlK32Ae4qeUsit6kwYrDQokNpSXll/3V&#10;KPBNvo3XLjsfvok7e6zSTfF+U2r8PKw/QXga/CP83860gtlrPIf7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4T5xQAAAN0AAAAPAAAAAAAAAAAAAAAAAJgCAABkcnMv&#10;ZG93bnJldi54bWxQSwUGAAAAAAQABAD1AAAAigMAAAAA&#10;" path="m13,r5,3l23,5r5,8l30,20r,12l30,42r,20l28,70,20,62,10,45,5,35,3,25,,15,,8,5,3,13,e" filled="f" strokecolor="#1f1a17" strokeweight=".1pt">
            <v:path arrowok="t" o:connecttype="custom" o:connectlocs="8255,0;11430,1905;14605,3175;17780,8255;19050,12700;19050,20320;19050,26670;19050,39370;17780,44450;12700,39370;6350,28575;3175,22225;1905,15875;0,9525;0,5080;3175,1905;8255,0" o:connectangles="0,0,0,0,0,0,0,0,0,0,0,0,0,0,0,0,0"/>
          </v:shape>
          <v:shape id="Freeform 2348" o:spid="_x0000_s3372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fyMYA&#10;AADdAAAADwAAAGRycy9kb3ducmV2LnhtbESPQWvCQBSE74X+h+UVvNWNaQkluooGi16qaPX+yD6T&#10;YPZtyK5u/PfdQqHHYWa+YWaLwbTiTr1rLCuYjBMQxKXVDVcKTt+frx8gnEfW2FomBQ9ysJg/P80w&#10;1zbwge5HX4kIYZejgtr7LpfSlTUZdGPbEUfvYnuDPsq+krrHEOGmlWmSZNJgw3Ghxo6Kmsrr8WYU&#10;7PbLdfG1PoewO2SXLFw3q2q7UWr0MiynIDwN/j/8195qBenbewa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GfyMYAAADdAAAADwAAAAAAAAAAAAAAAACYAgAAZHJz&#10;L2Rvd25yZXYueG1sUEsFBgAAAAAEAAQA9QAAAIsDAAAAAA==&#10;" path="m13,r5,3l22,8r5,10l32,32,45,57,55,70r-8,l40,65,32,55,22,47,13,35,5,25,,15,,8,5,3,13,e" filled="f" strokecolor="#1f1a17" strokeweight=".1pt">
            <v:path arrowok="t" o:connecttype="custom" o:connectlocs="8255,0;11430,1905;13970,5080;17145,11430;20320,20320;28575,36195;34925,44450;29845,44450;25400,41275;20320,34925;13970,29845;8255,22225;3175,15875;0,9525;0,5080;3175,1905;8255,0" o:connectangles="0,0,0,0,0,0,0,0,0,0,0,0,0,0,0,0,0"/>
          </v:shape>
          <v:shape id="Freeform 2349" o:spid="_x0000_s3373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T4MUA&#10;AADdAAAADwAAAGRycy9kb3ducmV2LnhtbESPQWsCMRSE7wX/Q3iCl6LZbovKahQpCEKh0NWDx8fm&#10;uVncvCxJdNd/bwqFHoeZ+YZZbwfbijv50DhW8DbLQBBXTjdcKzgd99MliBCRNbaOScGDAmw3o5c1&#10;Ftr1/EP3MtYiQTgUqMDE2BVShsqQxTBzHXHyLs5bjEn6WmqPfYLbVuZZNpcWG04LBjv6NFRdy5tV&#10;cPSZcUt7wy9vzo/+Oy9f675UajIedisQkYb4H/5rH7SC/P1jAb9v0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NPgxQAAAN0AAAAPAAAAAAAAAAAAAAAAAJgCAABkcnMv&#10;ZG93bnJldi54bWxQSwUGAAAAAAQABAD1AAAAigMAAAAA&#10;" path="m12,r8,l22,5r8,13l37,30,52,50,67,65r7,5l62,67,47,60,32,50,17,37,5,25,,13,,8,2,5,5,3,12,xe" filled="f" strokecolor="#1f1a17" strokeweight=".1pt">
            <v:path arrowok="t" o:connecttype="custom" o:connectlocs="7620,0;12700,0;13970,3175;19050,11430;23495,19050;33020,31750;42545,41275;46990,44450;46990,44450;39370,42545;29845,38100;20320,31750;10795,23495;3175,15875;0,8255;0,5080;1270,3175;3175,1905;7620,0" o:connectangles="0,0,0,0,0,0,0,0,0,0,0,0,0,0,0,0,0,0,0"/>
          </v:shape>
          <v:shape id="Freeform 2350" o:spid="_x0000_s3374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zN8MA&#10;AADdAAAADwAAAGRycy9kb3ducmV2LnhtbERPy2oCMRTdC/5DuEJ3mvHRUkajiGgpWFq0/YDL5JqM&#10;Tm6GSaqjX28WgsvDec8WravEmZpQelYwHGQgiAuvSzYK/n43/XcQISJrrDyTgisFWMy7nRnm2l94&#10;R+d9NCKFcMhRgY2xzqUMhSWHYeBr4sQdfOMwJtgYqRu8pHBXyVGWvUmHJacGizWtLBWn/b9T8N2a&#10;Tbxt17vq5xXr4uPrZlfmqNRLr11OQURq41P8cH9qBaPxJM1Nb9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czN8MAAADdAAAADwAAAAAAAAAAAAAAAACYAgAAZHJzL2Rv&#10;d25yZXYueG1sUEsFBgAAAAAEAAQA9QAAAIgDAAAAAA==&#10;" path="m12,r3,l20,r5,5l27,7r8,15l45,34,57,44,70,54,92,64r7,5l79,67,60,59,40,49,22,39,10,27,2,15,,10,2,5,5,2,12,xe" filled="f" strokecolor="#1f1a17" strokeweight=".1pt">
            <v:path arrowok="t" o:connecttype="custom" o:connectlocs="7620,0;9525,0;12700,0;15875,3175;17145,4445;22225,13970;28575,21590;36195,27940;44450,34290;58420,40640;62865,43815;50165,42545;38100,37465;25400,31115;13970,24765;6350,17145;1270,9525;0,6350;1270,3175;3175,1270;7620,0" o:connectangles="0,0,0,0,0,0,0,0,0,0,0,0,0,0,0,0,0,0,0,0,0"/>
          </v:shape>
          <v:shape id="Freeform 2351" o:spid="_x0000_s3375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Pw8UA&#10;AADdAAAADwAAAGRycy9kb3ducmV2LnhtbESPX2vCQBDE34V+h2MLfRHdaINo6ikiFIQi1D8PPi65&#10;NQnN7cXcqem37wkFH4eZ+Q0zX3a2VjdufeVEw2iYgGLJnamk0HA8fA6moHwgMVQ7YQ2/7GG5eOnN&#10;KTPuLju+7UOhIkR8RhrKEJoM0eclW/JD17BE7+xaSyHKtkDT0j3CbY3jJJmgpUriQkkNr0vOf/ZX&#10;qyHfIvt0gyeU9Ve/v7qMfPpda/322q0+QAXuwjP8394YDeP3dAaPN/EJ4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Y/DxQAAAN0AAAAPAAAAAAAAAAAAAAAAAJgCAABkcnMv&#10;ZG93bnJldi54bWxQSwUGAAAAAAQABAD1AAAAigMAAAAA&#10;" path="m12,l22,3r7,7l39,25,52,40,67,50,84,60r27,10l124,72r-20,l82,67,62,62,44,55,27,45,15,35,5,25,,15,,10,2,5,5,3,12,xe" filled="f" strokecolor="#1f1a17" strokeweight=".1pt">
            <v:path arrowok="t" o:connecttype="custom" o:connectlocs="7620,0;13970,1905;18415,6350;24765,15875;33020,25400;42545,31750;53340,38100;70485,44450;78740,45720;66040,45720;52070,42545;39370,39370;27940,34925;17145,28575;9525,22225;3175,15875;0,9525;0,6350;1270,3175;3175,1905;7620,0" o:connectangles="0,0,0,0,0,0,0,0,0,0,0,0,0,0,0,0,0,0,0,0,0"/>
          </v:shape>
          <v:shape id="Freeform 2352" o:spid="_x0000_s3376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el8IA&#10;AADdAAAADwAAAGRycy9kb3ducmV2LnhtbERPz2vCMBS+D/wfwhO8zdTKyuhMZQrCjs5Nz8/mrWnX&#10;vJQms9W/3hyEHT++36v1aFtxod7XjhUs5gkI4tLpmisF31+751cQPiBrbB2Tgit5WBeTpxXm2g38&#10;SZdDqEQMYZ+jAhNCl0vpS0MW/dx1xJH7cb3FEGFfSd3jEMNtK9MkyaTFmmODwY62hsrfw59VYMPW&#10;Nua8aY77m8+OfEt3Q3ZSajYd399ABBrDv/jh/tAK0uVL3B/fx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F6XwgAAAN0AAAAPAAAAAAAAAAAAAAAAAJgCAABkcnMvZG93&#10;bnJldi54bWxQSwUGAAAAAAQABAD1AAAAhwMAAAAA&#10;" path="m12,r5,l22,3r5,2l32,10r5,10l42,27r8,8l60,42,79,52,99,62r38,10l151,77r-9,l129,77,114,75,99,72,69,62,42,50,20,35,5,22,,15,,10,5,5,12,e" filled="f" strokecolor="#1f1a17" strokeweight=".1pt">
            <v:path arrowok="t" o:connecttype="custom" o:connectlocs="7620,0;10795,0;13970,1905;17145,3175;20320,6350;23495,12700;26670,17145;31750,22225;38100,26670;50165,33020;62865,39370;86995,45720;95885,48895;90170,48895;81915,48895;72390,47625;62865,45720;43815,39370;26670,31750;12700,22225;3175,13970;0,9525;0,6350;3175,3175;7620,0" o:connectangles="0,0,0,0,0,0,0,0,0,0,0,0,0,0,0,0,0,0,0,0,0,0,0,0,0"/>
          </v:shape>
          <v:shape id="Freeform 2353" o:spid="_x0000_s3377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amMYA&#10;AADdAAAADwAAAGRycy9kb3ducmV2LnhtbESPQWvCQBSE7wX/w/KE3nSjtUWjqxSJ4KVoo4LHR/aZ&#10;RLNvQ3Zr0n/vFoQeh5n5hlmsOlOJOzWutKxgNIxAEGdWl5wrOB42gykI55E1VpZJwS85WC17LwuM&#10;tW35m+6pz0WAsItRQeF9HUvpsoIMuqGtiYN3sY1BH2STS91gG+CmkuMo+pAGSw4LBda0Lii7pT9G&#10;QdIlM3fZfZ31NV0n6Wa2byenVqnXfvc5B+Gp8//hZ3urFYzf3kfw9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NamMYAAADdAAAADwAAAAAAAAAAAAAAAACYAgAAZHJz&#10;L2Rvd25yZXYueG1sUEsFBgAAAAAEAAQA9QAAAIsDAAAAAA==&#10;" path="m30,62l42,,30,62xm30,62l28,77,23,89,15,99,,107,,99,,92,3,84,5,77r5,-5l15,67r8,-3l30,62xe" fillcolor="#f3be00" stroked="f">
            <v:path arrowok="t" o:connecttype="custom" o:connectlocs="19050,39370;26670,0;19050,39370;19050,39370;17780,48895;14605,56515;9525,62865;0,67945;0,62865;0,58420;1905,53340;3175,48895;6350,45720;9525,42545;14605,40640;19050,39370" o:connectangles="0,0,0,0,0,0,0,0,0,0,0,0,0,0,0,0"/>
            <o:lock v:ext="edit" verticies="t"/>
          </v:shape>
          <v:shape id="Freeform 2354" o:spid="_x0000_s3378" style="position:absolute;left:7353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xh8cA&#10;AADdAAAADwAAAGRycy9kb3ducmV2LnhtbESPQWsCMRSE70L/Q3gFb5p1pSJbo4hUtIe2aFva4+vm&#10;dXft5mVJUo3/3hQKHoeZ+YaZLaJpxZGcbywrGA0zEMSl1Q1XCt5e14MpCB+QNbaWScGZPCzmN70Z&#10;FtqeeEfHfahEgrAvUEEdQldI6cuaDPqh7YiT922dwZCkq6R2eEpw08o8yybSYMNpocaOVjWVP/tf&#10;o+Dj/O407p6e7WbycHj5/Irb9WNUqn8bl/cgAsVwDf+3t1pBPr7L4e9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a8YfHAAAA3QAAAA8AAAAAAAAAAAAAAAAAmAIAAGRy&#10;cy9kb3ducmV2LnhtbFBLBQYAAAAABAAEAPUAAACMAwAAAAA=&#10;" path="m,62l12,,,62xe" filled="f" strokecolor="#e15520" strokeweight="0">
            <v:path arrowok="t" o:connecttype="custom" o:connectlocs="0,39370;7620,0;0,39370" o:connectangles="0,0,0"/>
          </v:shape>
          <v:shape id="Freeform 2355" o:spid="_x0000_s3379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iOsUA&#10;AADdAAAADwAAAGRycy9kb3ducmV2LnhtbESPT4vCMBTE74LfITzBm6ZatkjXKCIIIsvC+uewt0fz&#10;bLrbvJQm1vrtNwuCx2FmfsMs172tRUetrxwrmE0TEMSF0xWXCs6n3WQBwgdkjbVjUvAgD+vVcLDE&#10;XLs7f1F3DKWIEPY5KjAhNLmUvjBk0U9dQxy9q2sthijbUuoW7xFuazlPkkxarDguGGxoa6j4Pd6s&#10;gvSaHvT3xWY+OyWue/x8kPn0So1H/eYdRKA+vMLP9l4rmKdvK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6I6xQAAAN0AAAAPAAAAAAAAAAAAAAAAAJgCAABkcnMv&#10;ZG93bnJldi54bWxQSwUGAAAAAAQABAD1AAAAigMAAAAA&#10;" path="m30,l28,15,23,27,15,37,,45,,37,,30,3,22,5,15r5,-5l15,5,23,2,30,e" filled="f" strokecolor="#e15520" strokeweight="0">
            <v:path arrowok="t" o:connecttype="custom" o:connectlocs="19050,0;17780,9525;14605,17145;9525,23495;0,28575;0,23495;0,19050;1905,13970;3175,9525;6350,6350;9525,3175;14605,1270;19050,0" o:connectangles="0,0,0,0,0,0,0,0,0,0,0,0,0"/>
          </v:shape>
          <v:shape id="Freeform 2356" o:spid="_x0000_s3380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R4cYA&#10;AADdAAAADwAAAGRycy9kb3ducmV2LnhtbESPQWsCMRSE70L/Q3gFL1KzXbUtW6MUseBBClXb8+vm&#10;dbN087Ik0d3+eyMIHoeZ+YaZL3vbiBP5UDtW8DjOQBCXTtdcKTjs3x9eQISIrLFxTAr+KcBycTeY&#10;Y6Fdx5902sVKJAiHAhWYGNtCylAashjGriVO3q/zFmOSvpLaY5fgtpF5lj1JizWnBYMtrQyVf7uj&#10;VfBlDuXH6Hni1z+jsKWN+e54mys1vO/fXkFE6uMtfG1vtIJ8MpvC5U1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GR4cYAAADdAAAADwAAAAAAAAAAAAAAAACYAgAAZHJz&#10;L2Rvd25yZXYueG1sUEsFBgAAAAAEAAQA9QAAAIsDAAAAAA==&#10;" path="m49,l44,7r-5,5l34,17r-5,3l22,22r-7,l7,22,,20,7,10,20,2,34,,49,xe" fillcolor="#f3be00" stroked="f">
            <v:path arrowok="t" o:connecttype="custom" o:connectlocs="31115,0;27940,4445;24765,7620;21590,10795;18415,12700;13970,13970;9525,13970;4445,13970;0,12700;4445,6350;12700,1270;21590,0;31115,0" o:connectangles="0,0,0,0,0,0,0,0,0,0,0,0,0"/>
          </v:shape>
          <v:shape id="Freeform 2357" o:spid="_x0000_s3381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ybMQA&#10;AADdAAAADwAAAGRycy9kb3ducmV2LnhtbESPQWvCQBSE7wX/w/KE3uomFotEV5FCoT02Ss+P7GsS&#10;zb5ds88k/vtuodDjMDPfMNv95Do1UB9bzwbyRQaKuPK25drA6fj2tAYVBdli55kM3CnCfjd72GJh&#10;/cifNJRSqwThWKCBRiQUWseqIYdx4QNx8r5971CS7GttexwT3HV6mWUv2mHLaaHBQK8NVZfy5gyE&#10;azgdz4dMvoa7jGV+yz94nRvzOJ8OG1BCk/yH/9rv1sDyebWC3zfp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rMmzEAAAA3QAAAA8AAAAAAAAAAAAAAAAAmAIAAGRycy9k&#10;b3ducmV2LnhtbFBLBQYAAAAABAAEAPUAAACJAwAAAAA=&#10;" path="m49,l44,7r-5,5l34,17r-5,3l22,22r-7,l7,22,,20,7,10,20,2,34,,49,e" filled="f" strokecolor="#e15520" strokeweight="0">
            <v:path arrowok="t" o:connecttype="custom" o:connectlocs="31115,0;27940,4445;24765,7620;21590,10795;18415,12700;13970,13970;9525,13970;4445,13970;0,12700;4445,6350;12700,1270;21590,0;31115,0" o:connectangles="0,0,0,0,0,0,0,0,0,0,0,0,0"/>
          </v:shape>
          <v:shape id="Freeform 2358" o:spid="_x0000_s3382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f+cUA&#10;AADdAAAADwAAAGRycy9kb3ducmV2LnhtbESPQWsCMRSE74X+h/AKvdVsLYqsRnEtLV5d9eDtsXlu&#10;Fjcv2ySu679vhEKPw8x8wyxWg21FTz40jhW8jzIQxJXTDdcKDvuvtxmIEJE1to5JwZ0CrJbPTwvM&#10;tbvxjvoy1iJBOOSowMTY5VKGypDFMHIdcfLOzluMSfpaao+3BLetHGfZVFpsOC0Y7GhjqLqUV6vg&#10;+2QrUxzPPxtT3EvfT3bXz6ZQ6vVlWM9BRBrif/ivvdUKxh+TK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9/5xQAAAN0AAAAPAAAAAAAAAAAAAAAAAJgCAABkcnMv&#10;ZG93bnJldi54bWxQSwUGAAAAAAQABAD1AAAAigMAAAAA&#10;" path="m,2r5,8l8,12r5,5l18,20r12,l45,15,37,7,27,2,13,,,2xe" fillcolor="#f3be00" stroked="f">
            <v:path arrowok="t" o:connecttype="custom" o:connectlocs="0,1270;3175,6350;5080,7620;8255,10795;11430,12700;19050,12700;28575,9525;23495,4445;17145,1270;8255,0;0,1270" o:connectangles="0,0,0,0,0,0,0,0,0,0,0"/>
          </v:shape>
          <v:shape id="Freeform 2359" o:spid="_x0000_s3383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3LcUA&#10;AADdAAAADwAAAGRycy9kb3ducmV2LnhtbESP0WrCQBRE3wv9h+UW+lY3KlWJrmKDBfMkUT/gmr0m&#10;0ezdkN2a9O9dQfBxmJkzzGLVm1rcqHWVZQXDQQSCOLe64kLB8fD7NQPhPLLG2jIp+CcHq+X72wJj&#10;bTvO6Lb3hQgQdjEqKL1vYildXpJBN7ANcfDOtjXog2wLqVvsAtzUchRFE2mw4rBQYkNJSfl1/2cU&#10;pD9JvltX6UVvL6cunQyzQ7LJlPr86NdzEJ56/wo/21utYDT+nsL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7ctxQAAAN0AAAAPAAAAAAAAAAAAAAAAAJgCAABkcnMv&#10;ZG93bnJldi54bWxQSwUGAAAAAAQABAD1AAAAigMAAAAA&#10;" path="m,2r5,8l8,12r5,5l18,20r12,l45,15,37,7,27,2,13,,,2xe" filled="f" strokecolor="#e15520" strokeweight="0">
            <v:path arrowok="t" o:connecttype="custom" o:connectlocs="0,1270;3175,6350;5080,7620;8255,10795;11430,12700;19050,12700;28575,9525;23495,4445;17145,1270;8255,0;0,1270" o:connectangles="0,0,0,0,0,0,0,0,0,0,0"/>
          </v:shape>
          <v:shape id="Freeform 2360" o:spid="_x0000_s3384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1TXsIA&#10;AADdAAAADwAAAGRycy9kb3ducmV2LnhtbERPTWvCQBC9C/0PyxR6Ed3UmlZSVylCaS8eNJVeh+yY&#10;hGZnQ3Y1yb/vHASPj/e93g6uUVfqQu3ZwPM8AUVceFtzaeAn/5ytQIWIbLHxTAZGCrDdPEzWmFnf&#10;84Gux1gqCeGQoYEqxjbTOhQVOQxz3xILd/adwyiwK7XtsJdw1+hFkrxqhzVLQ4Ut7Soq/o4XJ71x&#10;nGp9atEO/i1Nfg+c75dfxjw9Dh/voCIN8S6+ub+tgcVLKnPljTwB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VNewgAAAN0AAAAPAAAAAAAAAAAAAAAAAJgCAABkcnMvZG93&#10;bnJldi54bWxQSwUGAAAAAAQABAD1AAAAhwMAAAAA&#10;" path="m,l,5r,7l3,17r2,5l18,27r12,3l28,22,23,12,13,2,,xe" fillcolor="#f3be00" stroked="f">
            <v:path arrowok="t" o:connecttype="custom" o:connectlocs="0,0;0,3175;0,7620;1905,10795;3175,13970;11430,17145;19050,19050;17780,13970;14605,7620;8255,1270;0,0" o:connectangles="0,0,0,0,0,0,0,0,0,0,0"/>
          </v:shape>
          <v:shape id="Freeform 2361" o:spid="_x0000_s3385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WpMYA&#10;AADdAAAADwAAAGRycy9kb3ducmV2LnhtbESPQWsCMRSE70L/Q3gFL6JZlYquRlFR8NCDtR709ti8&#10;bpZuXtZN1PXfm0LB4zAz3zCzRWNLcaPaF44V9HsJCOLM6YJzBcfvbXcMwgdkjaVjUvAgD4v5W2uG&#10;qXZ3/qLbIeQiQtinqMCEUKVS+syQRd9zFXH0flxtMURZ51LXeI9wW8pBkoykxYLjgsGK1oay38PV&#10;KginB5nzZXQ9mU4zXH3uNxWuN0q135vlFESgJrzC/+2dVjAYfkzg7018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PWpMYAAADdAAAADwAAAAAAAAAAAAAAAACYAgAAZHJz&#10;L2Rvd25yZXYueG1sUEsFBgAAAAAEAAQA9QAAAIsDAAAAAA==&#10;" path="m,l,5r,7l3,17r2,5l18,27r12,3l28,22,23,12,13,2,,xe" filled="f" strokecolor="#e15520" strokeweight="0">
            <v:path arrowok="t" o:connecttype="custom" o:connectlocs="0,0;0,3175;0,7620;1905,10795;3175,13970;11430,17145;19050,19050;17780,13970;14605,7620;8255,1270;0,0" o:connectangles="0,0,0,0,0,0,0,0,0,0,0"/>
          </v:shape>
        </v:group>
      </w:pict>
    </w:r>
  </w:p>
  <w:p w:rsidR="00382CBE" w:rsidRDefault="00382CBE" w:rsidP="00382CBE">
    <w:pPr>
      <w:rPr>
        <w:vanish/>
      </w:rPr>
    </w:pPr>
  </w:p>
  <w:p w:rsidR="00382CBE" w:rsidRDefault="00382CBE" w:rsidP="00382CBE">
    <w:pPr>
      <w:spacing w:before="120"/>
      <w:ind w:left="-181"/>
      <w:jc w:val="center"/>
      <w:rPr>
        <w:rFonts w:ascii="Garamond" w:hAnsi="Garamond"/>
        <w:vanish/>
        <w:sz w:val="44"/>
        <w:szCs w:val="44"/>
      </w:rPr>
    </w:pPr>
    <w:r>
      <w:rPr>
        <w:rFonts w:ascii="Monotype Corsiva" w:hAnsi="Monotype Corsiva"/>
        <w:vanish/>
        <w:color w:val="333399"/>
        <w:sz w:val="52"/>
        <w:szCs w:val="52"/>
      </w:rPr>
      <w:t xml:space="preserve"> </w:t>
    </w:r>
    <w:r>
      <w:rPr>
        <w:rFonts w:ascii="Garamond" w:hAnsi="Garamond"/>
        <w:vanish/>
        <w:sz w:val="44"/>
        <w:szCs w:val="44"/>
      </w:rPr>
      <w:t>Губернатор Алтайского края</w:t>
    </w:r>
  </w:p>
  <w:p w:rsidR="00382CBE" w:rsidRDefault="00E0341D" w:rsidP="00382CBE">
    <w:pPr>
      <w:ind w:left="-180"/>
      <w:rPr>
        <w:vanish/>
      </w:rPr>
    </w:pPr>
    <w:r>
      <w:rPr>
        <w:noProof/>
      </w:rPr>
      <w:pict>
        <v:line id="Line 1" o:spid="_x0000_s3386" style="position:absolute;left:0;text-align:left;z-index:251657216;visibility:visibl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" strokeweight="4.5pt">
          <v:stroke linestyle="thinThick"/>
        </v:line>
      </w:pict>
    </w:r>
  </w:p>
  <w:p w:rsidR="00382CBE" w:rsidRDefault="00382CBE" w:rsidP="00382CBE">
    <w:pPr>
      <w:spacing w:line="240" w:lineRule="exact"/>
      <w:ind w:left="-180"/>
      <w:jc w:val="center"/>
      <w:rPr>
        <w:rFonts w:ascii="Garamond" w:hAnsi="Garamond"/>
        <w:vanish/>
      </w:rPr>
    </w:pPr>
    <w:r>
      <w:rPr>
        <w:rFonts w:ascii="Garamond" w:hAnsi="Garamond"/>
        <w:vanish/>
      </w:rPr>
      <w:t>просп. Ленина, д. 59, г. Барнаул, 656035</w:t>
    </w:r>
  </w:p>
  <w:p w:rsidR="00382CBE" w:rsidRDefault="00382CBE" w:rsidP="00382CBE">
    <w:pPr>
      <w:spacing w:line="240" w:lineRule="exact"/>
      <w:ind w:left="-180"/>
      <w:jc w:val="center"/>
      <w:rPr>
        <w:rFonts w:ascii="Garamond" w:hAnsi="Garamond"/>
        <w:vanish/>
      </w:rPr>
    </w:pPr>
    <w:r>
      <w:rPr>
        <w:rFonts w:ascii="Garamond" w:hAnsi="Garamond"/>
        <w:vanish/>
      </w:rPr>
      <w:t>телефон: (3852) 36-31-15, факс: (3852) 36-38-63, е-</w:t>
    </w:r>
    <w:r>
      <w:rPr>
        <w:rFonts w:ascii="Garamond" w:hAnsi="Garamond"/>
        <w:vanish/>
        <w:lang w:val="en-US"/>
      </w:rPr>
      <w:t>mail</w:t>
    </w:r>
    <w:r>
      <w:rPr>
        <w:rFonts w:ascii="Garamond" w:hAnsi="Garamond"/>
        <w:vanish/>
      </w:rPr>
      <w:t xml:space="preserve">: </w:t>
    </w:r>
    <w:r>
      <w:rPr>
        <w:rFonts w:ascii="Garamond" w:hAnsi="Garamond"/>
        <w:vanish/>
        <w:lang w:val="en-US"/>
      </w:rPr>
      <w:t>gubernator</w:t>
    </w:r>
    <w:r>
      <w:rPr>
        <w:rFonts w:ascii="Garamond" w:hAnsi="Garamond"/>
        <w:vanish/>
      </w:rPr>
      <w:t>@</w:t>
    </w:r>
    <w:r>
      <w:rPr>
        <w:rFonts w:ascii="Garamond" w:hAnsi="Garamond"/>
        <w:vanish/>
        <w:lang w:val="en-US"/>
      </w:rPr>
      <w:t>alregn</w:t>
    </w:r>
    <w:r>
      <w:rPr>
        <w:rFonts w:ascii="Garamond" w:hAnsi="Garamond"/>
        <w:vanish/>
      </w:rPr>
      <w:t>.</w:t>
    </w:r>
    <w:r>
      <w:rPr>
        <w:rFonts w:ascii="Garamond" w:hAnsi="Garamond"/>
        <w:vanish/>
        <w:lang w:val="en-US"/>
      </w:rPr>
      <w:t>ru</w:t>
    </w:r>
  </w:p>
  <w:p w:rsidR="00382CBE" w:rsidRDefault="00382CB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BE2EDF"/>
    <w:multiLevelType w:val="hybridMultilevel"/>
    <w:tmpl w:val="89CCE990"/>
    <w:lvl w:ilvl="0" w:tplc="22B6065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stylePaneFormatFilter w:val="3F01"/>
  <w:defaultTabStop w:val="708"/>
  <w:hyphenationZone w:val="357"/>
  <w:drawingGridHorizontalSpacing w:val="120"/>
  <w:displayHorizontalDrawingGridEvery w:val="2"/>
  <w:characterSpacingControl w:val="doNotCompress"/>
  <w:hdrShapeDefaults>
    <o:shapedefaults v:ext="edit" spidmax="7170"/>
    <o:shapelayout v:ext="edit">
      <o:idmap v:ext="edit" data="2,3,4"/>
    </o:shapelayout>
  </w:hdrShapeDefaults>
  <w:footnotePr>
    <w:footnote w:id="-1"/>
    <w:footnote w:id="0"/>
  </w:footnotePr>
  <w:endnotePr>
    <w:endnote w:id="-1"/>
    <w:endnote w:id="0"/>
  </w:endnotePr>
  <w:compat/>
  <w:rsids>
    <w:rsidRoot w:val="001C218F"/>
    <w:rsid w:val="00001B82"/>
    <w:rsid w:val="0000329C"/>
    <w:rsid w:val="0002227A"/>
    <w:rsid w:val="00032EB2"/>
    <w:rsid w:val="00066C30"/>
    <w:rsid w:val="00072C58"/>
    <w:rsid w:val="00072DA6"/>
    <w:rsid w:val="00073899"/>
    <w:rsid w:val="00075C31"/>
    <w:rsid w:val="0009021E"/>
    <w:rsid w:val="00097403"/>
    <w:rsid w:val="000A74BC"/>
    <w:rsid w:val="000D7D50"/>
    <w:rsid w:val="000E04D7"/>
    <w:rsid w:val="000E5807"/>
    <w:rsid w:val="000F0F5A"/>
    <w:rsid w:val="000F3707"/>
    <w:rsid w:val="00102225"/>
    <w:rsid w:val="0010679B"/>
    <w:rsid w:val="00116627"/>
    <w:rsid w:val="00145719"/>
    <w:rsid w:val="001504BC"/>
    <w:rsid w:val="00151CC0"/>
    <w:rsid w:val="00152BA9"/>
    <w:rsid w:val="001562B3"/>
    <w:rsid w:val="00165DB4"/>
    <w:rsid w:val="00172735"/>
    <w:rsid w:val="001C0C8A"/>
    <w:rsid w:val="001C218F"/>
    <w:rsid w:val="00201385"/>
    <w:rsid w:val="00202CB2"/>
    <w:rsid w:val="00205F25"/>
    <w:rsid w:val="00211A18"/>
    <w:rsid w:val="002148AE"/>
    <w:rsid w:val="00233357"/>
    <w:rsid w:val="002521E0"/>
    <w:rsid w:val="002625B4"/>
    <w:rsid w:val="00263B00"/>
    <w:rsid w:val="00270E02"/>
    <w:rsid w:val="00281D4B"/>
    <w:rsid w:val="0029658A"/>
    <w:rsid w:val="002B303B"/>
    <w:rsid w:val="002B7B43"/>
    <w:rsid w:val="002F1EFC"/>
    <w:rsid w:val="0030048E"/>
    <w:rsid w:val="0030314F"/>
    <w:rsid w:val="00306CC1"/>
    <w:rsid w:val="00324AAF"/>
    <w:rsid w:val="00331339"/>
    <w:rsid w:val="003346A4"/>
    <w:rsid w:val="0034196C"/>
    <w:rsid w:val="003733D4"/>
    <w:rsid w:val="00373E9F"/>
    <w:rsid w:val="003822DD"/>
    <w:rsid w:val="00382CBE"/>
    <w:rsid w:val="00391DDC"/>
    <w:rsid w:val="00391F7E"/>
    <w:rsid w:val="003A5621"/>
    <w:rsid w:val="003B4762"/>
    <w:rsid w:val="003B6693"/>
    <w:rsid w:val="003C42C9"/>
    <w:rsid w:val="003C497B"/>
    <w:rsid w:val="003D1199"/>
    <w:rsid w:val="003D1DC1"/>
    <w:rsid w:val="003E06AC"/>
    <w:rsid w:val="00423BA7"/>
    <w:rsid w:val="00423C0A"/>
    <w:rsid w:val="00466B9C"/>
    <w:rsid w:val="004670BB"/>
    <w:rsid w:val="00467155"/>
    <w:rsid w:val="004709DA"/>
    <w:rsid w:val="004710B4"/>
    <w:rsid w:val="00476910"/>
    <w:rsid w:val="00476E95"/>
    <w:rsid w:val="004A2FD5"/>
    <w:rsid w:val="004A5F67"/>
    <w:rsid w:val="004C27EF"/>
    <w:rsid w:val="004D055E"/>
    <w:rsid w:val="004E39A2"/>
    <w:rsid w:val="004F510F"/>
    <w:rsid w:val="004F6844"/>
    <w:rsid w:val="004F73A6"/>
    <w:rsid w:val="00500A18"/>
    <w:rsid w:val="00504162"/>
    <w:rsid w:val="0050763E"/>
    <w:rsid w:val="00520445"/>
    <w:rsid w:val="00525320"/>
    <w:rsid w:val="00530472"/>
    <w:rsid w:val="00537CE6"/>
    <w:rsid w:val="00550FB4"/>
    <w:rsid w:val="0055280B"/>
    <w:rsid w:val="005750EE"/>
    <w:rsid w:val="00592987"/>
    <w:rsid w:val="005D3071"/>
    <w:rsid w:val="005D470F"/>
    <w:rsid w:val="005E03DE"/>
    <w:rsid w:val="005E1BF3"/>
    <w:rsid w:val="005E4864"/>
    <w:rsid w:val="005E654D"/>
    <w:rsid w:val="005F5D2C"/>
    <w:rsid w:val="00602A59"/>
    <w:rsid w:val="00610705"/>
    <w:rsid w:val="0061188F"/>
    <w:rsid w:val="00611DA6"/>
    <w:rsid w:val="0062117E"/>
    <w:rsid w:val="00623C8C"/>
    <w:rsid w:val="006247BA"/>
    <w:rsid w:val="00626853"/>
    <w:rsid w:val="00643A40"/>
    <w:rsid w:val="006464E0"/>
    <w:rsid w:val="00650493"/>
    <w:rsid w:val="00671126"/>
    <w:rsid w:val="006740DF"/>
    <w:rsid w:val="006765AB"/>
    <w:rsid w:val="006907B9"/>
    <w:rsid w:val="006A1745"/>
    <w:rsid w:val="006A4AAA"/>
    <w:rsid w:val="006B70DB"/>
    <w:rsid w:val="006C44F0"/>
    <w:rsid w:val="006C55A2"/>
    <w:rsid w:val="006D0739"/>
    <w:rsid w:val="006D6510"/>
    <w:rsid w:val="006E5E0E"/>
    <w:rsid w:val="006E5F1F"/>
    <w:rsid w:val="00704199"/>
    <w:rsid w:val="00704E4B"/>
    <w:rsid w:val="007204FB"/>
    <w:rsid w:val="00721BFF"/>
    <w:rsid w:val="00721FEA"/>
    <w:rsid w:val="00723BDD"/>
    <w:rsid w:val="0076425E"/>
    <w:rsid w:val="007674BB"/>
    <w:rsid w:val="00770662"/>
    <w:rsid w:val="0078163C"/>
    <w:rsid w:val="007837D1"/>
    <w:rsid w:val="007B0F56"/>
    <w:rsid w:val="007C1332"/>
    <w:rsid w:val="007C6E92"/>
    <w:rsid w:val="007D3C35"/>
    <w:rsid w:val="007D736C"/>
    <w:rsid w:val="007E567A"/>
    <w:rsid w:val="007F2C27"/>
    <w:rsid w:val="007F5790"/>
    <w:rsid w:val="00811CB5"/>
    <w:rsid w:val="008143E0"/>
    <w:rsid w:val="00822980"/>
    <w:rsid w:val="00825F6A"/>
    <w:rsid w:val="00840BF0"/>
    <w:rsid w:val="00845BF4"/>
    <w:rsid w:val="008573B2"/>
    <w:rsid w:val="00861217"/>
    <w:rsid w:val="008727D9"/>
    <w:rsid w:val="00877BA2"/>
    <w:rsid w:val="0089458C"/>
    <w:rsid w:val="00896B1F"/>
    <w:rsid w:val="008B095F"/>
    <w:rsid w:val="008C3655"/>
    <w:rsid w:val="008E5C1A"/>
    <w:rsid w:val="008F1AA6"/>
    <w:rsid w:val="008F2DFC"/>
    <w:rsid w:val="008F4F34"/>
    <w:rsid w:val="0091156D"/>
    <w:rsid w:val="009229B5"/>
    <w:rsid w:val="00930968"/>
    <w:rsid w:val="00934872"/>
    <w:rsid w:val="00937406"/>
    <w:rsid w:val="00950F8C"/>
    <w:rsid w:val="00953B55"/>
    <w:rsid w:val="009603CA"/>
    <w:rsid w:val="00990C42"/>
    <w:rsid w:val="009A442D"/>
    <w:rsid w:val="009A6D67"/>
    <w:rsid w:val="009C4B15"/>
    <w:rsid w:val="009D7B09"/>
    <w:rsid w:val="00A06CA8"/>
    <w:rsid w:val="00A0726C"/>
    <w:rsid w:val="00A075B2"/>
    <w:rsid w:val="00A104AE"/>
    <w:rsid w:val="00A1367F"/>
    <w:rsid w:val="00A20696"/>
    <w:rsid w:val="00A251FA"/>
    <w:rsid w:val="00A31516"/>
    <w:rsid w:val="00A32B63"/>
    <w:rsid w:val="00A34E95"/>
    <w:rsid w:val="00A40E1C"/>
    <w:rsid w:val="00A7605F"/>
    <w:rsid w:val="00A92285"/>
    <w:rsid w:val="00AB2947"/>
    <w:rsid w:val="00AB7600"/>
    <w:rsid w:val="00AD2C64"/>
    <w:rsid w:val="00AF06CB"/>
    <w:rsid w:val="00AF1070"/>
    <w:rsid w:val="00AF58AF"/>
    <w:rsid w:val="00B01917"/>
    <w:rsid w:val="00B2256E"/>
    <w:rsid w:val="00B54D68"/>
    <w:rsid w:val="00B562DB"/>
    <w:rsid w:val="00B56323"/>
    <w:rsid w:val="00B564CE"/>
    <w:rsid w:val="00B71555"/>
    <w:rsid w:val="00B73298"/>
    <w:rsid w:val="00B80ADE"/>
    <w:rsid w:val="00BA1DC4"/>
    <w:rsid w:val="00BA3483"/>
    <w:rsid w:val="00BB69D3"/>
    <w:rsid w:val="00BC5F2B"/>
    <w:rsid w:val="00BE0020"/>
    <w:rsid w:val="00BE5CE1"/>
    <w:rsid w:val="00C01AE0"/>
    <w:rsid w:val="00C1302D"/>
    <w:rsid w:val="00C17622"/>
    <w:rsid w:val="00C22068"/>
    <w:rsid w:val="00C4048C"/>
    <w:rsid w:val="00C40A29"/>
    <w:rsid w:val="00C5013F"/>
    <w:rsid w:val="00C54116"/>
    <w:rsid w:val="00C541EF"/>
    <w:rsid w:val="00C60CC3"/>
    <w:rsid w:val="00C627F5"/>
    <w:rsid w:val="00C66B9B"/>
    <w:rsid w:val="00C67B34"/>
    <w:rsid w:val="00C81626"/>
    <w:rsid w:val="00C855D5"/>
    <w:rsid w:val="00C914A4"/>
    <w:rsid w:val="00C9206A"/>
    <w:rsid w:val="00CA33E2"/>
    <w:rsid w:val="00CA56A2"/>
    <w:rsid w:val="00CB045C"/>
    <w:rsid w:val="00CB0857"/>
    <w:rsid w:val="00CB4335"/>
    <w:rsid w:val="00CB7587"/>
    <w:rsid w:val="00CC592A"/>
    <w:rsid w:val="00CD600D"/>
    <w:rsid w:val="00CF7285"/>
    <w:rsid w:val="00D0497F"/>
    <w:rsid w:val="00D0711E"/>
    <w:rsid w:val="00D25790"/>
    <w:rsid w:val="00D30CF9"/>
    <w:rsid w:val="00D6001E"/>
    <w:rsid w:val="00D600F1"/>
    <w:rsid w:val="00D66FEC"/>
    <w:rsid w:val="00D7712F"/>
    <w:rsid w:val="00DA40B7"/>
    <w:rsid w:val="00DB6FCF"/>
    <w:rsid w:val="00DC39A7"/>
    <w:rsid w:val="00DC4F48"/>
    <w:rsid w:val="00DE2E76"/>
    <w:rsid w:val="00DE4208"/>
    <w:rsid w:val="00E02FCC"/>
    <w:rsid w:val="00E0341D"/>
    <w:rsid w:val="00E03F65"/>
    <w:rsid w:val="00E07BFE"/>
    <w:rsid w:val="00E157FA"/>
    <w:rsid w:val="00E1772F"/>
    <w:rsid w:val="00E30F59"/>
    <w:rsid w:val="00E36F07"/>
    <w:rsid w:val="00E55CB1"/>
    <w:rsid w:val="00E5685B"/>
    <w:rsid w:val="00E77734"/>
    <w:rsid w:val="00E824D1"/>
    <w:rsid w:val="00E85564"/>
    <w:rsid w:val="00EA4B49"/>
    <w:rsid w:val="00EA5E51"/>
    <w:rsid w:val="00EC2197"/>
    <w:rsid w:val="00EC3964"/>
    <w:rsid w:val="00EC71E0"/>
    <w:rsid w:val="00ED3BB3"/>
    <w:rsid w:val="00ED7B50"/>
    <w:rsid w:val="00EE2523"/>
    <w:rsid w:val="00EE2D58"/>
    <w:rsid w:val="00EF04EF"/>
    <w:rsid w:val="00EF07B8"/>
    <w:rsid w:val="00F2564F"/>
    <w:rsid w:val="00F33547"/>
    <w:rsid w:val="00F37F9B"/>
    <w:rsid w:val="00F479C7"/>
    <w:rsid w:val="00F62D4A"/>
    <w:rsid w:val="00F6693E"/>
    <w:rsid w:val="00F71AFB"/>
    <w:rsid w:val="00F81D7E"/>
    <w:rsid w:val="00FA14E6"/>
    <w:rsid w:val="00FB0B17"/>
    <w:rsid w:val="00FB1ECF"/>
    <w:rsid w:val="00FB3417"/>
    <w:rsid w:val="00FB42A8"/>
    <w:rsid w:val="00FB6B31"/>
    <w:rsid w:val="00FD4FA2"/>
    <w:rsid w:val="00FD538E"/>
    <w:rsid w:val="00FE0C5F"/>
    <w:rsid w:val="00FE3095"/>
    <w:rsid w:val="00FE5053"/>
    <w:rsid w:val="00FE69E7"/>
    <w:rsid w:val="00FF2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7EF"/>
    <w:rPr>
      <w:sz w:val="24"/>
      <w:szCs w:val="24"/>
    </w:rPr>
  </w:style>
  <w:style w:type="paragraph" w:styleId="9">
    <w:name w:val="heading 9"/>
    <w:basedOn w:val="a"/>
    <w:next w:val="a"/>
    <w:qFormat/>
    <w:rsid w:val="00C81626"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346A4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3346A4"/>
    <w:pPr>
      <w:tabs>
        <w:tab w:val="center" w:pos="4677"/>
        <w:tab w:val="right" w:pos="9355"/>
      </w:tabs>
    </w:pPr>
  </w:style>
  <w:style w:type="character" w:styleId="a6">
    <w:name w:val="Hyperlink"/>
    <w:rsid w:val="007674BB"/>
    <w:rPr>
      <w:color w:val="0000FF"/>
      <w:u w:val="single"/>
    </w:rPr>
  </w:style>
  <w:style w:type="table" w:styleId="a7">
    <w:name w:val="Table Grid"/>
    <w:basedOn w:val="a1"/>
    <w:uiPriority w:val="59"/>
    <w:rsid w:val="007674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semiHidden/>
    <w:rsid w:val="00FE69E7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6D0739"/>
  </w:style>
  <w:style w:type="paragraph" w:customStyle="1" w:styleId="ConsPlusNormal">
    <w:name w:val="ConsPlusNormal"/>
    <w:rsid w:val="001C218F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1C218F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a">
    <w:name w:val="List Paragraph"/>
    <w:basedOn w:val="a"/>
    <w:uiPriority w:val="34"/>
    <w:qFormat/>
    <w:rsid w:val="00EC39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link w:val="a3"/>
    <w:uiPriority w:val="99"/>
    <w:rsid w:val="00DA40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7EF"/>
    <w:rPr>
      <w:sz w:val="24"/>
      <w:szCs w:val="24"/>
    </w:rPr>
  </w:style>
  <w:style w:type="paragraph" w:styleId="9">
    <w:name w:val="heading 9"/>
    <w:basedOn w:val="a"/>
    <w:next w:val="a"/>
    <w:qFormat/>
    <w:rsid w:val="00C81626"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346A4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3346A4"/>
    <w:pPr>
      <w:tabs>
        <w:tab w:val="center" w:pos="4677"/>
        <w:tab w:val="right" w:pos="9355"/>
      </w:tabs>
    </w:pPr>
  </w:style>
  <w:style w:type="character" w:styleId="a6">
    <w:name w:val="Hyperlink"/>
    <w:rsid w:val="007674BB"/>
    <w:rPr>
      <w:color w:val="0000FF"/>
      <w:u w:val="single"/>
    </w:rPr>
  </w:style>
  <w:style w:type="table" w:styleId="a7">
    <w:name w:val="Table Grid"/>
    <w:basedOn w:val="a1"/>
    <w:uiPriority w:val="59"/>
    <w:rsid w:val="0076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FE69E7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6D0739"/>
  </w:style>
  <w:style w:type="paragraph" w:customStyle="1" w:styleId="ConsPlusNormal">
    <w:name w:val="ConsPlusNormal"/>
    <w:rsid w:val="001C218F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1C218F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a">
    <w:name w:val="List Paragraph"/>
    <w:basedOn w:val="a"/>
    <w:uiPriority w:val="34"/>
    <w:qFormat/>
    <w:rsid w:val="00EC39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link w:val="a3"/>
    <w:uiPriority w:val="99"/>
    <w:rsid w:val="00DA40B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5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ADD1063058F14D207BDC16D540E51BF940C27269BCFDAF7674CD22790FB8C5E1F6829620295D9C5718991560Du8cFH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C3C405ED62FAF81C7B3794CF9E2BA3DA72AFBE52E64B3384E3028DA45D85F324g721H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4D37F0DDA5464266422A9E95C9815A0434B1CC501F4DE18688BD66D8C4BE381D64950B339F1D395DEB2AF7F3E4CFE3A12Z5G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_&#1041;&#1083;&#1072;&#1085;&#1082;&#1080;\&#1057;&#1090;&#1072;&#1088;&#1099;&#1077;%20&#1073;&#1083;&#1072;&#1085;&#1082;&#1080;\&#1041;&#1083;&#1072;&#1085;&#1082;&#1080;%20&#1043;&#1091;&#1073;&#1077;&#1088;&#1085;&#1072;&#1090;&#1086;&#1088;&#1072;\&#1055;&#1080;&#1089;&#1100;&#1084;&#1086;%20&#1079;&#1072;%20&#1087;&#1086;&#1076;&#1087;&#1080;&#1089;&#1100;&#1102;%20&#1043;&#1091;&#1073;&#1077;&#1088;&#1085;&#1072;&#1090;&#1086;&#1088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Письмо за подписью Губернатора</Template>
  <TotalTime>172</TotalTime>
  <Pages>2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ГУЭИ</Company>
  <LinksUpToDate>false</LinksUpToDate>
  <CharactersWithSpaces>4370</CharactersWithSpaces>
  <SharedDoc>false</SharedDoc>
  <HLinks>
    <vt:vector size="6" baseType="variant">
      <vt:variant>
        <vt:i4>7667772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consultantplus://offline/ref=C3C405ED62FAF81C7B3794CF9E2BA3DA72AFBE52E64B3384E3028DA45D85F324g721H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golubeva</dc:creator>
  <cp:lastModifiedBy>Наталья В. Гончикова</cp:lastModifiedBy>
  <cp:revision>6</cp:revision>
  <cp:lastPrinted>2019-12-26T05:15:00Z</cp:lastPrinted>
  <dcterms:created xsi:type="dcterms:W3CDTF">2019-12-24T08:31:00Z</dcterms:created>
  <dcterms:modified xsi:type="dcterms:W3CDTF">2019-12-26T07:29:00Z</dcterms:modified>
</cp:coreProperties>
</file>