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BFF" w:rsidRDefault="00A62BFF">
      <w:pPr>
        <w:spacing w:before="240" w:line="240" w:lineRule="exact"/>
        <w:jc w:val="center"/>
        <w:rPr>
          <w:sz w:val="28"/>
          <w:szCs w:val="28"/>
        </w:rPr>
      </w:pPr>
      <w:bookmarkStart w:id="0" w:name="_GoBack"/>
      <w:bookmarkEnd w:id="0"/>
    </w:p>
    <w:p w:rsidR="00A62BFF" w:rsidRDefault="00A62BFF">
      <w:pPr>
        <w:spacing w:before="240" w:line="240" w:lineRule="exact"/>
        <w:jc w:val="center"/>
        <w:rPr>
          <w:sz w:val="28"/>
          <w:szCs w:val="28"/>
        </w:rPr>
      </w:pPr>
    </w:p>
    <w:p w:rsidR="00A62BFF" w:rsidRDefault="00A62BFF">
      <w:pPr>
        <w:spacing w:line="240" w:lineRule="exact"/>
        <w:jc w:val="center"/>
        <w:rPr>
          <w:sz w:val="28"/>
          <w:szCs w:val="28"/>
        </w:rPr>
      </w:pPr>
    </w:p>
    <w:p w:rsidR="00A62BFF" w:rsidRDefault="00A62BFF">
      <w:pPr>
        <w:spacing w:line="240" w:lineRule="exact"/>
        <w:jc w:val="center"/>
        <w:rPr>
          <w:sz w:val="28"/>
          <w:szCs w:val="28"/>
        </w:rPr>
      </w:pPr>
    </w:p>
    <w:p w:rsidR="00A62BFF" w:rsidRDefault="00AC5BDC">
      <w:pPr>
        <w:spacing w:before="24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A62BFF" w:rsidRDefault="00AC5BDC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проекту закона Алтайского края </w:t>
      </w:r>
    </w:p>
    <w:p w:rsidR="00A62BFF" w:rsidRDefault="00AC5BDC">
      <w:pPr>
        <w:spacing w:line="240" w:lineRule="exact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 внесении изменений в закон Алтайского края </w:t>
      </w:r>
    </w:p>
    <w:p w:rsidR="00A62BFF" w:rsidRDefault="00AC5BDC">
      <w:pPr>
        <w:spacing w:line="240" w:lineRule="exact"/>
        <w:ind w:firstLine="54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«О</w:t>
      </w:r>
      <w:r>
        <w:rPr>
          <w:rFonts w:eastAsia="Calibri"/>
          <w:bCs/>
          <w:sz w:val="28"/>
          <w:szCs w:val="28"/>
          <w:lang w:eastAsia="en-US"/>
        </w:rPr>
        <w:t xml:space="preserve"> порядке управления и распоряжения государственной собственностью </w:t>
      </w:r>
      <w:r>
        <w:rPr>
          <w:rFonts w:eastAsia="Calibri"/>
          <w:bCs/>
          <w:sz w:val="28"/>
          <w:szCs w:val="28"/>
          <w:lang w:eastAsia="en-US"/>
        </w:rPr>
        <w:t>Алтайского края»</w:t>
      </w:r>
    </w:p>
    <w:p w:rsidR="00A62BFF" w:rsidRDefault="00A62BFF">
      <w:pPr>
        <w:spacing w:line="240" w:lineRule="exact"/>
        <w:ind w:firstLine="540"/>
        <w:jc w:val="center"/>
        <w:rPr>
          <w:sz w:val="28"/>
          <w:szCs w:val="28"/>
        </w:rPr>
      </w:pPr>
    </w:p>
    <w:p w:rsidR="00A62BFF" w:rsidRDefault="00AC5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закона  Алтайского края «О внесении изменений в закон Алтайского края «О</w:t>
      </w:r>
      <w:r>
        <w:rPr>
          <w:rFonts w:eastAsia="Calibri"/>
          <w:bCs/>
          <w:sz w:val="28"/>
          <w:szCs w:val="28"/>
          <w:lang w:eastAsia="en-US"/>
        </w:rPr>
        <w:t xml:space="preserve"> порядке управления и распоряжения государственной собственностью Алтайского края» </w:t>
      </w:r>
      <w:r>
        <w:rPr>
          <w:sz w:val="28"/>
          <w:szCs w:val="28"/>
        </w:rPr>
        <w:t xml:space="preserve"> подготовлен в связи с необходимостью внесения изменений в </w:t>
      </w:r>
      <w:hyperlink r:id="rId7" w:history="1">
        <w:r>
          <w:rPr>
            <w:rFonts w:eastAsia="Calibri"/>
            <w:sz w:val="28"/>
            <w:szCs w:val="28"/>
            <w:lang w:eastAsia="en-US"/>
          </w:rPr>
          <w:t>закон</w:t>
        </w:r>
      </w:hyperlink>
      <w:r>
        <w:rPr>
          <w:rFonts w:eastAsia="Calibri"/>
          <w:sz w:val="28"/>
          <w:szCs w:val="28"/>
          <w:lang w:eastAsia="en-US"/>
        </w:rPr>
        <w:t xml:space="preserve"> Алтайского края от 14.09.2006 № 98-ЗС «О порядке управления и распоряжения государственной собственностью Алтайского края»  (далее – «Закон  № 98-ЗС»)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реализации положений законов Алтайского края от 02.09.2015 № 68-ЗС «О Правительстве Алтайского края»,  от 02.09.2015 № 69-ЗС «О системе органов исполнительной власти Алтайского края», указа Губернатора Алтайского края от 17.08.2016 № 92 «О структуре орган</w:t>
      </w:r>
      <w:r>
        <w:rPr>
          <w:sz w:val="28"/>
          <w:szCs w:val="28"/>
        </w:rPr>
        <w:t>ов исполнительной власти Алтайского края».</w:t>
      </w:r>
    </w:p>
    <w:p w:rsidR="00A62BFF" w:rsidRDefault="00AC5BD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нормативного регулирования представляемого законопроекта является осуществление органами государственной власти Алтайского края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 собственника государственного имущества Алтайского края.</w:t>
      </w:r>
    </w:p>
    <w:p w:rsidR="00A62BFF" w:rsidRDefault="00AC5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зако</w:t>
      </w:r>
      <w:r>
        <w:rPr>
          <w:rFonts w:ascii="Times New Roman" w:hAnsi="Times New Roman" w:cs="Times New Roman"/>
          <w:sz w:val="28"/>
          <w:szCs w:val="28"/>
        </w:rPr>
        <w:t>на изменена правовая модель управления государственными предприятиями (краевыми государственными унитарными предприятиями, краевыми казенными предприятиями) и краевыми государственными учреждениями (автономными, бюджетными, казенными) органом исполнительно</w:t>
      </w:r>
      <w:r>
        <w:rPr>
          <w:rFonts w:ascii="Times New Roman" w:hAnsi="Times New Roman" w:cs="Times New Roman"/>
          <w:sz w:val="28"/>
          <w:szCs w:val="28"/>
        </w:rPr>
        <w:t xml:space="preserve">й власти Алтайского края в сфере управления государственным имуществом и иными органами исполнительной власти Алтайского края, осуществляющими функции и полномочия учредителя. </w:t>
      </w:r>
    </w:p>
    <w:p w:rsidR="00A62BFF" w:rsidRDefault="00AC5B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Нормы главы 5 Закона 98-ЗС, регламентирующие особенности отдельных видов обязат</w:t>
      </w:r>
      <w:r>
        <w:rPr>
          <w:rFonts w:ascii="Times New Roman" w:hAnsi="Times New Roman" w:cs="Times New Roman"/>
          <w:sz w:val="28"/>
          <w:szCs w:val="28"/>
        </w:rPr>
        <w:t>ельств, связанных с управлением объектами права собственности Алтайского края, распределены по главам 3 и 4 в соответствии с их содержанием.</w:t>
      </w:r>
    </w:p>
    <w:p w:rsidR="00A62BFF" w:rsidRDefault="00AC5B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однозначного толкования порядка принятия решения о передаче объектов права собственности Алтайского края в </w:t>
      </w:r>
      <w:r>
        <w:rPr>
          <w:rFonts w:ascii="Times New Roman" w:hAnsi="Times New Roman" w:cs="Times New Roman"/>
          <w:sz w:val="28"/>
          <w:szCs w:val="28"/>
        </w:rPr>
        <w:t xml:space="preserve">безвозмездное пользование лицам конкретизирована норма подпункта «б» пункта 1 статьи 6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а № 98-ЗС. </w:t>
      </w:r>
    </w:p>
    <w:p w:rsidR="00A62BFF" w:rsidRDefault="00AC5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закона не повлечет за собой </w:t>
      </w:r>
      <w:r>
        <w:rPr>
          <w:rFonts w:ascii="Times New Roman" w:hAnsi="Times New Roman" w:cs="Times New Roman"/>
          <w:sz w:val="28"/>
          <w:szCs w:val="28"/>
        </w:rPr>
        <w:t>необходимость разработки и изменения нормативных правовых актов.</w:t>
      </w:r>
    </w:p>
    <w:p w:rsidR="00A62BFF" w:rsidRDefault="00AC5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реализацию закона дополнительных средств из краевого бюджета не потребуется.</w:t>
      </w:r>
    </w:p>
    <w:p w:rsidR="00A62BFF" w:rsidRDefault="00A62BFF">
      <w:pPr>
        <w:spacing w:line="240" w:lineRule="exact"/>
        <w:jc w:val="both"/>
        <w:rPr>
          <w:sz w:val="28"/>
          <w:szCs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tbl>
      <w:tblPr>
        <w:tblpPr w:leftFromText="180" w:rightFromText="180" w:vertAnchor="text" w:horzAnchor="margin" w:tblpY="64"/>
        <w:tblW w:w="9464" w:type="dxa"/>
        <w:tblLayout w:type="fixed"/>
        <w:tblLook w:val="0000" w:firstRow="0" w:lastRow="0" w:firstColumn="0" w:lastColumn="0" w:noHBand="0" w:noVBand="0"/>
      </w:tblPr>
      <w:tblGrid>
        <w:gridCol w:w="4785"/>
        <w:gridCol w:w="4679"/>
      </w:tblGrid>
      <w:tr w:rsidR="00A62BFF">
        <w:tc>
          <w:tcPr>
            <w:tcW w:w="4785" w:type="dxa"/>
          </w:tcPr>
          <w:p w:rsidR="00A62BFF" w:rsidRDefault="00A62BFF">
            <w:pPr>
              <w:spacing w:line="240" w:lineRule="exact"/>
              <w:jc w:val="both"/>
              <w:rPr>
                <w:sz w:val="28"/>
              </w:rPr>
            </w:pPr>
          </w:p>
          <w:p w:rsidR="00A62BFF" w:rsidRDefault="00A62BFF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4679" w:type="dxa"/>
          </w:tcPr>
          <w:p w:rsidR="00A62BFF" w:rsidRDefault="00AC5BDC">
            <w:pPr>
              <w:pStyle w:val="9"/>
              <w:spacing w:line="240" w:lineRule="exact"/>
            </w:pPr>
            <w:r>
              <w:t>А.Б. Карлин</w:t>
            </w:r>
          </w:p>
        </w:tc>
      </w:tr>
    </w:tbl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  <w:rPr>
          <w:sz w:val="28"/>
        </w:rPr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4B5F08">
      <w:pPr>
        <w:spacing w:line="24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-330200</wp:posOffset>
                </wp:positionV>
                <wp:extent cx="293370" cy="273050"/>
                <wp:effectExtent l="2540" t="3175" r="0" b="0"/>
                <wp:wrapNone/>
                <wp:docPr id="236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1AF7D" id="Rectangle 3" o:spid="_x0000_s1026" style="position:absolute;margin-left:447.3pt;margin-top:-26pt;width:23.1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" stroked="f"/>
            </w:pict>
          </mc:Fallback>
        </mc:AlternateContent>
      </w: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62BFF">
      <w:pPr>
        <w:spacing w:line="240" w:lineRule="exact"/>
        <w:jc w:val="both"/>
      </w:pPr>
    </w:p>
    <w:p w:rsidR="00A62BFF" w:rsidRDefault="00AC5BDC">
      <w:pPr>
        <w:spacing w:line="240" w:lineRule="exact"/>
        <w:jc w:val="both"/>
      </w:pPr>
      <w:r>
        <w:t xml:space="preserve">Голубева Светлана Анатольевна </w:t>
      </w:r>
    </w:p>
    <w:p w:rsidR="00A62BFF" w:rsidRDefault="00AC5BDC">
      <w:pPr>
        <w:spacing w:line="240" w:lineRule="exact"/>
        <w:jc w:val="both"/>
      </w:pPr>
      <w:r>
        <w:t xml:space="preserve">63 </w:t>
      </w:r>
      <w:r>
        <w:t>52 16</w:t>
      </w:r>
    </w:p>
    <w:sectPr w:rsidR="00A62BFF">
      <w:headerReference w:type="even" r:id="rId9"/>
      <w:headerReference w:type="default" r:id="rId10"/>
      <w:headerReference w:type="first" r:id="rId11"/>
      <w:pgSz w:w="11906" w:h="16838" w:code="9"/>
      <w:pgMar w:top="851" w:right="851" w:bottom="993" w:left="1843" w:header="855" w:footer="2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BDC" w:rsidRDefault="00AC5BDC">
      <w:r>
        <w:separator/>
      </w:r>
    </w:p>
  </w:endnote>
  <w:endnote w:type="continuationSeparator" w:id="0">
    <w:p w:rsidR="00AC5BDC" w:rsidRDefault="00AC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BDC" w:rsidRDefault="00AC5BDC">
      <w:r>
        <w:separator/>
      </w:r>
    </w:p>
  </w:footnote>
  <w:footnote w:type="continuationSeparator" w:id="0">
    <w:p w:rsidR="00AC5BDC" w:rsidRDefault="00AC5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FF" w:rsidRDefault="00AC5BDC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:rsidR="00A62BFF" w:rsidRDefault="00A62BF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FF" w:rsidRDefault="00A62BFF">
    <w:pPr>
      <w:pStyle w:val="a3"/>
      <w:tabs>
        <w:tab w:val="clear" w:pos="9355"/>
        <w:tab w:val="right" w:pos="9360"/>
      </w:tabs>
      <w:jc w:val="right"/>
    </w:pPr>
  </w:p>
  <w:p w:rsidR="00A62BFF" w:rsidRDefault="00A62BFF">
    <w:pPr>
      <w:pStyle w:val="a3"/>
      <w:tabs>
        <w:tab w:val="clear" w:pos="9355"/>
        <w:tab w:val="right" w:pos="9360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FF" w:rsidRDefault="004B5F08">
    <w:pPr>
      <w:rPr>
        <w:vanish/>
      </w:rPr>
    </w:pPr>
    <w:r>
      <w:rPr>
        <w:b/>
        <w:i/>
        <w:noProof/>
        <w:vanish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0" t="9525" r="4445" b="0"/>
              <wp:wrapNone/>
              <wp:docPr id="2360" name="Полотно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" name="Group 4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5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7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8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9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0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2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4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5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6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7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8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9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0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1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3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4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6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7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8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9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0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1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3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4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5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6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8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0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2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4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6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8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0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2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4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6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8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20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2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3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4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5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6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7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8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9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30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1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2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3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4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5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6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7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8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9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0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1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2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4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5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6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8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9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50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1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3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7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9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6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1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3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5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7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9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7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1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3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5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7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8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9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80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1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2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3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4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5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6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7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8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9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0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1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2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3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4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5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6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7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8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9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00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1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3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4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205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8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9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50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51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2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3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4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5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6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7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8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9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60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61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62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3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4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5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6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7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9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70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71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2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4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6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8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80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8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2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6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88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38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90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9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92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9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4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6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8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9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400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401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02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3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4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5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406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407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08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09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10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11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2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13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14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15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16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17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18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19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20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21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22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23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25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26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27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28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2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30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3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32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4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6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3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38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43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40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4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42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4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44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4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6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4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8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4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50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5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52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45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54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55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56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57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58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59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60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61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62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63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64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65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66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67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68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69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70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71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72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73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4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5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76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77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78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7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80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81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482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83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8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85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8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87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8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89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49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91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93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5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49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497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49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499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0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01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50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503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0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05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0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07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50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09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10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11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12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513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514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515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16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17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18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19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20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21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22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23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24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5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26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27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28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29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30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531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32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33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3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35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36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537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538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3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540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54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42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54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44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54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546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54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48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54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550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5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52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5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54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5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56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5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58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5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60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56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562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56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64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565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66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67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568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69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570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571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572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73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574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75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576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577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578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579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580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581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582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583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584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585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586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87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588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58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90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591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592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593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9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95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9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97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59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599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60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601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60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603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60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605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606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607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608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60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610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61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612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61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614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61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616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61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618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61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620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621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622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623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624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625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626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627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628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629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630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631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632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633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634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635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636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637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38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639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640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41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42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643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644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64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646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647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648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649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65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51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5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53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5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655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5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657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65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659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66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61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66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63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66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665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6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667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6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69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7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671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7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73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7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75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67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77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7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679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68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681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8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683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68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85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68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87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8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89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69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91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92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693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94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95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96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697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698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699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00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01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02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03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04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05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06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07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08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09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10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11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12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13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14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15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16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17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18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19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20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21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22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23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24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25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26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27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28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29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30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31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32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33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34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35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3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37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38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39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40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41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4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43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44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45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46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47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4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49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50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51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52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53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54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55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56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57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58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59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60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61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62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63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64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65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66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67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68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69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70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71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72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73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74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75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76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77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78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79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0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1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2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3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4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6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8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9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90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91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92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93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94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95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96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97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98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99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800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801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802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803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804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805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806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807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808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809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810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811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812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813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814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815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816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817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818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819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820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821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822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823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824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825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826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827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828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829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830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831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832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833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834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835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836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837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838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840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841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842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843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844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845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846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847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848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849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850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851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852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853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854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855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856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857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858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859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860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861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862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863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864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865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866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867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868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869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870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871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872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873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874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875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876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877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878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879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88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881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882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883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884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885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886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887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88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889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890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891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892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893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894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895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896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897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898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899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900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901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902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903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904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905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906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907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908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909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910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911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912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913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914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915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916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917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91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919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92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921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922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923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924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925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926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927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928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929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930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931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932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933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934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935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936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937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938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939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94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941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942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943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944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94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946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94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948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94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950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95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952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95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954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95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956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95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958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95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960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96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962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96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964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965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966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967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968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969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970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971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972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973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974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975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976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977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978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979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980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981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982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98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984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985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986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987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98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989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99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991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99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993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99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995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99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997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99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999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100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1001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100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1003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100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1005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100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1007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1008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1009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1010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1011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1012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1013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1014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1015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1016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1017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1018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1019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1020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1021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1022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1023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1024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1025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1026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102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1028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1029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1030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1031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103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1033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103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1035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103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1037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103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1039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104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41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104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1043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104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1045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104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1047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104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1049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105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1051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1052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1053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1054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1055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105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1057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1058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105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1060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1061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1062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1063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1064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1065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1066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1067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1068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1069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1070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1071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1072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1073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1074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1075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1076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1077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1078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1079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1080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1081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1082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1083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1084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1085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1086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1087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1088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1089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1090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1091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1092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1093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1094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1095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1096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1097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1098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1099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1100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110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1102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110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1104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105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1106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1107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1108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1109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1110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1111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1112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1113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1114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1115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1116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1117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1118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1119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1120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1121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1122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1123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1124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1125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1126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1127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1128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112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1130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1131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1132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1133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113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1135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113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137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113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139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14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1141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114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143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114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145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14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1147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114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149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115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1151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115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153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115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155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15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1157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115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159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1160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1161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1162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1163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1164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1165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166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1167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168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169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1170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1171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1172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1173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1174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175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176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177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178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179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8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181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182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183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18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185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186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1187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1188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118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1190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119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1192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119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1194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119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1196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119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1198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119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1200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120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1202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120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1204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120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1206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120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1208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1209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1210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1211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121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1213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121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1215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1216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1217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1218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1219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122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1221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1222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1223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1224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1225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1226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1227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1228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1229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1230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1231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1232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1233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1234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1235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236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1237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1238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1239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124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1241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1242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1243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1244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124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1246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124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1248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124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250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25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1252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125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1254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125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1256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125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258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25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260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126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1262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126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1264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126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266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26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268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26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270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271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272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273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274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1275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1276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1277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1278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1279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1280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1281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1282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283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1284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1285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1286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1287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1288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1289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1290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1291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1292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1293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1294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129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1296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1297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1298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1299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130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1301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130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1303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130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1305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130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1307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130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1309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131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1311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131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1313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131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1315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131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1317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131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1319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132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1321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132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1323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132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1325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1326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1327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1328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1329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1330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1331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1332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1333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1334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1335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1336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1337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1338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1339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1340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1341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1342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1343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1344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1345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1346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1347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348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1349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135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1351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1352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1353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1354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135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1356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135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1358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135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1360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136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1362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136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1364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136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1366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136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1368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136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1370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137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1372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137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1374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137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1376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137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1378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137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1380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1381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1382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1383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1384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385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1386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1387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1388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1389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1390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1391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1392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1393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1394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1395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1396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1397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1398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1399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1400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1401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1402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1403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1404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140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1406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1407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1408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1409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141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1411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1412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1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14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1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16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1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418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41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420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42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422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42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1424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142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1426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142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1428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142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1430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143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1432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143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1434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143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1436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1437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1438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439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440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1441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442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1443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444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445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1446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1447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1448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449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1450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145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1452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1453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1454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455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1456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1457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1458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459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460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46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462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463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464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465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46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467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46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469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47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471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47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473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47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475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47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477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147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479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48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481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48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483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48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485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48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487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48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489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49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491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492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493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494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1495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1496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497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498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499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1500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1501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1502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503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504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505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506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507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508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1509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1510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511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512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513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1514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1515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151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1517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1518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1519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520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52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1522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152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1524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152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1526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152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1528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152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1530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153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1532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153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1534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153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1536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153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1538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153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1540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154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1542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54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1544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54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546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1547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548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549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550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551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552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553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554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555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1556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1557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558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559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560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561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562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563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1564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1565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566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1567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1568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569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570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157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572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1573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1574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1575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157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1577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157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1579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158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1581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158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1583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158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1585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158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1587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158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1589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159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1591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159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593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159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1595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159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1597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159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1599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60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601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1602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1603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1604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1605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1606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1607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1608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1609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1610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1611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1612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1613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1614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1615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1616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1617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1618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1619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1620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1621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1622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1623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1624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1625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1626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162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1628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1629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1630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1631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163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1633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163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1635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163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1637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163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1639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164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1641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164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1643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164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1645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164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1647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164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1649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165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1651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165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1653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165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1655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165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1657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1658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1659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1660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1661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1662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1663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1664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1665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1666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1667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1668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1669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1670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1671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1672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1673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1674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1675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1676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1677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1678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1679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1680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1681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168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1683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1684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1685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1686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168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1688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168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1690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169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1692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169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1694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169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1696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169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1698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169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1700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170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1702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170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1704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170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1706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170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1708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170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1710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171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1712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1713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1714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1715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1716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1717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1718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1719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1720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1721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1722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1723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1724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1725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1726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1727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1728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1729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1730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1731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1732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1733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1734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1735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1736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173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1738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1739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1740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1741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174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1743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174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1745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174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1747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174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1749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175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1751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175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1753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175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1755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175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1757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175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1759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176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1761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176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1763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176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1765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176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1767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176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1769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177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1771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177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1773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177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1775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177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1777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177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1779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178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1781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178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1783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1784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1785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1786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1787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1788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1789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1790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1791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1792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1793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1794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1795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1796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1797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1798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1799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1800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1801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1802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1803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1804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1805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1806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1807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1808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1809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1810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1811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1812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1813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1814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1815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1816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1817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1818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1819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1820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1821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1822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1823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1824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1825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1826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1827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1828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1829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1830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1831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1832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1833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1834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1835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1836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1837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1838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1839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1840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1841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1842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1843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1844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1845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1846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1847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1848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1849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1850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185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1852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1853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1854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1855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1856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1857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1858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1859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1860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1861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1862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1863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1864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1865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1866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1867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1868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1869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1870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1871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1872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1873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1874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1875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1876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1877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1878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1879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1880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1881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1882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1883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188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1885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1886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1887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1888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1889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1890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1891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1892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1893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1894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1895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1896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1897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1898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1899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1900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190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1902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1903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1904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1905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1906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1907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1908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1909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1910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1911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1912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1913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1914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1915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1916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1917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1918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1919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1920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1921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1922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1923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1924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1925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1926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1927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1928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1929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1930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1931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1932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1933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1934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1935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1936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1937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1938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1939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1940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1941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1942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1943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1944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1945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1946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1947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1948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1949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1950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1951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1952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1953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1954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1955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1956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1957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1958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1959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1960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1961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1962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1963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1964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1965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1966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196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196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1969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1970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1971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1972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1973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1974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1975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1976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1977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1978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1979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1980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1981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1982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1983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1984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1985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1986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1987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1988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1989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1990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1991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1992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1993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1994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1995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1996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1997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1998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1999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2000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2001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2002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2003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2004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2005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2006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2007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2008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2009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201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2011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201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2013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2014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2015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2016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2017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2018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2019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2020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2021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2022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2023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2024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2025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2026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2027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2028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2029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2030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2031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203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2033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2034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2035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2036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203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2038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203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2040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204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2042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204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2044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204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2046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204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2048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204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2050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205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2052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205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2054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205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2056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2057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2058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2059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2060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2061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2062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2063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2064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2065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2066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2067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2068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2069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2070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2071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2072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2073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2074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207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2076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2077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2078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2079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208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2081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208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2083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208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2085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208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2087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208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2089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209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2091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209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2093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209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2095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209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2097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209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2099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2100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2101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2102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2103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2104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2105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2106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2107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2108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2109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2110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2111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2112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2113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2114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2115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2116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2117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211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2119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2120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2121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2122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212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2124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212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2126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212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2128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212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2130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213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2132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213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2134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213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2136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213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2138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213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2140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214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2142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2143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214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2145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2146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2147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2148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2149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2150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2151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2152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2153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2154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2155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2156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2157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2158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2159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2160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2161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2162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2163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2164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2165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2166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2167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2168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2169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2170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2171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2172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2173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2174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2175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2176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2177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2178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2179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2180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2181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2182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2183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2184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2185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2186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2187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2188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2189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2190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2191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219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2193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219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2195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219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2197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219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2199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220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2201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2202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2203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2204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2205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2206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2207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2208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2209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221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2211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221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2213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2214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2215"/>
                      <wps:cNvCnPr>
                        <a:cxnSpLocks noChangeShapeType="1"/>
                      </wps:cNvCnPr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2216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221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2218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2219"/>
                      <wps:cNvCnPr>
                        <a:cxnSpLocks noChangeShapeType="1"/>
                      </wps:cNvCnPr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2220"/>
                      <wps:cNvCnPr>
                        <a:cxnSpLocks noChangeShapeType="1"/>
                      </wps:cNvCnPr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222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2222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222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2224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2225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222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2227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2228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222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223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2231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223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223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2234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223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223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2237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223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223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224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2241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224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224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2244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224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224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2247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224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224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225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2251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225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225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2254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225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225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2257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225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225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226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2261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226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226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2264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226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226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2267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226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226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227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2271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227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2273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2274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227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2276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2277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227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2279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228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2281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2282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228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2284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228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2286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2287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228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2289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229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2291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2292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229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2294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229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2296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2297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229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2299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230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2301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2302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230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2304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230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2306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2307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230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2309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231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2311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2312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231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2314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231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2316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2317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231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2319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232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2321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2322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232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2324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232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2326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2327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232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2329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23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233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2332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2333"/>
                      <wps:cNvCnPr>
                        <a:cxnSpLocks noChangeShapeType="1"/>
                      </wps:cNvCnPr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2334"/>
                      <wps:cNvCnPr>
                        <a:cxnSpLocks noChangeShapeType="1"/>
                      </wps:cNvCnPr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2335"/>
                      <wps:cNvCnPr>
                        <a:cxnSpLocks noChangeShapeType="1"/>
                      </wps:cNvCnPr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2336"/>
                      <wps:cNvCnPr>
                        <a:cxnSpLocks noChangeShapeType="1"/>
                      </wps:cNvCnPr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2337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2338"/>
                      <wps:cNvCnPr>
                        <a:cxnSpLocks noChangeShapeType="1"/>
                      </wps:cNvCnPr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2339"/>
                      <wps:cNvCnPr>
                        <a:cxnSpLocks noChangeShapeType="1"/>
                      </wps:cNvCnPr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2340"/>
                      <wps:cNvCnPr>
                        <a:cxnSpLocks noChangeShapeType="1"/>
                      </wps:cNvCnPr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2341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2342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2343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2344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2345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2346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2347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2348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2349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2350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2351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2352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2353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2354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2355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235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2357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235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2359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236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2361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50E76B" id="Полотно 2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4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5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6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8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9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0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1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2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3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14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15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16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17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18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19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20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21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22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23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24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25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26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27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28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29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30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31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32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33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34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35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36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37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38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39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40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41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42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43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44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45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46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47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48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49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50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51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52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53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54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55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56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57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58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59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60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61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62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3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4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5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6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67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68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69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0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2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3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4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5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6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7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8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9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80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81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82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83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84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85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86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87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88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89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90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91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92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93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94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95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96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97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98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99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100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101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102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103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104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105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106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107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108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109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110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111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112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113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114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115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116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117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8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9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0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1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122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123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124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25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126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127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128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129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130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131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132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133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134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135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136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137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138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139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140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141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142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143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144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145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146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147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148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149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150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151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152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153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154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155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156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157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158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159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160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161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162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163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164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165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166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167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168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169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170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171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172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3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4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5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6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177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178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179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80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181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182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183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184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185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186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187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188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189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190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191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192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193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194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195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196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197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198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199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200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201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202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203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204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205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206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207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208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209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210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211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212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213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214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215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216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217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218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219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220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221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222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223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224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225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226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227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228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29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30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1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2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233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234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235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236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237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238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239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240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241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242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243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244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245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246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247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248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249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250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251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252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253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254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255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256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257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258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259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260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261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262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263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264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265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266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267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268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269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270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271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272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273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274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275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276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277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278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279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0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1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282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283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4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5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6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7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288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289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290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291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292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293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294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295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296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297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298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299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300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301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302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303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304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305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306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307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308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309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310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311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312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313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314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315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316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317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318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319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320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321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322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323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324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325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326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327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328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329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330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331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332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333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334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5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6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337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338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39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40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1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2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343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344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345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346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347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348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349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350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351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352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353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354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355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356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357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358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359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360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361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362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363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364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365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366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367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368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369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370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371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372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373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374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375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376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377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378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379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380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381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382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383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384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385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386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387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388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389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0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1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392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393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4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5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6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7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398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399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400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401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402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403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4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405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406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407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8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409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410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411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412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413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414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415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416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417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418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419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420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421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422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423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424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425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426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427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428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429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430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431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432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433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434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435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436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437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438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439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0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441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442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443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4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445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446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447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448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449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0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1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2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3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454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455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456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457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458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459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460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461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462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463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464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465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466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467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468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469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470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471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472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473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474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475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476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477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478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479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480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481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482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483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484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485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486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487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488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489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490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491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492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493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494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495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496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497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498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499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500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501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502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503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504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5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6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7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8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509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510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511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512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513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514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515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516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517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518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519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520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521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522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523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524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525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526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527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528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529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530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531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532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533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534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535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536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537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538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539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540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541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542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543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544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545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546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547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548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549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550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551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552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553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554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555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556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557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558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559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0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1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2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3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564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565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566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567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568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569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570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571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572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573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574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575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576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577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578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579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580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581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582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583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584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585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586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587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588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589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590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591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592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593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594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595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596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597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598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599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600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601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602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603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604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605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606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607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608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609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610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611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2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3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614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615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6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7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8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9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620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621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622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623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624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625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626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627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628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629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630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631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632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633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634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635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636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637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638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639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640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641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642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643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644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645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646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647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648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649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650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651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652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653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654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655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656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657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658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659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660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661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662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663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664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665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666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7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8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669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670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-3l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1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-3l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2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3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4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675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676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7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8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79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80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1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2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3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4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5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6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7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8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89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90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1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2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693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694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695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,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696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100,5r,-5xm,205r5,2l10,210r8,l25,207,13,205,3,202,,205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697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100,7r,-7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698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,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699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,90,5r2,l95,7r,-5xm,192r13,5l28,199r7,-2l45,194r-2,l40,194r-17,l3,190,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00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,92,3xm,188r15,4l35,195r7,-3l49,190r-7,l37,190r-17,l2,185,,188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01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,92,2xm,185r20,4l37,189r3,l42,189r5,-2l52,185r-7,l37,185r-17,l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02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3,-2l52,183r,-3l45,180r-10,l20,180,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03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04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,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05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06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07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08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09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10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11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12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13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14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15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16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17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2,105,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18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-2,l3,100,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19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20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30,54,20xm,92r2,l14,92,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21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22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23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24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25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26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27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28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29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30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31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32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33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xe" fillcolor="#e15520" stroked="f">
                  <v:path arrowok="t" o:connecttype="custom" o:connectlocs="3,5;0,0;3,5;3,5" o:connectangles="0,0,0,0"/>
                </v:shape>
                <v:shape id="Freeform 734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,,xe" fillcolor="#e15820" stroked="f">
                  <v:path arrowok="t" o:connecttype="custom" o:connectlocs="0,0;0,0;2,5;2,5;0,0" o:connectangles="0,0,0,0,0"/>
                </v:shape>
                <v:shape id="Freeform 735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36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,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37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38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3,l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39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40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3,5r2,l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41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42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43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44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45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46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47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48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49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50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-15,7l34,149r,3l34,154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51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-2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52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53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54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55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56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57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,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58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,12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59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2,l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60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3,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61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,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62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63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64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65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66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67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3,l12,7r8,3l20,7,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68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5,5,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69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2,,5r3,l10,7r5,3l20,12r5,8l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70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3,3,5,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71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,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72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73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74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75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76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77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2l5,22,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78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79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,2,5xe" fillcolor="#f2e500" stroked="f">
                  <v:path arrowok="t" o:connecttype="custom" o:connectlocs="2,5;2,3;0,0;0,5;2,8;2,8;2,5" o:connectangles="0,0,0,0,0,0,0"/>
                </v:shape>
                <v:shape id="Freeform 780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1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2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3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4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5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6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8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9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90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91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92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93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94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95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96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97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98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6,10r3,7l181,15r,-3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99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-3,3l172,10r2,8l177,15r2,-2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800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801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2,109r3,l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802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803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6,13r3,10l161,20r3,-2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804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-3,2l152,12r2,10l157,20r2,-3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805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806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807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808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809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810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3,-3l136,25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811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2l129,28r3,-3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812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813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814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815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816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817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35,67,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818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819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50,62r5,-2l50,60r-8,l30,60,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820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821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822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823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824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825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826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827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828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3l42,12r-5,8l32,25,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829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5r-2,7l35,17r-7,5l20,25,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830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,37,,35,3,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831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,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832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833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834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,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835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836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837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838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xe" fillcolor="#e15520" stroked="f">
                  <v:path arrowok="t" o:connecttype="custom" o:connectlocs="3,5;0,0;3,3;3,5;3,5" o:connectangles="0,0,0,0,0"/>
                </v:shape>
                <v:rect id="Rectangle 839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840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841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842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843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3,l2,xm102,154r-3,l97,154r2,l102,154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844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845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7,3,5,3,xm50,164r17,-2l82,157r5,-5l95,149r2,l95,147r,-3l82,152r-10,2l60,157r-13,2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846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7r2,3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847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60,152r12,-3l82,147r13,-8l92,139r-2,-2l80,142r-10,5l60,149r-13,l45,149r-3,l45,152r,2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848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849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850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851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852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853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854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855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856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857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858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859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860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861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862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-5,l39,75r-7,l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863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864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,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865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-3,l30,60,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866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3,8l5,37r5,10l17,55r10,2l37,60r3,l42,60,40,57,37,55,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867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868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869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870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871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,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872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873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874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875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xm5,l2,,,,5,3,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876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,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877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,5,5,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878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879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,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880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881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882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883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884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885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2l120,40r-5,15l117,55r3,l125,40r2,-1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886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2l114,40r-5,15l112,55r2,l119,40r3,-1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887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5,20r-3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888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09,20r-2,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889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7,20r-3,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890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891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7l92,35r-5,7l84,50r3,l89,50r5,-8l97,35r2,-8l99,20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892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7r-3,8l82,42r-5,5l82,50r3,l90,42r2,-7l95,27r,-7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893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7r-2,8l77,42r-5,5l74,47r5,3l82,42r5,-7l89,27r,-7xm5,l2,10,,18r2,2l5,20,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894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24r-3,8l72,39r-5,5l70,44r2,l77,39r5,-7l85,24r,-7xm5,l3,7,,17r3,l5,20r,-3l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895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24r-2,8l67,39r-5,5l64,44r3,l72,39r5,-7l79,24r,-7xm5,l2,7,,17r2,3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896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24r-3,8l62,37r-5,5l60,44r2,l67,39r5,-7l75,24r,-7xm5,l3,7,,17r,3l3,20r2,2l5,20r,-3l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897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22r-5,8l57,35r-8,5l54,40r3,2l62,37r5,-7l69,22r,-7xm5,l2,8,,15r,3l2,20r3,2l5,18r,-3l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898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22r-5,8l50,35r-5,5l47,40r5,l57,35r5,-5l65,22r,-7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899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7l49,30r-5,5l37,37r5,3l44,40r8,-5l54,30r5,-8l59,15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900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47,22r-2,8l40,35r-8,2l35,37r5,3l45,35r5,-5l55,22r,-7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901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2l42,19r-3,8l32,29r-8,3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902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2l37,19r-2,5l30,27r-8,2l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903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7,10r-3,l34,12r,5l29,22r-5,2l19,27,14,24,10,22,7,17,5,12,5,7,10,2,5,,,7r,5l2,19r5,8l12,29r5,3l19,32r8,-3l34,27r3,-8l39,12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904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2,8r-2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905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7,8,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906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907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908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909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910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911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912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913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914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915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916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917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918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919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920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1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2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923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924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925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926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927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928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929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930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931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932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933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934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935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936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937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938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939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940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941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942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943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944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945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946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947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948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949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950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951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952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953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954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955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956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957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958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959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960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961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962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963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964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965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966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967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968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969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970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971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972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973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974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975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976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977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978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979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980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981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982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983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984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985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986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987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988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989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990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991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992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993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994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995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996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997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998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999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1000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1001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1002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1003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1004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1005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1006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1007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1008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1009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1010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1011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1012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1013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1014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1015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1016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1017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1018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1019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1020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1021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1022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1023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1024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1025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1026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1027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1028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1029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1030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1031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1032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1033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1034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1035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1036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1037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1038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1039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1040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1041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1042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1043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1044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1045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1046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1047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1048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1049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1050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1051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1052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1053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1054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1055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5,-3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1056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2l214,32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1057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1058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7r,3l207,37r,-2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1059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7r,3l201,37r,-2xm5,l2,7,,17,2,27r,10l2,35,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1060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1061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2l3,45r5,7l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1062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1063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1064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1065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1066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1067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1068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1069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1070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1071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1072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1073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1074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1075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1076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1077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1078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1079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1080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1081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1082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1083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1084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1085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,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1086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1087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20,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1088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20,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1089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2,17r-2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1090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48,15,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1091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1092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1093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1094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1095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1096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1097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1098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1099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,2,5,5,3xe" fillcolor="#f1e900" stroked="f">
                  <v:path arrowok="t" o:connecttype="custom" o:connectlocs="5,3;5,0;2,0;0,0;0,3;0,3;2,5;5,3;5,3" o:connectangles="0,0,0,0,0,0,0,0,0"/>
                </v:shape>
                <v:shape id="Freeform 1100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1101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2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3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4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5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1106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1107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1108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1109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1110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1111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1112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1113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1114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1115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1116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1117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1118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1119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1120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1121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1122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1123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1124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1125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1126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1127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1128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1129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1130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1131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1132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1133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1134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1135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1136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1137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1138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1139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1140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1141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1142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1143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1144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1145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1146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1147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1148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1149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1150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1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2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1153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1154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5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6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7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8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1159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1160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1161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1162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1163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1164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1165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1166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1167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1168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1169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1170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1171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1172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1173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1174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1175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1176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1177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1178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1179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1180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1181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1182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1183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1184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1185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1186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1187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1188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1189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1190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1191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1192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1193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1194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1195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1196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1197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1198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1199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1200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1201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1202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1203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1204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1205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1206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1207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1208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1209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1210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1211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1212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3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4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1215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1216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1217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1218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1219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1220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1221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1222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1223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1224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1225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1226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1227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1228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1229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1230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1231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1232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1233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1234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1235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1236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1237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1238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1239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1240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1241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1242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1243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1244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1245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1246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1247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1248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1249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1250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1251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1252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1253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1254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1255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1256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257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1258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1259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1260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1261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1262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1263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264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265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6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7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8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9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1270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1271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1272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1273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1274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1275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1276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1277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1278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1279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1280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1281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1282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1283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1284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1285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1286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1287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1288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1289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1290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1291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1292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1293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1294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1295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1296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1297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1298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1299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1300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1301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1302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1303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1304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1305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1306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1307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1308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1309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1310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1311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1312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1313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1314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1315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316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1317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1318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319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320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1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2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3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4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1325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1326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1327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1328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1329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1330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1331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1332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1333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1334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1335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1336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1337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1338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1339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1340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1341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1342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1343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1344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1345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1346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1347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1348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1349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1350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1351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1352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1353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1354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1355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1356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1357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1358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1359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1360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1361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1362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1363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1364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1365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1366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1367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1368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1369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1370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1371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2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3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1374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1375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6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7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8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9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1380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381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1382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1383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1384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1385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1386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1387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1388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1389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1390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1391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1392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1393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1394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1395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1396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1397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1398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1399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1400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1401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1402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1403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1404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1405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1406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1407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1408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1409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1410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1411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1412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1413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1414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1415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1416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1417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1418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1419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1420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1421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1422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423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1424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1425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1426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1427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8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9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1430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1431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2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3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4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5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1436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1437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1438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1439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1440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1441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1442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1443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1444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1445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1446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1447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1448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1449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1450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1451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1452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1453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1454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1455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1456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1457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1458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1459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1460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1461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1462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1463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1464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1465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1466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1467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1468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1469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1470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1471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1472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1473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1474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1475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1476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1477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1478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1479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1480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1481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1482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3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4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1485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1486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7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8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89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90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1491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1492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1493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1494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1495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1496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497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1498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1499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1500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1501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1502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1503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1504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1505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1506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1507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1508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509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1510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1511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1512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1513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1514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1515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1516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1517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1518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1519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1520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1521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1522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1523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1524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1525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1526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1527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1528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1529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1530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1531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1532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1533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1534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1535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1536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1537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1538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1539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1540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1541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2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3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4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5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546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547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1548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1549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1550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1551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1552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1553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1554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1555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1556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1557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1558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1559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1560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1561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1562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1563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1564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1565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1566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1567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1568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1569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1570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1571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1572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1573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1574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1575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1576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1577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1578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1579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1580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1581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1582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1583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1584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1585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1586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1587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1588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1589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1590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1591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1592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1593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1594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1595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1596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7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8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599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600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1601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1602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1603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1604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1605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1606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1607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1608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1609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610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1611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1612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1613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1614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1615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1616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1617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1618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1619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620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1621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1622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1623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1624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1625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1626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1627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1628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1629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1630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1631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1632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1633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1634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1635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1636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1637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1638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1639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1640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1641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1642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1643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1644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1645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1646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1647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1648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1649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1650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1651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1652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3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4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5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6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657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658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1659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1660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1661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1662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1663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1664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1665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1666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1667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1668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1669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1670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1671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1672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1673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1674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1675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1676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1677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1678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1679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1680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1681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1682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1683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1684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1685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1686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1687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1688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1689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1690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1691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1692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1693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1694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1695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1696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1697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1698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1699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1700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1701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1702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1703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4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5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1706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1707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8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9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0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1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1712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1713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1714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1715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1716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1717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1718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1719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1720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1721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1722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1723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1724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1725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1726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1727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1728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1729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1730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1731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1732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1733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1734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1735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1736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1737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1738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1739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1740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1741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1742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1743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1744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1745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1746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1747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1748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1749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1750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1751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1752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1753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1754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1755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1756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1757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1758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59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60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1761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1762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-3l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3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-3l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4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5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6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1767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1768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69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70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1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2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3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4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5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6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7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8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79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80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1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2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3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4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1785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1786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1787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90,209r-8,3l90,212r5,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1788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xm90,210r5,-3l100,205r-3,-3l87,205r-12,2l82,210r8,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1789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,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1790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1791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72,194r-17,l52,194r-2,l60,197r7,2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1792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,5,5,5,xm57,195r20,-3l92,188r-2,-3l72,190r-17,l50,190r-7,l50,192r7,3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1793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,5,5,5,xm50,189r2,l55,189r17,l92,185r-2,-3l87,180r-15,5l55,185r-8,l40,185r5,2l50,189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1794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,,8r2,l5,5,2,xm40,185r7,l52,185r17,l87,180r-3,-2l82,175r-15,5l52,180r-10,l35,180r,3l37,183r3,2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1795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8l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1796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64,170r-12,l42,170,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1797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-2,-3l64,165r-12,l40,165,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1798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1799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1800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1801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1802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1803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1804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1805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1806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1807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1808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1809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-2,l40,103,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1810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40,97,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1811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5,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1812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30,5,20r5,-8l15,5r,-3l12,xm7,72r10,8l27,87r13,5l52,92r2,l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1813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1814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1815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5l3,47,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1816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1817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1818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1819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1820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1821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1822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1823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1824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1825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1826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xe" fillcolor="#e15520" stroked="f">
                  <v:path arrowok="t" o:connecttype="custom" o:connectlocs="0,5;3,0;0,5;0,5" o:connectangles="0,0,0,0"/>
                </v:shape>
                <v:shape id="Freeform 1827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,2,xe" fillcolor="#e15820" stroked="f">
                  <v:path arrowok="t" o:connecttype="custom" o:connectlocs="2,0;2,0;0,5;0,5;2,0" o:connectangles="0,0,0,0,0"/>
                </v:shape>
                <v:shape id="Freeform 1828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1829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,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1830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1831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1832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3,l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1833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1834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,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1835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1836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1837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1838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1839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1840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1841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1842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1843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5l2,144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1844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1845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1846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1847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1848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1849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1850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5,2l55,5,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1851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,40,2r8,3l53,5r,-3l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1852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5,7r8,l53,5r,-3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1853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,38,3r,2l40,5r5,3l50,8,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1854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,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1855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,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1856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1857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1858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1859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1860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1861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3,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1862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3,l33,2,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1863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,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1864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,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1865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1866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1867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1868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1869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1870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-3l5,10,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1871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1872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,2,5,2,xe" fillcolor="#f2e500" stroked="f">
                  <v:path arrowok="t" o:connecttype="custom" o:connectlocs="2,0;0,3;0,5;0,8;0,8;2,5;2,0" o:connectangles="0,0,0,0,0,0,0"/>
                </v:shape>
                <v:shape id="Freeform 1873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1874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1875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1876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1877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1878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3,-2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1879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1880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1881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1882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1883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1884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1885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1886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1887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1888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1889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1890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1891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,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1892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1893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1894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1895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1896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,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1897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1898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1899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1900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1901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1902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,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1903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1904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2,2l5,30r,-3l5,25,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1905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2l3,30r5,2l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1906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1907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1908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1909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60,69r2,3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1910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1911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1912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1913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1914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1915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1916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1917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1918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1919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1920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,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1921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,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1922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,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1923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1924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1925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1926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1927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1928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,2,,,xe" fillcolor="#f2e600" stroked="f">
                  <v:path arrowok="t" o:connecttype="custom" o:connectlocs="0,0;2,0;5,2;5,2;2,0;0,0" o:connectangles="0,0,0,0,0,0"/>
                </v:shape>
                <v:shape id="Freeform 1929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1930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xe" fillcolor="#e15520" stroked="f">
                  <v:path arrowok="t" o:connecttype="custom" o:connectlocs="0,5;3,0;0,3;0,5;0,5" o:connectangles="0,0,0,0,0"/>
                </v:shape>
                <v:shape id="Freeform 1931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,,2,,xe" fillcolor="#e15820" stroked="f">
                  <v:path arrowok="t" o:connecttype="custom" o:connectlocs="0,0;0,0;0,5;0,5;0,2;0,0" o:connectangles="0,0,0,0,0,0"/>
                </v:shape>
                <v:shape id="Freeform 1932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1933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1934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7,5,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1935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2,xm,154r3,l5,154r-2,l,154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1936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1937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7,7,97,xm,149r,l2,149r8,3l15,157r15,5l47,164r3,-2l52,159r-2,l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1938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-2,l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1939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,90,5r2,l95,7r,-5xm,139r13,8l23,149r12,3l48,154r2,l50,152r3,-3l50,149r-2,l35,149,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1940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50,147r2,-2l47,145r-2,l35,145,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1941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7,7,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1942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1943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,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1944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1945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1946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1947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1948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1949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1950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1951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1952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1953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1954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,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1955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1956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-5l49,15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1957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,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1958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,2,57,,60r2,l5,60,15,57,25,55r7,-8l37,37r2,-7l42,22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1959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3,l10,55r5,-2l20,50r8,-5l30,40r2,-5l35,28r2,-8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1960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,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1961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1962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1963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1964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1965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1966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1967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xm164,r3,l169,r-5,3l164,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1968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5r5,-2xm,20r3,l3,23r,2l3,23,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1969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64,3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1970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6,r-2,l154,2r,3l159,2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1971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1972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1973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1974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1975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1976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1977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1978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3,23,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1979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2,20,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1980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-2l3,20,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1981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0r-3,l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1982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1983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7r2,8l5,42r5,8l12,50r3,l12,42,7,35,5,27r,-7l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1984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3,20,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1985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3,l89,18xm,20r,l,27r2,8l7,42r3,8l15,47r2,l12,42,7,35,5,27r,-7l2,20,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1986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3l82,17r3,xm,17r,l,24r3,8l8,39r5,5l15,44r3,l13,39,8,32,5,24r,-7l3,17,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1987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7,20r2,-3xm,17r,l,24r2,8l7,39r5,5l15,44r2,l12,39,7,32,5,24r,-7l2,17,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1988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xm,17r,l,24r3,8l8,39r5,5l15,44r3,-2l13,37,8,32,5,24r,-7l3,17,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1989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-3xm,15r,l,22r2,8l7,37r5,5l15,40r5,l12,35,10,30,5,22r,-7l2,15,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1990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3,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1991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3r-3,l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1992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22r5,8l10,35r5,5l20,37r3,l15,35,10,30,8,22,5,15r,-2l3,13,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1993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9r5,8l10,32r7,2l22,34r5,-2l25,32,17,29,10,27,7,19,5,12r,-2l2,10,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1994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3,10,,10r,2l3,19r2,8l10,32r8,2l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1995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-3,l,10r,2l2,19r3,8l12,29r8,3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1996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,3,8,,8r,2l3,17r2,5l10,25r8,2l25,25r5,-3l32,17r3,-7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1997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2l,15r5,5l10,22r5,3l20,22r4,-2l27,15r2,-5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1998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2l,15r3,2l8,20r5,2l18,20r2,-3l25,15r,-5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1999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2000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2001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2002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2003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2004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2005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2006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2007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2008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2009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2010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2011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2012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2013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2014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2015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2016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2017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2018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2019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2020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2021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2022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2023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2024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2025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2026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2027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2028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2029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2030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2031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2032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3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4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2035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2036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2037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8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9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2040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2041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2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3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2044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2045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6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7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2048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2049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0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1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2052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2053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4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5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2056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2057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2058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2059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2060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2061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2062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2063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2064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2065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2066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2067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2068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2069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2070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2071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2072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2073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2074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2075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6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7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2078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2079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2080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1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2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2083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2084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5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6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2087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2088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89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90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2091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2092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3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4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2095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2096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2097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2098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2099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2100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2101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2102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2103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2104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05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2106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2107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2108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2109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2110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2111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2112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2113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14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2115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2116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2117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2118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2119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2120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2121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2122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2123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2124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2125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2126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2127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8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9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2130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2131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2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3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2134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2135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6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7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2138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2139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0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1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2142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2143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2144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2145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2146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-3l2,35,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2147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2r-2,l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2148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5,37r,-2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2149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7r5,3l5,37r,-2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2150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2l199,27r2,-10xm,32r,3l,37r5,3l5,37r,-2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2151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2152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2153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2154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2155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2156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2157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2158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2159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2160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2161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2162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2163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2164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2165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2166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2167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2168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2169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2170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2171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2172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2173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2174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2175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2176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-2,l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2177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2178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3,17,,20,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2179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2,17,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2180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3,17,,17r,3l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2181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3l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2182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3l3,25r5,8l13,38r10,2l30,38r8,-5l43,25r2,-7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2183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2184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2185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2186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2187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2188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2189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2190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,3,5,5,3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2191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2192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2193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2194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2195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2196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7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8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2199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2200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2201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2202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xm266,22r2,-7l266,7,263,5r3,-3l268,5r3,2l271,12r-3,3l266,20r,2xm171,5r5,l181,7r3,l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2203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2204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,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2205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2206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2207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2208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2209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2210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1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2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,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2213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,63,r,10l73,10r,20l73,50,58,63,45,75,38,93r-5,27l18,120r,18l,138,,270r102,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2214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2215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2216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2217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2218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2219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2220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2221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3,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2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3,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3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3,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4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3,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5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10,2l82,35r5,8l92,50r3,3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2226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7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8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229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2230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2231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5,10l144,20r2,10l149,42r-3,15l141,69r-5,13l126,94r-9,8l104,109r-15,5l74,114r-15,l47,109,35,102,25,94,15,82,7,69,5,57,2,42,2,30,5,20,10,10,15,,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2232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2233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2234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,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2235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2236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5,10l136,20r3,10l139,42r,15l134,69r-8,13l119,92r-10,7l97,107r-13,2l69,112,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2237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,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2238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2239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5,10l132,20r2,10l134,42r,13l129,67r-5,12l114,89r-9,8l95,104r-13,3l67,109,55,107,42,104,30,97,20,89,13,79,8,67,3,55,,42,3,30,5,20,10,10,15,,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2240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2241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2242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,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2243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2244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5,10l124,20r2,10l129,42r-3,13l124,67r-5,10l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2245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2246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2247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,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2248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2249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5,10l116,20r3,10l119,42r,13l114,64r-5,10l102,84r-8,8l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2250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2251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2252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2253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2254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,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2255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2256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2257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2258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8,10l99,20r5,10l107,42r-3,10l102,62,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2259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2260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2261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2262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2263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2264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2265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2266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2267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2268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2269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2270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2271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2272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2273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2274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2275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2276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2277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2278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2279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2280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2281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2282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2283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2284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2285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2286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2287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2288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2289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2290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2291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2292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2293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2294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2295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2296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2297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2298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2299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2300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2301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2302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2303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2304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2305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2306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2307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2308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2309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2310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2311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2312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2313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4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5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2316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2317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2318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2319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2320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2321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2322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2323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2324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2325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,,5,2,3r3,l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2326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,2,5,2,3r3,l5,5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2327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,,2,2,5r3,l7,2xm5,2r,l2,5,2,2,2,,5,2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2328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2,,5r3,l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2329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,,5,3,2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2330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3,xe" stroked="f">
                <v:path arrowok="t" o:connecttype="custom" o:connectlocs="1905,0;1905,0;0,0;0,0;0,0;0,0;0,0;1905,0;1905,0" o:connectangles="0,0,0,0,0,0,0,0,0"/>
              </v:shape>
              <v:shape id="Freeform 2331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332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2l5,60,25,77,55,94r20,8l97,112r28,7l155,124r-5,5l147,137r10,l164,139r5,3l169,144r3,5l169,154r-2,5l162,162r-5,5l150,167r-13,2l127,172r-7,5l115,182r-13,l102,209r92,l286,209r,-27l274,182r-5,-5l261,172r-10,-3l239,167r-7,l227,162r-5,-3l219,154r-2,-5l219,144r,-2l224,139r8,-2l241,137r-2,-8l234,124r30,-5l291,112r23,-10l333,94,363,77,383,60r3,-3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2333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2334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2335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2336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2337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2338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2339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2340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2341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2342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2343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,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2344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2345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2346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2347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2348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2349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2350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2351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2352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2353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2354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2355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2356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7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8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59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60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2361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A62BFF" w:rsidRDefault="00A62BFF">
    <w:pPr>
      <w:rPr>
        <w:vanish/>
      </w:rPr>
    </w:pPr>
  </w:p>
  <w:p w:rsidR="00A62BFF" w:rsidRDefault="00AC5BDC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A62BFF" w:rsidRDefault="004B5F08">
    <w:pPr>
      <w:ind w:left="-180"/>
      <w:rPr>
        <w:vanish/>
      </w:rPr>
    </w:pPr>
    <w:r>
      <w:rPr>
        <w:noProof/>
        <w:vanish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36830" t="29845" r="29845" b="3683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30E7B0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" strokeweight="4.5pt">
              <v:stroke linestyle="thinThick"/>
            </v:line>
          </w:pict>
        </mc:Fallback>
      </mc:AlternateContent>
    </w:r>
  </w:p>
  <w:p w:rsidR="00A62BFF" w:rsidRDefault="00AC5BDC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A62BFF" w:rsidRDefault="00AC5BDC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телефон: (3852) 36-31-15, факс: (3852) 36-38-63, е-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r>
      <w:rPr>
        <w:rFonts w:ascii="Garamond" w:hAnsi="Garamond"/>
        <w:vanish/>
        <w:lang w:val="en-US"/>
      </w:rPr>
      <w:t>alregn</w:t>
    </w:r>
    <w:r>
      <w:rPr>
        <w:rFonts w:ascii="Garamond" w:hAnsi="Garamond"/>
        <w:vanish/>
      </w:rPr>
      <w:t>.</w:t>
    </w:r>
    <w:r>
      <w:rPr>
        <w:rFonts w:ascii="Garamond" w:hAnsi="Garamond"/>
        <w:vanish/>
        <w:lang w:val="en-US"/>
      </w:rPr>
      <w:t>ru</w:t>
    </w:r>
  </w:p>
  <w:p w:rsidR="00A62BFF" w:rsidRDefault="00A62B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FF"/>
    <w:rsid w:val="004B5F08"/>
    <w:rsid w:val="00A62BFF"/>
    <w:rsid w:val="00AC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F5D2C9-8061-4C82-B56F-A7B5C2BD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Hyperlink"/>
    <w:rPr>
      <w:color w:val="0000FF"/>
      <w:u w:val="single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page number"/>
    <w:basedOn w:val="a0"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C405ED62FAF81C7B3794CF9E2BA3DA72AFBE52E64B3384E3028DA45D85F324g721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C405ED62FAF81C7B3794CF9E2BA3DA72AFBE52E64B3384E3028DA45D85F324g721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0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2482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Светлана Александровна Краева</cp:lastModifiedBy>
  <cp:revision>2</cp:revision>
  <cp:lastPrinted>2017-07-18T05:38:00Z</cp:lastPrinted>
  <dcterms:created xsi:type="dcterms:W3CDTF">2017-08-18T09:03:00Z</dcterms:created>
  <dcterms:modified xsi:type="dcterms:W3CDTF">2017-08-18T09:03:00Z</dcterms:modified>
</cp:coreProperties>
</file>