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Pr="00476E95" w:rsidRDefault="00FE69E7" w:rsidP="007674BB">
      <w:pPr>
        <w:spacing w:line="240" w:lineRule="exact"/>
        <w:jc w:val="center"/>
        <w:rPr>
          <w:rFonts w:ascii="Garamond" w:hAnsi="Garamond"/>
        </w:rPr>
      </w:pPr>
      <w:bookmarkStart w:id="0" w:name="_GoBack"/>
      <w:bookmarkEnd w:id="0"/>
    </w:p>
    <w:tbl>
      <w:tblPr>
        <w:tblW w:w="9540" w:type="dxa"/>
        <w:tblInd w:w="-18" w:type="dxa"/>
        <w:tblLayout w:type="fixed"/>
        <w:tblLook w:val="01E0" w:firstRow="1" w:lastRow="1" w:firstColumn="1" w:lastColumn="1" w:noHBand="0" w:noVBand="0"/>
      </w:tblPr>
      <w:tblGrid>
        <w:gridCol w:w="5092"/>
        <w:gridCol w:w="668"/>
        <w:gridCol w:w="3780"/>
      </w:tblGrid>
      <w:tr w:rsidR="00FB1ECF" w:rsidRPr="00F2564F" w:rsidTr="00F2564F">
        <w:trPr>
          <w:trHeight w:val="1008"/>
        </w:trPr>
        <w:tc>
          <w:tcPr>
            <w:tcW w:w="5092" w:type="dxa"/>
            <w:shd w:val="clear" w:color="auto" w:fill="auto"/>
          </w:tcPr>
          <w:p w:rsidR="00FB1ECF" w:rsidRPr="00F2564F" w:rsidRDefault="00FB1ECF" w:rsidP="00F2564F">
            <w:pPr>
              <w:spacing w:before="80" w:line="240" w:lineRule="exact"/>
              <w:rPr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80" w:type="dxa"/>
            <w:tcBorders>
              <w:left w:val="nil"/>
            </w:tcBorders>
            <w:shd w:val="clear" w:color="auto" w:fill="auto"/>
          </w:tcPr>
          <w:p w:rsidR="00FB1ECF" w:rsidRPr="00F2564F" w:rsidRDefault="00FB1ECF" w:rsidP="00F2564F">
            <w:pPr>
              <w:spacing w:line="240" w:lineRule="exact"/>
              <w:ind w:left="-108"/>
              <w:rPr>
                <w:sz w:val="28"/>
                <w:szCs w:val="28"/>
              </w:rPr>
            </w:pPr>
          </w:p>
        </w:tc>
      </w:tr>
    </w:tbl>
    <w:p w:rsidR="00FB1ECF" w:rsidRPr="00C541EF" w:rsidRDefault="00FB1ECF" w:rsidP="00C8162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</w:tblGrid>
      <w:tr w:rsidR="00C541EF" w:rsidRPr="00F2564F" w:rsidTr="00F2564F">
        <w:tc>
          <w:tcPr>
            <w:tcW w:w="4968" w:type="dxa"/>
            <w:shd w:val="clear" w:color="auto" w:fill="auto"/>
          </w:tcPr>
          <w:p w:rsidR="00C541EF" w:rsidRPr="00F2564F" w:rsidRDefault="00C541EF" w:rsidP="00F2564F">
            <w:pPr>
              <w:spacing w:line="240" w:lineRule="exact"/>
              <w:rPr>
                <w:sz w:val="28"/>
                <w:szCs w:val="28"/>
              </w:rPr>
            </w:pPr>
          </w:p>
        </w:tc>
      </w:tr>
    </w:tbl>
    <w:p w:rsidR="0076425E" w:rsidRPr="0076425E" w:rsidRDefault="0076425E" w:rsidP="0076425E">
      <w:pPr>
        <w:spacing w:line="240" w:lineRule="exact"/>
        <w:rPr>
          <w:sz w:val="28"/>
          <w:szCs w:val="28"/>
        </w:rPr>
      </w:pPr>
    </w:p>
    <w:p w:rsidR="0076425E" w:rsidRPr="0076425E" w:rsidRDefault="0076425E" w:rsidP="00C81626">
      <w:pPr>
        <w:ind w:left="142"/>
        <w:jc w:val="center"/>
        <w:rPr>
          <w:sz w:val="28"/>
        </w:rPr>
      </w:pPr>
    </w:p>
    <w:p w:rsidR="003B1626" w:rsidRPr="00DF537A" w:rsidRDefault="003B1626" w:rsidP="003B1626">
      <w:pPr>
        <w:widowControl w:val="0"/>
        <w:spacing w:line="240" w:lineRule="exact"/>
        <w:jc w:val="center"/>
        <w:rPr>
          <w:sz w:val="28"/>
          <w:szCs w:val="28"/>
        </w:rPr>
      </w:pPr>
      <w:r w:rsidRPr="00DF537A">
        <w:rPr>
          <w:sz w:val="28"/>
          <w:szCs w:val="28"/>
        </w:rPr>
        <w:t>ПОЯСНИТЕЛЬНАЯ ЗАПИСКА</w:t>
      </w:r>
    </w:p>
    <w:p w:rsidR="00E23CAF" w:rsidRDefault="00E23CAF" w:rsidP="00E23CAF">
      <w:pPr>
        <w:spacing w:line="240" w:lineRule="exact"/>
        <w:jc w:val="center"/>
        <w:rPr>
          <w:sz w:val="28"/>
        </w:rPr>
      </w:pPr>
      <w:r w:rsidRPr="00DF537A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закона</w:t>
      </w:r>
      <w:r w:rsidRPr="00DF537A">
        <w:rPr>
          <w:sz w:val="28"/>
          <w:szCs w:val="28"/>
        </w:rPr>
        <w:t xml:space="preserve"> Алтайского края </w:t>
      </w:r>
      <w:r w:rsidRPr="00B668F9">
        <w:rPr>
          <w:rFonts w:eastAsia="Calibri"/>
          <w:sz w:val="28"/>
          <w:szCs w:val="28"/>
          <w:lang w:eastAsia="en-US"/>
        </w:rPr>
        <w:t>«</w:t>
      </w:r>
      <w:r w:rsidRPr="00FE62B3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br/>
      </w:r>
      <w:r w:rsidRPr="00FE62B3">
        <w:rPr>
          <w:sz w:val="28"/>
          <w:szCs w:val="28"/>
        </w:rPr>
        <w:t xml:space="preserve">закон Алтайского края «О </w:t>
      </w:r>
      <w:r>
        <w:rPr>
          <w:sz w:val="28"/>
          <w:szCs w:val="28"/>
        </w:rPr>
        <w:t>развитии малого и среднего предпринимательства в</w:t>
      </w:r>
      <w:r w:rsidRPr="00FE62B3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>м крае</w:t>
      </w:r>
      <w:r w:rsidRPr="00B668F9">
        <w:rPr>
          <w:rFonts w:eastAsia="Calibri"/>
          <w:sz w:val="28"/>
          <w:szCs w:val="28"/>
          <w:lang w:eastAsia="en-US"/>
        </w:rPr>
        <w:t>»</w:t>
      </w:r>
    </w:p>
    <w:p w:rsidR="00E23CAF" w:rsidRDefault="00E23CAF" w:rsidP="00E23CAF">
      <w:pPr>
        <w:ind w:left="142"/>
        <w:jc w:val="center"/>
        <w:rPr>
          <w:sz w:val="28"/>
        </w:rPr>
      </w:pPr>
    </w:p>
    <w:p w:rsidR="00E23CAF" w:rsidRDefault="00E23CAF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Внесение изменений в </w:t>
      </w:r>
      <w:r w:rsidRPr="00FE62B3">
        <w:rPr>
          <w:sz w:val="28"/>
          <w:szCs w:val="28"/>
        </w:rPr>
        <w:t>закон</w:t>
      </w:r>
      <w:r>
        <w:rPr>
          <w:sz w:val="28"/>
          <w:szCs w:val="28"/>
        </w:rPr>
        <w:t xml:space="preserve"> Алтай</w:t>
      </w:r>
      <w:r w:rsidR="00227454">
        <w:rPr>
          <w:sz w:val="28"/>
          <w:szCs w:val="28"/>
        </w:rPr>
        <w:t>ского края от 17.11.2008 № 110-</w:t>
      </w:r>
      <w:r>
        <w:rPr>
          <w:sz w:val="28"/>
          <w:szCs w:val="28"/>
        </w:rPr>
        <w:t>З</w:t>
      </w:r>
      <w:r w:rsidR="0022745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E62B3">
        <w:rPr>
          <w:sz w:val="28"/>
          <w:szCs w:val="28"/>
        </w:rPr>
        <w:t xml:space="preserve">«О </w:t>
      </w:r>
      <w:r>
        <w:rPr>
          <w:sz w:val="28"/>
          <w:szCs w:val="28"/>
        </w:rPr>
        <w:t>развитии малого и среднего предпринимательства в</w:t>
      </w:r>
      <w:r w:rsidRPr="00FE62B3">
        <w:rPr>
          <w:sz w:val="28"/>
          <w:szCs w:val="28"/>
        </w:rPr>
        <w:t xml:space="preserve"> Алтайско</w:t>
      </w:r>
      <w:r>
        <w:rPr>
          <w:sz w:val="28"/>
          <w:szCs w:val="28"/>
        </w:rPr>
        <w:t>м крае</w:t>
      </w:r>
      <w:r w:rsidRPr="00B668F9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обусловлено динамикой федерального законодательства. </w:t>
      </w:r>
    </w:p>
    <w:p w:rsidR="009249EB" w:rsidRDefault="00E23CAF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проекте</w:t>
      </w:r>
      <w:r w:rsidRPr="0068514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закона </w:t>
      </w:r>
      <w:r w:rsidR="00F72AC4">
        <w:rPr>
          <w:rFonts w:eastAsia="Calibri"/>
          <w:sz w:val="28"/>
          <w:szCs w:val="28"/>
          <w:lang w:eastAsia="en-US"/>
        </w:rPr>
        <w:t>учтены изменения в части конкретизации понятия субъекта малого и среднего предпринимательства с указанием на обязател</w:t>
      </w:r>
      <w:r w:rsidR="00F72AC4">
        <w:rPr>
          <w:rFonts w:eastAsia="Calibri"/>
          <w:sz w:val="28"/>
          <w:szCs w:val="28"/>
          <w:lang w:eastAsia="en-US"/>
        </w:rPr>
        <w:t>ь</w:t>
      </w:r>
      <w:r w:rsidR="00F72AC4">
        <w:rPr>
          <w:rFonts w:eastAsia="Calibri"/>
          <w:sz w:val="28"/>
          <w:szCs w:val="28"/>
          <w:lang w:eastAsia="en-US"/>
        </w:rPr>
        <w:t xml:space="preserve">ное внесение сведений о </w:t>
      </w:r>
      <w:r w:rsidR="009249EB">
        <w:rPr>
          <w:rFonts w:eastAsia="Calibri"/>
          <w:sz w:val="28"/>
          <w:szCs w:val="28"/>
          <w:lang w:eastAsia="en-US"/>
        </w:rPr>
        <w:t>таком хозяйствующем субъекте</w:t>
      </w:r>
      <w:r w:rsidR="00F72AC4">
        <w:rPr>
          <w:rFonts w:eastAsia="Calibri"/>
          <w:sz w:val="28"/>
          <w:szCs w:val="28"/>
          <w:lang w:eastAsia="en-US"/>
        </w:rPr>
        <w:t xml:space="preserve"> </w:t>
      </w:r>
      <w:r w:rsidR="00F72AC4" w:rsidRPr="00F72AC4">
        <w:rPr>
          <w:rFonts w:eastAsia="Calibri"/>
          <w:sz w:val="28"/>
          <w:szCs w:val="28"/>
          <w:lang w:eastAsia="en-US"/>
        </w:rPr>
        <w:t>в единый реестр субъектов малого и среднего предпринимательства</w:t>
      </w:r>
      <w:r w:rsidR="00F72AC4">
        <w:rPr>
          <w:rFonts w:eastAsia="Calibri"/>
          <w:sz w:val="28"/>
          <w:szCs w:val="28"/>
          <w:lang w:eastAsia="en-US"/>
        </w:rPr>
        <w:t>.</w:t>
      </w:r>
      <w:r w:rsidR="009433E4">
        <w:rPr>
          <w:rFonts w:eastAsia="Calibri"/>
          <w:sz w:val="28"/>
          <w:szCs w:val="28"/>
          <w:lang w:eastAsia="en-US"/>
        </w:rPr>
        <w:t xml:space="preserve"> </w:t>
      </w:r>
    </w:p>
    <w:p w:rsidR="009249EB" w:rsidRPr="009249EB" w:rsidRDefault="009249EB" w:rsidP="009249EB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9249EB">
        <w:rPr>
          <w:rFonts w:eastAsia="Calibri"/>
          <w:sz w:val="28"/>
          <w:szCs w:val="28"/>
          <w:lang w:eastAsia="en-US"/>
        </w:rPr>
        <w:t>Законопроектом предусмотрено отнесение объектов инфраструктуры поддержки субъектов малого и среднего предпринимательства, соответств</w:t>
      </w:r>
      <w:r w:rsidRPr="009249EB">
        <w:rPr>
          <w:rFonts w:eastAsia="Calibri"/>
          <w:sz w:val="28"/>
          <w:szCs w:val="28"/>
          <w:lang w:eastAsia="en-US"/>
        </w:rPr>
        <w:t>у</w:t>
      </w:r>
      <w:r w:rsidRPr="009249EB">
        <w:rPr>
          <w:rFonts w:eastAsia="Calibri"/>
          <w:sz w:val="28"/>
          <w:szCs w:val="28"/>
          <w:lang w:eastAsia="en-US"/>
        </w:rPr>
        <w:t xml:space="preserve">ющих критериям, установленным нормативным актом Центрального банка Российской Федерации, к организациям, которым могут предоставляться </w:t>
      </w:r>
      <w:proofErr w:type="spellStart"/>
      <w:r w:rsidRPr="009249EB">
        <w:rPr>
          <w:rFonts w:eastAsia="Calibri"/>
          <w:sz w:val="28"/>
          <w:szCs w:val="28"/>
          <w:lang w:eastAsia="en-US"/>
        </w:rPr>
        <w:t>микрозаймы</w:t>
      </w:r>
      <w:proofErr w:type="spellEnd"/>
      <w:r w:rsidRPr="009249EB">
        <w:rPr>
          <w:rFonts w:eastAsia="Calibri"/>
          <w:sz w:val="28"/>
          <w:szCs w:val="28"/>
          <w:lang w:eastAsia="en-US"/>
        </w:rPr>
        <w:t>. Такая возможность появилась в связи с принятием Федераль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го</w:t>
      </w:r>
      <w:r w:rsidRPr="009249EB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а от 27.12.2018 №</w:t>
      </w:r>
      <w:r w:rsidRPr="009249EB">
        <w:rPr>
          <w:rFonts w:eastAsia="Calibri"/>
          <w:sz w:val="28"/>
          <w:szCs w:val="28"/>
          <w:lang w:eastAsia="en-US"/>
        </w:rPr>
        <w:t xml:space="preserve"> 537-ФЗ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Pr="009249EB">
        <w:rPr>
          <w:rFonts w:eastAsia="Calibri"/>
          <w:sz w:val="28"/>
          <w:szCs w:val="28"/>
          <w:lang w:eastAsia="en-US"/>
        </w:rPr>
        <w:t>О внесении изменений в Федеральный з</w:t>
      </w:r>
      <w:r w:rsidRPr="009249EB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кон «</w:t>
      </w:r>
      <w:r w:rsidRPr="009249EB">
        <w:rPr>
          <w:rFonts w:eastAsia="Calibri"/>
          <w:sz w:val="28"/>
          <w:szCs w:val="28"/>
          <w:lang w:eastAsia="en-US"/>
        </w:rPr>
        <w:t>О развитии малого и среднего предпринимательства в Российской Ф</w:t>
      </w:r>
      <w:r w:rsidRPr="009249EB">
        <w:rPr>
          <w:rFonts w:eastAsia="Calibri"/>
          <w:sz w:val="28"/>
          <w:szCs w:val="28"/>
          <w:lang w:eastAsia="en-US"/>
        </w:rPr>
        <w:t>е</w:t>
      </w:r>
      <w:r w:rsidRPr="009249EB">
        <w:rPr>
          <w:rFonts w:eastAsia="Calibri"/>
          <w:sz w:val="28"/>
          <w:szCs w:val="28"/>
          <w:lang w:eastAsia="en-US"/>
        </w:rPr>
        <w:t>де</w:t>
      </w:r>
      <w:r>
        <w:rPr>
          <w:rFonts w:eastAsia="Calibri"/>
          <w:sz w:val="28"/>
          <w:szCs w:val="28"/>
          <w:lang w:eastAsia="en-US"/>
        </w:rPr>
        <w:t>рации»</w:t>
      </w:r>
      <w:r w:rsidRPr="009249EB">
        <w:rPr>
          <w:rFonts w:eastAsia="Calibri"/>
          <w:sz w:val="28"/>
          <w:szCs w:val="28"/>
          <w:lang w:eastAsia="en-US"/>
        </w:rPr>
        <w:t xml:space="preserve"> и статью 12 Феде</w:t>
      </w:r>
      <w:r>
        <w:rPr>
          <w:rFonts w:eastAsia="Calibri"/>
          <w:sz w:val="28"/>
          <w:szCs w:val="28"/>
          <w:lang w:eastAsia="en-US"/>
        </w:rPr>
        <w:t>рального закона «</w:t>
      </w:r>
      <w:r w:rsidRPr="009249EB">
        <w:rPr>
          <w:rFonts w:eastAsia="Calibri"/>
          <w:sz w:val="28"/>
          <w:szCs w:val="28"/>
          <w:lang w:eastAsia="en-US"/>
        </w:rPr>
        <w:t xml:space="preserve">О </w:t>
      </w:r>
      <w:proofErr w:type="spellStart"/>
      <w:r w:rsidRPr="009249EB">
        <w:rPr>
          <w:rFonts w:eastAsia="Calibri"/>
          <w:sz w:val="28"/>
          <w:szCs w:val="28"/>
          <w:lang w:eastAsia="en-US"/>
        </w:rPr>
        <w:t>микрофинансовой</w:t>
      </w:r>
      <w:proofErr w:type="spellEnd"/>
      <w:r w:rsidRPr="009249EB">
        <w:rPr>
          <w:rFonts w:eastAsia="Calibri"/>
          <w:sz w:val="28"/>
          <w:szCs w:val="28"/>
          <w:lang w:eastAsia="en-US"/>
        </w:rPr>
        <w:t xml:space="preserve"> деятельн</w:t>
      </w:r>
      <w:r w:rsidRPr="009249EB">
        <w:rPr>
          <w:rFonts w:eastAsia="Calibri"/>
          <w:sz w:val="28"/>
          <w:szCs w:val="28"/>
          <w:lang w:eastAsia="en-US"/>
        </w:rPr>
        <w:t>о</w:t>
      </w:r>
      <w:r w:rsidRPr="009249EB">
        <w:rPr>
          <w:rFonts w:eastAsia="Calibri"/>
          <w:sz w:val="28"/>
          <w:szCs w:val="28"/>
          <w:lang w:eastAsia="en-US"/>
        </w:rPr>
        <w:t xml:space="preserve">сти и </w:t>
      </w:r>
      <w:proofErr w:type="spellStart"/>
      <w:r w:rsidRPr="009249EB">
        <w:rPr>
          <w:rFonts w:eastAsia="Calibri"/>
          <w:sz w:val="28"/>
          <w:szCs w:val="28"/>
          <w:lang w:eastAsia="en-US"/>
        </w:rPr>
        <w:t>микрофинансовых</w:t>
      </w:r>
      <w:proofErr w:type="spellEnd"/>
      <w:r w:rsidRPr="009249EB">
        <w:rPr>
          <w:rFonts w:eastAsia="Calibri"/>
          <w:sz w:val="28"/>
          <w:szCs w:val="28"/>
          <w:lang w:eastAsia="en-US"/>
        </w:rPr>
        <w:t xml:space="preserve"> ор</w:t>
      </w:r>
      <w:r>
        <w:rPr>
          <w:rFonts w:eastAsia="Calibri"/>
          <w:sz w:val="28"/>
          <w:szCs w:val="28"/>
          <w:lang w:eastAsia="en-US"/>
        </w:rPr>
        <w:t>ганизациях».</w:t>
      </w:r>
    </w:p>
    <w:p w:rsidR="009433E4" w:rsidRDefault="009433E4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У</w:t>
      </w:r>
      <w:r w:rsidR="00E23CAF">
        <w:rPr>
          <w:rFonts w:eastAsia="Calibri"/>
          <w:sz w:val="28"/>
          <w:szCs w:val="28"/>
          <w:lang w:eastAsia="en-US"/>
        </w:rPr>
        <w:t>слови</w:t>
      </w:r>
      <w:r>
        <w:rPr>
          <w:rFonts w:eastAsia="Calibri"/>
          <w:sz w:val="28"/>
          <w:szCs w:val="28"/>
          <w:lang w:eastAsia="en-US"/>
        </w:rPr>
        <w:t>я</w:t>
      </w:r>
      <w:r w:rsidR="00E23CAF">
        <w:rPr>
          <w:rFonts w:eastAsia="Calibri"/>
          <w:sz w:val="28"/>
          <w:szCs w:val="28"/>
          <w:lang w:eastAsia="en-US"/>
        </w:rPr>
        <w:t xml:space="preserve"> имущественной поддержки субъектов</w:t>
      </w:r>
      <w:r>
        <w:rPr>
          <w:rFonts w:eastAsia="Calibri"/>
          <w:sz w:val="28"/>
          <w:szCs w:val="28"/>
          <w:lang w:eastAsia="en-US"/>
        </w:rPr>
        <w:t xml:space="preserve"> малого и среднего предпринимательства приведены в соответствие</w:t>
      </w:r>
      <w:r w:rsidR="00E23C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</w:t>
      </w:r>
      <w:r w:rsidR="00E23CAF">
        <w:rPr>
          <w:rFonts w:eastAsia="Calibri"/>
          <w:sz w:val="28"/>
          <w:szCs w:val="28"/>
          <w:lang w:eastAsia="en-US"/>
        </w:rPr>
        <w:t xml:space="preserve"> </w:t>
      </w:r>
      <w:r w:rsidR="00E23CAF" w:rsidRPr="00F72AC4">
        <w:rPr>
          <w:rFonts w:eastAsia="Calibri"/>
          <w:sz w:val="28"/>
          <w:szCs w:val="28"/>
          <w:lang w:eastAsia="en-US"/>
        </w:rPr>
        <w:t>Федеральны</w:t>
      </w:r>
      <w:r>
        <w:rPr>
          <w:rFonts w:eastAsia="Calibri"/>
          <w:sz w:val="28"/>
          <w:szCs w:val="28"/>
          <w:lang w:eastAsia="en-US"/>
        </w:rPr>
        <w:t>м</w:t>
      </w:r>
      <w:r w:rsidR="00E23CAF" w:rsidRPr="00F72AC4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="00E23CAF" w:rsidRPr="00F72AC4">
        <w:rPr>
          <w:rFonts w:eastAsia="Calibri"/>
          <w:sz w:val="28"/>
          <w:szCs w:val="28"/>
          <w:lang w:eastAsia="en-US"/>
        </w:rPr>
        <w:t xml:space="preserve"> от 03.07.2018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</w:t>
      </w:r>
      <w:r>
        <w:rPr>
          <w:rFonts w:eastAsia="Calibri"/>
          <w:sz w:val="28"/>
          <w:szCs w:val="28"/>
          <w:lang w:eastAsia="en-US"/>
        </w:rPr>
        <w:t>ства», предусматривающ</w:t>
      </w:r>
      <w:r w:rsidR="000814D6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м возможность включения в перечни имущества, </w:t>
      </w:r>
      <w:r w:rsidRPr="009433E4">
        <w:rPr>
          <w:rFonts w:eastAsia="Calibri"/>
          <w:sz w:val="28"/>
          <w:szCs w:val="28"/>
          <w:lang w:eastAsia="en-US"/>
        </w:rPr>
        <w:t>находящегося в собственн</w:t>
      </w:r>
      <w:r w:rsidRPr="009433E4">
        <w:rPr>
          <w:rFonts w:eastAsia="Calibri"/>
          <w:sz w:val="28"/>
          <w:szCs w:val="28"/>
          <w:lang w:eastAsia="en-US"/>
        </w:rPr>
        <w:t>о</w:t>
      </w:r>
      <w:r w:rsidRPr="009433E4">
        <w:rPr>
          <w:rFonts w:eastAsia="Calibri"/>
          <w:sz w:val="28"/>
          <w:szCs w:val="28"/>
          <w:lang w:eastAsia="en-US"/>
        </w:rPr>
        <w:t>сти Алтайского края, муниципального имущества, сво</w:t>
      </w:r>
      <w:r w:rsidR="000814D6">
        <w:rPr>
          <w:rFonts w:eastAsia="Calibri"/>
          <w:sz w:val="28"/>
          <w:szCs w:val="28"/>
          <w:lang w:eastAsia="en-US"/>
        </w:rPr>
        <w:t>бодного от прав трет</w:t>
      </w:r>
      <w:r w:rsidR="000814D6">
        <w:rPr>
          <w:rFonts w:eastAsia="Calibri"/>
          <w:sz w:val="28"/>
          <w:szCs w:val="28"/>
          <w:lang w:eastAsia="en-US"/>
        </w:rPr>
        <w:t>ь</w:t>
      </w:r>
      <w:r w:rsidR="000814D6">
        <w:rPr>
          <w:rFonts w:eastAsia="Calibri"/>
          <w:sz w:val="28"/>
          <w:szCs w:val="28"/>
          <w:lang w:eastAsia="en-US"/>
        </w:rPr>
        <w:t>их лиц, предназначенного для предоставления субъектам</w:t>
      </w:r>
      <w:r w:rsidRPr="009433E4">
        <w:rPr>
          <w:rFonts w:eastAsia="Calibri"/>
          <w:sz w:val="28"/>
          <w:szCs w:val="28"/>
          <w:lang w:eastAsia="en-US"/>
        </w:rPr>
        <w:t xml:space="preserve"> малого и</w:t>
      </w:r>
      <w:proofErr w:type="gramEnd"/>
      <w:r w:rsidRPr="009433E4">
        <w:rPr>
          <w:rFonts w:eastAsia="Calibri"/>
          <w:sz w:val="28"/>
          <w:szCs w:val="28"/>
          <w:lang w:eastAsia="en-US"/>
        </w:rPr>
        <w:t xml:space="preserve"> среднего предпринимательства</w:t>
      </w:r>
      <w:r w:rsidR="00EA06C9">
        <w:rPr>
          <w:rFonts w:eastAsia="Calibri"/>
          <w:sz w:val="28"/>
          <w:szCs w:val="28"/>
          <w:lang w:eastAsia="en-US"/>
        </w:rPr>
        <w:t xml:space="preserve"> (далее – «Перечень»)</w:t>
      </w:r>
      <w:r w:rsidR="00227454">
        <w:rPr>
          <w:rFonts w:eastAsia="Calibri"/>
          <w:sz w:val="28"/>
          <w:szCs w:val="28"/>
          <w:lang w:eastAsia="en-US"/>
        </w:rPr>
        <w:t>,</w:t>
      </w:r>
      <w:r w:rsidR="000814D6">
        <w:rPr>
          <w:rFonts w:eastAsia="Calibri"/>
          <w:sz w:val="28"/>
          <w:szCs w:val="28"/>
          <w:lang w:eastAsia="en-US"/>
        </w:rPr>
        <w:t xml:space="preserve"> следующего имущества:</w:t>
      </w:r>
    </w:p>
    <w:p w:rsidR="000814D6" w:rsidRPr="00E271AC" w:rsidRDefault="000814D6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E271AC">
        <w:rPr>
          <w:rFonts w:eastAsia="Calibri"/>
          <w:sz w:val="28"/>
          <w:szCs w:val="28"/>
          <w:lang w:eastAsia="en-US"/>
        </w:rPr>
        <w:t>земельных участков (за исключением земельных участков, предназн</w:t>
      </w:r>
      <w:r w:rsidRPr="00E271AC">
        <w:rPr>
          <w:rFonts w:eastAsia="Calibri"/>
          <w:sz w:val="28"/>
          <w:szCs w:val="28"/>
          <w:lang w:eastAsia="en-US"/>
        </w:rPr>
        <w:t>а</w:t>
      </w:r>
      <w:r w:rsidRPr="00E271AC">
        <w:rPr>
          <w:rFonts w:eastAsia="Calibri"/>
          <w:sz w:val="28"/>
          <w:szCs w:val="28"/>
          <w:lang w:eastAsia="en-US"/>
        </w:rPr>
        <w:t>ченных для ведения личного подсобного хозяйства, огородничества, сад</w:t>
      </w:r>
      <w:r w:rsidRPr="00E271AC">
        <w:rPr>
          <w:rFonts w:eastAsia="Calibri"/>
          <w:sz w:val="28"/>
          <w:szCs w:val="28"/>
          <w:lang w:eastAsia="en-US"/>
        </w:rPr>
        <w:t>о</w:t>
      </w:r>
      <w:r w:rsidRPr="00E271AC">
        <w:rPr>
          <w:rFonts w:eastAsia="Calibri"/>
          <w:sz w:val="28"/>
          <w:szCs w:val="28"/>
          <w:lang w:eastAsia="en-US"/>
        </w:rPr>
        <w:lastRenderedPageBreak/>
        <w:t>водства, индивидуального жилищного строительства</w:t>
      </w:r>
      <w:r w:rsidR="00984836">
        <w:rPr>
          <w:rFonts w:eastAsia="Calibri"/>
          <w:sz w:val="28"/>
          <w:szCs w:val="28"/>
          <w:lang w:eastAsia="en-US"/>
        </w:rPr>
        <w:t xml:space="preserve">, а также </w:t>
      </w:r>
      <w:r w:rsidR="00984836" w:rsidRPr="00984836">
        <w:rPr>
          <w:rFonts w:eastAsia="Calibri"/>
          <w:sz w:val="28"/>
          <w:szCs w:val="28"/>
          <w:lang w:eastAsia="en-US"/>
        </w:rPr>
        <w:t>земельных участков, предоставленных в аренду субъектам малого и среднего предпр</w:t>
      </w:r>
      <w:r w:rsidR="00984836" w:rsidRPr="00984836">
        <w:rPr>
          <w:rFonts w:eastAsia="Calibri"/>
          <w:sz w:val="28"/>
          <w:szCs w:val="28"/>
          <w:lang w:eastAsia="en-US"/>
        </w:rPr>
        <w:t>и</w:t>
      </w:r>
      <w:r w:rsidR="00984836" w:rsidRPr="00984836">
        <w:rPr>
          <w:rFonts w:eastAsia="Calibri"/>
          <w:sz w:val="28"/>
          <w:szCs w:val="28"/>
          <w:lang w:eastAsia="en-US"/>
        </w:rPr>
        <w:t>нимательства</w:t>
      </w:r>
      <w:r w:rsidRPr="00E271AC">
        <w:rPr>
          <w:rFonts w:eastAsia="Calibri"/>
          <w:sz w:val="28"/>
          <w:szCs w:val="28"/>
          <w:lang w:eastAsia="en-US"/>
        </w:rPr>
        <w:t>) с соблюдением норм гражданского и земельного законод</w:t>
      </w:r>
      <w:r w:rsidRPr="00E271AC">
        <w:rPr>
          <w:rFonts w:eastAsia="Calibri"/>
          <w:sz w:val="28"/>
          <w:szCs w:val="28"/>
          <w:lang w:eastAsia="en-US"/>
        </w:rPr>
        <w:t>а</w:t>
      </w:r>
      <w:r w:rsidRPr="00E271AC">
        <w:rPr>
          <w:rFonts w:eastAsia="Calibri"/>
          <w:sz w:val="28"/>
          <w:szCs w:val="28"/>
          <w:lang w:eastAsia="en-US"/>
        </w:rPr>
        <w:t>тельства;</w:t>
      </w:r>
    </w:p>
    <w:p w:rsidR="000814D6" w:rsidRDefault="00E271AC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E271AC">
        <w:rPr>
          <w:rFonts w:eastAsia="Calibri"/>
          <w:sz w:val="28"/>
          <w:szCs w:val="28"/>
          <w:lang w:eastAsia="en-US"/>
        </w:rPr>
        <w:t>государственного и муниципального имущества, закрепленного на праве хозяйственного ведения или оперативного управления за госуда</w:t>
      </w:r>
      <w:r w:rsidRPr="00E271AC">
        <w:rPr>
          <w:rFonts w:eastAsia="Calibri"/>
          <w:sz w:val="28"/>
          <w:szCs w:val="28"/>
          <w:lang w:eastAsia="en-US"/>
        </w:rPr>
        <w:t>р</w:t>
      </w:r>
      <w:r w:rsidRPr="00E271AC">
        <w:rPr>
          <w:rFonts w:eastAsia="Calibri"/>
          <w:sz w:val="28"/>
          <w:szCs w:val="28"/>
          <w:lang w:eastAsia="en-US"/>
        </w:rPr>
        <w:t>ственным или муниципальным унитарным предприятием, на праве опер</w:t>
      </w:r>
      <w:r w:rsidRPr="00E271AC">
        <w:rPr>
          <w:rFonts w:eastAsia="Calibri"/>
          <w:sz w:val="28"/>
          <w:szCs w:val="28"/>
          <w:lang w:eastAsia="en-US"/>
        </w:rPr>
        <w:t>а</w:t>
      </w:r>
      <w:r w:rsidRPr="00E271AC">
        <w:rPr>
          <w:rFonts w:eastAsia="Calibri"/>
          <w:sz w:val="28"/>
          <w:szCs w:val="28"/>
          <w:lang w:eastAsia="en-US"/>
        </w:rPr>
        <w:t xml:space="preserve">тивного управления за государственным или муниципальным учреждением, по предложению </w:t>
      </w:r>
      <w:proofErr w:type="gramStart"/>
      <w:r w:rsidRPr="00E271AC">
        <w:rPr>
          <w:rFonts w:eastAsia="Calibri"/>
          <w:sz w:val="28"/>
          <w:szCs w:val="28"/>
          <w:lang w:eastAsia="en-US"/>
        </w:rPr>
        <w:t>указанных</w:t>
      </w:r>
      <w:proofErr w:type="gramEnd"/>
      <w:r w:rsidRPr="00E271AC">
        <w:rPr>
          <w:rFonts w:eastAsia="Calibri"/>
          <w:sz w:val="28"/>
          <w:szCs w:val="28"/>
          <w:lang w:eastAsia="en-US"/>
        </w:rPr>
        <w:t xml:space="preserve"> предприятия или учреждения и с согласия упо</w:t>
      </w:r>
      <w:r w:rsidRPr="00E271AC">
        <w:rPr>
          <w:rFonts w:eastAsia="Calibri"/>
          <w:sz w:val="28"/>
          <w:szCs w:val="28"/>
          <w:lang w:eastAsia="en-US"/>
        </w:rPr>
        <w:t>л</w:t>
      </w:r>
      <w:r w:rsidRPr="00E271AC">
        <w:rPr>
          <w:rFonts w:eastAsia="Calibri"/>
          <w:sz w:val="28"/>
          <w:szCs w:val="28"/>
          <w:lang w:eastAsia="en-US"/>
        </w:rPr>
        <w:t>номоченного органа государственной власти.</w:t>
      </w:r>
    </w:p>
    <w:p w:rsidR="00EA06C9" w:rsidRDefault="00B710F8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З</w:t>
      </w:r>
      <w:r w:rsidR="00EA06C9">
        <w:rPr>
          <w:rFonts w:eastAsia="Calibri"/>
          <w:sz w:val="28"/>
          <w:szCs w:val="28"/>
          <w:lang w:eastAsia="en-US"/>
        </w:rPr>
        <w:t xml:space="preserve">апрет </w:t>
      </w:r>
      <w:r w:rsidR="00EA06C9" w:rsidRPr="00EA06C9">
        <w:rPr>
          <w:rFonts w:eastAsia="Calibri"/>
          <w:sz w:val="28"/>
          <w:szCs w:val="28"/>
          <w:lang w:eastAsia="en-US"/>
        </w:rPr>
        <w:t>переуступки прав пользования таким имуществом, передачи прав пользования им в залог и внесения прав пользования таким имуществом в уставный капитал любых других субъектов хозяйственной деятельности, передачи третьим лицам прав и обязанностей по договорам аренды такого имущества на условиях, противоречащих нормам Федерального закона</w:t>
      </w:r>
      <w:r w:rsidR="00EA06C9">
        <w:rPr>
          <w:rFonts w:eastAsia="Calibri"/>
          <w:sz w:val="28"/>
          <w:szCs w:val="28"/>
          <w:lang w:eastAsia="en-US"/>
        </w:rPr>
        <w:t xml:space="preserve"> от 26.07.2006 № 135-ФЗ «</w:t>
      </w:r>
      <w:r w:rsidR="00EA06C9" w:rsidRPr="00EA06C9">
        <w:rPr>
          <w:rFonts w:eastAsia="Calibri"/>
          <w:sz w:val="28"/>
          <w:szCs w:val="28"/>
          <w:lang w:eastAsia="en-US"/>
        </w:rPr>
        <w:t>О защите конкурен</w:t>
      </w:r>
      <w:r w:rsidR="00EA06C9">
        <w:rPr>
          <w:rFonts w:eastAsia="Calibri"/>
          <w:sz w:val="28"/>
          <w:szCs w:val="28"/>
          <w:lang w:eastAsia="en-US"/>
        </w:rPr>
        <w:t>ции»</w:t>
      </w:r>
      <w:r>
        <w:rPr>
          <w:rFonts w:eastAsia="Calibri"/>
          <w:sz w:val="28"/>
          <w:szCs w:val="28"/>
          <w:lang w:eastAsia="en-US"/>
        </w:rPr>
        <w:t>, распространен</w:t>
      </w:r>
      <w:r w:rsidR="00EA06C9" w:rsidRPr="00EA06C9">
        <w:rPr>
          <w:rFonts w:eastAsia="Calibri"/>
          <w:sz w:val="28"/>
          <w:szCs w:val="28"/>
          <w:lang w:eastAsia="en-US"/>
        </w:rPr>
        <w:t xml:space="preserve"> на любое имущество, внесенное в Перечень.</w:t>
      </w:r>
      <w:proofErr w:type="gramEnd"/>
    </w:p>
    <w:p w:rsidR="00E23CAF" w:rsidRPr="00F72AC4" w:rsidRDefault="00E23CAF" w:rsidP="00E23CAF">
      <w:pPr>
        <w:tabs>
          <w:tab w:val="left" w:pos="3738"/>
        </w:tabs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F72AC4">
        <w:rPr>
          <w:rFonts w:eastAsia="Calibri"/>
          <w:sz w:val="28"/>
          <w:szCs w:val="28"/>
          <w:lang w:eastAsia="en-US"/>
        </w:rPr>
        <w:t>Принятие закона Алтайского края «О внесении изменений в закон А</w:t>
      </w:r>
      <w:r w:rsidRPr="00F72AC4">
        <w:rPr>
          <w:rFonts w:eastAsia="Calibri"/>
          <w:sz w:val="28"/>
          <w:szCs w:val="28"/>
          <w:lang w:eastAsia="en-US"/>
        </w:rPr>
        <w:t>л</w:t>
      </w:r>
      <w:r w:rsidRPr="00F72AC4">
        <w:rPr>
          <w:rFonts w:eastAsia="Calibri"/>
          <w:sz w:val="28"/>
          <w:szCs w:val="28"/>
          <w:lang w:eastAsia="en-US"/>
        </w:rPr>
        <w:t>тайского края «О развитии малого и среднего предпринимательства в Алта</w:t>
      </w:r>
      <w:r w:rsidRPr="00F72AC4">
        <w:rPr>
          <w:rFonts w:eastAsia="Calibri"/>
          <w:sz w:val="28"/>
          <w:szCs w:val="28"/>
          <w:lang w:eastAsia="en-US"/>
        </w:rPr>
        <w:t>й</w:t>
      </w:r>
      <w:r w:rsidRPr="00F72AC4">
        <w:rPr>
          <w:rFonts w:eastAsia="Calibri"/>
          <w:sz w:val="28"/>
          <w:szCs w:val="28"/>
          <w:lang w:eastAsia="en-US"/>
        </w:rPr>
        <w:t>ском крае</w:t>
      </w:r>
      <w:r w:rsidRPr="00B668F9">
        <w:rPr>
          <w:rFonts w:eastAsia="Calibri"/>
          <w:sz w:val="28"/>
          <w:szCs w:val="28"/>
          <w:lang w:eastAsia="en-US"/>
        </w:rPr>
        <w:t>»</w:t>
      </w:r>
      <w:r w:rsidRPr="00F72AC4">
        <w:rPr>
          <w:rFonts w:eastAsia="Calibri"/>
          <w:sz w:val="28"/>
          <w:szCs w:val="28"/>
          <w:lang w:eastAsia="en-US"/>
        </w:rPr>
        <w:t xml:space="preserve"> не повлечет дополнительных расходов из краевого бюджета.</w:t>
      </w:r>
    </w:p>
    <w:p w:rsidR="00E23CAF" w:rsidRPr="00F72AC4" w:rsidRDefault="00E23CAF" w:rsidP="00E23CAF">
      <w:pPr>
        <w:jc w:val="both"/>
        <w:rPr>
          <w:rFonts w:eastAsia="Calibri"/>
          <w:sz w:val="28"/>
          <w:szCs w:val="28"/>
          <w:lang w:eastAsia="en-US"/>
        </w:rPr>
      </w:pPr>
    </w:p>
    <w:p w:rsidR="00E23CAF" w:rsidRPr="00F72AC4" w:rsidRDefault="00E23CAF" w:rsidP="00E23CAF">
      <w:pPr>
        <w:jc w:val="both"/>
        <w:rPr>
          <w:rFonts w:eastAsia="Calibri"/>
          <w:sz w:val="28"/>
          <w:szCs w:val="28"/>
          <w:lang w:eastAsia="en-US"/>
        </w:rPr>
      </w:pPr>
    </w:p>
    <w:p w:rsidR="00E23CAF" w:rsidRPr="00F72AC4" w:rsidRDefault="00E23CAF" w:rsidP="00E23CAF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23CAF" w:rsidRPr="00F72AC4" w:rsidTr="00E0659E">
        <w:tc>
          <w:tcPr>
            <w:tcW w:w="4785" w:type="dxa"/>
          </w:tcPr>
          <w:p w:rsidR="00E23CAF" w:rsidRPr="00F72AC4" w:rsidRDefault="00E23CAF" w:rsidP="00E0659E">
            <w:pPr>
              <w:spacing w:line="240" w:lineRule="exact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E23CAF" w:rsidRPr="00F72AC4" w:rsidRDefault="00E23CAF" w:rsidP="00E0659E">
            <w:pPr>
              <w:pStyle w:val="9"/>
              <w:spacing w:line="240" w:lineRule="exact"/>
              <w:rPr>
                <w:rFonts w:eastAsia="Calibri"/>
                <w:szCs w:val="28"/>
                <w:lang w:eastAsia="en-US"/>
              </w:rPr>
            </w:pPr>
            <w:r w:rsidRPr="00F72AC4">
              <w:rPr>
                <w:rFonts w:eastAsia="Calibri"/>
                <w:szCs w:val="28"/>
                <w:lang w:eastAsia="en-US"/>
              </w:rPr>
              <w:t>В.П. Томенко</w:t>
            </w:r>
          </w:p>
        </w:tc>
      </w:tr>
    </w:tbl>
    <w:p w:rsidR="00AD2C64" w:rsidRPr="00F72AC4" w:rsidRDefault="00AD2C64" w:rsidP="00C81626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C81626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AD2C64" w:rsidRPr="00F72AC4" w:rsidRDefault="00AD2C64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5F5D2C" w:rsidRPr="00F72AC4" w:rsidRDefault="005F5D2C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6536D" w:rsidRPr="00F72AC4" w:rsidRDefault="00E6536D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6536D" w:rsidRPr="00F72AC4" w:rsidRDefault="00E6536D" w:rsidP="00AD2C64">
      <w:pPr>
        <w:spacing w:line="240" w:lineRule="exact"/>
        <w:jc w:val="both"/>
        <w:rPr>
          <w:rFonts w:eastAsia="Calibri"/>
          <w:sz w:val="28"/>
          <w:szCs w:val="28"/>
          <w:lang w:eastAsia="en-US"/>
        </w:rPr>
      </w:pPr>
    </w:p>
    <w:p w:rsidR="00E23CAF" w:rsidRDefault="00E23CA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41638F" w:rsidRDefault="0041638F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638C0" w:rsidRDefault="002638C0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227454" w:rsidRDefault="00227454" w:rsidP="00AD2C64">
      <w:pPr>
        <w:spacing w:line="240" w:lineRule="exact"/>
        <w:jc w:val="both"/>
      </w:pPr>
    </w:p>
    <w:p w:rsidR="00E6536D" w:rsidRPr="00F30DB7" w:rsidRDefault="00E6536D" w:rsidP="00E6536D">
      <w:r w:rsidRPr="00F30DB7">
        <w:t xml:space="preserve">Юрлова Наталия Александровна, </w:t>
      </w:r>
    </w:p>
    <w:p w:rsidR="00AD2048" w:rsidRDefault="00E6536D" w:rsidP="00E6536D">
      <w:pPr>
        <w:spacing w:line="240" w:lineRule="exact"/>
        <w:jc w:val="both"/>
      </w:pPr>
      <w:r>
        <w:t>8 (3852) 66 89 27</w:t>
      </w:r>
    </w:p>
    <w:sectPr w:rsidR="00AD2048" w:rsidSect="008F573A">
      <w:headerReference w:type="even" r:id="rId8"/>
      <w:headerReference w:type="default" r:id="rId9"/>
      <w:headerReference w:type="first" r:id="rId10"/>
      <w:pgSz w:w="11906" w:h="16838" w:code="9"/>
      <w:pgMar w:top="1134" w:right="851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0C8" w:rsidRDefault="003450C8">
      <w:r>
        <w:separator/>
      </w:r>
    </w:p>
  </w:endnote>
  <w:endnote w:type="continuationSeparator" w:id="0">
    <w:p w:rsidR="003450C8" w:rsidRDefault="0034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0C8" w:rsidRDefault="003450C8">
      <w:r>
        <w:separator/>
      </w:r>
    </w:p>
  </w:footnote>
  <w:footnote w:type="continuationSeparator" w:id="0">
    <w:p w:rsidR="003450C8" w:rsidRDefault="00345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6D0739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50807">
      <w:rPr>
        <w:rStyle w:val="a9"/>
        <w:noProof/>
      </w:rPr>
      <w:t>2</w:t>
    </w:r>
    <w:r>
      <w:rPr>
        <w:rStyle w:val="a9"/>
      </w:rPr>
      <w:fldChar w:fldCharType="end"/>
    </w:r>
  </w:p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804" w:rsidRDefault="00B77804">
    <w:pPr>
      <w:pStyle w:val="a3"/>
      <w:jc w:val="right"/>
    </w:pPr>
  </w:p>
  <w:p w:rsidR="00953151" w:rsidRDefault="00953151" w:rsidP="00953151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48" w:rsidRDefault="00AD2048" w:rsidP="007D3C35">
    <w:pPr>
      <w:rPr>
        <w:vanish/>
      </w:rPr>
    </w:pPr>
  </w:p>
  <w:p w:rsidR="00AD2048" w:rsidRDefault="00AD2048" w:rsidP="007D3C35">
    <w:pPr>
      <w:rPr>
        <w:vanish/>
      </w:rPr>
    </w:pPr>
  </w:p>
  <w:p w:rsidR="007D3C35" w:rsidRPr="007D3C35" w:rsidRDefault="00CF1099" w:rsidP="007D3C35">
    <w:pPr>
      <w:rPr>
        <w:vanish/>
      </w:rPr>
    </w:pPr>
    <w:r>
      <w:rPr>
        <w:b/>
        <w:i/>
        <w:noProof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5C9822B8" wp14:editId="5378DE96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3810" t="15240" r="0" b="3810"/>
              <wp:wrapNone/>
              <wp:docPr id="7091" name="Полотно 709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g:wgp>
                      <wpg:cNvPr id="2" name="Group 7093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7094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09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096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09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098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09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100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10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102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103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7104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105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7106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107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108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7109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110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7111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7112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7113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114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7115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116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117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7118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7119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7120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7121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7122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7123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7124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7125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7126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712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7128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7129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7130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7131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3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7133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713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7135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713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7137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13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7139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14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7141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714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7143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714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7145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714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147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714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7149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715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7151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715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7153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715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7155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715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7157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7158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159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60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61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62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163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64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165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166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167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168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169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170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171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172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173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174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175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176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7177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7178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179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7180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7181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18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7183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7184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7185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7186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718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7188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18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7190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719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7192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719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7194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719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196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719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7198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719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7200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720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7202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720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7204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720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7206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720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7208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720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7210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721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212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213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214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215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216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7217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7218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7219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7220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7221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7222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7223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7224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7225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7226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7227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7228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7229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7230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7231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7232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7233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7234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7235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7236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723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7238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7239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7240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7241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724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7243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724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7245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724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7247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724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7249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725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7251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725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7253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725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7255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725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7257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725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7259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726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7261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726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7263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726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7265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726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7267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7268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7269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7270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7271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7272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7273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7274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275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276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77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278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279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280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281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282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283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284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7285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7286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7287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7288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7289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7290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7291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729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7293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7294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7295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7296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7297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729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7299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730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7301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730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7303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730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7305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730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7307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730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7309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731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7311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731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7313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731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7315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731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7317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731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7319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732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7321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732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7323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7324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7325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7326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7327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7328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7329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7330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7331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7332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7333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7334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7335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7336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7337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7338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7339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7340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7341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7342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7343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7344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7345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7346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7347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734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7349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7350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7351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7352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735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7354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735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7356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735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7358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735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7360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736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7362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736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7364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736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7366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736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7368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736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7370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737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7372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737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7374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737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7376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737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7378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7379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7380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7381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7382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7383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7384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7385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7386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7387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7388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7389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7390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7391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7392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7393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7394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7395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7396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7397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7398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7399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7400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7401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7402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740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7404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7405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7406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7407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740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7409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741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7411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741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7413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741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7415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741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7417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741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7419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742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7421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742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7423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742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7425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742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7427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742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7429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743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7431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743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7433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7434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7435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7436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7437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7438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7439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7440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7441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7442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7443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7444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7445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7446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7447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7448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7449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7450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7451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7452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7453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7454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7455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7456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7457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745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7459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7460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7461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7462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746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7464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746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7466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746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7468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746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7470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747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7472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747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7474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747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7476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747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7478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747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7480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748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7482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748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7484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748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7486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748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7488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7489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7490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7491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7492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7493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7494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7495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7496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7497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7498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7499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7500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7501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7502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7503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7504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7505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7506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7507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7508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7509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7510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7511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7512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7513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751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7515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7516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7517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7518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751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7520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752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7522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752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7524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752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7526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752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7528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752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7530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753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7532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753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7534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753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7536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753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7538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753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7540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754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7542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754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7544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7545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7546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7547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7548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7549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7550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7551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7552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7553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7554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7555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7556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7557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7558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7559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7560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7561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7562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7563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7564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7565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7566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7567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7568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756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7570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7571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7572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7573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57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7575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757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7577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757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7579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758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7581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758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7583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758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7585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758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7587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758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7589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759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7591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759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7593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759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7595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759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7597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759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7599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7600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7601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7602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7603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7604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7605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7606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7607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7608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7609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7610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7611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7612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7613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7614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7615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7616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7617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7618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7619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7620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7621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7622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7623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762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7625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7626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7627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7628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762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7630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763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7632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763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7634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763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7636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763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7638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763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7640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764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7642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764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7644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764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7646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764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7648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764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7650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765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7652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765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7654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7655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7656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7657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7658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7659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7660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7661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7662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7663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7664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7665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7666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7667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7668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7669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7670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7671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7672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7673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7674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7675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7676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7677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7678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767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7680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7681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7682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7683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768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7685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768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7687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768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7689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769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7691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769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7693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769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7695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7696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7697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7698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769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7700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770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7702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770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7704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770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7706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770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7708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770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7710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7711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7712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7713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7714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7715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7716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7717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7718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7719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7720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7721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7722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7723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7724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7725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7726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7727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7728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7729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7730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7731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7732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7733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7734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773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7736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7737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7738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7739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774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7741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774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7743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774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7745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774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7747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774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7749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775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7751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775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7753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775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7755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775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7757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775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7759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776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7761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776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7763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776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7765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776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7767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776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7769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777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7771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777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7773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777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7775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777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7777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777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7779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778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7781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7782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7783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7784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7785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7786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7787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7788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789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790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791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792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793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794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795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796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797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798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799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800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801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802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803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804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805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806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807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808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809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810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811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812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813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814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815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816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817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818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819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820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821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822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823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824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825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82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827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828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829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830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831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83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833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834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835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836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837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83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839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840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841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842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843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844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845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846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847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848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849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850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851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852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853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854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855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856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857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858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859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860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861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862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863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864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865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866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867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868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69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70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71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72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73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74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7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6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77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78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879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880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881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882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883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884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885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886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887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888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7889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7890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7891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7892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7893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7894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7895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7896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7897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7898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7899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7900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7901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7902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7903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7904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7905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7906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7907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7908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7909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7910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7911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7912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7913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7914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7915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7916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7917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7918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7919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7920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7921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7922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7923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7924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7925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7926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7927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7928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7929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7930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7931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7932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7933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7934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7935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7936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7937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7938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7939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7940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7941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7942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7943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7944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7945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7946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7947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7948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7949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7950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7951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7952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7953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7954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7955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7956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7957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7958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7959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7960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7961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7962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7963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7964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7965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7966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7967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7968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7969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797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7971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7972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7973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7974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7975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7976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7977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797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7979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7980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7981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7982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7983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7984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7985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7986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7987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7988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7989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7990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7991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7992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7993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7994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7995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7996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7997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7998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7999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8000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8001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8002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8003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8004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8005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8006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8007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800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8009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801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8011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8012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8013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8014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8015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8016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8017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8018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8019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8020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8021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8022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8023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8024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8025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8026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8027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8028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8029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803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8031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8032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8033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8034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803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8036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803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8038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803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8040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804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8042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804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8044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804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8046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804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8048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804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8050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805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8052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805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8054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8055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8056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8057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8058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8059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8060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8061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8062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8063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8064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8065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8066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8067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8068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069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8070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8071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8072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807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8074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8075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8076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8077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807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8079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808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8081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808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8083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808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8085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808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8087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808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8089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809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8091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809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8093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809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8095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809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8097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8098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8099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8100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8101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8102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8103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8104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8105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8106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8107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8108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8109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8110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8111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8112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8113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8114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8115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8116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811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8118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8119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8120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8121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812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8123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812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8125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812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8127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812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8129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813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8131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813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8133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813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8135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813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8137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813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8139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814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8141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8142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8143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8144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8145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814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8147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8148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814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8150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8151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8152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8153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8154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8155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8156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8157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8158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8159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8160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8161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8162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8163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8164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8165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8166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8167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8168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8169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8170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8171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8172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8173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8174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8175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8176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8177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8178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8179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8180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8181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8182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8183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8184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8185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8186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8187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8188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8189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8190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819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8192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819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8194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8195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8196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8197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8198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8199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8200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8201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8202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8203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8204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8205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8206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8207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8208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8209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8210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8211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8212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8213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8214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8215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8216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8217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8218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821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8220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8221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8222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8223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822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8225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822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8227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822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8229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823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8231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823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8233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823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8235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823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8237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823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8239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824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8241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824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8243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824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8245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824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8247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824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8249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8250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8251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8252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8253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8254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8255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8256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8257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8258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8259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8260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8261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8262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8263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8264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8265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8266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8267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8268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826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8270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8271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8272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8273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827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8275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8276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8277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8278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827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8280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828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8282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828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8284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828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8286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828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8288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828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8290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829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8292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829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8294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829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8296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829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8298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8299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8300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8301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830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8303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830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8305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8306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8307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8308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8309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8310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8311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8312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8313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8314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8315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8316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8317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8318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8319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8320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8321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8322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8323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8324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8325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8326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8327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8328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8329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833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8331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8332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8333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8334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833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8336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833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8338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833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8340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834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8342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834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8344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834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8346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834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8348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834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8350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835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8352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835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8354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835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8356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835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8358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835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8360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8361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8362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8363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8364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8365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8366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8367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8368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8369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8370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8371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8372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8373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8374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8375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8376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8377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8378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8379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8380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8381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8382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8383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8384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838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8386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8387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8388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8389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839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8391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839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8393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839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8395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839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8397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839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8399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840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8401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840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8403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840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8405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840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8407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840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8409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841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8411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841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8413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841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8415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8416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8417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8418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8419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8420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8421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8422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8423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8424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8425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8426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8427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8428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8429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8430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8431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8432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8433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8434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8435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8436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8437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8438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8439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844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8441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8442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8443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8444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844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8446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844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8448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844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8450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845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8452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845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8454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845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8456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845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8458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845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8460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846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8462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846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8464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846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8466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846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8468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846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8470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8471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8472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8473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8474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8475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8476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8477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8478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8479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8480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8481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8482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8483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8484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8485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8486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8487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8488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8489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8490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8491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8492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8493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8494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849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8496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8497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8498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8499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8500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850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8502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850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8504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850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8506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850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8508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850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8510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851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8512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851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8514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851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8516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851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8518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851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8520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852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8522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852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8524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852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8526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8527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8528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8529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8530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8531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8532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8533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8534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8535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8536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8537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8538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8539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854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8541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8542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8543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8544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8545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8546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8547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8548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8549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8550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855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8552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8553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8554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8555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855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8557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855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8559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856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8561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856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8563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856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8565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856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8567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856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8569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857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8571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857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8573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857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8575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857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8577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857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8579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858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8581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8582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8583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8584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8585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8586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8587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8588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8589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8590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8591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8592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8593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8594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8595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8596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8597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8598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8599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8600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8601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8602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8603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8604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8605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860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8607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8608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8609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8610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861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8612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861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8614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861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8616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861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8618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861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8620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862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8622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862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8624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862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8626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862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8628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862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8630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863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8632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863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8634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863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8636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8637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8638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8639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8640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8641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8642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8643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8644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8645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8646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8647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8648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8649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8650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8651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8652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8653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8654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8655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8656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8657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8658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8659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8660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866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8662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8663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8664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8665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866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8667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866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8669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867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8671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867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8673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867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8675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867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8677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867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8679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868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8681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868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8683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868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8685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868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8687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868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8689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869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8691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8692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8693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8694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8695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8696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8697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8698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8699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8700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8701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8702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8703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8704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8705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8706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8707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8708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8709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8710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8711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8712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8713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8714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8715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8716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871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8718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8719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8720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8721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872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8723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872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8725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872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8727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872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8729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873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8731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873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8733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873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8735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873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8737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873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8739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874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8741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874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8743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874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8745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874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8747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8748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8749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8750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8751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8752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8753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8754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8755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8756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8757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8758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8759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8760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8761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8762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8763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8764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8765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8766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8767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8768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8769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8770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8771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877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8773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8774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8775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8776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877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8778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877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8780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878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8782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878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8784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878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8786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878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8788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878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8790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879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8792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879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8794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879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8796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879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8798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879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8800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880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8802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8803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8804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8805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8806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8807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8808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8809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8810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8811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8812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8813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8814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8815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8816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8817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8818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8819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8820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8821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8822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8823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8824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8825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8826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882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8828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8829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8830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8831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883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8833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883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8835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883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8837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883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8839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884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8841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884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8843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884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8845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884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8847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884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8849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885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8851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885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8853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885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8855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885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8857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885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8859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886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8861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886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8863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886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8865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886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8867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886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8869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887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8871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887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8873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8874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8875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8876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8877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8878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8879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8880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8881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8882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8883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8884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8885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8886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8887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8888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8889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8890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8891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8892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8893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8894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8895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8896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8897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8898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8899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8900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8901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8902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8903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8904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8905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8906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8907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8908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8909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8910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8911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8912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8913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8914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8915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8916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8917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8918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8919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8920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8921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8922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8923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8924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8925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8926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8927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8928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8929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8930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8931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8932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8933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8934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8935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8936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8937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8938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8939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8940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894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8942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8943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8944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8945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8946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8947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8948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8949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8950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8951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8952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8953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8954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8955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8956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8957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8958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8959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8960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8961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8962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8963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8964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8965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8966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8967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8968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8969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8970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8971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8972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8973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897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8975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8976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8977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8978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8979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8980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8981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8982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8983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8984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8985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8986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8987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8988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8989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8990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899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8992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8993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8994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8995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8996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8997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8998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8999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9000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9001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9002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9003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9004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9005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9006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9007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9008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9009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9010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9011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9012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9013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9014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9015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9016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9017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9018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9019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9020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9021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9022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9023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9024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9025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9026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9027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9028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9029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9030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9031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9032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9033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9034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9035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9036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9037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9038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9039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9040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9041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9042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9043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9044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9045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9046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9047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9048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9049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9050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9051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9052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9053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9054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9055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9056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905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905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9059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9060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9061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9062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9063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9064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9065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9066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9067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9068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9069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9070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9071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9072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9073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9074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9075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9076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9077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9078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9079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9080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9081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9082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9083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9084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9085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9086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9087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9088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9089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9090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9091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9092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9093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9094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9095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9096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9097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9098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9099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910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9101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910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9103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9104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9105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9106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9107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9108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9109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9110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9111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9112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9113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9114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9115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9116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9117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9118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9119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9120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9121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912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9123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9124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9125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9126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912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9128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912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9130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913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9132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913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9134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913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9136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913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9138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913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9140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914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9142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914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9144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914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9146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9147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9148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9149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9150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9151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9152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9153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9154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9155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9156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9157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9158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9159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9160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9161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9162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9163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9164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916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9166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9167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9168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9169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917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9171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917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9173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917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9175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917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9177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917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9179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918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9181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918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9183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918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9185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918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9187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918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9189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9190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9191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9192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9193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9194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9195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9196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9197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9198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9199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9200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9201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9202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9203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9204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9205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9206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9207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920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9209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9210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9211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9212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921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9214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921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9216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921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9218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921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9220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922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9222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922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9224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922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9226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922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9228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922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9230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923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9232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9233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923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9235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9236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9237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9238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9239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9240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9241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9242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9243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9244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9245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9246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9247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9248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9249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9250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9251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9252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9253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9254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9255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9256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9257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9258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9259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9260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9261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9262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9263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9264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9265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9266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9267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9268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9269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9270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9271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9272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9273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9274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9275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9276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9277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9278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9279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9280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9281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928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9283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928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9285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928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9287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928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9289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929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9291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9292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9293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9294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9295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9296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9297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9298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9299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930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9301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930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9303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9304"/>
                      <wps:cNvCnPr/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9305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9306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930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9308"/>
                      <wps:cNvCnPr/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9309"/>
                      <wps:cNvCnPr/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9310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931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9312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931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9314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9315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931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9317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9318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931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932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9321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932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932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9324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932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932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9327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932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932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933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9331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933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933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9334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933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933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9337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933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933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934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9341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934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934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9344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934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934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9347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934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934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935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9351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935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935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9354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935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935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9357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935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935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936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9361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936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9363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9364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936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9366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9367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936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9369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937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9371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9372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937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9374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937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9376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9377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937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9379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938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9381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9382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938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9384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938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9386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9387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938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9389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939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9391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9392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939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9394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939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9396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9397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939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9399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940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9401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9402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940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9404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940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9406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9407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940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9409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941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9411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9412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941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9414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941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9416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9417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941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9419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9420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942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9422"/>
                      <wps:cNvCnPr/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9423"/>
                      <wps:cNvCnPr/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9424"/>
                      <wps:cNvCnPr/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9425"/>
                      <wps:cNvCnPr/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9426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9427"/>
                      <wps:cNvCnPr/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9428"/>
                      <wps:cNvCnPr/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9429"/>
                      <wps:cNvCnPr/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94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9431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9432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9433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9434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9435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9436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9437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9438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9439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9440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9441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9442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9443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9444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9445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944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9447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944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9449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945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72B24DA" id="Полотно 7091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7093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7094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7095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096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7097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7098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r,l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099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r,l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7100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1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7102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7103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7104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7105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7106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7107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7108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7109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7110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7111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7112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7113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7114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7115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7116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7117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7118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7119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7120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7121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7122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7123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7124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7125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7126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7127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7128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7129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7130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7131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7132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7133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7134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7135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7136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7137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7138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7139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7140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7141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7142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7143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7144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7145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7146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7147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8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7149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7150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7151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,l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2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,l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7153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,l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4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,l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7155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7156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7157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7158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159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60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161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162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163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164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165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166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167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168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7169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7170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7171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7172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7173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7174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7175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7176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7177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7178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7179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7180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7181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7182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7183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7184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7185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7186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7187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7188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7189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7190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7191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7192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7193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7194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7195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7196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7197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7198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7199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7200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7201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7202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7203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7204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7205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7206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,l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7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,l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7208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,l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09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,l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7210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7211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7212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7213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14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7215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7216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7217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7218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7219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7220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7221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7222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7223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7224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7225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7226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7227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7228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7229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7230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7231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7232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7233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7234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7235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7236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7237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7238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7239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7240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7241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7242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7243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7244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7245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7246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7247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7248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7249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7250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7251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7252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7253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7254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7255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7256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7257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7258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7259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7260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7261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r,l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2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r,l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7263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r,l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4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r,l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7265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7266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7267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7268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7269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7270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7271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7272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7273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7274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7275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7276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7277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7278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7279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7280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7281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7282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7283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7284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7285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7286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7287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7288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7289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7290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7291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7292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7293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7294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7295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7296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7297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7298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7299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7300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7301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7302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7303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7304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7305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7306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7307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7308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7309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7310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7311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7312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7313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7314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7315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7316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7317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r,l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8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r,l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7319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r,l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0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r,l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7321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7322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7323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7324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7325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7326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7327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7328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7329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7330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7331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7332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7333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7334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7335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7336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7337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7338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7339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7340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7341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7342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7343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7344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7345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7346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7347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7348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7349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7350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7351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7352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7353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7354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7355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7356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7357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7358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7359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7360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7361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7362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7363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7364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7365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7366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367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368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69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7370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7371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7372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,l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3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,l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7374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,l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5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,l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7376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377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7378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7379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7380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7381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7382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7383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7384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7385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7386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7387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7388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7389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7390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7391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7392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7393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7394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7395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7396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7397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7398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7399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7400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7401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7402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7403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7404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7405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7406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7407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7408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7409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7410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7411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7412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7413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7414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7415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7416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7417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7418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7419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7420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7421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7422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7423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4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7425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7426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7427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,l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8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,l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7429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,l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0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,l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7431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7432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7433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7434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7435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7436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7437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7438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7439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7440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7441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7442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7443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7444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7445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7446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7447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7448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7449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7450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7451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7452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7453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7454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7455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7456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7457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7458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7459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7460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7461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7462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7463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7464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7465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7466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7467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7468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7469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7470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7471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7472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7473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7474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7475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7476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7477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7478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79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7480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7481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7482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,l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3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,l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7484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,l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5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,l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7486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7487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7488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7489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7490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7491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7492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3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7494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7495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7496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497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7498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7499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7500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7501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7502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7503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7504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7505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7506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7507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7508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7509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7510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7511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7512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7513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7514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7515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7516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7517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7518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7519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7520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7521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7522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7523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7524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7525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7526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7527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7528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29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7530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7531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7532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7533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7534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7535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7536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7537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538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r,l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39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r,l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7540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r,l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1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r,l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7542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7543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544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7545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7546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7547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7548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7549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7550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7551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7552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7553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7554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7555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7556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7557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7558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7559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7560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7561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7562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7563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7564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7565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7566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7567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7568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7569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7570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7571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7572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7573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7574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7575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7576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7577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7578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7579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7580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7581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7582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7583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7584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7585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7586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7587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7588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7589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7590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7591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7592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7593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r,l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4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r,l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7595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r,l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6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r,l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7597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7598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7599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7600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7601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7602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7603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7604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7605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7606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7607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7608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7609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7610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7611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7612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7613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7614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7615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7616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7617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7618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7619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7620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7621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7622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7623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7624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7625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7626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7627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7628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7629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7630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7631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7632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7633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7634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7635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7636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7637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7638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7639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7640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7641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7642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7643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7644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7645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7646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7647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7648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r,l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49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r,l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7650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r,l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1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r,l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7652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7653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7654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7655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7656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7657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7658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7659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7660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7661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7662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7663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7664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7665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7666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7667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7668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7669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7670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7671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7672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7673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7674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7675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7676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7677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7678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7679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7680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7681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7682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7683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7684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7685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7686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7687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7688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7689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7690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7691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7692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7693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7694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7695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7696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7697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7698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7699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7700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1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7702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7703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7704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,l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5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,l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7706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,l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7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,l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7708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7709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7710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7711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7712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7713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7714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7715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7716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7717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7718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7719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7720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7721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7722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7723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7724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7725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7726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7727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7728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7729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7730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7731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7732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7733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7734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7735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7736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7737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7738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7739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7740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7741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7742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7743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7744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7745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7746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7747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7748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7749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7750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7751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7752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7753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7754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7755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6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7757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7758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7759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l25,64,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0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l25,64,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7761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r,l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2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r,l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7763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7764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7765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6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7767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8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7769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0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7771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2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7773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4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7775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6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7777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8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7779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0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7781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r,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7782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7783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7784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r,l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7785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97,5r3,l100,xm,205r5,2l10,210r8,l25,207,13,205,3,202,,205r,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7786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97,5r3,2l100,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7787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r,l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7788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r,l90,5r2,l95,7r,-5xm,192r13,5l28,199r7,-2l45,194r-2,l40,194r-17,l3,190r,l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789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r,l92,3xm,188r15,4l35,195r7,-3l49,190r-7,l37,190r-17,l2,185,,188r,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790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r,l92,2xm,185r20,4l37,189r3,l42,189r5,-2l52,185r,l45,185r-8,l20,185,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791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,l50,183r2,l52,180r-7,l35,180r-15,l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792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793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r,l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794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r,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795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796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797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798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799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800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801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802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803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804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805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806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5,103r-3,2l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807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,l3,97r,3l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808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809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40r,-10l54,20xm,92r2,l2,92r12,l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810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811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r,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812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813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814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815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816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817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818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819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820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821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822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r,xe" fillcolor="#e15520" stroked="f">
                  <v:path arrowok="t" o:connecttype="custom" o:connectlocs="3,5;0,0;3,5;3,5" o:connectangles="0,0,0,0"/>
                </v:shape>
                <v:shape id="Freeform 7823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r,l,xe" fillcolor="#e15820" stroked="f">
                  <v:path arrowok="t" o:connecttype="custom" o:connectlocs="0,0;0,0;2,5;2,5;0,0" o:connectangles="0,0,0,0,0"/>
                </v:shape>
                <v:shape id="Freeform 7824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825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r,l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826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827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,l5,5,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828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5,5,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829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,,3,5r,l5,5,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830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831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832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833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834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835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836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837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838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839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,l49,144r-15,5l34,152r,2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840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l64,135r,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841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842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843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844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845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846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r,l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847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r,l12,r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848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,l15,5,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849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5r,-2l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850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r,l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851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852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853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854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855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856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,l5,5r7,2l20,10r,-3l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857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2,5r3,l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858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,,2,,5r3,l3,5r7,2l15,10r5,2l25,20,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859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,,3,3,5r,l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860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r,l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861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862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863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864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865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866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l5,17r,5l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867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868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r,l2,5xe" fillcolor="#f2e500" stroked="f">
                  <v:path arrowok="t" o:connecttype="custom" o:connectlocs="2,5;2,3;0,0;0,5;2,8;2,8;2,5" o:connectangles="0,0,0,0,0,0,0"/>
                </v:shape>
                <v:shape id="Freeform 7869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70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71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72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73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l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74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7r,2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75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6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77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78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879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880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881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882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883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884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885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886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887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4,2r2,8l179,17r2,-2l181,12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888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,l169,3r3,7l174,18r3,-3l179,13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7889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7890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0,109r2,l35,109,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7891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7892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4,3r2,10l159,23r2,-3l164,18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7893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,l149,2r3,10l154,22r3,-2l159,17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7894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7895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7896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7897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7898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7899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,l134,27r2,-2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7900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l127,30r2,-2l132,25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7901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r,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7902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l122,25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7903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7904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7905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7906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47,67r-12,l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7907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7908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42,65r8,-3l55,60r-5,l42,60r-12,l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7909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7910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7911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7912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7913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7914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7915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7916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7917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l45,5r-3,7l37,20r-5,5l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7918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2r,3l38,12r-3,5l28,22r-8,3l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7919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r,l37,,35,3r,l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7920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r,l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7921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7922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7923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r,l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7924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7925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7926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7927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l3,5xe" fillcolor="#e15520" stroked="f">
                  <v:path arrowok="t" o:connecttype="custom" o:connectlocs="3,5;0,0;3,3;3,5;3,5" o:connectangles="0,0,0,0,0"/>
                </v:shape>
                <v:rect id="Rectangle 7928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7929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7930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7931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5,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7932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,l5,5,2,xm102,154r-3,l99,154r-2,l99,154r3,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7933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7934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,,7,3,5r,l3,xm50,164r17,-2l82,157r5,-5l95,149r2,l97,149r-2,-2l95,144r-13,8l72,154r-12,3l47,159r,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7935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5r,2l47,160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7936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47,154r13,-2l72,149r10,-2l95,139r-3,l90,137r-10,5l70,147r-10,2l47,149r-2,l42,149r3,3l45,154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7937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7938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7939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7940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7941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7942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7943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7944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7945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7946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7947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7948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7949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7950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7951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,l44,75r-5,l32,75,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7952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7953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r,l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7954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,l37,60r-7,l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7955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,l3,30r2,7l10,47r7,8l27,57r10,3l40,60r2,l40,57,37,55r,l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7956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7,55,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7957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2,50,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7958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7959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7960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r,l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7961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7962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7963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7964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l169,20r,xm5,l2,,,,5,3r,l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7965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r,l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7966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r,l5,5r,l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7967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7968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r,l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7969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7970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7971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7972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7973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7974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l122,25r-2,15l115,55r2,l120,55r5,-15l127,2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7975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l117,25r-3,15l109,55r3,l114,55r5,-15l122,2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7976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7,20r-2,l112,20r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7977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12,20r-3,l107,20r,2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7978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9,20r-2,l104,20r,2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7979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7980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l94,27r-2,8l87,42r-3,8l87,50r2,l94,42r3,-7l99,27r,-7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7981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0r,7l87,35r-5,7l77,47r5,3l85,50r5,-8l92,35r3,-8l95,20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7982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0r,7l82,35r-5,7l72,47r2,l79,50r3,-8l87,35r2,-8l89,20xm5,l2,10,,18r2,2l5,20r,l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7983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17r,7l77,32r-5,7l67,44r3,l72,44r5,-5l82,32r3,-8l85,17xm5,l3,7,,17r3,l5,20r,-3l5,17,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7984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17r,7l72,32r-5,7l62,44r2,l67,44r5,-5l77,32r2,-8l79,17xm5,l2,7,,17r,l2,20r3,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7985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17r,7l67,32r-5,5l57,42r3,2l62,44r5,-5l72,32r3,-8l75,17xm5,l3,7,,17r,l,20r3,l5,22r,-2l5,17,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7986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15r,7l59,30r-2,5l49,40r5,l57,42r5,-5l67,30r2,-8l69,15xm5,l2,8,,15r,3l,18r2,2l5,22r,-4l5,15,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7987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15r,7l55,30r-5,5l45,40r2,l52,40r5,-5l62,30r3,-8l65,15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7988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l54,22r-5,8l44,35r-7,2l42,40r2,l52,35r2,-5l59,22r,-7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7989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50,15r-3,7l45,30r-5,5l32,37r3,l40,40r5,-5l50,30r5,-8l55,15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7990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l44,12r-2,7l39,27r-7,2l24,32r,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7991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l40,12r-3,7l35,24r-5,3l22,29,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7992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9,10r-2,l34,10r,l34,12r,5l29,22r-5,2l19,27,14,24,10,22,7,17,5,12,5,7,10,2,5,,,7r,5l2,19r5,8l12,29r5,3l19,32r,l27,29r7,-2l37,19r2,-7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7993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5,8r-3,l30,8r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7994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9,8r-2,l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7995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5,8,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7996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7997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7998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7999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8000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8001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8002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8003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8004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8005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8006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8007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8008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8009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r,l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0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r,l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8011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8012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8013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8014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8015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8016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8017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8018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8019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8020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8021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8022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8023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8024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8025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8026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8027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8028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8029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8030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8031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8032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8033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8034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8035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8036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8037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8038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8039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8040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8041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8042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8043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8044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8045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8046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8047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8048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8049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8050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8051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8052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8053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8054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8055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8056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8057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8058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8059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8060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8061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8062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8063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8064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8065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8066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8067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8068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8069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8070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8071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8072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8073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8074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8075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8076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8077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8078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8079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8080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8081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8082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8083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8084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8085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8086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8087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8088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8089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8090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8091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8092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8093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8094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8095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8096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8097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8098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8099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8100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8101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8102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8103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8104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8105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8106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8107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8108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8109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8110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8111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8112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8113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8114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8115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8116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8117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8118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8119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8120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8121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8122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8123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8124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8125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8126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8127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8128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8129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8130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8131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8132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8133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8134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8135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8136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8137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8138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8139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8140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8141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8142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r,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8143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l219,35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8144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,l219,35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8145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l209,37r5,-5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8146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l206,37r5,-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8147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5r,2l202,40r5,-3l207,35r,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8148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5r,2l196,40r5,-3l201,35r,xm5,l2,7,,17,2,27r,10l2,35r,l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8149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8150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l,37r3,8l8,52,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8151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8152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8153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8154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8155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8156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8157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8158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8159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8160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8161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8162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8163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8164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8165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8166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8167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8168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8169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8170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8171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8172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8173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8174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r,l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8175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8176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17r,3l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8177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17r,3l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8178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5,17r-3,l50,17r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8179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50,15r-2,l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8180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5,15,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8181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8182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8183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8184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8185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8186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8187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8188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r,l2,5,5,3r,xe" fillcolor="#f1e900" stroked="f">
                  <v:path arrowok="t" o:connecttype="custom" o:connectlocs="5,3;5,0;2,0;0,0;0,3;0,3;2,5;5,3;5,3" o:connectangles="0,0,0,0,0,0,0,0,0"/>
                </v:shape>
                <v:shape id="Freeform 8189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8190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,l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1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,l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8192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3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8194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8195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8196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8197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8198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8199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8200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8201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8202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8203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8204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8205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8206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8207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8208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8209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8210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8211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8212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8213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8214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8215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8216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8217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8218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8219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8220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8221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8222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8223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8224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8225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8226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8227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8228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8229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8230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8231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8232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8233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8234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8235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8236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8237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8238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8239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0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8241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8242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8243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r,l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4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r,l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8245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,l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6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,l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8247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8248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8249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8250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8251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8252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8253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8254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8255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8256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8257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8258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8259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8260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8261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8262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8263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8264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8265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8266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8267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8268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8269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8270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8271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8272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8273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8274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8275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8276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8277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8278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8279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8280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8281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8282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8283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8284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8285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8286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8287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8288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8289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8290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8291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8292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8293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8294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8295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8296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8297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8298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,l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8299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8300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,l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8301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r,l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2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r,l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8303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8304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8305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8306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8307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8308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8309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8310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8311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8312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8313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8314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8315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8316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8317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8318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8319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8320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8321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8322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8323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8324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8325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8326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8327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8328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8329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8330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8331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8332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8333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8334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8335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8336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8337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8338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8339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8340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8341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8342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8343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8344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8345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346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8347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8348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8349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8350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8351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8352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353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354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r,l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5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r,l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8356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r,l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7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r,l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8358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8359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8360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8361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8362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8363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8364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8365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8366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8367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8368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8369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8370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8371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8372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8373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8374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8375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8376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8377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8378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8379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8380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8381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8382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8383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8384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8385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8386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8387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8388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8389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8390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8391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8392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8393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8394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8395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8396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8397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8398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8399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8400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8401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8402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8403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8404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8405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8406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8407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8408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8409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r,l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0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r,l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8411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r,l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2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r,l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8413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8414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8415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8416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8417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8418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8419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8420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8421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8422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8423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8424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8425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8426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8427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8428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8429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8430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8431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8432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8433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8434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8435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8436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8437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8438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8439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8440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8441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8442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8443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8444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8445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8446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8447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8448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8449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8450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8451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8452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8453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8454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8455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8456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8457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8458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8459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8460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1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8462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8463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8464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r,l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5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r,l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8466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10,67r,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7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10,67r,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8468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8469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470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8471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8472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8473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8474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8475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8476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8477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8478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8479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8480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8481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8482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8483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8484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8485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8486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8487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8488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8489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8490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8491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8492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8493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8494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8495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8496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8497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8498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8499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8500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8501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8502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8503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8504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8505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8506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8507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8508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8509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8510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8511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8512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8513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8514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8515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8516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7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8518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8519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8520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r,l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1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r,l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8522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r,l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3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r,l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8524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8525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8526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8527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8528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8529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8530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8531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8532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8533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8534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8535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8536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8537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8538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8539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8540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8541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8542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8543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8544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8545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8546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8547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8548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8549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8550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8551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8552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8553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8554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8555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8556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8557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8558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8559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8560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8561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8562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8563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8564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8565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8566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8567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8568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8569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8570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8571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2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8573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8574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8575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r,l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6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r,l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8577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r,l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8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r,l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8579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8580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8581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8582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8583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8584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8585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586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8587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8588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8589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8590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8591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8592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8593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8594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8595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8596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8597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598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8599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8600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8601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8602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8603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8604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8605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8606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8607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8608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8609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8610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8611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8612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8613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8614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8615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8616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8617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8618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8619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8620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8621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8622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8623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8624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8625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8626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8627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8628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8629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8630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,l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1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,l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8632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,l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3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,l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8634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635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636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8637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8638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8639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8640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8641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8642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8643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8644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8645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8646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8647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8648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8649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8650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8651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8652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8653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8654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8655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8656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8657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8658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8659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8660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8661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8662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8663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8664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8665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8666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8667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8668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8669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8670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8671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8672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8673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8674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8675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8676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8677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8678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8679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8680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8681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8682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8683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8684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8685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,l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6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,l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8687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,l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8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,l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8689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8690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8691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8692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8693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8694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8695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8696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8697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8698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8699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8700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8701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8702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8703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8704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8705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8706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8707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8708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8709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8710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8711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8712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8713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8714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8715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8716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8717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8718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8719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8720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8721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8722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8723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8724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8725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8726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8727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8728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8729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8730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8731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8732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8733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8734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8735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8736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8737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8738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8739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8740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8741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,l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2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,l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8743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,l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4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,l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8745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8746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8747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8748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8749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8750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8751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8752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8753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8754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8755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8756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8757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8758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8759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8760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8761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8762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8763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8764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8765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8766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8767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8768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8769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8770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8771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8772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8773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8774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8775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8776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8777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8778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8779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8780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8781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8782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8783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8784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8785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8786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8787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8788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8789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8790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8791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8792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3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8794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8795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8796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r,l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7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r,l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8798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r,l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799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r,l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8800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8801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8802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8803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8804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8805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8806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8807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8808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8809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8810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8811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8812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8813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8814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8815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8816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8817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8818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8819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8820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8821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8822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8823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8824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8825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8826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8827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8828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8829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8830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8831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8832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8833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8834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8835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8836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8837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8838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8839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8840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8841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8842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8843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8844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8845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8846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8847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8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8849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8850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8851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l27,64,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2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l27,64,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8853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r,l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4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r,l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8855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8856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8857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8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8859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0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8861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2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8863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4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8865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6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8867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8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8869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0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8871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2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8873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r,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8874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8875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8876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100,207r-10,2l82,212r8,l95,212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8877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5,3,xm90,210r5,-3l100,205r,l97,202r-10,3l75,207r7,3l90,210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8878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r,l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8879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8880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92,190r-20,4l55,194r-3,l50,194r10,3l67,199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8881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r,l5,5,5,xm57,195r20,-3l92,188r,l90,185r-18,5l55,190r-5,l43,190r7,2l57,195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8882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r,l5,5,5,xm50,189r2,l55,189r17,l92,185r-2,-3l87,180r-15,5l55,185r-8,l40,185r,l45,187r5,2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8883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r,l,8r2,l5,5,2,xm40,185r7,l52,185r17,l87,180r-3,-2l82,175r-15,5l52,180r-10,l35,180r,3l37,183r3,2l40,185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8884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l,10,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8885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79,168r-15,2l52,170r-10,l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8886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,l77,162r-13,3l52,165r-12,l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8887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8888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8889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8890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8891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8892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8893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8894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8895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8896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8897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8898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,l52,103r-12,l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8899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52,97r-12,l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8900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8r,-3l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8901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40,2,30,5,20r5,-8l15,5r,-3l12,xm7,72r10,8l27,87r13,5l52,92r,l54,92,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8902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8903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8904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l,40r3,7l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8905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8906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8907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8908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8909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8910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8911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8912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8913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8914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8915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r,xe" fillcolor="#e15520" stroked="f">
                  <v:path arrowok="t" o:connecttype="custom" o:connectlocs="0,5;3,0;0,5;0,5" o:connectangles="0,0,0,0"/>
                </v:shape>
                <v:shape id="Freeform 8916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r,l2,xe" fillcolor="#e15820" stroked="f">
                  <v:path arrowok="t" o:connecttype="custom" o:connectlocs="2,0;2,0;0,5;0,5;2,0" o:connectangles="0,0,0,0,0"/>
                </v:shape>
                <v:shape id="Freeform 8917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8918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r,l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8919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8920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0,5,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8921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,l52,5,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8922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4,5,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8923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r,l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8924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8925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8926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8927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8928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8929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8930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8931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8932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l,142r2,2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8933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5r,2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8934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8935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8936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8937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8938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8939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,l50,5r5,l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8940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r,l40,2r,l48,5r5,l53,2,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8941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0,5r5,2l53,7r,-2l53,2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8942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r,l38,3r,2l38,5r2,l45,8r5,l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8943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r,l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8944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r,l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8945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8946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8947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8948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8949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5,5,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8950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5r,-2l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8951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,l33,5r,-3l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8952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r,l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8953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r,l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8954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8955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8956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8957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8958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8959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l5,12r,-2l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8960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8961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r,l2,5,2,xe" fillcolor="#f2e500" stroked="f">
                  <v:path arrowok="t" o:connecttype="custom" o:connectlocs="2,0;0,3;0,5;0,8;0,8;2,5;2,0" o:connectangles="0,0,0,0,0,0,0"/>
                </v:shape>
                <v:shape id="Freeform 8962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8963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8964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8965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8966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l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8967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,l234,107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8968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8969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8970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8971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8972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8973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8974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8975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8976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8977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8978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8979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8980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r,l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8981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r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8982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8983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l141,109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8984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8985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r,l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8986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r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8987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8988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8989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8990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8991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r,l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8992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5,28,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8993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,l2,27r3,3l5,27r,-2l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8994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l,27r3,3l8,32,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8995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8996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8997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8998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55,67r5,2l62,72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8999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9000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9001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9002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9003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9004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9005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9006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9007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9008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9009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r,l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9010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r,l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9011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r,l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9012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9013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9014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9015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3,7,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9016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9017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r,l2,,,xe" fillcolor="#f2e600" stroked="f">
                  <v:path arrowok="t" o:connecttype="custom" o:connectlocs="0,0;2,0;5,2;5,2;2,0;0,0" o:connectangles="0,0,0,0,0,0"/>
                </v:shape>
                <v:shape id="Freeform 9018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9019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r,xe" fillcolor="#e15520" stroked="f">
                  <v:path arrowok="t" o:connecttype="custom" o:connectlocs="0,5;3,0;0,3;0,5;0,5" o:connectangles="0,0,0,0,0"/>
                </v:shape>
                <v:shape id="Freeform 9020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r,l,2,,xe" fillcolor="#e15820" stroked="f">
                  <v:path arrowok="t" o:connecttype="custom" o:connectlocs="0,0;0,0;0,5;0,5;0,2;0,0" o:connectangles="0,0,0,0,0,0"/>
                </v:shape>
                <v:shape id="Freeform 9021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9022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9023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5,5r2,l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9024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0,5,102,xm,154r3,l3,154r2,l3,154r-3,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9025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100,,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9026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4,5r3,2l97,xm,149r,l2,149r8,3l15,157r15,5l47,164r3,-2l52,159r-2,l50,159,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9027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,l48,155,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9028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r,l90,5r2,l95,7r,-5xm,139r13,8l23,149r12,3l48,154r,l50,154r,-2l53,149r-3,l48,149r-13,l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9029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47,150r3,-3l52,145r-5,l45,145r-10,l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9030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5,5r2,2l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9031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9032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r,l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9033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9034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9035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9036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9037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9038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9039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9040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9041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9042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9043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r,l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9044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9045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l47,22r2,-7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9046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r,l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9047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r,l2,57,,60r2,l5,60,15,57,25,55r7,-8l37,37r2,-7l42,22r,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9048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,l3,55r7,l15,53r5,-3l28,45r2,-5l32,35r3,-7l37,20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9049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r,l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9050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9051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9052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5,7,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9053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9054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9055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9056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l,20r,xm164,r3,l169,r-5,3l164,3r,-3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9057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3r,2l167,3xm,20r3,l3,20r,3l3,25r,-2l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9058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59,5r5,-2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9059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9,r-3,l154,r,2l154,5r5,-3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9060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9061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9062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9063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9064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9065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9066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5,23,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9067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5,23r-2,l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9068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5,20r-3,l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9069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l5,20r-2,l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9070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2r,-2l2,20,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9071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,20,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9072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0r,7l2,35r3,7l10,50r2,l15,50,12,42,7,35,5,27r,-7l5,20,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9073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5,20r-2,l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9074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,l87,20r2,-2xm,20r,l,27r2,8l7,42r3,8l15,47r2,l12,42,7,35,5,27r,-7l5,20r-3,l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9075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l80,20r2,-3l85,17xm,17r,l,24r3,8l8,39r5,5l15,44r3,l13,39,8,32,5,24r,-7l5,17r-2,l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9076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4,20r3,l79,17r,xm,17r,l,24r2,8l7,39r5,5l15,44r2,l12,39,7,32,5,24r,-7l5,17r-3,l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9077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l75,17xm,17r,l,24r3,8l8,39r5,5l15,44r3,-2l13,37,8,32,5,24r,-7l5,17r-2,l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9078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l69,15xm,15r,l,22r2,8l7,37r5,5l15,40r5,l12,35,10,30,5,22r,-7l5,15r-3,l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9079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5r,-2l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9080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5r,-2l2,13,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9081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15r,7l5,30r5,5l15,40r5,-3l23,37,15,35,10,30,8,22,5,15r,l5,13r-2,l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9082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2r,7l5,27r5,5l17,34r5,l27,32r-2,l25,32,17,29,10,27,7,19,5,12r,-2l5,10r-3,l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9083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5,10r-2,l,10r,2l,12r3,7l5,27r5,5l18,34,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9084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,l2,10,,10r,l,12r2,7l5,27r7,2l20,32r,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9085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r,l3,8,,8r,l,10r3,7l5,22r5,3l18,27r7,-2l30,22r2,-5l35,10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9086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l,10r,5l5,20r5,2l15,25r5,-3l24,20r3,-5l29,10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9087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l,10r,5l3,17r5,3l13,22r5,-2l20,17r5,-2l25,10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9088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9089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9090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9091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9092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9093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9094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9095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9096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9097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9098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9099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9100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9101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r,l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9102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r,l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9103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9104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9105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9106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9107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9108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9109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9110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9111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9112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9113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9114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9115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9116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9117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9118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9119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9120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9121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2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9123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9124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9125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9126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7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9128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9129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9130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1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9132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9133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9134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5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9136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9137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9138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39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9140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9141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9142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3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9144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9145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9146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9147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9148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9149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9150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9151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9152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9153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9154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9155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9156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9157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9158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9159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9160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9161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9162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9163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9164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5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9166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9167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9168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9169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0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9171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9172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9173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4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9175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9176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9177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8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9179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9180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9181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2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9183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9184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9185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9186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9187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9188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9189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9190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9191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9192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9193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194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9195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9196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9197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9198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9199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9200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9201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9202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9203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9204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9205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9206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9207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9208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9209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9210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9211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9212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9213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9214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9215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9216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7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9218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9219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9220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1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9222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9223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9224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5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9226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9227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9228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29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9230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9231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9232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9233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l3,35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9234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l5,35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9235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l5,35r-3,l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9236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5r,-3l3,32,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9237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,35r5,2l5,35r,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9238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5r,2l5,40r,-3l5,35r,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9239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l199,37r,-10l201,17xm,32r,3l,35r,2l5,40r,-3l5,35r,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9240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9241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l194,35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9242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9243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9244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9245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9246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9247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9248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9249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9250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9251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9252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9253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9254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9255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9256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9257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9258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9259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9260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9261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9262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9263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9264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9265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,l3,23,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9266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9267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5,17r-2,l,20r,l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9268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5,17r-3,l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9269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5,17r-2,l,17r,l,20,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9270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l,18,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9271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l,18r3,7l8,33r5,5l23,40r7,-2l38,33r5,-8l45,18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9272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9273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9274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9275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9276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9277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9278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9279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r,l3,5,5,3r,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9280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9281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9282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9283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9284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9285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6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9287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9288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9289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9290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9291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9292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9293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r,l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9294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r,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9295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9296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9297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9298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9299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0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9301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r,l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9302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r,l63,r,10l73,10r,20l73,50,58,63,45,75,38,93r-5,27l18,120r,18l,138,,270r102,l102,270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9303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9304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9305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9306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9307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9308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9309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9310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5r,-2l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1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5r,-2l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9312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5r,-2l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3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5r,-2l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9314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9315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6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9317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318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9319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9320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9321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9322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9323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9324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9325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9326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9327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9328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9329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9330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9331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9332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9333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9334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9335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9336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9337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9338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9339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9340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9341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9342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9343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9344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9345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9346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9347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9348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9349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9350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9351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9352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9353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9354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9355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9356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9357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9358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9359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9360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9361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9362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9363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9364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9365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9366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9367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9368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9369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9370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9371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9372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9373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9374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9375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9376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9377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9378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9379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9380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9381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9382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9383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9384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9385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9386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9387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9388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9389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9390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9391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9392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9393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9394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9395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9396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9397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9398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9399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9400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9401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9402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3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9404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9405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9406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9407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9408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9409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9410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9411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9412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9413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9414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r,l,5,2,3r,l5,3,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9415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r,l2,5,2,3r,l5,3r,2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9416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r,l,2,2,5r,l5,5,7,2xm5,2r,l2,5,2,2r,l2,2,2,,5,2r,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9417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,,2,,5r,l3,5,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9418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r,l,2,,5,3,2r,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9419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,,,,,,,,3,r,xe" stroked="f">
                <v:path arrowok="t" o:connecttype="custom" o:connectlocs="1905,0;1905,0;0,0;0,0;0,0;0,0;0,0;1905,0;1905,0" o:connectangles="0,0,0,0,0,0,0,0,0"/>
              </v:shape>
              <v:shape id="Freeform 9420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9421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9422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9423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9424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9425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9426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9427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9428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9429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9430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9431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9432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r,l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9433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9434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9435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9436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9437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9438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74,70,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9439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9440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9441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9442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9443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9444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9445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6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9447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8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9449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9450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CF1099" w:rsidP="007D3C35">
    <w:pPr>
      <w:ind w:left="-180"/>
      <w:rPr>
        <w:vanish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C130E33" wp14:editId="42148B3A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32385" t="35560" r="34290" b="31115"/>
              <wp:wrapNone/>
              <wp:docPr id="1" name="Line 70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731202C" id="Line 709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" strokeweight="4.5pt">
              <v:stroke linestyle="thinThick"/>
            </v:line>
          </w:pict>
        </mc:Fallback>
      </mc:AlternateConten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телефон: (3852) 36-31-15, факс: (3852) 36-38-63, </w:t>
    </w:r>
    <w:proofErr w:type="gramStart"/>
    <w:r w:rsidRPr="007D3C35">
      <w:rPr>
        <w:rFonts w:ascii="Garamond" w:hAnsi="Garamond"/>
        <w:vanish/>
      </w:rPr>
      <w:t>е</w:t>
    </w:r>
    <w:proofErr w:type="gramEnd"/>
    <w:r w:rsidRPr="007D3C35">
      <w:rPr>
        <w:rFonts w:ascii="Garamond" w:hAnsi="Garamond"/>
        <w:vanish/>
      </w:rPr>
      <w:t>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proofErr w:type="spellStart"/>
    <w:r w:rsidRPr="007D3C35">
      <w:rPr>
        <w:rFonts w:ascii="Garamond" w:hAnsi="Garamond"/>
        <w:vanish/>
        <w:lang w:val="en-US"/>
      </w:rPr>
      <w:t>alregn</w:t>
    </w:r>
    <w:proofErr w:type="spellEnd"/>
    <w:r w:rsidRPr="007D3C35">
      <w:rPr>
        <w:rFonts w:ascii="Garamond" w:hAnsi="Garamond"/>
        <w:vanish/>
      </w:rPr>
      <w:t>.</w:t>
    </w:r>
    <w:proofErr w:type="spellStart"/>
    <w:r w:rsidRPr="007D3C35">
      <w:rPr>
        <w:rFonts w:ascii="Garamond" w:hAnsi="Garamond"/>
        <w:vanish/>
        <w:lang w:val="en-US"/>
      </w:rPr>
      <w:t>ru</w:t>
    </w:r>
    <w:proofErr w:type="spellEnd"/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F9F"/>
    <w:rsid w:val="00001B82"/>
    <w:rsid w:val="0002227A"/>
    <w:rsid w:val="00066C30"/>
    <w:rsid w:val="00072DA6"/>
    <w:rsid w:val="000814D6"/>
    <w:rsid w:val="000E5807"/>
    <w:rsid w:val="00143CF0"/>
    <w:rsid w:val="001448F3"/>
    <w:rsid w:val="001562B3"/>
    <w:rsid w:val="00165DB4"/>
    <w:rsid w:val="00202CB2"/>
    <w:rsid w:val="00211A18"/>
    <w:rsid w:val="002148AE"/>
    <w:rsid w:val="00227454"/>
    <w:rsid w:val="002471C2"/>
    <w:rsid w:val="002625B4"/>
    <w:rsid w:val="002638C0"/>
    <w:rsid w:val="0029658A"/>
    <w:rsid w:val="002B1F47"/>
    <w:rsid w:val="002C1538"/>
    <w:rsid w:val="002F1EFC"/>
    <w:rsid w:val="0030048E"/>
    <w:rsid w:val="00306CC1"/>
    <w:rsid w:val="00324AAF"/>
    <w:rsid w:val="003346A4"/>
    <w:rsid w:val="0034196C"/>
    <w:rsid w:val="003450C8"/>
    <w:rsid w:val="003733D4"/>
    <w:rsid w:val="00373D15"/>
    <w:rsid w:val="003822DD"/>
    <w:rsid w:val="003B1626"/>
    <w:rsid w:val="003B5B1A"/>
    <w:rsid w:val="00405766"/>
    <w:rsid w:val="0041638F"/>
    <w:rsid w:val="00423C0A"/>
    <w:rsid w:val="00466B9C"/>
    <w:rsid w:val="00467155"/>
    <w:rsid w:val="00476910"/>
    <w:rsid w:val="00476E95"/>
    <w:rsid w:val="004B7383"/>
    <w:rsid w:val="004D055E"/>
    <w:rsid w:val="004F6844"/>
    <w:rsid w:val="004F73A6"/>
    <w:rsid w:val="00500A18"/>
    <w:rsid w:val="00525320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3050A"/>
    <w:rsid w:val="00643A40"/>
    <w:rsid w:val="00650807"/>
    <w:rsid w:val="006740DF"/>
    <w:rsid w:val="006765AB"/>
    <w:rsid w:val="00683953"/>
    <w:rsid w:val="006B70DB"/>
    <w:rsid w:val="006C44F0"/>
    <w:rsid w:val="006D0739"/>
    <w:rsid w:val="006E5E0E"/>
    <w:rsid w:val="00704199"/>
    <w:rsid w:val="007204FB"/>
    <w:rsid w:val="0076425E"/>
    <w:rsid w:val="007674BB"/>
    <w:rsid w:val="00770662"/>
    <w:rsid w:val="007C1332"/>
    <w:rsid w:val="007C7745"/>
    <w:rsid w:val="007D3C35"/>
    <w:rsid w:val="007E567A"/>
    <w:rsid w:val="00825F6A"/>
    <w:rsid w:val="00840BF0"/>
    <w:rsid w:val="0085133D"/>
    <w:rsid w:val="008E5C1A"/>
    <w:rsid w:val="008F2DFC"/>
    <w:rsid w:val="008F573A"/>
    <w:rsid w:val="009229B5"/>
    <w:rsid w:val="009249EB"/>
    <w:rsid w:val="00940179"/>
    <w:rsid w:val="009433E4"/>
    <w:rsid w:val="00953151"/>
    <w:rsid w:val="009603CA"/>
    <w:rsid w:val="00983CEC"/>
    <w:rsid w:val="00984836"/>
    <w:rsid w:val="00992A49"/>
    <w:rsid w:val="009B0889"/>
    <w:rsid w:val="009C4B15"/>
    <w:rsid w:val="00A20696"/>
    <w:rsid w:val="00A251FA"/>
    <w:rsid w:val="00A92285"/>
    <w:rsid w:val="00AB2947"/>
    <w:rsid w:val="00AD2048"/>
    <w:rsid w:val="00AD2C64"/>
    <w:rsid w:val="00AF1070"/>
    <w:rsid w:val="00AF58AF"/>
    <w:rsid w:val="00B562DB"/>
    <w:rsid w:val="00B710F8"/>
    <w:rsid w:val="00B77804"/>
    <w:rsid w:val="00BC5F2B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CF1099"/>
    <w:rsid w:val="00D30CF9"/>
    <w:rsid w:val="00D5781B"/>
    <w:rsid w:val="00D600F1"/>
    <w:rsid w:val="00D7712F"/>
    <w:rsid w:val="00E03F65"/>
    <w:rsid w:val="00E23CAF"/>
    <w:rsid w:val="00E271AC"/>
    <w:rsid w:val="00E30F59"/>
    <w:rsid w:val="00E6536D"/>
    <w:rsid w:val="00E824D1"/>
    <w:rsid w:val="00EA06C9"/>
    <w:rsid w:val="00EA4B49"/>
    <w:rsid w:val="00EE2523"/>
    <w:rsid w:val="00EE4C47"/>
    <w:rsid w:val="00F2564F"/>
    <w:rsid w:val="00F51F9F"/>
    <w:rsid w:val="00F6693E"/>
    <w:rsid w:val="00F72AC4"/>
    <w:rsid w:val="00FB1ECF"/>
    <w:rsid w:val="00FB6B31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3B16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395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aa">
    <w:name w:val="Знак Знак Знак Знак Знак Знак Знак Знак Знак Знак Знак Знак Знак Знак Знак Знак Знак Знак Знак Знак"/>
    <w:basedOn w:val="a"/>
    <w:rsid w:val="003B162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839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A2BFE-753B-4C02-BF50-EF1B9FA4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pismo.dot</Template>
  <TotalTime>6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ГУЭИ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 А. В.</dc:creator>
  <cp:lastModifiedBy>infra</cp:lastModifiedBy>
  <cp:revision>2</cp:revision>
  <cp:lastPrinted>2019-02-13T02:51:00Z</cp:lastPrinted>
  <dcterms:created xsi:type="dcterms:W3CDTF">2019-02-13T05:59:00Z</dcterms:created>
  <dcterms:modified xsi:type="dcterms:W3CDTF">2019-02-13T05:59:00Z</dcterms:modified>
</cp:coreProperties>
</file>